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948A9" w14:textId="7A67634D" w:rsidR="008A1CE7" w:rsidRPr="008A1CE7" w:rsidRDefault="006A11DF" w:rsidP="001B54CF">
      <w:pPr>
        <w:spacing w:after="0" w:line="480" w:lineRule="auto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                   </w:t>
      </w:r>
      <w:r w:rsidR="008A1CE7"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</w:t>
      </w:r>
      <w:r w:rsidR="008A1CE7"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</w:t>
      </w:r>
      <w:r w:rsidR="008A1CE7" w:rsidRPr="008A1CE7">
        <w:rPr>
          <w:rFonts w:ascii="Arial" w:eastAsiaTheme="minorHAnsi" w:hAnsi="Arial" w:cs="Arial"/>
          <w:sz w:val="24"/>
          <w:szCs w:val="24"/>
          <w:lang w:eastAsia="en-US"/>
        </w:rPr>
        <w:t>идентификатор</w:t>
      </w:r>
    </w:p>
    <w:p w14:paraId="64825119" w14:textId="41685813" w:rsidR="00F668B5" w:rsidRPr="00F668B5" w:rsidRDefault="008A1CE7" w:rsidP="001B54CF">
      <w:pPr>
        <w:spacing w:after="0" w:line="480" w:lineRule="auto"/>
        <w:ind w:left="-709" w:right="-567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                            </w:t>
      </w:r>
      <w:r w:rsidR="006A11DF"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18E26B00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A6703D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A6703D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___</w:t>
      </w:r>
      <w:r w:rsidR="006A11DF" w:rsidRPr="006A11DF">
        <w:rPr>
          <w:rFonts w:ascii="Arial" w:eastAsiaTheme="minorHAnsi" w:hAnsi="Arial" w:cs="Arial"/>
          <w:sz w:val="28"/>
          <w:szCs w:val="18"/>
          <w:u w:val="single"/>
          <w:lang w:eastAsia="en-US"/>
        </w:rPr>
        <w:t>07.05.2024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  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6A11DF" w:rsidRPr="006A11DF">
        <w:rPr>
          <w:rFonts w:ascii="Arial" w:eastAsiaTheme="minorHAnsi" w:hAnsi="Arial" w:cs="Arial"/>
          <w:sz w:val="28"/>
          <w:szCs w:val="18"/>
          <w:u w:val="single"/>
          <w:lang w:eastAsia="en-US"/>
        </w:rPr>
        <w:t>137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pPr w:leftFromText="180" w:rightFromText="180" w:vertAnchor="text" w:horzAnchor="margin" w:tblpX="-142" w:tblpY="464"/>
        <w:tblW w:w="0" w:type="auto"/>
        <w:tblLook w:val="01E0" w:firstRow="1" w:lastRow="1" w:firstColumn="1" w:lastColumn="1" w:noHBand="0" w:noVBand="0"/>
      </w:tblPr>
      <w:tblGrid>
        <w:gridCol w:w="5881"/>
      </w:tblGrid>
      <w:tr w:rsidR="00A6703D" w:rsidRPr="00E55825" w14:paraId="0D42F734" w14:textId="77777777" w:rsidTr="006A11DF">
        <w:trPr>
          <w:trHeight w:val="781"/>
        </w:trPr>
        <w:tc>
          <w:tcPr>
            <w:tcW w:w="5881" w:type="dxa"/>
          </w:tcPr>
          <w:p w14:paraId="4D6C0CB2" w14:textId="77777777" w:rsidR="00A6703D" w:rsidRPr="00DE62CF" w:rsidRDefault="00A6703D" w:rsidP="006A11DF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</w:t>
            </w:r>
            <w:r w:rsidRPr="00DE62CF">
              <w:rPr>
                <w:rStyle w:val="ab"/>
                <w:sz w:val="28"/>
                <w:szCs w:val="28"/>
              </w:rPr>
              <w:t xml:space="preserve"> </w:t>
            </w:r>
            <w:r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запрете пала сухой травы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452FF709" w14:textId="77777777" w:rsidR="00A6703D" w:rsidRDefault="00A6703D" w:rsidP="006A11DF">
            <w:pPr>
              <w:pStyle w:val="aa"/>
            </w:pPr>
          </w:p>
          <w:p w14:paraId="5C24DD19" w14:textId="77777777" w:rsidR="00A6703D" w:rsidRPr="00E55825" w:rsidRDefault="00A6703D" w:rsidP="006A11DF">
            <w:pPr>
              <w:pStyle w:val="aa"/>
            </w:pPr>
          </w:p>
        </w:tc>
      </w:tr>
    </w:tbl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98C042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74A389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B0F22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35F04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E9830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4F9EE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85A8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954D2" w14:textId="43661E59" w:rsidR="00037CBC" w:rsidRPr="00E838E4" w:rsidRDefault="00DE62CF" w:rsidP="00037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 целях</w:t>
      </w:r>
      <w:r w:rsidRPr="00DE62CF">
        <w:rPr>
          <w:rFonts w:ascii="Times New Roman" w:hAnsi="Times New Roman" w:cs="Times New Roman"/>
          <w:sz w:val="28"/>
        </w:rPr>
        <w:t xml:space="preserve"> снижения количества пожаров и ограничения их последствий на территории муниципального образования «Юкковское сельское поселение» Всеволожского муниципально</w:t>
      </w:r>
      <w:r w:rsidR="00037CBC">
        <w:rPr>
          <w:rFonts w:ascii="Times New Roman" w:hAnsi="Times New Roman" w:cs="Times New Roman"/>
          <w:sz w:val="28"/>
        </w:rPr>
        <w:t xml:space="preserve">го района Ленинградской области, </w:t>
      </w:r>
      <w:r w:rsidR="00037CBC" w:rsidRPr="00E838E4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6CF15EE" w14:textId="63133CD0" w:rsidR="0094209A" w:rsidRPr="00436CD8" w:rsidRDefault="0094209A" w:rsidP="009824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69EBC9D" w14:textId="2E0FCD19" w:rsidR="00DE62CF" w:rsidRPr="00DE62CF" w:rsidRDefault="00DE62CF" w:rsidP="00DE62C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Запретить на территории муниципального образования «Юкковское сельское поселение» Всеволожского муниципального района Ленинградской области на весь пожароопасный период 2024 г.:</w:t>
      </w:r>
    </w:p>
    <w:p w14:paraId="72B6AFCB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 xml:space="preserve">- неконтролируемый пал сухой травы; </w:t>
      </w:r>
    </w:p>
    <w:p w14:paraId="6582FA00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разведение открытого огня в лесных массивах;</w:t>
      </w:r>
    </w:p>
    <w:p w14:paraId="6CBDCA8F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сжигание промышленных и бытовых отходов, мусора, листьев, обрезков деревьев на открытых территориях, а также в контейнерах и урнах;</w:t>
      </w:r>
    </w:p>
    <w:p w14:paraId="3CDEEE3F" w14:textId="77777777" w:rsidR="00517FA7" w:rsidRDefault="00DE62CF" w:rsidP="00517FA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разведение огня, самовольное произведение пала сухой травы и выполнение других мероприятий, связанных с разведением открытого огня на участках частных домовладений и прилегающих к многоквартирным жилым домам территориях;</w:t>
      </w:r>
    </w:p>
    <w:p w14:paraId="4BD34AA2" w14:textId="7BA80E03" w:rsidR="00DA5511" w:rsidRPr="00510658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3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510658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510658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75C75591" w:rsidR="00DA5511" w:rsidRPr="00510658" w:rsidRDefault="009824E4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10658">
        <w:rPr>
          <w:rFonts w:ascii="Times New Roman" w:hAnsi="Times New Roman" w:cs="Times New Roman"/>
          <w:sz w:val="28"/>
          <w:szCs w:val="28"/>
        </w:rPr>
        <w:t>4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C46E973" w14:textId="083BA4B5" w:rsidR="00DA5511" w:rsidRPr="00510658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51065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Pr="00510658" w:rsidRDefault="00DA5511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7E42AEE" w14:textId="77777777" w:rsidR="003C4A9C" w:rsidRDefault="003C4A9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7E6AC01D" w:rsidR="00DA5511" w:rsidRDefault="00DA5511" w:rsidP="000D1C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         </w:t>
      </w:r>
      <w:r w:rsidR="000D1CF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698B">
        <w:rPr>
          <w:rFonts w:ascii="Times New Roman" w:hAnsi="Times New Roman" w:cs="Times New Roman"/>
          <w:sz w:val="28"/>
          <w:szCs w:val="28"/>
        </w:rPr>
        <w:t>М.Ю. Белов</w:t>
      </w:r>
    </w:p>
    <w:p w14:paraId="47A9CE92" w14:textId="4E00398E" w:rsidR="006345C2" w:rsidRDefault="00DA5511" w:rsidP="00347C9B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9D628C1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sectPr w:rsidR="0067766E" w:rsidSect="00A31D33">
      <w:headerReference w:type="default" r:id="rId9"/>
      <w:pgSz w:w="11906" w:h="16838"/>
      <w:pgMar w:top="709" w:right="99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74EDF" w14:textId="77777777" w:rsidR="00A31D33" w:rsidRDefault="00A31D33" w:rsidP="002C3073">
      <w:pPr>
        <w:spacing w:after="0" w:line="240" w:lineRule="auto"/>
      </w:pPr>
      <w:r>
        <w:separator/>
      </w:r>
    </w:p>
  </w:endnote>
  <w:endnote w:type="continuationSeparator" w:id="0">
    <w:p w14:paraId="13255B28" w14:textId="77777777" w:rsidR="00A31D33" w:rsidRDefault="00A31D3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F7057" w14:textId="77777777" w:rsidR="00A31D33" w:rsidRDefault="00A31D33" w:rsidP="002C3073">
      <w:pPr>
        <w:spacing w:after="0" w:line="240" w:lineRule="auto"/>
      </w:pPr>
      <w:r>
        <w:separator/>
      </w:r>
    </w:p>
  </w:footnote>
  <w:footnote w:type="continuationSeparator" w:id="0">
    <w:p w14:paraId="73B5FC4D" w14:textId="77777777" w:rsidR="00A31D33" w:rsidRDefault="00A31D3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5092489"/>
      <w:docPartObj>
        <w:docPartGallery w:val="Page Numbers (Top of Page)"/>
        <w:docPartUnique/>
      </w:docPartObj>
    </w:sdtPr>
    <w:sdtContent>
      <w:p w14:paraId="7A3EE6B2" w14:textId="51E160AF" w:rsidR="00F22E51" w:rsidRDefault="00F22E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BC">
          <w:rPr>
            <w:noProof/>
          </w:rP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9E695C"/>
    <w:multiLevelType w:val="hybridMultilevel"/>
    <w:tmpl w:val="6AC47D3A"/>
    <w:lvl w:ilvl="0" w:tplc="7EF26A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05102276">
    <w:abstractNumId w:val="1"/>
  </w:num>
  <w:num w:numId="2" w16cid:durableId="1806002759">
    <w:abstractNumId w:val="0"/>
  </w:num>
  <w:num w:numId="3" w16cid:durableId="957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657"/>
    <w:rsid w:val="00037B44"/>
    <w:rsid w:val="00037CBC"/>
    <w:rsid w:val="00044BF2"/>
    <w:rsid w:val="0006526F"/>
    <w:rsid w:val="000A78B7"/>
    <w:rsid w:val="000C6028"/>
    <w:rsid w:val="000D16F2"/>
    <w:rsid w:val="000D1CF2"/>
    <w:rsid w:val="000E31ED"/>
    <w:rsid w:val="00112667"/>
    <w:rsid w:val="00157955"/>
    <w:rsid w:val="00193848"/>
    <w:rsid w:val="001A00DD"/>
    <w:rsid w:val="001B54CF"/>
    <w:rsid w:val="002125F0"/>
    <w:rsid w:val="002C3073"/>
    <w:rsid w:val="002D3018"/>
    <w:rsid w:val="002D698B"/>
    <w:rsid w:val="002E0005"/>
    <w:rsid w:val="003206CB"/>
    <w:rsid w:val="00347C9B"/>
    <w:rsid w:val="00371E0C"/>
    <w:rsid w:val="003C4A9C"/>
    <w:rsid w:val="003E7C1A"/>
    <w:rsid w:val="00510658"/>
    <w:rsid w:val="00517FA7"/>
    <w:rsid w:val="0052200E"/>
    <w:rsid w:val="0059548F"/>
    <w:rsid w:val="005E3EDD"/>
    <w:rsid w:val="005F73CB"/>
    <w:rsid w:val="006345C2"/>
    <w:rsid w:val="0067766E"/>
    <w:rsid w:val="0069159A"/>
    <w:rsid w:val="006A11DF"/>
    <w:rsid w:val="006D71DA"/>
    <w:rsid w:val="0074640C"/>
    <w:rsid w:val="00751B39"/>
    <w:rsid w:val="007B6036"/>
    <w:rsid w:val="008363D1"/>
    <w:rsid w:val="008368CE"/>
    <w:rsid w:val="00854B98"/>
    <w:rsid w:val="008560F8"/>
    <w:rsid w:val="008A1CE7"/>
    <w:rsid w:val="008B03BB"/>
    <w:rsid w:val="008E6194"/>
    <w:rsid w:val="0094209A"/>
    <w:rsid w:val="009824E4"/>
    <w:rsid w:val="0099784B"/>
    <w:rsid w:val="00A0782C"/>
    <w:rsid w:val="00A10963"/>
    <w:rsid w:val="00A126C9"/>
    <w:rsid w:val="00A31D33"/>
    <w:rsid w:val="00A6703D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87F28"/>
    <w:rsid w:val="00C25DDD"/>
    <w:rsid w:val="00C34787"/>
    <w:rsid w:val="00C7262A"/>
    <w:rsid w:val="00C73363"/>
    <w:rsid w:val="00C74FBD"/>
    <w:rsid w:val="00CC226C"/>
    <w:rsid w:val="00CE2AD7"/>
    <w:rsid w:val="00CE2E28"/>
    <w:rsid w:val="00D042B0"/>
    <w:rsid w:val="00D26B3A"/>
    <w:rsid w:val="00D40FA0"/>
    <w:rsid w:val="00D5308D"/>
    <w:rsid w:val="00D57ABA"/>
    <w:rsid w:val="00D856F7"/>
    <w:rsid w:val="00DA5511"/>
    <w:rsid w:val="00DE62CF"/>
    <w:rsid w:val="00DF2280"/>
    <w:rsid w:val="00E3384F"/>
    <w:rsid w:val="00E74245"/>
    <w:rsid w:val="00E94658"/>
    <w:rsid w:val="00F22E51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D128-5416-4FDF-A375-EA452AD4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8</cp:revision>
  <cp:lastPrinted>2024-05-07T06:27:00Z</cp:lastPrinted>
  <dcterms:created xsi:type="dcterms:W3CDTF">2024-05-06T06:10:00Z</dcterms:created>
  <dcterms:modified xsi:type="dcterms:W3CDTF">2024-05-07T07:24:00Z</dcterms:modified>
</cp:coreProperties>
</file>