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2B129" w14:textId="6168BEBD" w:rsidR="00F668B5" w:rsidRPr="00EF7DBF" w:rsidRDefault="00390A65" w:rsidP="00A37BC0">
      <w:pPr>
        <w:spacing w:after="0" w:line="48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24"/>
        </w:rPr>
      </w:pPr>
      <w:r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     Идентификатор</w:t>
      </w:r>
    </w:p>
    <w:p w14:paraId="48F35519" w14:textId="7DEF439A" w:rsidR="00F668B5" w:rsidRPr="00A37BC0" w:rsidRDefault="00390A65" w:rsidP="00A37BC0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>
        <w:rPr>
          <w:rFonts w:ascii="Arial" w:eastAsiaTheme="minorHAnsi" w:hAnsi="Arial" w:cs="Arial"/>
          <w:color w:val="000000" w:themeColor="text1"/>
          <w:sz w:val="24"/>
          <w:szCs w:val="18"/>
        </w:rPr>
        <w:t>ГЕРБ</w:t>
      </w:r>
    </w:p>
    <w:p w14:paraId="3A148CCE" w14:textId="5F82891D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>Юкковское сельское поселение</w:t>
      </w:r>
    </w:p>
    <w:p w14:paraId="416A83D1" w14:textId="77777777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Всеволожского муниципального района Ленинградской области</w:t>
      </w:r>
    </w:p>
    <w:p w14:paraId="2E4FBF9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</w:p>
    <w:p w14:paraId="4476F04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  <w:t>АДМИНИСТРАЦИЯ</w:t>
      </w:r>
    </w:p>
    <w:p w14:paraId="21EDCD5C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color w:val="000000" w:themeColor="text1"/>
          <w:spacing w:val="40"/>
          <w:sz w:val="28"/>
          <w:szCs w:val="18"/>
        </w:rPr>
      </w:pPr>
    </w:p>
    <w:p w14:paraId="0AEBD738" w14:textId="08015782" w:rsidR="00F668B5" w:rsidRPr="00374BC3" w:rsidRDefault="00E74245" w:rsidP="00374BC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  <w:t>ПОСТАНОВЛЕНИЕ</w:t>
      </w:r>
    </w:p>
    <w:p w14:paraId="095F3580" w14:textId="77777777" w:rsidR="00202AA6" w:rsidRPr="0066236C" w:rsidRDefault="00F668B5" w:rsidP="00A37BC0">
      <w:pPr>
        <w:spacing w:after="0"/>
        <w:ind w:left="-709" w:right="-567"/>
        <w:rPr>
          <w:rFonts w:ascii="Arial" w:eastAsiaTheme="minorHAnsi" w:hAnsi="Arial" w:cs="Arial"/>
          <w:color w:val="000000" w:themeColor="text1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</w:t>
      </w:r>
      <w:r w:rsidR="00F80487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</w:t>
      </w:r>
    </w:p>
    <w:p w14:paraId="14AC3A64" w14:textId="17C2B784" w:rsidR="00F668B5" w:rsidRPr="00A37BC0" w:rsidRDefault="00202AA6" w:rsidP="00A37BC0">
      <w:pPr>
        <w:spacing w:after="0"/>
        <w:ind w:left="-709" w:right="-567"/>
        <w:rPr>
          <w:rFonts w:ascii="Arial" w:eastAsiaTheme="minorHAnsi" w:hAnsi="Arial" w:cs="Arial"/>
          <w:color w:val="000000" w:themeColor="text1"/>
          <w:sz w:val="28"/>
          <w:szCs w:val="18"/>
        </w:rPr>
      </w:pPr>
      <w:r w:rsidRPr="0066236C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   </w:t>
      </w:r>
      <w:r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</w:t>
      </w:r>
      <w:r w:rsidR="00F668B5"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_</w:t>
      </w:r>
      <w:r w:rsidR="007374D1">
        <w:rPr>
          <w:rFonts w:ascii="Arial" w:eastAsiaTheme="minorHAnsi" w:hAnsi="Arial" w:cs="Arial"/>
          <w:color w:val="000000" w:themeColor="text1"/>
          <w:sz w:val="28"/>
          <w:szCs w:val="18"/>
        </w:rPr>
        <w:t>_</w:t>
      </w:r>
      <w:r w:rsidR="00AC2E7C">
        <w:rPr>
          <w:rFonts w:ascii="Arial" w:eastAsiaTheme="minorHAnsi" w:hAnsi="Arial" w:cs="Arial"/>
          <w:color w:val="000000" w:themeColor="text1"/>
          <w:sz w:val="28"/>
          <w:szCs w:val="18"/>
        </w:rPr>
        <w:t>_</w:t>
      </w:r>
      <w:r w:rsidR="00390A65" w:rsidRPr="00390A65">
        <w:rPr>
          <w:rFonts w:ascii="Arial" w:eastAsiaTheme="minorHAnsi" w:hAnsi="Arial" w:cs="Arial"/>
          <w:color w:val="000000" w:themeColor="text1"/>
          <w:sz w:val="28"/>
          <w:szCs w:val="18"/>
          <w:u w:val="single"/>
        </w:rPr>
        <w:t>11.06.2026</w:t>
      </w:r>
      <w:r w:rsidR="007374D1">
        <w:rPr>
          <w:rFonts w:ascii="Arial" w:eastAsiaTheme="minorHAnsi" w:hAnsi="Arial" w:cs="Arial"/>
          <w:color w:val="000000" w:themeColor="text1"/>
          <w:sz w:val="28"/>
          <w:szCs w:val="18"/>
        </w:rPr>
        <w:t>__</w:t>
      </w:r>
      <w:r w:rsidR="00522D77">
        <w:rPr>
          <w:rFonts w:ascii="Arial" w:eastAsiaTheme="minorHAnsi" w:hAnsi="Arial" w:cs="Arial"/>
          <w:color w:val="000000" w:themeColor="text1"/>
          <w:sz w:val="28"/>
          <w:szCs w:val="18"/>
        </w:rPr>
        <w:t>_</w:t>
      </w:r>
      <w:r w:rsidR="00F668B5"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F668B5"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F668B5"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F668B5"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F668B5"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F668B5"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7374D1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</w:t>
      </w:r>
      <w:r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</w:t>
      </w:r>
      <w:r w:rsidRPr="0066236C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 </w:t>
      </w:r>
      <w:r w:rsidR="007374D1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</w:t>
      </w:r>
      <w:r w:rsidR="00F80487"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 </w:t>
      </w:r>
      <w:r w:rsidR="00F668B5" w:rsidRPr="00202AA6">
        <w:rPr>
          <w:rFonts w:ascii="Arial" w:eastAsiaTheme="minorHAnsi" w:hAnsi="Arial" w:cs="Arial"/>
          <w:color w:val="000000" w:themeColor="text1"/>
          <w:sz w:val="28"/>
          <w:szCs w:val="28"/>
        </w:rPr>
        <w:t>№__</w:t>
      </w:r>
      <w:r w:rsidR="00AC2E7C">
        <w:rPr>
          <w:rFonts w:ascii="Arial" w:eastAsiaTheme="minorHAnsi" w:hAnsi="Arial" w:cs="Arial"/>
          <w:color w:val="000000" w:themeColor="text1"/>
          <w:sz w:val="28"/>
          <w:szCs w:val="28"/>
        </w:rPr>
        <w:t>_</w:t>
      </w:r>
      <w:r w:rsidR="00390A65" w:rsidRPr="00390A65">
        <w:rPr>
          <w:rFonts w:ascii="Arial" w:eastAsiaTheme="minorHAnsi" w:hAnsi="Arial" w:cs="Arial"/>
          <w:color w:val="000000" w:themeColor="text1"/>
          <w:sz w:val="28"/>
          <w:szCs w:val="28"/>
          <w:u w:val="single"/>
        </w:rPr>
        <w:t>54</w:t>
      </w:r>
      <w:r w:rsidR="00AC2E7C">
        <w:rPr>
          <w:rFonts w:ascii="Arial" w:eastAsiaTheme="minorHAnsi" w:hAnsi="Arial" w:cs="Arial"/>
          <w:color w:val="000000" w:themeColor="text1"/>
          <w:sz w:val="28"/>
          <w:szCs w:val="28"/>
        </w:rPr>
        <w:t>_</w:t>
      </w:r>
      <w:r w:rsidR="00F668B5" w:rsidRPr="00202AA6">
        <w:rPr>
          <w:rFonts w:ascii="Arial" w:eastAsiaTheme="minorHAnsi" w:hAnsi="Arial" w:cs="Arial"/>
          <w:color w:val="000000" w:themeColor="text1"/>
          <w:sz w:val="28"/>
          <w:szCs w:val="28"/>
        </w:rPr>
        <w:t>__</w:t>
      </w:r>
    </w:p>
    <w:p w14:paraId="390344B7" w14:textId="42F9E0EB" w:rsidR="0099784B" w:rsidRPr="00374BC3" w:rsidRDefault="00F668B5" w:rsidP="00374BC3">
      <w:pPr>
        <w:spacing w:after="0" w:line="240" w:lineRule="auto"/>
        <w:ind w:left="-709" w:right="-567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  </w:t>
      </w:r>
      <w:r w:rsidR="00202AA6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</w:t>
      </w:r>
      <w:r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="00202AA6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</w:t>
      </w:r>
      <w:r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>д. Юкки</w:t>
      </w:r>
    </w:p>
    <w:p w14:paraId="19ED000D" w14:textId="77777777" w:rsidR="00374BC3" w:rsidRDefault="00374BC3" w:rsidP="007B67DE">
      <w:pPr>
        <w:spacing w:after="0" w:line="240" w:lineRule="auto"/>
        <w:ind w:right="481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D6FEE2E" w14:textId="78BF48AA" w:rsidR="00C87761" w:rsidRPr="007B67DE" w:rsidRDefault="00C87761" w:rsidP="007B67DE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t>О внесении изменения в постановление администрации Юкковско</w:t>
      </w:r>
      <w:r w:rsidR="00054498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сельско</w:t>
      </w:r>
      <w:r w:rsidR="00054498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поселени</w:t>
      </w:r>
      <w:r w:rsidR="00054498">
        <w:rPr>
          <w:rFonts w:ascii="Times New Roman" w:hAnsi="Times New Roman"/>
          <w:color w:val="000000" w:themeColor="text1"/>
          <w:sz w:val="28"/>
          <w:szCs w:val="28"/>
        </w:rPr>
        <w:t xml:space="preserve">я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Всеволожского муниципального района Ленинградской области от 28.10.2021 № 399 «</w:t>
      </w: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муниципальной программы «Благоустройство территории Юкковско</w:t>
      </w:r>
      <w:r w:rsidR="00A159F2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</w:t>
      </w:r>
      <w:r w:rsidR="00A159F2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</w:t>
      </w:r>
      <w:r w:rsidR="00A159F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</w:p>
    <w:p w14:paraId="5A114269" w14:textId="77777777" w:rsidR="00C87761" w:rsidRPr="00A37BC0" w:rsidRDefault="00C87761" w:rsidP="00A37BC0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0221F3" w14:textId="292AAE5E" w:rsidR="00202AA6" w:rsidRPr="0066236C" w:rsidRDefault="00C87761" w:rsidP="007B67D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со статьей 179 Бюджетного кодекса Российской </w:t>
      </w:r>
      <w:r w:rsidR="00202AA6" w:rsidRPr="0066236C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Федерации, руководствуясь постановлением администрации МО «Юкковское сельское поселение» от 20.12.2021 № 513 «</w:t>
      </w:r>
      <w:r w:rsidRPr="007B67DE">
        <w:rPr>
          <w:rFonts w:ascii="Times New Roman" w:hAnsi="Times New Roman"/>
          <w:bCs/>
          <w:color w:val="000000" w:themeColor="text1"/>
          <w:sz w:val="28"/>
          <w:szCs w:val="28"/>
        </w:rPr>
        <w:t>Об утверждении порядка разработки, реализации и оценки эффективности муниципальных программ</w:t>
      </w:r>
      <w:r w:rsidR="00220FC1" w:rsidRPr="007B67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bCs/>
          <w:color w:val="000000" w:themeColor="text1"/>
          <w:sz w:val="28"/>
          <w:szCs w:val="28"/>
        </w:rPr>
        <w:t>МО «Юкковское сельское поселение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», администрация</w:t>
      </w:r>
      <w:r w:rsidR="00530C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Юкковско</w:t>
      </w:r>
      <w:r w:rsidR="00530C77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сельско</w:t>
      </w:r>
      <w:r w:rsidR="00530C77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поселени</w:t>
      </w:r>
      <w:r w:rsidR="00530C77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Всеволожского муниципального района Ленинградской области</w:t>
      </w:r>
      <w:r w:rsid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68386E5A" w14:textId="5986D765" w:rsidR="00C87761" w:rsidRPr="007B67DE" w:rsidRDefault="00C87761" w:rsidP="00202AA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b/>
          <w:color w:val="000000" w:themeColor="text1"/>
          <w:sz w:val="28"/>
          <w:szCs w:val="28"/>
        </w:rPr>
        <w:t>п о с т а н о в л я е т:</w:t>
      </w:r>
    </w:p>
    <w:p w14:paraId="57EE5FDD" w14:textId="77777777" w:rsidR="00C87761" w:rsidRPr="007B67DE" w:rsidRDefault="00C87761" w:rsidP="00A37BC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EE09413" w14:textId="2203EA10" w:rsidR="00C87761" w:rsidRPr="007B67DE" w:rsidRDefault="00C87761" w:rsidP="00A37BC0">
      <w:pPr>
        <w:pStyle w:val="ConsPlusNormal"/>
        <w:widowControl/>
        <w:numPr>
          <w:ilvl w:val="0"/>
          <w:numId w:val="32"/>
        </w:numPr>
        <w:ind w:left="0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Утвердить прилагаемые изменения, которые вносятся в муниципальную программу «Благоустройство территории МО «Юкковское сельское поселение», утвержденную постановлением администрации МО «Юкковское сельское поселение» Всеволожского муниципального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р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айона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Ленинградской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области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от 28.10.2021 № 399</w:t>
      </w:r>
      <w:r w:rsidR="007D733E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внесенными 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остановлениями от 25.12.2021 № 516, от 18.04.2022 № 133, от 24.06.2022 № 204, от 03.10.2022 № 311, от 29.12.2022 № 433</w:t>
      </w:r>
      <w:r w:rsidR="00C25861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387E26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5017C8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 449</w:t>
      </w:r>
      <w:r w:rsidR="0066224B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</w:t>
      </w:r>
      <w:r w:rsidR="00FB1372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13.02.2024 № 32</w:t>
      </w:r>
      <w:r w:rsidR="00F01B67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="00406D0F">
        <w:rPr>
          <w:rFonts w:ascii="Times New Roman" w:hAnsi="Times New Roman" w:cs="Times New Roman"/>
          <w:color w:val="000000" w:themeColor="text1"/>
          <w:sz w:val="28"/>
          <w:szCs w:val="28"/>
        </w:rPr>
        <w:t>, от 05.08.2024 № 227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, согласно приложению.</w:t>
      </w:r>
    </w:p>
    <w:p w14:paraId="389D813B" w14:textId="44F1B2CE" w:rsidR="00C87761" w:rsidRPr="007B67DE" w:rsidRDefault="00C87761" w:rsidP="00A37BC0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3F2BD4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 даты подписания</w:t>
      </w:r>
      <w:r w:rsidR="003F2B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подлежит официальному опубликованию на сайте </w:t>
      </w:r>
      <w:r w:rsidR="00AA6DFC" w:rsidRPr="007B67DE">
        <w:rPr>
          <w:rFonts w:ascii="Times New Roman" w:hAnsi="Times New Roman"/>
          <w:color w:val="000000" w:themeColor="text1"/>
          <w:sz w:val="28"/>
          <w:szCs w:val="28"/>
        </w:rPr>
        <w:t>Юкковско</w:t>
      </w:r>
      <w:r w:rsidR="00AA6DFC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="00AA6DFC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сельско</w:t>
      </w:r>
      <w:r w:rsidR="00AA6DFC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="00AA6DFC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поселени</w:t>
      </w:r>
      <w:r w:rsidR="00AA6DFC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AA6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2B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сети Интернет по адресу: </w:t>
      </w:r>
      <w:hyperlink r:id="rId8" w:history="1">
        <w:r w:rsidR="003F2BD4" w:rsidRPr="00A96383">
          <w:rPr>
            <w:rStyle w:val="af5"/>
            <w:rFonts w:ascii="Helvetica" w:hAnsi="Helvetica" w:cs="Helvetica"/>
            <w:sz w:val="23"/>
            <w:szCs w:val="23"/>
          </w:rPr>
          <w:t>www.ykki.ru</w:t>
        </w:r>
      </w:hyperlink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667D69E" w14:textId="77777777" w:rsidR="00C87761" w:rsidRPr="007B67DE" w:rsidRDefault="00C87761" w:rsidP="00A37BC0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t>Контроль исполнения настоящего постановления оставляю за собой.</w:t>
      </w:r>
    </w:p>
    <w:p w14:paraId="78A14396" w14:textId="301B32A5" w:rsidR="00C87761" w:rsidRDefault="00C87761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E72B923" w14:textId="77777777" w:rsidR="007B67DE" w:rsidRPr="007B67DE" w:rsidRDefault="007B67DE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C07D92C" w14:textId="6E1C7592" w:rsidR="00C87761" w:rsidRPr="007B67DE" w:rsidRDefault="00960252" w:rsidP="00A37BC0">
      <w:pPr>
        <w:tabs>
          <w:tab w:val="left" w:pos="77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>лав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                  </w:t>
      </w:r>
      <w:r w:rsidR="007B67D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7E5308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5017C8" w:rsidRPr="007B67DE">
        <w:rPr>
          <w:rFonts w:ascii="Times New Roman" w:hAnsi="Times New Roman"/>
          <w:color w:val="000000" w:themeColor="text1"/>
          <w:sz w:val="28"/>
          <w:szCs w:val="28"/>
        </w:rPr>
        <w:t>М.Ю. Белов</w:t>
      </w:r>
    </w:p>
    <w:p w14:paraId="54235954" w14:textId="56EB0278" w:rsidR="00C87761" w:rsidRPr="007B67DE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10CA9DD2" w14:textId="48154E2A" w:rsidR="00EC5557" w:rsidRPr="007B67DE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74648908" w14:textId="4FE9E7B3" w:rsidR="00EC5557" w:rsidRPr="007B67DE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5B6A982A" w14:textId="235C70CE" w:rsidR="00EC5557" w:rsidRPr="007B67DE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2C6057BE" w14:textId="0712E3C0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AB7FA6A" w14:textId="7F0EA126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F493DB1" w14:textId="67D09820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868E1F6" w14:textId="7AB16824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2F51BC0" w14:textId="1036532B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4702AA3" w14:textId="7A184DCA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16D48DA" w14:textId="2890A073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F6819AB" w14:textId="67AD904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88602B7" w14:textId="1822DC0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C60DA0F" w14:textId="7A9A242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66AAB11" w14:textId="4531610D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264FA34" w14:textId="46DF657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345935B" w14:textId="1F32B1D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6DD969E" w14:textId="2DE81280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B1A8FF1" w14:textId="0510E96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4D771AE" w14:textId="083108D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C2BDCEA" w14:textId="19C6F68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0ECFDCE" w14:textId="1ED16A0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2DC7B9C" w14:textId="3F7EED72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3680170" w14:textId="480BE30E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B1260DD" w14:textId="5B1AAA6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2908A430" w14:textId="4B8F8CB2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D155889" w14:textId="16F271BD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E021DB3" w14:textId="623A4526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07BBD03" w14:textId="560EFFBE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8760C58" w14:textId="03C44A2A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C5DD798" w14:textId="5724ADB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52A55D3" w14:textId="342B468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B3DC929" w14:textId="0C5B3078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215F27C3" w14:textId="5A853835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3CA3753" w14:textId="3FB93E7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09E8132" w14:textId="1BCF41D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91CC2EB" w14:textId="5F6EA2F6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26E9F4B" w14:textId="58E1D79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B1973EE" w14:textId="4A815FC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0435756" w14:textId="127A717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E606375" w14:textId="5FFE6590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D8B2D3D" w14:textId="1F535487" w:rsidR="009D05D5" w:rsidRDefault="009D05D5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ADE90F0" w14:textId="276B357C" w:rsidR="009D05D5" w:rsidRDefault="009D05D5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6EF97E8" w14:textId="40A39285" w:rsidR="009D05D5" w:rsidRDefault="009D05D5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E38E017" w14:textId="77777777" w:rsidR="009D05D5" w:rsidRDefault="009D05D5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ABE90C0" w14:textId="32353B5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F3291AF" w14:textId="120BC3F0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2A228784" w14:textId="77777777" w:rsidR="00390A65" w:rsidRDefault="00390A65" w:rsidP="00A37BC0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15182E72" w14:textId="77777777" w:rsidR="00390A65" w:rsidRDefault="00390A65" w:rsidP="00A37BC0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5949ABBC" w14:textId="09B58E13" w:rsidR="00C87761" w:rsidRPr="00A37BC0" w:rsidRDefault="00C87761" w:rsidP="00A37BC0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Приложение </w:t>
      </w:r>
    </w:p>
    <w:p w14:paraId="7A4E323F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 постановлению администрации</w:t>
      </w:r>
    </w:p>
    <w:p w14:paraId="24EA8AC2" w14:textId="558B7109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Юкковско</w:t>
      </w:r>
      <w:r w:rsidR="00AA6DFC">
        <w:rPr>
          <w:rFonts w:ascii="Times New Roman" w:eastAsia="Times New Roman" w:hAnsi="Times New Roman"/>
          <w:color w:val="000000" w:themeColor="text1"/>
          <w:sz w:val="28"/>
          <w:szCs w:val="28"/>
        </w:rPr>
        <w:t>го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сельско</w:t>
      </w:r>
      <w:r w:rsidR="00AA6DFC">
        <w:rPr>
          <w:rFonts w:ascii="Times New Roman" w:eastAsia="Times New Roman" w:hAnsi="Times New Roman"/>
          <w:color w:val="000000" w:themeColor="text1"/>
          <w:sz w:val="28"/>
          <w:szCs w:val="28"/>
        </w:rPr>
        <w:t>го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поселени</w:t>
      </w:r>
      <w:r w:rsidR="00AA6DFC">
        <w:rPr>
          <w:rFonts w:ascii="Times New Roman" w:eastAsia="Times New Roman" w:hAnsi="Times New Roman"/>
          <w:color w:val="000000" w:themeColor="text1"/>
          <w:sz w:val="28"/>
          <w:szCs w:val="28"/>
        </w:rPr>
        <w:t>я</w:t>
      </w:r>
    </w:p>
    <w:p w14:paraId="54D9EF4B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47BE00A3" w14:textId="6D415942" w:rsidR="00C87761" w:rsidRPr="00A37BC0" w:rsidRDefault="00C87761" w:rsidP="00F80487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FB7B76" w:rsidRPr="00AC2E7C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AA6DFC" w:rsidRPr="00AC2E7C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AC2E7C" w:rsidRPr="00AC2E7C">
        <w:rPr>
          <w:rFonts w:ascii="Times New Roman" w:hAnsi="Times New Roman"/>
          <w:color w:val="000000" w:themeColor="text1"/>
          <w:sz w:val="28"/>
          <w:szCs w:val="28"/>
          <w:u w:val="single"/>
        </w:rPr>
        <w:t>11.06.2026</w:t>
      </w:r>
      <w:r w:rsidR="00FB7B76" w:rsidRPr="00AC2E7C">
        <w:rPr>
          <w:rFonts w:ascii="Times New Roman" w:hAnsi="Times New Roman"/>
          <w:color w:val="000000" w:themeColor="text1"/>
          <w:sz w:val="28"/>
          <w:szCs w:val="28"/>
          <w:u w:val="single"/>
        </w:rPr>
        <w:t>_</w:t>
      </w:r>
      <w:r w:rsidRPr="00AC2E7C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№ __</w:t>
      </w:r>
      <w:r w:rsidR="00AC2E7C" w:rsidRPr="00AC2E7C">
        <w:rPr>
          <w:rFonts w:ascii="Times New Roman" w:hAnsi="Times New Roman"/>
          <w:color w:val="000000" w:themeColor="text1"/>
          <w:sz w:val="28"/>
          <w:szCs w:val="28"/>
          <w:u w:val="single"/>
        </w:rPr>
        <w:t>54</w:t>
      </w:r>
      <w:r w:rsidR="00AA6DFC" w:rsidRPr="00AC2E7C">
        <w:rPr>
          <w:rFonts w:ascii="Times New Roman" w:hAnsi="Times New Roman"/>
          <w:color w:val="000000" w:themeColor="text1"/>
          <w:sz w:val="28"/>
          <w:szCs w:val="28"/>
          <w:u w:val="single"/>
        </w:rPr>
        <w:t>_</w:t>
      </w:r>
      <w:r w:rsidR="00AA6DFC" w:rsidRPr="00AC2E7C">
        <w:rPr>
          <w:rFonts w:ascii="Times New Roman" w:hAnsi="Times New Roman"/>
          <w:color w:val="000000" w:themeColor="text1"/>
          <w:sz w:val="28"/>
          <w:szCs w:val="28"/>
        </w:rPr>
        <w:t>_</w:t>
      </w:r>
    </w:p>
    <w:p w14:paraId="5F2B58BC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1CF8173D" w14:textId="77777777" w:rsidR="00C87761" w:rsidRPr="00A37BC0" w:rsidRDefault="00C87761" w:rsidP="00A37BC0">
      <w:pPr>
        <w:spacing w:after="0" w:line="240" w:lineRule="auto"/>
        <w:ind w:right="-12"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Изменения,</w:t>
      </w:r>
    </w:p>
    <w:p w14:paraId="74A04B0F" w14:textId="21B0002A" w:rsidR="00220FC1" w:rsidRPr="00A37BC0" w:rsidRDefault="00C87761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которые вносятся в муниципальную программу «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Благоустройство территории </w:t>
      </w:r>
      <w:r w:rsidRPr="00A37BC0">
        <w:rPr>
          <w:rFonts w:ascii="Times New Roman" w:eastAsia="Times New Roman" w:hAnsi="Times New Roman" w:cs="Arial"/>
          <w:color w:val="000000" w:themeColor="text1"/>
          <w:sz w:val="28"/>
          <w:szCs w:val="28"/>
        </w:rPr>
        <w:t>МО «Юкковское сельское поселение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="009354C3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утвержденную постановлением администрации МО «Юкковское сельское поселение» Всеволожского муниципального района Ленинградской области от 28.12.2021 № 399</w:t>
      </w:r>
      <w:r w:rsidR="00220FC1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14:paraId="446C7EBA" w14:textId="20764F31" w:rsidR="007D733E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внесенными 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остановлениями от 25.12.2021 № 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516,</w:t>
      </w:r>
      <w:r w:rsidR="008B187F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18.04.2022 № 133, от 24.06.2022 № 204, от 03.10.2022 № 311, </w:t>
      </w:r>
    </w:p>
    <w:p w14:paraId="11467E37" w14:textId="1689E66F" w:rsidR="00C87761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№449</w:t>
      </w:r>
      <w:r w:rsidR="00FB1372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11, от 13.02.2024 № 32</w:t>
      </w:r>
      <w:r w:rsidR="00F01B67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="00406D0F">
        <w:rPr>
          <w:rFonts w:ascii="Times New Roman" w:hAnsi="Times New Roman" w:cs="Times New Roman"/>
          <w:color w:val="000000" w:themeColor="text1"/>
          <w:sz w:val="28"/>
          <w:szCs w:val="28"/>
        </w:rPr>
        <w:t>, от 05.08.2024 № 227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864B2E2" w14:textId="77777777" w:rsidR="00C87761" w:rsidRPr="00A37BC0" w:rsidRDefault="00C87761" w:rsidP="00A37BC0">
      <w:pPr>
        <w:spacing w:after="0" w:line="240" w:lineRule="auto"/>
        <w:ind w:right="848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2A2F7D11" w14:textId="185DA781" w:rsidR="004A5EF8" w:rsidRPr="00A37BC0" w:rsidRDefault="004A5EF8" w:rsidP="00A37BC0">
      <w:pPr>
        <w:numPr>
          <w:ilvl w:val="0"/>
          <w:numId w:val="3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поселение» от 28.10.2021 № 399 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 внесенными Постановлениями от 25.12.2021 № 516, от 18.04.2022 № 133, от 24.06.2022 № 204, от 03.10.2022 № 311, 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</w:t>
      </w:r>
      <w:r w:rsidR="004879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449</w:t>
      </w:r>
      <w:r w:rsidR="0066224B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</w:t>
      </w:r>
      <w:r w:rsidR="00FB1372">
        <w:rPr>
          <w:rFonts w:ascii="Times New Roman" w:hAnsi="Times New Roman" w:cs="Times New Roman"/>
          <w:color w:val="000000" w:themeColor="text1"/>
          <w:sz w:val="28"/>
          <w:szCs w:val="28"/>
        </w:rPr>
        <w:t>, от 13.02.2024 № 32</w:t>
      </w:r>
      <w:r w:rsidR="00F01B67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="00406D0F">
        <w:rPr>
          <w:rFonts w:ascii="Times New Roman" w:hAnsi="Times New Roman" w:cs="Times New Roman"/>
          <w:color w:val="000000" w:themeColor="text1"/>
          <w:sz w:val="28"/>
          <w:szCs w:val="28"/>
        </w:rPr>
        <w:t>, от 05.08.2024 № 227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D733E"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«Паспорт муниципальной программы «Благоустройство территории МО «Юкковское сельское поселение» внести следующие изменения:</w:t>
      </w:r>
    </w:p>
    <w:p w14:paraId="7ADDBD67" w14:textId="77777777" w:rsidR="004A5EF8" w:rsidRPr="00A37BC0" w:rsidRDefault="004A5EF8" w:rsidP="00A37BC0">
      <w:pPr>
        <w:pStyle w:val="a9"/>
        <w:numPr>
          <w:ilvl w:val="1"/>
          <w:numId w:val="3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27B81C85" w14:textId="77777777" w:rsidR="004A5EF8" w:rsidRPr="00A37BC0" w:rsidRDefault="004A5EF8" w:rsidP="00A37B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5D2AD6C8" w14:textId="77777777" w:rsidR="00C87761" w:rsidRPr="00A37BC0" w:rsidRDefault="00C87761" w:rsidP="00A37BC0">
      <w:pPr>
        <w:pStyle w:val="ConsPlusNormal"/>
        <w:ind w:left="1068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A37BC0" w:rsidRPr="00A37BC0" w14:paraId="4BCDC2D5" w14:textId="77777777" w:rsidTr="00464569">
        <w:tc>
          <w:tcPr>
            <w:tcW w:w="2978" w:type="dxa"/>
          </w:tcPr>
          <w:p w14:paraId="4F7EA6E6" w14:textId="77777777" w:rsidR="00C87761" w:rsidRPr="00A37BC0" w:rsidRDefault="00C87761" w:rsidP="00A37BC0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45" w:type="dxa"/>
          </w:tcPr>
          <w:p w14:paraId="48D5A324" w14:textId="75F85A26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Всего по муниципальной программе </w:t>
            </w:r>
            <w:r w:rsidR="007A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D752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AA6D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9 598,1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тыс. рублей, в том числе по годам: </w:t>
            </w:r>
          </w:p>
          <w:p w14:paraId="46E070E6" w14:textId="3AD54409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год – 23 43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2B57F2B6" w14:textId="38A80242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2023 год – 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28 </w:t>
            </w:r>
            <w:r w:rsidR="008B187F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  </w:t>
            </w:r>
          </w:p>
          <w:p w14:paraId="6806EAB6" w14:textId="25EC3FDE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2024 год – 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7C81798D" w14:textId="2502619F" w:rsidR="00C87761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2025 год – </w:t>
            </w:r>
            <w:r w:rsidR="00D752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51 750,1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183E0592" w14:textId="1F4BCAC3" w:rsidR="00487910" w:rsidRDefault="00487910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2026 год 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 w:rsidR="00AA6D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23 481,1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6C67239A" w14:textId="18E8DE62" w:rsidR="00406D0F" w:rsidRPr="00A37BC0" w:rsidRDefault="00406D0F" w:rsidP="00406D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2027 год 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</w:tc>
      </w:tr>
    </w:tbl>
    <w:p w14:paraId="2FB830D5" w14:textId="77777777" w:rsidR="00C87761" w:rsidRPr="00A37BC0" w:rsidRDefault="00C87761" w:rsidP="00A37BC0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3631D9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62231CD5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781610C2" w14:textId="77777777" w:rsidR="00C87761" w:rsidRPr="00A37BC0" w:rsidRDefault="00C87761" w:rsidP="00A37B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</w:rPr>
        <w:sectPr w:rsidR="00C87761" w:rsidRPr="00A37BC0" w:rsidSect="00202AA6">
          <w:headerReference w:type="default" r:id="rId9"/>
          <w:pgSz w:w="11905" w:h="16838"/>
          <w:pgMar w:top="851" w:right="848" w:bottom="851" w:left="1429" w:header="720" w:footer="720" w:gutter="0"/>
          <w:cols w:space="720"/>
          <w:titlePg/>
          <w:docGrid w:linePitch="299"/>
        </w:sectPr>
      </w:pPr>
    </w:p>
    <w:p w14:paraId="018DEC93" w14:textId="023D0EE2" w:rsidR="004A5EF8" w:rsidRPr="00AF15EF" w:rsidRDefault="004A5EF8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lastRenderedPageBreak/>
        <w:t xml:space="preserve">Приложение 3 к муниципальной программе «Благоустройство территории </w:t>
      </w:r>
      <w:proofErr w:type="spellStart"/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Юкковск</w:t>
      </w:r>
      <w:r w:rsidR="00AF42A4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ого</w:t>
      </w:r>
      <w:proofErr w:type="spellEnd"/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 сельско</w:t>
      </w:r>
      <w:r w:rsidR="00AF42A4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го</w:t>
      </w: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поселени</w:t>
      </w:r>
      <w:proofErr w:type="spellEnd"/>
      <w:r w:rsidR="00AE3223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»</w:t>
      </w: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 изложить в следующей редакции:</w:t>
      </w:r>
    </w:p>
    <w:p w14:paraId="01F3313D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CB96DE3" w14:textId="1A3AFE1B" w:rsidR="00C87761" w:rsidRPr="00A37BC0" w:rsidRDefault="00C87761" w:rsidP="00A37BC0">
      <w:pPr>
        <w:spacing w:after="0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3</w:t>
      </w:r>
    </w:p>
    <w:p w14:paraId="30B976EF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5614691E" w14:textId="52D870AA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Юкковско</w:t>
      </w:r>
      <w:r w:rsidR="00811306">
        <w:rPr>
          <w:rFonts w:ascii="Times New Roman" w:hAnsi="Times New Roman"/>
          <w:color w:val="000000" w:themeColor="text1"/>
          <w:sz w:val="24"/>
          <w:szCs w:val="24"/>
        </w:rPr>
        <w:t>го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сельско</w:t>
      </w:r>
      <w:r w:rsidR="00811306">
        <w:rPr>
          <w:rFonts w:ascii="Times New Roman" w:hAnsi="Times New Roman"/>
          <w:color w:val="000000" w:themeColor="text1"/>
          <w:sz w:val="24"/>
          <w:szCs w:val="24"/>
        </w:rPr>
        <w:t>го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поселени</w:t>
      </w:r>
      <w:r w:rsidR="00811306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81189E0" w14:textId="2A5E6E45" w:rsidR="004A5EF8" w:rsidRPr="00A37BC0" w:rsidRDefault="004A5EF8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(в редакции 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от </w:t>
      </w:r>
      <w:r w:rsidR="00120D9B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="00AC2E7C">
        <w:rPr>
          <w:rFonts w:ascii="Times New Roman" w:hAnsi="Times New Roman"/>
          <w:color w:val="000000" w:themeColor="text1"/>
          <w:sz w:val="24"/>
          <w:szCs w:val="24"/>
          <w:u w:val="single"/>
        </w:rPr>
        <w:t>11.06.2026</w:t>
      </w:r>
      <w:r w:rsidR="00120D9B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r w:rsidR="00120D9B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="00AC2E7C">
        <w:rPr>
          <w:rFonts w:ascii="Times New Roman" w:hAnsi="Times New Roman"/>
          <w:color w:val="000000" w:themeColor="text1"/>
          <w:sz w:val="24"/>
          <w:szCs w:val="24"/>
          <w:u w:val="single"/>
        </w:rPr>
        <w:t>54</w:t>
      </w:r>
      <w:r w:rsidR="00120D9B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_)</w:t>
      </w:r>
    </w:p>
    <w:p w14:paraId="03E33863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EF6D18E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План реализации муниципальной программы</w:t>
      </w:r>
    </w:p>
    <w:p w14:paraId="1DD21924" w14:textId="2F7004AB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«Благоустройство территории </w:t>
      </w:r>
      <w:r w:rsidR="00811306" w:rsidRPr="00811306">
        <w:rPr>
          <w:rFonts w:ascii="Times New Roman" w:hAnsi="Times New Roman"/>
          <w:color w:val="000000" w:themeColor="text1"/>
          <w:sz w:val="24"/>
          <w:szCs w:val="24"/>
        </w:rPr>
        <w:t>Юкковского сельского поселения</w:t>
      </w:r>
      <w:r w:rsidR="00AE3223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14:paraId="201B4AC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7"/>
        <w:gridCol w:w="1497"/>
        <w:gridCol w:w="1229"/>
        <w:gridCol w:w="1645"/>
        <w:gridCol w:w="1157"/>
        <w:gridCol w:w="1591"/>
        <w:gridCol w:w="1591"/>
        <w:gridCol w:w="1160"/>
        <w:gridCol w:w="431"/>
      </w:tblGrid>
      <w:tr w:rsidR="00A37BC0" w:rsidRPr="00A37BC0" w14:paraId="37E37739" w14:textId="77777777" w:rsidTr="00F8582C">
        <w:trPr>
          <w:trHeight w:val="206"/>
          <w:tblHeader/>
        </w:trPr>
        <w:tc>
          <w:tcPr>
            <w:tcW w:w="1607" w:type="pct"/>
            <w:vMerge w:val="restart"/>
            <w:vAlign w:val="center"/>
          </w:tcPr>
          <w:p w14:paraId="52107FD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493" w:type="pct"/>
            <w:vMerge w:val="restart"/>
            <w:vAlign w:val="center"/>
          </w:tcPr>
          <w:p w14:paraId="5E0478B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405" w:type="pct"/>
            <w:vMerge w:val="restart"/>
            <w:vAlign w:val="center"/>
          </w:tcPr>
          <w:p w14:paraId="6C983E7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Годы реализации</w:t>
            </w:r>
          </w:p>
        </w:tc>
        <w:tc>
          <w:tcPr>
            <w:tcW w:w="2353" w:type="pct"/>
            <w:gridSpan w:val="5"/>
            <w:vAlign w:val="center"/>
          </w:tcPr>
          <w:p w14:paraId="27A0BB8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Оценка расходов (тыс. руб. в ценах соответствующих лет)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C47570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E88914" w14:textId="77777777" w:rsidTr="00F8582C">
        <w:trPr>
          <w:trHeight w:val="1128"/>
          <w:tblHeader/>
        </w:trPr>
        <w:tc>
          <w:tcPr>
            <w:tcW w:w="1607" w:type="pct"/>
            <w:vMerge/>
          </w:tcPr>
          <w:p w14:paraId="2C6195F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</w:tcPr>
          <w:p w14:paraId="36C2A0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Merge/>
          </w:tcPr>
          <w:p w14:paraId="63843BC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42" w:type="pct"/>
          </w:tcPr>
          <w:p w14:paraId="62F69F6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381" w:type="pct"/>
          </w:tcPr>
          <w:p w14:paraId="2A4D34C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Федеральный бюджет</w:t>
            </w:r>
          </w:p>
        </w:tc>
        <w:tc>
          <w:tcPr>
            <w:tcW w:w="524" w:type="pct"/>
          </w:tcPr>
          <w:p w14:paraId="6EEE059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Областной бюджет Ленинградской области</w:t>
            </w:r>
          </w:p>
        </w:tc>
        <w:tc>
          <w:tcPr>
            <w:tcW w:w="524" w:type="pct"/>
          </w:tcPr>
          <w:p w14:paraId="3C59492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Местные бюджеты</w:t>
            </w:r>
          </w:p>
        </w:tc>
        <w:tc>
          <w:tcPr>
            <w:tcW w:w="382" w:type="pct"/>
          </w:tcPr>
          <w:p w14:paraId="485801C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Прочие источники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34A353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AE1364" w14:textId="77777777" w:rsidTr="00F8582C">
        <w:trPr>
          <w:tblHeader/>
        </w:trPr>
        <w:tc>
          <w:tcPr>
            <w:tcW w:w="1607" w:type="pct"/>
          </w:tcPr>
          <w:p w14:paraId="73DF6EB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493" w:type="pct"/>
          </w:tcPr>
          <w:p w14:paraId="5DA8953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405" w:type="pct"/>
          </w:tcPr>
          <w:p w14:paraId="27713FB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542" w:type="pct"/>
          </w:tcPr>
          <w:p w14:paraId="3EA6161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81" w:type="pct"/>
          </w:tcPr>
          <w:p w14:paraId="04A941B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</w:tcPr>
          <w:p w14:paraId="6C4A3A5B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24" w:type="pct"/>
          </w:tcPr>
          <w:p w14:paraId="76AD96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382" w:type="pct"/>
          </w:tcPr>
          <w:p w14:paraId="7C63D2E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C9E22E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51D84544" w14:textId="77777777" w:rsidTr="00F8582C">
        <w:trPr>
          <w:trHeight w:val="400"/>
        </w:trPr>
        <w:tc>
          <w:tcPr>
            <w:tcW w:w="1607" w:type="pct"/>
            <w:vMerge w:val="restart"/>
          </w:tcPr>
          <w:p w14:paraId="262ADFDC" w14:textId="196269C3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Муниципальная программа </w:t>
            </w:r>
            <w:r w:rsidR="007B67DE">
              <w:rPr>
                <w:rFonts w:ascii="Times New Roman" w:hAnsi="Times New Roman"/>
                <w:bCs/>
                <w:color w:val="000000" w:themeColor="text1"/>
              </w:rPr>
              <w:t>«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Благоустройство территории Юкковско</w:t>
            </w:r>
            <w:r w:rsidR="00811306">
              <w:rPr>
                <w:rFonts w:ascii="Times New Roman" w:hAnsi="Times New Roman"/>
                <w:bCs/>
                <w:color w:val="000000" w:themeColor="text1"/>
              </w:rPr>
              <w:t>го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 сельско</w:t>
            </w:r>
            <w:r w:rsidR="00811306">
              <w:rPr>
                <w:rFonts w:ascii="Times New Roman" w:hAnsi="Times New Roman"/>
                <w:bCs/>
                <w:color w:val="000000" w:themeColor="text1"/>
              </w:rPr>
              <w:t>го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 поселени</w:t>
            </w:r>
            <w:r w:rsidR="00811306">
              <w:rPr>
                <w:rFonts w:ascii="Times New Roman" w:hAnsi="Times New Roman"/>
                <w:bCs/>
                <w:color w:val="000000" w:themeColor="text1"/>
              </w:rPr>
              <w:t>я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</w:p>
          <w:p w14:paraId="55DAD0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 w:val="restart"/>
            <w:vAlign w:val="center"/>
          </w:tcPr>
          <w:p w14:paraId="468015C1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405" w:type="pct"/>
            <w:vAlign w:val="center"/>
          </w:tcPr>
          <w:p w14:paraId="3ACF671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vAlign w:val="center"/>
          </w:tcPr>
          <w:p w14:paraId="41B3300E" w14:textId="71AC4F8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23 43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vAlign w:val="center"/>
          </w:tcPr>
          <w:p w14:paraId="12475A3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565D7EC5" w14:textId="7A73E64D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4 707,3</w:t>
            </w:r>
          </w:p>
        </w:tc>
        <w:tc>
          <w:tcPr>
            <w:tcW w:w="524" w:type="pct"/>
            <w:vAlign w:val="center"/>
          </w:tcPr>
          <w:p w14:paraId="5BD536A3" w14:textId="2F2F2F1A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18 723,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382" w:type="pct"/>
            <w:vAlign w:val="center"/>
          </w:tcPr>
          <w:p w14:paraId="1D9DFAB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0A7D662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408199CF" w14:textId="77777777" w:rsidTr="00F8582C">
        <w:trPr>
          <w:trHeight w:val="420"/>
        </w:trPr>
        <w:tc>
          <w:tcPr>
            <w:tcW w:w="1607" w:type="pct"/>
            <w:vMerge/>
          </w:tcPr>
          <w:p w14:paraId="70E62F78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49B812C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5B4D2EE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vAlign w:val="center"/>
          </w:tcPr>
          <w:p w14:paraId="750CB33F" w14:textId="76DA1859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28 735,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381" w:type="pct"/>
            <w:vAlign w:val="center"/>
          </w:tcPr>
          <w:p w14:paraId="034580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1C590DE1" w14:textId="25E3064E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1 753,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524" w:type="pct"/>
            <w:vAlign w:val="center"/>
          </w:tcPr>
          <w:p w14:paraId="1F7631C8" w14:textId="4B8DF9C4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26 981,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  <w:vAlign w:val="center"/>
          </w:tcPr>
          <w:p w14:paraId="1460834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597ED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013EF164" w14:textId="77777777" w:rsidTr="00F8582C">
        <w:trPr>
          <w:trHeight w:val="411"/>
        </w:trPr>
        <w:tc>
          <w:tcPr>
            <w:tcW w:w="1607" w:type="pct"/>
            <w:vMerge/>
          </w:tcPr>
          <w:p w14:paraId="46F674A3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77E5744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8AA59D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vAlign w:val="center"/>
          </w:tcPr>
          <w:p w14:paraId="7A45D17D" w14:textId="4F89877F" w:rsidR="00077BD8" w:rsidRPr="00A37BC0" w:rsidRDefault="007A0FC4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850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81" w:type="pct"/>
            <w:vAlign w:val="center"/>
          </w:tcPr>
          <w:p w14:paraId="6382ABAF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27013B68" w14:textId="584C932C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5 </w:t>
            </w:r>
            <w:r w:rsidR="007A0FC4">
              <w:rPr>
                <w:rFonts w:ascii="Times New Roman" w:hAnsi="Times New Roman"/>
                <w:color w:val="000000" w:themeColor="text1"/>
              </w:rPr>
              <w:t>014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7A0FC4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524" w:type="pct"/>
            <w:vAlign w:val="center"/>
          </w:tcPr>
          <w:p w14:paraId="7550CEA8" w14:textId="078BDA74" w:rsidR="00077BD8" w:rsidRPr="00A37BC0" w:rsidRDefault="007A0FC4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835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66619D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82" w:type="pct"/>
            <w:vAlign w:val="center"/>
          </w:tcPr>
          <w:p w14:paraId="381506FB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9B9A01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71A9A183" w14:textId="77777777" w:rsidTr="00F8582C">
        <w:tc>
          <w:tcPr>
            <w:tcW w:w="1607" w:type="pct"/>
            <w:vMerge/>
          </w:tcPr>
          <w:p w14:paraId="66BF3FC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93" w:type="pct"/>
            <w:vMerge/>
          </w:tcPr>
          <w:p w14:paraId="51FF77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5091F7B5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2025</w:t>
            </w:r>
          </w:p>
        </w:tc>
        <w:tc>
          <w:tcPr>
            <w:tcW w:w="542" w:type="pct"/>
            <w:vAlign w:val="center"/>
          </w:tcPr>
          <w:p w14:paraId="0AD8AFF3" w14:textId="24EDEF27" w:rsidR="00077BD8" w:rsidRPr="00A37BC0" w:rsidRDefault="00051C0F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51 750,1</w:t>
            </w:r>
          </w:p>
        </w:tc>
        <w:tc>
          <w:tcPr>
            <w:tcW w:w="381" w:type="pct"/>
            <w:vAlign w:val="center"/>
          </w:tcPr>
          <w:p w14:paraId="35E2C4E9" w14:textId="33300A64" w:rsidR="00077BD8" w:rsidRPr="00A37BC0" w:rsidRDefault="00051C0F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2 639,2</w:t>
            </w:r>
          </w:p>
        </w:tc>
        <w:tc>
          <w:tcPr>
            <w:tcW w:w="524" w:type="pct"/>
            <w:vAlign w:val="center"/>
          </w:tcPr>
          <w:p w14:paraId="57A8EAFF" w14:textId="550B6B47" w:rsidR="00077BD8" w:rsidRPr="00051C0F" w:rsidRDefault="00051C0F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7 456,5</w:t>
            </w:r>
          </w:p>
        </w:tc>
        <w:tc>
          <w:tcPr>
            <w:tcW w:w="524" w:type="pct"/>
            <w:vAlign w:val="center"/>
          </w:tcPr>
          <w:p w14:paraId="064C1600" w14:textId="3E34E75D" w:rsidR="00077BD8" w:rsidRPr="00051C0F" w:rsidRDefault="00051C0F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41 654,4</w:t>
            </w:r>
          </w:p>
        </w:tc>
        <w:tc>
          <w:tcPr>
            <w:tcW w:w="382" w:type="pct"/>
            <w:vAlign w:val="center"/>
          </w:tcPr>
          <w:p w14:paraId="2FF4BDE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B26918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77BD8" w:rsidRPr="00A37BC0" w14:paraId="704CE676" w14:textId="77777777" w:rsidTr="00F8582C">
        <w:tc>
          <w:tcPr>
            <w:tcW w:w="1607" w:type="pct"/>
            <w:vMerge/>
          </w:tcPr>
          <w:p w14:paraId="056812AC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93" w:type="pct"/>
            <w:vMerge/>
          </w:tcPr>
          <w:p w14:paraId="04A106D0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08F0120" w14:textId="3F0C9F78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2026</w:t>
            </w:r>
          </w:p>
        </w:tc>
        <w:tc>
          <w:tcPr>
            <w:tcW w:w="542" w:type="pct"/>
            <w:vAlign w:val="center"/>
          </w:tcPr>
          <w:p w14:paraId="792AFEDD" w14:textId="19C0661A" w:rsidR="00077BD8" w:rsidRDefault="00AA6DFC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23 481,1</w:t>
            </w:r>
          </w:p>
        </w:tc>
        <w:tc>
          <w:tcPr>
            <w:tcW w:w="381" w:type="pct"/>
            <w:vAlign w:val="center"/>
          </w:tcPr>
          <w:p w14:paraId="0180671D" w14:textId="38B20883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36007CB5" w14:textId="2FC3C864" w:rsidR="00077BD8" w:rsidRPr="00A37BC0" w:rsidRDefault="00AA6DFC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7 063,2</w:t>
            </w:r>
          </w:p>
        </w:tc>
        <w:tc>
          <w:tcPr>
            <w:tcW w:w="524" w:type="pct"/>
            <w:vAlign w:val="center"/>
          </w:tcPr>
          <w:p w14:paraId="4BBCF5EF" w14:textId="6515B2FA" w:rsidR="00077BD8" w:rsidRPr="00AA6DFC" w:rsidRDefault="00AA6DFC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16 417,9</w:t>
            </w:r>
          </w:p>
        </w:tc>
        <w:tc>
          <w:tcPr>
            <w:tcW w:w="382" w:type="pct"/>
            <w:vAlign w:val="center"/>
          </w:tcPr>
          <w:p w14:paraId="2B33B063" w14:textId="78F4DD8D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9028247" w14:textId="229FDD25" w:rsidR="00406D0F" w:rsidRPr="00A37BC0" w:rsidRDefault="00406D0F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E11F6" w:rsidRPr="00A37BC0" w14:paraId="2F29DD77" w14:textId="77777777" w:rsidTr="00F8582C">
        <w:tc>
          <w:tcPr>
            <w:tcW w:w="1607" w:type="pct"/>
          </w:tcPr>
          <w:p w14:paraId="34EA675E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93" w:type="pct"/>
          </w:tcPr>
          <w:p w14:paraId="1F8C5811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661B52A0" w14:textId="0EC30614" w:rsidR="000E11F6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vAlign w:val="center"/>
          </w:tcPr>
          <w:p w14:paraId="413DA4C8" w14:textId="2E4DCEDE" w:rsidR="000E11F6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15 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vAlign w:val="center"/>
          </w:tcPr>
          <w:p w14:paraId="74E772A1" w14:textId="26EED07B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6E2592DB" w14:textId="6360EF2F" w:rsidR="000E11F6" w:rsidRPr="009F25E5" w:rsidRDefault="009F25E5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0E11F6"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524" w:type="pct"/>
            <w:vAlign w:val="center"/>
          </w:tcPr>
          <w:p w14:paraId="327FCBE1" w14:textId="44EA806A" w:rsidR="000E11F6" w:rsidRDefault="009F25E5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15</w:t>
            </w:r>
            <w:r w:rsidR="000E11F6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 w:rsidR="000E11F6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vAlign w:val="center"/>
          </w:tcPr>
          <w:p w14:paraId="6BBD3500" w14:textId="5A9FC43D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4A73F07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E11F6" w:rsidRPr="00A37BC0" w14:paraId="477335C2" w14:textId="77777777" w:rsidTr="00F8582C">
        <w:tc>
          <w:tcPr>
            <w:tcW w:w="1607" w:type="pct"/>
          </w:tcPr>
          <w:p w14:paraId="13A604A5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493" w:type="pct"/>
          </w:tcPr>
          <w:p w14:paraId="630CF0B3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027AFD2A" w14:textId="56B1E52B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 w:rsidR="009F25E5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vAlign w:val="center"/>
          </w:tcPr>
          <w:p w14:paraId="434EEA95" w14:textId="285DFADB" w:rsidR="000E11F6" w:rsidRPr="00051C0F" w:rsidRDefault="0081130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179 598,1</w:t>
            </w:r>
          </w:p>
        </w:tc>
        <w:tc>
          <w:tcPr>
            <w:tcW w:w="381" w:type="pct"/>
            <w:vAlign w:val="center"/>
          </w:tcPr>
          <w:p w14:paraId="458A240F" w14:textId="6007C3C3" w:rsidR="000E11F6" w:rsidRPr="00A37BC0" w:rsidRDefault="00051C0F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2 639,2</w:t>
            </w:r>
          </w:p>
        </w:tc>
        <w:tc>
          <w:tcPr>
            <w:tcW w:w="524" w:type="pct"/>
            <w:vAlign w:val="center"/>
          </w:tcPr>
          <w:p w14:paraId="5F961A54" w14:textId="45BE0FE5" w:rsidR="000E11F6" w:rsidRPr="00A37BC0" w:rsidRDefault="0081130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25 995,2</w:t>
            </w:r>
          </w:p>
        </w:tc>
        <w:tc>
          <w:tcPr>
            <w:tcW w:w="524" w:type="pct"/>
            <w:vAlign w:val="center"/>
          </w:tcPr>
          <w:p w14:paraId="1C7D0247" w14:textId="2C86EC72" w:rsidR="000E11F6" w:rsidRPr="00051C0F" w:rsidRDefault="0081130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150 963,5</w:t>
            </w:r>
          </w:p>
        </w:tc>
        <w:tc>
          <w:tcPr>
            <w:tcW w:w="382" w:type="pct"/>
            <w:vAlign w:val="center"/>
          </w:tcPr>
          <w:p w14:paraId="02CD17A4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10AAC0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E11F6" w:rsidRPr="00A37BC0" w14:paraId="182ED15E" w14:textId="77777777" w:rsidTr="00464569">
        <w:tc>
          <w:tcPr>
            <w:tcW w:w="4858" w:type="pct"/>
            <w:gridSpan w:val="8"/>
          </w:tcPr>
          <w:p w14:paraId="29E23230" w14:textId="77777777" w:rsidR="000E11F6" w:rsidRPr="0058101D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8101D">
              <w:rPr>
                <w:rFonts w:ascii="Times New Roman" w:hAnsi="Times New Roman"/>
                <w:b/>
                <w:color w:val="000000" w:themeColor="text1"/>
              </w:rPr>
              <w:lastRenderedPageBreak/>
              <w:t>Процессная часть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5AC25B1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5AD14CAE" w14:textId="77777777" w:rsidTr="00F8582C">
        <w:trPr>
          <w:trHeight w:val="530"/>
        </w:trPr>
        <w:tc>
          <w:tcPr>
            <w:tcW w:w="1607" w:type="pct"/>
            <w:vMerge w:val="restart"/>
            <w:vAlign w:val="center"/>
          </w:tcPr>
          <w:p w14:paraId="5722C35C" w14:textId="5BA352E9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Благоустройство территории Юкковско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го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сельско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го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поселени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я</w:t>
            </w:r>
          </w:p>
        </w:tc>
        <w:tc>
          <w:tcPr>
            <w:tcW w:w="493" w:type="pct"/>
            <w:vMerge w:val="restart"/>
            <w:vAlign w:val="center"/>
          </w:tcPr>
          <w:p w14:paraId="6BAD93CF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405" w:type="pct"/>
            <w:vAlign w:val="center"/>
          </w:tcPr>
          <w:p w14:paraId="7D0C61E8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vAlign w:val="center"/>
          </w:tcPr>
          <w:p w14:paraId="5F150F45" w14:textId="7F6AF94E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7 248,</w:t>
            </w:r>
            <w:r w:rsidR="00A6643F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381" w:type="pct"/>
            <w:vAlign w:val="center"/>
          </w:tcPr>
          <w:p w14:paraId="45F7ABFF" w14:textId="27E50791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498E3EFC" w14:textId="362E5441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3 200,0</w:t>
            </w:r>
          </w:p>
        </w:tc>
        <w:tc>
          <w:tcPr>
            <w:tcW w:w="524" w:type="pct"/>
            <w:vAlign w:val="center"/>
          </w:tcPr>
          <w:p w14:paraId="71133238" w14:textId="45EB18E0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4 048,5</w:t>
            </w:r>
          </w:p>
        </w:tc>
        <w:tc>
          <w:tcPr>
            <w:tcW w:w="382" w:type="pct"/>
            <w:vAlign w:val="center"/>
          </w:tcPr>
          <w:p w14:paraId="087A8509" w14:textId="672626CF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F4E52F4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3D13EAE2" w14:textId="77777777" w:rsidTr="00F8582C">
        <w:trPr>
          <w:trHeight w:val="428"/>
        </w:trPr>
        <w:tc>
          <w:tcPr>
            <w:tcW w:w="1607" w:type="pct"/>
            <w:vMerge/>
            <w:vAlign w:val="center"/>
          </w:tcPr>
          <w:p w14:paraId="2A779A96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49722B22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BED8B7F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</w:tcPr>
          <w:p w14:paraId="230D604E" w14:textId="3AD3FAFF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1" w:type="pct"/>
            <w:vAlign w:val="center"/>
          </w:tcPr>
          <w:p w14:paraId="533449A8" w14:textId="18601B9F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17FA8A26" w14:textId="2A631EFA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01929EAA" w14:textId="0C0CCFBC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2" w:type="pct"/>
            <w:vAlign w:val="center"/>
          </w:tcPr>
          <w:p w14:paraId="70DD7E7A" w14:textId="3DABC072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C49FA4A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3FC9EB7C" w14:textId="77777777" w:rsidTr="00F8582C">
        <w:trPr>
          <w:trHeight w:val="375"/>
        </w:trPr>
        <w:tc>
          <w:tcPr>
            <w:tcW w:w="1607" w:type="pct"/>
            <w:vMerge/>
            <w:vAlign w:val="center"/>
          </w:tcPr>
          <w:p w14:paraId="4026BFA3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29929A65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7839E7C9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</w:tcPr>
          <w:p w14:paraId="607DF4B7" w14:textId="1DE83D04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854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81" w:type="pct"/>
            <w:vAlign w:val="center"/>
          </w:tcPr>
          <w:p w14:paraId="5B22037E" w14:textId="3A10635A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42ECF202" w14:textId="37A81CBC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3 500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</w:p>
        </w:tc>
        <w:tc>
          <w:tcPr>
            <w:tcW w:w="524" w:type="pct"/>
          </w:tcPr>
          <w:p w14:paraId="170D0C86" w14:textId="47355C3B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354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82" w:type="pct"/>
            <w:vAlign w:val="center"/>
          </w:tcPr>
          <w:p w14:paraId="6AA62354" w14:textId="0102A8D0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2A645A1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14D85066" w14:textId="77777777" w:rsidTr="00F8582C">
        <w:trPr>
          <w:trHeight w:val="335"/>
        </w:trPr>
        <w:tc>
          <w:tcPr>
            <w:tcW w:w="1607" w:type="pct"/>
            <w:vMerge/>
            <w:vAlign w:val="center"/>
          </w:tcPr>
          <w:p w14:paraId="405BBE27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1A9AC14D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DF6665D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</w:tcPr>
          <w:p w14:paraId="30C1CAE3" w14:textId="14E3C62F" w:rsidR="00F8582C" w:rsidRPr="00C82E1E" w:rsidRDefault="00C82E1E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41 564,7</w:t>
            </w:r>
          </w:p>
        </w:tc>
        <w:tc>
          <w:tcPr>
            <w:tcW w:w="381" w:type="pct"/>
            <w:vAlign w:val="center"/>
          </w:tcPr>
          <w:p w14:paraId="15913CC9" w14:textId="0136B146" w:rsidR="00F8582C" w:rsidRPr="00A37BC0" w:rsidRDefault="00C82E1E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2 639,2</w:t>
            </w:r>
          </w:p>
        </w:tc>
        <w:tc>
          <w:tcPr>
            <w:tcW w:w="524" w:type="pct"/>
            <w:vAlign w:val="center"/>
          </w:tcPr>
          <w:p w14:paraId="7FD5A815" w14:textId="370B8AA1" w:rsidR="00F8582C" w:rsidRPr="00A37BC0" w:rsidRDefault="00C82E1E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6 274,0</w:t>
            </w:r>
          </w:p>
        </w:tc>
        <w:tc>
          <w:tcPr>
            <w:tcW w:w="524" w:type="pct"/>
          </w:tcPr>
          <w:p w14:paraId="429E2F41" w14:textId="325C2AD4" w:rsidR="00F8582C" w:rsidRPr="0066619D" w:rsidRDefault="00C82E1E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32 651,5</w:t>
            </w:r>
          </w:p>
        </w:tc>
        <w:tc>
          <w:tcPr>
            <w:tcW w:w="382" w:type="pct"/>
            <w:vAlign w:val="center"/>
          </w:tcPr>
          <w:p w14:paraId="4987B3BE" w14:textId="5E12ED68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0765C6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78A32C3F" w14:textId="77777777" w:rsidTr="00F8582C">
        <w:trPr>
          <w:trHeight w:val="447"/>
        </w:trPr>
        <w:tc>
          <w:tcPr>
            <w:tcW w:w="1607" w:type="pct"/>
            <w:vMerge/>
            <w:vAlign w:val="center"/>
          </w:tcPr>
          <w:p w14:paraId="1616EDCA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08AD2EEF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76EE446A" w14:textId="6C85E163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</w:tcPr>
          <w:p w14:paraId="2DC37C30" w14:textId="16DCE4C0" w:rsidR="00F8582C" w:rsidRPr="00A159F2" w:rsidRDefault="00A159F2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11 637,3</w:t>
            </w:r>
          </w:p>
        </w:tc>
        <w:tc>
          <w:tcPr>
            <w:tcW w:w="381" w:type="pct"/>
            <w:vAlign w:val="center"/>
          </w:tcPr>
          <w:p w14:paraId="3F8003A5" w14:textId="66F8AEA2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2D18B25A" w14:textId="71FD20B6" w:rsidR="00F8582C" w:rsidRPr="00A37BC0" w:rsidRDefault="00A159F2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5 500,0</w:t>
            </w:r>
          </w:p>
        </w:tc>
        <w:tc>
          <w:tcPr>
            <w:tcW w:w="524" w:type="pct"/>
          </w:tcPr>
          <w:p w14:paraId="277EDF45" w14:textId="5B0EE44A" w:rsidR="00F8582C" w:rsidRPr="00A159F2" w:rsidRDefault="00A159F2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6 137,3</w:t>
            </w:r>
          </w:p>
        </w:tc>
        <w:tc>
          <w:tcPr>
            <w:tcW w:w="382" w:type="pct"/>
            <w:vAlign w:val="center"/>
          </w:tcPr>
          <w:p w14:paraId="494812DD" w14:textId="172A9151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D0875FC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40C247B7" w14:textId="77777777" w:rsidTr="00F8582C">
        <w:trPr>
          <w:trHeight w:val="447"/>
        </w:trPr>
        <w:tc>
          <w:tcPr>
            <w:tcW w:w="1607" w:type="pct"/>
            <w:vMerge/>
            <w:vAlign w:val="center"/>
          </w:tcPr>
          <w:p w14:paraId="330D7435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262FD9D1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14C3E21F" w14:textId="7525607D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</w:tcPr>
          <w:p w14:paraId="39C685C5" w14:textId="31779B67" w:rsidR="00F8582C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vAlign w:val="center"/>
          </w:tcPr>
          <w:p w14:paraId="1006AD7D" w14:textId="6D506646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6B3A3C7F" w14:textId="5B50EEBE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342FB4CC" w14:textId="758ADE58" w:rsidR="00F8582C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350.0</w:t>
            </w:r>
          </w:p>
        </w:tc>
        <w:tc>
          <w:tcPr>
            <w:tcW w:w="382" w:type="pct"/>
            <w:vAlign w:val="center"/>
          </w:tcPr>
          <w:p w14:paraId="2537B5E0" w14:textId="571589E5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5491BF4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7FC134F3" w14:textId="77777777" w:rsidTr="00F8582C">
        <w:tc>
          <w:tcPr>
            <w:tcW w:w="1607" w:type="pct"/>
            <w:vAlign w:val="center"/>
          </w:tcPr>
          <w:p w14:paraId="49910915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493" w:type="pct"/>
          </w:tcPr>
          <w:p w14:paraId="5C165507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</w:tcPr>
          <w:p w14:paraId="5FC8C4AF" w14:textId="476F24C6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</w:tcPr>
          <w:p w14:paraId="342E50EE" w14:textId="7FAD06E9" w:rsidR="00F8582C" w:rsidRPr="00C82E1E" w:rsidRDefault="00C82E1E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11</w:t>
            </w:r>
            <w:r w:rsidR="00A159F2">
              <w:rPr>
                <w:rFonts w:ascii="Times New Roman" w:hAnsi="Times New Roman"/>
                <w:b/>
                <w:bCs/>
                <w:color w:val="000000" w:themeColor="text1"/>
              </w:rPr>
              <w:t>5 092,8</w:t>
            </w:r>
          </w:p>
        </w:tc>
        <w:tc>
          <w:tcPr>
            <w:tcW w:w="381" w:type="pct"/>
            <w:vAlign w:val="center"/>
          </w:tcPr>
          <w:p w14:paraId="6FE38EC1" w14:textId="7B7FECB5" w:rsidR="00F8582C" w:rsidRPr="00A37BC0" w:rsidRDefault="00C82E1E" w:rsidP="00F8582C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2 639,</w:t>
            </w:r>
            <w:r w:rsidR="00594422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524" w:type="pct"/>
            <w:vAlign w:val="center"/>
          </w:tcPr>
          <w:p w14:paraId="07E86938" w14:textId="422C83EE" w:rsidR="00F8582C" w:rsidRPr="00A37BC0" w:rsidRDefault="00A159F2" w:rsidP="00F8582C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18 474,0</w:t>
            </w:r>
          </w:p>
        </w:tc>
        <w:tc>
          <w:tcPr>
            <w:tcW w:w="524" w:type="pct"/>
          </w:tcPr>
          <w:p w14:paraId="7A193A6B" w14:textId="15C2C3EE" w:rsidR="00F8582C" w:rsidRPr="00C82E1E" w:rsidRDefault="00A159F2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93 979,6</w:t>
            </w:r>
          </w:p>
        </w:tc>
        <w:tc>
          <w:tcPr>
            <w:tcW w:w="382" w:type="pct"/>
            <w:vAlign w:val="center"/>
          </w:tcPr>
          <w:p w14:paraId="34E31A1A" w14:textId="7057FC3E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6D1B69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A6643F" w:rsidRPr="00A37BC0" w14:paraId="603BF30E" w14:textId="77777777" w:rsidTr="00F8582C">
        <w:trPr>
          <w:trHeight w:val="457"/>
        </w:trPr>
        <w:tc>
          <w:tcPr>
            <w:tcW w:w="1607" w:type="pct"/>
            <w:vMerge w:val="restart"/>
            <w:vAlign w:val="center"/>
          </w:tcPr>
          <w:p w14:paraId="32195C1E" w14:textId="00F6BD6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Надлежащее содержание территории Юкковско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го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сельско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го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поселени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я</w:t>
            </w:r>
          </w:p>
        </w:tc>
        <w:tc>
          <w:tcPr>
            <w:tcW w:w="493" w:type="pct"/>
            <w:vMerge w:val="restart"/>
            <w:vAlign w:val="center"/>
          </w:tcPr>
          <w:p w14:paraId="11EFBEE5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405" w:type="pct"/>
            <w:vAlign w:val="center"/>
          </w:tcPr>
          <w:p w14:paraId="357B226C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vAlign w:val="center"/>
          </w:tcPr>
          <w:p w14:paraId="4FE44ACC" w14:textId="7A74BF7F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</w:t>
            </w:r>
          </w:p>
        </w:tc>
        <w:tc>
          <w:tcPr>
            <w:tcW w:w="381" w:type="pct"/>
            <w:vAlign w:val="center"/>
          </w:tcPr>
          <w:p w14:paraId="04164B7B" w14:textId="6BE35768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665A5937" w14:textId="0B9D1CC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331D8147" w14:textId="2564E83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</w:t>
            </w:r>
          </w:p>
        </w:tc>
        <w:tc>
          <w:tcPr>
            <w:tcW w:w="382" w:type="pct"/>
            <w:vAlign w:val="center"/>
          </w:tcPr>
          <w:p w14:paraId="0DF542A9" w14:textId="2B2D4020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0AF3E9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2977099E" w14:textId="77777777" w:rsidTr="00F8582C">
        <w:trPr>
          <w:trHeight w:val="382"/>
        </w:trPr>
        <w:tc>
          <w:tcPr>
            <w:tcW w:w="1607" w:type="pct"/>
            <w:vMerge/>
            <w:vAlign w:val="center"/>
          </w:tcPr>
          <w:p w14:paraId="76E84FE0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494D44E0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45832FF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vAlign w:val="center"/>
          </w:tcPr>
          <w:p w14:paraId="36A93083" w14:textId="7FE9A4E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>
              <w:rPr>
                <w:rFonts w:ascii="Times New Roman" w:hAnsi="Times New Roman"/>
                <w:bCs/>
                <w:color w:val="000000" w:themeColor="text1"/>
              </w:rPr>
              <w:t>559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81" w:type="pct"/>
            <w:vAlign w:val="center"/>
          </w:tcPr>
          <w:p w14:paraId="13B6DD32" w14:textId="41694110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69508534" w14:textId="4C1EB573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524" w:type="pct"/>
            <w:vAlign w:val="center"/>
          </w:tcPr>
          <w:p w14:paraId="51130504" w14:textId="5123D93D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>
              <w:rPr>
                <w:rFonts w:ascii="Times New Roman" w:hAnsi="Times New Roman"/>
                <w:bCs/>
                <w:color w:val="000000" w:themeColor="text1"/>
              </w:rPr>
              <w:t>314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,2</w:t>
            </w:r>
          </w:p>
        </w:tc>
        <w:tc>
          <w:tcPr>
            <w:tcW w:w="382" w:type="pct"/>
            <w:vAlign w:val="center"/>
          </w:tcPr>
          <w:p w14:paraId="61B43E39" w14:textId="6751D88B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AC3ED64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166AA6E2" w14:textId="77777777" w:rsidTr="00F8582C">
        <w:trPr>
          <w:trHeight w:val="281"/>
        </w:trPr>
        <w:tc>
          <w:tcPr>
            <w:tcW w:w="1607" w:type="pct"/>
            <w:vMerge/>
            <w:vAlign w:val="center"/>
          </w:tcPr>
          <w:p w14:paraId="56B8C8A4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09F6180B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41051704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</w:tcPr>
          <w:p w14:paraId="7B50D70E" w14:textId="49ED2F1A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381" w:type="pct"/>
            <w:vAlign w:val="center"/>
          </w:tcPr>
          <w:p w14:paraId="675735C9" w14:textId="2B34D3C9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17B74A0C" w14:textId="729FA314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221,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524" w:type="pct"/>
          </w:tcPr>
          <w:p w14:paraId="6DA062A8" w14:textId="71402EAC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382" w:type="pct"/>
            <w:vAlign w:val="center"/>
          </w:tcPr>
          <w:p w14:paraId="3CF5BEFE" w14:textId="464B78CA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AACE8C5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64E8A757" w14:textId="77777777" w:rsidTr="00F8582C">
        <w:trPr>
          <w:trHeight w:val="281"/>
        </w:trPr>
        <w:tc>
          <w:tcPr>
            <w:tcW w:w="1607" w:type="pct"/>
            <w:vMerge/>
            <w:vAlign w:val="center"/>
          </w:tcPr>
          <w:p w14:paraId="1490F35D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17D4E04C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5CAD8F36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</w:tcPr>
          <w:p w14:paraId="095BEF06" w14:textId="5865C468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381" w:type="pct"/>
            <w:vAlign w:val="center"/>
          </w:tcPr>
          <w:p w14:paraId="26ED7BF1" w14:textId="44601870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7FB8A051" w14:textId="532CC09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174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</w:tcPr>
          <w:p w14:paraId="68EB4679" w14:textId="224AE42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4</w:t>
            </w:r>
          </w:p>
        </w:tc>
        <w:tc>
          <w:tcPr>
            <w:tcW w:w="382" w:type="pct"/>
            <w:vAlign w:val="center"/>
          </w:tcPr>
          <w:p w14:paraId="24FB8453" w14:textId="2E20706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0101B00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3369CAA0" w14:textId="77777777" w:rsidTr="00F8582C">
        <w:trPr>
          <w:trHeight w:val="281"/>
        </w:trPr>
        <w:tc>
          <w:tcPr>
            <w:tcW w:w="1607" w:type="pct"/>
            <w:vMerge/>
            <w:vAlign w:val="center"/>
          </w:tcPr>
          <w:p w14:paraId="3688F592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3F41B19D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5647AA20" w14:textId="4B047125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</w:tcPr>
          <w:p w14:paraId="16568284" w14:textId="614F4E7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13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381" w:type="pct"/>
            <w:vAlign w:val="center"/>
          </w:tcPr>
          <w:p w14:paraId="0FD9C338" w14:textId="359663E5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3022F6D7" w14:textId="7468957D" w:rsidR="00A6643F" w:rsidRPr="00A01699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121,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524" w:type="pct"/>
          </w:tcPr>
          <w:p w14:paraId="4864521F" w14:textId="3BE7A76D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382" w:type="pct"/>
            <w:vAlign w:val="center"/>
          </w:tcPr>
          <w:p w14:paraId="4BAF5C0F" w14:textId="410ECAED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16B7B66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4D17B233" w14:textId="77777777" w:rsidTr="00F8582C">
        <w:trPr>
          <w:trHeight w:val="281"/>
        </w:trPr>
        <w:tc>
          <w:tcPr>
            <w:tcW w:w="1607" w:type="pct"/>
            <w:vMerge/>
            <w:vAlign w:val="center"/>
          </w:tcPr>
          <w:p w14:paraId="5B094741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0DFF817A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1E16D846" w14:textId="5B6443C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</w:tcPr>
          <w:p w14:paraId="6D73BCAF" w14:textId="3BC40352" w:rsidR="00A6643F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vAlign w:val="center"/>
          </w:tcPr>
          <w:p w14:paraId="0C1A7BD1" w14:textId="6F8BC721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6F0CA650" w14:textId="55743830" w:rsidR="00A6643F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</w:tcPr>
          <w:p w14:paraId="53553D67" w14:textId="3F794D4C" w:rsidR="00A6643F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vAlign w:val="center"/>
          </w:tcPr>
          <w:p w14:paraId="08217974" w14:textId="60631F71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3D133D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78F9ABE5" w14:textId="77777777" w:rsidTr="00F8582C">
        <w:tc>
          <w:tcPr>
            <w:tcW w:w="1607" w:type="pct"/>
            <w:vAlign w:val="center"/>
          </w:tcPr>
          <w:p w14:paraId="4C68945D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Итого</w:t>
            </w:r>
          </w:p>
        </w:tc>
        <w:tc>
          <w:tcPr>
            <w:tcW w:w="493" w:type="pct"/>
          </w:tcPr>
          <w:p w14:paraId="631092DE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</w:tcPr>
          <w:p w14:paraId="0DDF3BBF" w14:textId="611F61D2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</w:tcPr>
          <w:p w14:paraId="4803D3D8" w14:textId="5248BFB9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>
              <w:rPr>
                <w:rFonts w:ascii="Times New Roman" w:hAnsi="Times New Roman"/>
                <w:b/>
                <w:color w:val="000000" w:themeColor="text1"/>
              </w:rPr>
              <w:t>9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11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381" w:type="pct"/>
            <w:vAlign w:val="center"/>
          </w:tcPr>
          <w:p w14:paraId="55E2EDEB" w14:textId="49258440" w:rsidR="00F8582C" w:rsidRPr="00A37BC0" w:rsidRDefault="00F8582C" w:rsidP="00F8582C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7DCE3226" w14:textId="2EA10076" w:rsidR="00F8582C" w:rsidRPr="00C37D7D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762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A6643F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524" w:type="pct"/>
          </w:tcPr>
          <w:p w14:paraId="6A66DD94" w14:textId="0A8DEEC2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>
              <w:rPr>
                <w:rFonts w:ascii="Times New Roman" w:hAnsi="Times New Roman"/>
                <w:b/>
                <w:color w:val="000000" w:themeColor="text1"/>
              </w:rPr>
              <w:t>14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9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vAlign w:val="center"/>
          </w:tcPr>
          <w:p w14:paraId="074F67B0" w14:textId="166D1725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C497427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1A602F" w:rsidRPr="00A37BC0" w14:paraId="11B69235" w14:textId="77777777" w:rsidTr="00F8582C">
        <w:trPr>
          <w:trHeight w:val="424"/>
        </w:trPr>
        <w:tc>
          <w:tcPr>
            <w:tcW w:w="1607" w:type="pct"/>
            <w:vMerge w:val="restart"/>
            <w:vAlign w:val="center"/>
          </w:tcPr>
          <w:p w14:paraId="1D446515" w14:textId="3536E109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Совершенствование системы наружного освещения улиц населенных пунктов </w:t>
            </w:r>
            <w:r w:rsidR="00AE3223"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го</w:t>
            </w:r>
            <w:r w:rsidR="00AE3223"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сельско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го</w:t>
            </w:r>
            <w:r w:rsidR="00AE3223"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поселени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я</w:t>
            </w:r>
          </w:p>
        </w:tc>
        <w:tc>
          <w:tcPr>
            <w:tcW w:w="493" w:type="pct"/>
            <w:vMerge w:val="restart"/>
            <w:vAlign w:val="center"/>
          </w:tcPr>
          <w:p w14:paraId="63E697E4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405" w:type="pct"/>
            <w:vAlign w:val="center"/>
          </w:tcPr>
          <w:p w14:paraId="205DE7B0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vAlign w:val="center"/>
          </w:tcPr>
          <w:p w14:paraId="4D8E06F4" w14:textId="130B4F8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</w:t>
            </w:r>
          </w:p>
        </w:tc>
        <w:tc>
          <w:tcPr>
            <w:tcW w:w="381" w:type="pct"/>
            <w:vAlign w:val="center"/>
          </w:tcPr>
          <w:p w14:paraId="5CADAB6F" w14:textId="33F6A604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0D96B7A4" w14:textId="184BB53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6A0FBAC9" w14:textId="2AB0175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</w:t>
            </w:r>
          </w:p>
        </w:tc>
        <w:tc>
          <w:tcPr>
            <w:tcW w:w="382" w:type="pct"/>
            <w:vAlign w:val="center"/>
          </w:tcPr>
          <w:p w14:paraId="787D914D" w14:textId="2C716CF1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43C207A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31DF54B9" w14:textId="77777777" w:rsidTr="00F8582C">
        <w:trPr>
          <w:trHeight w:val="428"/>
        </w:trPr>
        <w:tc>
          <w:tcPr>
            <w:tcW w:w="1607" w:type="pct"/>
            <w:vMerge/>
            <w:vAlign w:val="center"/>
          </w:tcPr>
          <w:p w14:paraId="2413C356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25398A0B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2B718CA2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vAlign w:val="center"/>
          </w:tcPr>
          <w:p w14:paraId="3E2CE504" w14:textId="721DA5C1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4 950,0</w:t>
            </w:r>
          </w:p>
        </w:tc>
        <w:tc>
          <w:tcPr>
            <w:tcW w:w="381" w:type="pct"/>
            <w:vAlign w:val="center"/>
          </w:tcPr>
          <w:p w14:paraId="5B5A8CD7" w14:textId="766CC99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3BD9EB66" w14:textId="467F401C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322872FC" w14:textId="1ACB554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4 950,0</w:t>
            </w:r>
          </w:p>
        </w:tc>
        <w:tc>
          <w:tcPr>
            <w:tcW w:w="382" w:type="pct"/>
            <w:vAlign w:val="center"/>
          </w:tcPr>
          <w:p w14:paraId="54CFF999" w14:textId="059450B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9A74A6F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7B4CF949" w14:textId="77777777" w:rsidTr="00F8582C">
        <w:trPr>
          <w:trHeight w:val="353"/>
        </w:trPr>
        <w:tc>
          <w:tcPr>
            <w:tcW w:w="1607" w:type="pct"/>
            <w:vMerge/>
            <w:vAlign w:val="center"/>
          </w:tcPr>
          <w:p w14:paraId="5FC21339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33685FA1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462968DF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vAlign w:val="center"/>
          </w:tcPr>
          <w:p w14:paraId="3DA9147E" w14:textId="25E9BCAC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</w:p>
        </w:tc>
        <w:tc>
          <w:tcPr>
            <w:tcW w:w="381" w:type="pct"/>
            <w:vAlign w:val="center"/>
          </w:tcPr>
          <w:p w14:paraId="1A840BAE" w14:textId="12F7E8C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56C0C6E2" w14:textId="4BAAE3E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3C9AC08A" w14:textId="75F5F02D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</w:p>
        </w:tc>
        <w:tc>
          <w:tcPr>
            <w:tcW w:w="382" w:type="pct"/>
            <w:vAlign w:val="center"/>
          </w:tcPr>
          <w:p w14:paraId="17D95251" w14:textId="770BF7B0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379B49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DFF82DA" w14:textId="77777777" w:rsidTr="00F8582C">
        <w:trPr>
          <w:trHeight w:val="445"/>
        </w:trPr>
        <w:tc>
          <w:tcPr>
            <w:tcW w:w="1607" w:type="pct"/>
            <w:vMerge/>
            <w:vAlign w:val="center"/>
          </w:tcPr>
          <w:p w14:paraId="53046772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6B01590D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2DC2435B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vAlign w:val="center"/>
          </w:tcPr>
          <w:p w14:paraId="109EC8D0" w14:textId="3AEB0920" w:rsidR="001A602F" w:rsidRPr="00A37BC0" w:rsidRDefault="00C82E1E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6 991,6</w:t>
            </w:r>
          </w:p>
        </w:tc>
        <w:tc>
          <w:tcPr>
            <w:tcW w:w="381" w:type="pct"/>
            <w:vAlign w:val="center"/>
          </w:tcPr>
          <w:p w14:paraId="368A835E" w14:textId="6715492F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7ADE82A3" w14:textId="36A58ED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4546B115" w14:textId="003F419B" w:rsidR="001A602F" w:rsidRPr="00A37BC0" w:rsidRDefault="00C82E1E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6 991,6</w:t>
            </w:r>
          </w:p>
        </w:tc>
        <w:tc>
          <w:tcPr>
            <w:tcW w:w="382" w:type="pct"/>
            <w:vAlign w:val="center"/>
          </w:tcPr>
          <w:p w14:paraId="440454DC" w14:textId="521663B2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5385AC7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464F4900" w14:textId="77777777" w:rsidTr="00F8582C">
        <w:trPr>
          <w:trHeight w:val="423"/>
        </w:trPr>
        <w:tc>
          <w:tcPr>
            <w:tcW w:w="1607" w:type="pct"/>
            <w:vMerge/>
            <w:vAlign w:val="center"/>
          </w:tcPr>
          <w:p w14:paraId="024DDE9D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0061DABF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45117D39" w14:textId="3E085FE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vAlign w:val="center"/>
          </w:tcPr>
          <w:p w14:paraId="4AFDC825" w14:textId="7C28C70D" w:rsidR="001A602F" w:rsidRPr="00A37BC0" w:rsidRDefault="00594422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9 905,8</w:t>
            </w:r>
          </w:p>
        </w:tc>
        <w:tc>
          <w:tcPr>
            <w:tcW w:w="381" w:type="pct"/>
            <w:vAlign w:val="center"/>
          </w:tcPr>
          <w:p w14:paraId="04F41839" w14:textId="30FBADA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235201F3" w14:textId="4241B383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1C218672" w14:textId="252052E7" w:rsidR="001A602F" w:rsidRPr="00A37BC0" w:rsidRDefault="00594422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9 905,8</w:t>
            </w:r>
          </w:p>
        </w:tc>
        <w:tc>
          <w:tcPr>
            <w:tcW w:w="382" w:type="pct"/>
            <w:vAlign w:val="center"/>
          </w:tcPr>
          <w:p w14:paraId="4D2F7B9C" w14:textId="5D6116B1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1A5F25B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617450DE" w14:textId="77777777" w:rsidTr="00F8582C">
        <w:trPr>
          <w:trHeight w:val="423"/>
        </w:trPr>
        <w:tc>
          <w:tcPr>
            <w:tcW w:w="1607" w:type="pct"/>
            <w:vMerge/>
            <w:vAlign w:val="center"/>
          </w:tcPr>
          <w:p w14:paraId="22E48A2E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3495C98C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7161DA98" w14:textId="7D3B9EC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vAlign w:val="center"/>
          </w:tcPr>
          <w:p w14:paraId="520BF826" w14:textId="7F5DA967" w:rsidR="001A602F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vAlign w:val="center"/>
          </w:tcPr>
          <w:p w14:paraId="303B9842" w14:textId="4738D39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794CD645" w14:textId="6A196B5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13C4FB0C" w14:textId="6C36F61D" w:rsidR="001A602F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  <w:vAlign w:val="center"/>
          </w:tcPr>
          <w:p w14:paraId="06DFB715" w14:textId="138CA1C3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F7F4B30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5F151615" w14:textId="77777777" w:rsidTr="00F8582C">
        <w:trPr>
          <w:trHeight w:val="244"/>
        </w:trPr>
        <w:tc>
          <w:tcPr>
            <w:tcW w:w="1607" w:type="pct"/>
            <w:vAlign w:val="center"/>
          </w:tcPr>
          <w:p w14:paraId="1E4B90BB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493" w:type="pct"/>
          </w:tcPr>
          <w:p w14:paraId="53FC1DDD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</w:tcPr>
          <w:p w14:paraId="0A128F84" w14:textId="55DA225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vAlign w:val="center"/>
          </w:tcPr>
          <w:p w14:paraId="05186178" w14:textId="49FEE007" w:rsidR="001A602F" w:rsidRPr="00C82E1E" w:rsidRDefault="00594422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38 052,4</w:t>
            </w:r>
          </w:p>
        </w:tc>
        <w:tc>
          <w:tcPr>
            <w:tcW w:w="381" w:type="pct"/>
            <w:vAlign w:val="center"/>
          </w:tcPr>
          <w:p w14:paraId="135FFA02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6406E828" w14:textId="1042E0F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780520AB" w14:textId="673B2696" w:rsidR="001A602F" w:rsidRPr="00C82E1E" w:rsidRDefault="00594422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38 052,4</w:t>
            </w:r>
          </w:p>
        </w:tc>
        <w:tc>
          <w:tcPr>
            <w:tcW w:w="382" w:type="pct"/>
            <w:vAlign w:val="center"/>
          </w:tcPr>
          <w:p w14:paraId="77C32DAA" w14:textId="61FC8F89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BBC22E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1A602F" w:rsidRPr="00A37BC0" w14:paraId="7CBB1394" w14:textId="77777777" w:rsidTr="00F8582C">
        <w:trPr>
          <w:trHeight w:val="511"/>
        </w:trPr>
        <w:tc>
          <w:tcPr>
            <w:tcW w:w="1607" w:type="pct"/>
            <w:vMerge w:val="restart"/>
            <w:vAlign w:val="center"/>
          </w:tcPr>
          <w:p w14:paraId="46FD0662" w14:textId="33952FA6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Содействие развитию участия населения в осуществлении местного самоуправления в иных формах на территории </w:t>
            </w:r>
            <w:r w:rsidR="00AE3223"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го</w:t>
            </w:r>
            <w:r w:rsidR="00AE3223"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сельско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го</w:t>
            </w:r>
            <w:r w:rsidR="00AE3223"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поселени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я</w:t>
            </w:r>
          </w:p>
        </w:tc>
        <w:tc>
          <w:tcPr>
            <w:tcW w:w="493" w:type="pct"/>
            <w:vMerge w:val="restart"/>
            <w:vAlign w:val="center"/>
          </w:tcPr>
          <w:p w14:paraId="73EAC6DF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405" w:type="pct"/>
            <w:vAlign w:val="center"/>
          </w:tcPr>
          <w:p w14:paraId="10DC611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vAlign w:val="center"/>
          </w:tcPr>
          <w:p w14:paraId="71853712" w14:textId="311B5F66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2 212,5</w:t>
            </w:r>
          </w:p>
        </w:tc>
        <w:tc>
          <w:tcPr>
            <w:tcW w:w="381" w:type="pct"/>
            <w:vAlign w:val="center"/>
          </w:tcPr>
          <w:p w14:paraId="1E9EA294" w14:textId="0227A3B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46CFD71D" w14:textId="45C0B79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1 507,3</w:t>
            </w:r>
          </w:p>
        </w:tc>
        <w:tc>
          <w:tcPr>
            <w:tcW w:w="524" w:type="pct"/>
            <w:vAlign w:val="center"/>
          </w:tcPr>
          <w:p w14:paraId="2E7C5B16" w14:textId="0D50DFD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705,2</w:t>
            </w:r>
          </w:p>
        </w:tc>
        <w:tc>
          <w:tcPr>
            <w:tcW w:w="382" w:type="pct"/>
            <w:vAlign w:val="center"/>
          </w:tcPr>
          <w:p w14:paraId="73BF35E1" w14:textId="72A8623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982DF3E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832B565" w14:textId="77777777" w:rsidTr="00F8582C">
        <w:trPr>
          <w:trHeight w:val="428"/>
        </w:trPr>
        <w:tc>
          <w:tcPr>
            <w:tcW w:w="1607" w:type="pct"/>
            <w:vMerge/>
            <w:vAlign w:val="center"/>
          </w:tcPr>
          <w:p w14:paraId="2FEB0E9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679BEAE8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638FB2A0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</w:tcPr>
          <w:p w14:paraId="1AC496FE" w14:textId="47A2954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2 787,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381" w:type="pct"/>
          </w:tcPr>
          <w:p w14:paraId="02E15336" w14:textId="29CA69F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1941F64B" w14:textId="43448D98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1 507,9</w:t>
            </w:r>
          </w:p>
        </w:tc>
        <w:tc>
          <w:tcPr>
            <w:tcW w:w="524" w:type="pct"/>
          </w:tcPr>
          <w:p w14:paraId="12924D27" w14:textId="6FB841E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1 279,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</w:tcPr>
          <w:p w14:paraId="11A69A9A" w14:textId="0AC45A5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F85B9B9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C6C6BE8" w14:textId="77777777" w:rsidTr="00F8582C">
        <w:trPr>
          <w:trHeight w:val="383"/>
        </w:trPr>
        <w:tc>
          <w:tcPr>
            <w:tcW w:w="1607" w:type="pct"/>
            <w:vMerge/>
            <w:vAlign w:val="center"/>
          </w:tcPr>
          <w:p w14:paraId="1C65863C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7DDB7B84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681E8158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</w:tcPr>
          <w:p w14:paraId="7554F9B0" w14:textId="6C9E34A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2 742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81" w:type="pct"/>
          </w:tcPr>
          <w:p w14:paraId="57FBC448" w14:textId="5550D318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70A5D4FF" w14:textId="78CC0A73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1 293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24" w:type="pct"/>
          </w:tcPr>
          <w:p w14:paraId="24E9287C" w14:textId="2F8A091E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1 448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</w:tcPr>
          <w:p w14:paraId="1FC2DB9D" w14:textId="17F62ED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6FE337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58597303" w14:textId="77777777" w:rsidTr="00F8582C">
        <w:trPr>
          <w:trHeight w:val="474"/>
        </w:trPr>
        <w:tc>
          <w:tcPr>
            <w:tcW w:w="1607" w:type="pct"/>
            <w:vMerge/>
            <w:vAlign w:val="center"/>
          </w:tcPr>
          <w:p w14:paraId="36745C3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2902F8B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720C173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</w:tcPr>
          <w:p w14:paraId="54E35C31" w14:textId="06388712" w:rsidR="001A602F" w:rsidRPr="0039415F" w:rsidRDefault="00594422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3 000,0</w:t>
            </w:r>
          </w:p>
        </w:tc>
        <w:tc>
          <w:tcPr>
            <w:tcW w:w="381" w:type="pct"/>
          </w:tcPr>
          <w:p w14:paraId="31549B18" w14:textId="37F87C8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15CEB2A6" w14:textId="01CAF8CB" w:rsidR="001A602F" w:rsidRPr="0039415F" w:rsidRDefault="0039415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594422">
              <w:rPr>
                <w:rFonts w:ascii="Times New Roman" w:hAnsi="Times New Roman"/>
                <w:bCs/>
                <w:color w:val="000000" w:themeColor="text1"/>
              </w:rPr>
              <w:t> 008,1</w:t>
            </w:r>
          </w:p>
        </w:tc>
        <w:tc>
          <w:tcPr>
            <w:tcW w:w="524" w:type="pct"/>
          </w:tcPr>
          <w:p w14:paraId="35A8565C" w14:textId="58F36A12" w:rsidR="001A602F" w:rsidRPr="0039415F" w:rsidRDefault="00594422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1991,9</w:t>
            </w:r>
          </w:p>
        </w:tc>
        <w:tc>
          <w:tcPr>
            <w:tcW w:w="382" w:type="pct"/>
          </w:tcPr>
          <w:p w14:paraId="1605C8E9" w14:textId="5469F5C4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F9630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CF830C9" w14:textId="77777777" w:rsidTr="00F8582C">
        <w:trPr>
          <w:trHeight w:val="424"/>
        </w:trPr>
        <w:tc>
          <w:tcPr>
            <w:tcW w:w="1607" w:type="pct"/>
            <w:vMerge/>
            <w:vAlign w:val="center"/>
          </w:tcPr>
          <w:p w14:paraId="1D9DAB82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44C959D7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7B886F1C" w14:textId="39D3F86E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</w:tcPr>
          <w:p w14:paraId="3C1B757D" w14:textId="0BEF5203" w:rsidR="001A602F" w:rsidRPr="00A37BC0" w:rsidRDefault="00594422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1 798,8</w:t>
            </w:r>
          </w:p>
        </w:tc>
        <w:tc>
          <w:tcPr>
            <w:tcW w:w="381" w:type="pct"/>
          </w:tcPr>
          <w:p w14:paraId="0477210B" w14:textId="000649D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693B544C" w14:textId="7729F548" w:rsidR="001A602F" w:rsidRPr="00A37BC0" w:rsidRDefault="00594422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1 442,1</w:t>
            </w:r>
          </w:p>
        </w:tc>
        <w:tc>
          <w:tcPr>
            <w:tcW w:w="524" w:type="pct"/>
          </w:tcPr>
          <w:p w14:paraId="241DD562" w14:textId="397300B7" w:rsidR="001A602F" w:rsidRPr="00A37BC0" w:rsidRDefault="00594422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356,7</w:t>
            </w:r>
          </w:p>
        </w:tc>
        <w:tc>
          <w:tcPr>
            <w:tcW w:w="382" w:type="pct"/>
          </w:tcPr>
          <w:p w14:paraId="278FC80D" w14:textId="469C1E4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1FA5E15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36A84FDC" w14:textId="77777777" w:rsidTr="00F8582C">
        <w:trPr>
          <w:trHeight w:val="424"/>
        </w:trPr>
        <w:tc>
          <w:tcPr>
            <w:tcW w:w="1607" w:type="pct"/>
            <w:vMerge/>
            <w:vAlign w:val="center"/>
          </w:tcPr>
          <w:p w14:paraId="5BBDE64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1F37EC04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F661990" w14:textId="189F041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</w:tcPr>
          <w:p w14:paraId="4AEF876C" w14:textId="6E4181F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</w:tcPr>
          <w:p w14:paraId="622B1977" w14:textId="6223150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2A7CE544" w14:textId="76EB828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14741EEC" w14:textId="43FBDAC6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</w:tcPr>
          <w:p w14:paraId="45D30692" w14:textId="3004B479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BAFE9C7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551C88F5" w14:textId="77777777" w:rsidTr="00F8582C">
        <w:trPr>
          <w:trHeight w:val="244"/>
        </w:trPr>
        <w:tc>
          <w:tcPr>
            <w:tcW w:w="1607" w:type="pct"/>
            <w:vAlign w:val="center"/>
          </w:tcPr>
          <w:p w14:paraId="7A9E2802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Итого</w:t>
            </w:r>
          </w:p>
        </w:tc>
        <w:tc>
          <w:tcPr>
            <w:tcW w:w="493" w:type="pct"/>
          </w:tcPr>
          <w:p w14:paraId="2071C07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</w:tcPr>
          <w:p w14:paraId="46F1C397" w14:textId="0A58A7C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vAlign w:val="center"/>
          </w:tcPr>
          <w:p w14:paraId="43E94555" w14:textId="60F39B13" w:rsidR="001A602F" w:rsidRPr="00BC0615" w:rsidRDefault="00BC0615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12541,6</w:t>
            </w:r>
          </w:p>
        </w:tc>
        <w:tc>
          <w:tcPr>
            <w:tcW w:w="381" w:type="pct"/>
            <w:vAlign w:val="center"/>
          </w:tcPr>
          <w:p w14:paraId="6715A0AC" w14:textId="1E386029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43C1DBAC" w14:textId="59D01CC2" w:rsidR="001A602F" w:rsidRPr="00BC0615" w:rsidRDefault="00BC0615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6759,0</w:t>
            </w:r>
          </w:p>
        </w:tc>
        <w:tc>
          <w:tcPr>
            <w:tcW w:w="524" w:type="pct"/>
            <w:vAlign w:val="center"/>
          </w:tcPr>
          <w:p w14:paraId="7F15329E" w14:textId="33CE87D7" w:rsidR="001A602F" w:rsidRPr="00BC0615" w:rsidRDefault="00BC0615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5782,6</w:t>
            </w:r>
          </w:p>
        </w:tc>
        <w:tc>
          <w:tcPr>
            <w:tcW w:w="382" w:type="pct"/>
            <w:vAlign w:val="center"/>
          </w:tcPr>
          <w:p w14:paraId="6B43CF22" w14:textId="65363D05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36E2F62" w14:textId="2BEF9CC6" w:rsidR="001A602F" w:rsidRPr="00A37BC0" w:rsidRDefault="001A602F" w:rsidP="001A602F">
            <w:pPr>
              <w:spacing w:line="240" w:lineRule="auto"/>
              <w:ind w:right="-9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F02F6CB" w14:textId="3D61202F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21C757A" w14:textId="28D3B153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C46751F" w14:textId="16081A67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4FE9A9B9" w14:textId="522102E9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7798347" w14:textId="6BAE2471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12B8E13D" w14:textId="59A5A113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42212D6B" w14:textId="0DD841B5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C5D7C72" w14:textId="697BE406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0E7A660" w14:textId="61E695CD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660DCD03" w14:textId="3A7EC960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2D00472F" w14:textId="7EB7B1B5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68297293" w14:textId="191D5B21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163DBFC8" w14:textId="59F3175F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DD48ECC" w14:textId="3E77088B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778F8D91" w14:textId="5936E20B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298AAF44" w14:textId="77777777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05672D12" w14:textId="6238B712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6964306" w14:textId="4C105719" w:rsidR="00120D9B" w:rsidRPr="00AF15EF" w:rsidRDefault="00120D9B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lastRenderedPageBreak/>
        <w:t>Приложение 4 к муниципальной программе «Благоустройство территории Юкковско</w:t>
      </w:r>
      <w:r w:rsidR="00AE3223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го</w:t>
      </w: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 сельско</w:t>
      </w:r>
      <w:r w:rsidR="00AE3223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го</w:t>
      </w: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 поселени</w:t>
      </w:r>
      <w:r w:rsidR="00AE3223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я</w:t>
      </w: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 xml:space="preserve"> изложить в следующей редакции:</w:t>
      </w:r>
    </w:p>
    <w:p w14:paraId="5444BA0F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D961D17" w14:textId="189D224F" w:rsidR="00C87761" w:rsidRPr="00A37BC0" w:rsidRDefault="00C87761" w:rsidP="00A37BC0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4</w:t>
      </w:r>
    </w:p>
    <w:p w14:paraId="42E6C203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29ADD1F2" w14:textId="5324F679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Юкковск</w:t>
      </w:r>
      <w:r w:rsidR="002D7233">
        <w:rPr>
          <w:rFonts w:ascii="Times New Roman" w:hAnsi="Times New Roman"/>
          <w:color w:val="000000" w:themeColor="text1"/>
          <w:sz w:val="24"/>
          <w:szCs w:val="24"/>
        </w:rPr>
        <w:t>ого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сельско</w:t>
      </w:r>
      <w:r w:rsidR="002D7233">
        <w:rPr>
          <w:rFonts w:ascii="Times New Roman" w:hAnsi="Times New Roman"/>
          <w:color w:val="000000" w:themeColor="text1"/>
          <w:sz w:val="24"/>
          <w:szCs w:val="24"/>
        </w:rPr>
        <w:t>го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поселени</w:t>
      </w:r>
      <w:r w:rsidR="002D7233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0C5BF720" w14:textId="247916CF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(в редакции от _</w:t>
      </w:r>
      <w:r w:rsidR="00AC2E7C" w:rsidRPr="00AC2E7C">
        <w:rPr>
          <w:rFonts w:ascii="Times New Roman" w:hAnsi="Times New Roman"/>
          <w:color w:val="000000" w:themeColor="text1"/>
          <w:sz w:val="24"/>
          <w:szCs w:val="24"/>
          <w:u w:val="single"/>
        </w:rPr>
        <w:t>11.06.2026</w:t>
      </w:r>
      <w:r w:rsidR="002D7233" w:rsidRPr="00AC2E7C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="007618DE" w:rsidRPr="00AC2E7C">
        <w:rPr>
          <w:rFonts w:ascii="Times New Roman" w:hAnsi="Times New Roman"/>
          <w:color w:val="000000" w:themeColor="text1"/>
          <w:sz w:val="24"/>
          <w:szCs w:val="24"/>
          <w:u w:val="single"/>
        </w:rPr>
        <w:t>__</w:t>
      </w:r>
      <w:r w:rsidR="00F80487" w:rsidRPr="00AC2E7C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  </w:t>
      </w:r>
      <w:r w:rsidRPr="00AC2E7C">
        <w:rPr>
          <w:rFonts w:ascii="Times New Roman" w:hAnsi="Times New Roman"/>
          <w:color w:val="000000" w:themeColor="text1"/>
          <w:sz w:val="24"/>
          <w:szCs w:val="24"/>
          <w:u w:val="single"/>
        </w:rPr>
        <w:t>№ _</w:t>
      </w:r>
      <w:r w:rsidR="00AC2E7C" w:rsidRPr="00AC2E7C">
        <w:rPr>
          <w:rFonts w:ascii="Times New Roman" w:hAnsi="Times New Roman"/>
          <w:color w:val="000000" w:themeColor="text1"/>
          <w:sz w:val="24"/>
          <w:szCs w:val="24"/>
          <w:u w:val="single"/>
        </w:rPr>
        <w:t>54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_</w:t>
      </w:r>
      <w:r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_)</w:t>
      </w:r>
    </w:p>
    <w:p w14:paraId="3F2441AB" w14:textId="77777777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CF81C0E" w14:textId="77777777" w:rsidR="00C87761" w:rsidRPr="00A37BC0" w:rsidRDefault="00C87761" w:rsidP="00A37BC0">
      <w:pPr>
        <w:spacing w:after="0" w:line="240" w:lineRule="auto"/>
        <w:jc w:val="right"/>
        <w:rPr>
          <w:i/>
          <w:color w:val="000000" w:themeColor="text1"/>
          <w:sz w:val="28"/>
          <w:szCs w:val="28"/>
        </w:rPr>
      </w:pPr>
    </w:p>
    <w:p w14:paraId="05592440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Сводный детальный план реализации муниципальной программы «Благоустройство территории МО «Юкковское сельское поселение» </w:t>
      </w:r>
    </w:p>
    <w:p w14:paraId="47D052BD" w14:textId="3462546A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на 202</w:t>
      </w:r>
      <w:r w:rsidR="00526C40" w:rsidRPr="00526C40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год (очередной финансовый год)</w:t>
      </w:r>
    </w:p>
    <w:p w14:paraId="1E02EBF0" w14:textId="77777777" w:rsidR="00C87761" w:rsidRPr="00A37BC0" w:rsidRDefault="00C87761" w:rsidP="00A37BC0">
      <w:pPr>
        <w:widowControl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color w:val="000000" w:themeColor="text1"/>
          <w:sz w:val="2"/>
          <w:szCs w:val="2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552"/>
        <w:gridCol w:w="2007"/>
        <w:gridCol w:w="2545"/>
        <w:gridCol w:w="746"/>
        <w:gridCol w:w="1028"/>
        <w:gridCol w:w="1110"/>
        <w:gridCol w:w="1334"/>
        <w:gridCol w:w="1851"/>
        <w:gridCol w:w="551"/>
      </w:tblGrid>
      <w:tr w:rsidR="00A37BC0" w:rsidRPr="00A37BC0" w14:paraId="408DDF79" w14:textId="77777777" w:rsidTr="00567ECE">
        <w:trPr>
          <w:trHeight w:val="352"/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210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№ п/п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C44C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7DF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66E2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D4F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начала реализации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744F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окончания реализации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A7C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Объем бюджетных ассигнований, тыс. руб.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9396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за реализацию элемента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D122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33D7AD1" w14:textId="77777777" w:rsidTr="00567ECE">
        <w:trPr>
          <w:trHeight w:val="352"/>
          <w:tblHeader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EA1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D7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0D3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1D9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356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85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F8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99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 том числе на очередной финансовый год</w:t>
            </w:r>
          </w:p>
        </w:tc>
        <w:tc>
          <w:tcPr>
            <w:tcW w:w="6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6286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96B1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3BD1AB96" w14:textId="77777777" w:rsidTr="00567ECE">
        <w:trPr>
          <w:trHeight w:val="294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5F4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AE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BD45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C64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4CD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8C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A80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22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974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8C277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E994F0C" w14:textId="77777777" w:rsidTr="00567ECE">
        <w:trPr>
          <w:trHeight w:val="96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604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36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Муниципальная программа</w:t>
            </w:r>
          </w:p>
          <w:p w14:paraId="4E12CB62" w14:textId="502C344C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Благоустройство территории Юкковско</w:t>
            </w:r>
            <w:r w:rsidR="00AE3223">
              <w:rPr>
                <w:rFonts w:ascii="Times New Roman" w:hAnsi="Times New Roman"/>
                <w:b/>
                <w:color w:val="000000" w:themeColor="text1"/>
              </w:rPr>
              <w:t>го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 xml:space="preserve"> сельско</w:t>
            </w:r>
            <w:r w:rsidR="00AE3223">
              <w:rPr>
                <w:rFonts w:ascii="Times New Roman" w:hAnsi="Times New Roman"/>
                <w:b/>
                <w:color w:val="000000" w:themeColor="text1"/>
              </w:rPr>
              <w:t>го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 xml:space="preserve"> поселени</w:t>
            </w:r>
            <w:r w:rsidR="00AE3223">
              <w:rPr>
                <w:rFonts w:ascii="Times New Roman" w:hAnsi="Times New Roman"/>
                <w:b/>
                <w:color w:val="000000" w:themeColor="text1"/>
              </w:rPr>
              <w:t>я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50C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FA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477" w14:textId="03C4C5BE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B451" w14:textId="1EB5BBF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b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4BE9" w14:textId="589A9140" w:rsidR="00C87761" w:rsidRPr="00C82E1E" w:rsidRDefault="00C82E1E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171 606,1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043D" w14:textId="664AA4A1" w:rsidR="00C87761" w:rsidRPr="00C82E1E" w:rsidRDefault="00C82E1E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51 750,1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3C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1F82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A37BC0" w:rsidRPr="00A37BC0" w14:paraId="0471087E" w14:textId="77777777" w:rsidTr="00567ECE">
        <w:trPr>
          <w:trHeight w:val="77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4C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9BAF" w14:textId="66F42E84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Благоустройство территории Юкковско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го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сельско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го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поселени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я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54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861B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E54" w14:textId="623D78E4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0229" w14:textId="393E651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A9FA" w14:textId="5A897C75" w:rsidR="00C87761" w:rsidRPr="00C82E1E" w:rsidRDefault="00567ECE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125442,8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8F73" w14:textId="0EAFDCDA" w:rsidR="00C87761" w:rsidRPr="00A37BC0" w:rsidRDefault="00567ECE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11637,3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E80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95FF5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7BC0" w:rsidRPr="00A37BC0" w14:paraId="0C503C93" w14:textId="77777777" w:rsidTr="00567ECE">
        <w:trPr>
          <w:trHeight w:val="116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8E7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1.1.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F42E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1.1: </w:t>
            </w:r>
          </w:p>
          <w:p w14:paraId="1D4946F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C7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CED1" w14:textId="2F35032F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Юкковско</w:t>
            </w:r>
            <w:r w:rsidR="00AE3223">
              <w:rPr>
                <w:rFonts w:ascii="Times New Roman" w:hAnsi="Times New Roman"/>
                <w:color w:val="000000" w:themeColor="text1"/>
              </w:rPr>
              <w:t>го</w:t>
            </w:r>
            <w:r w:rsidRPr="00A37BC0">
              <w:rPr>
                <w:rFonts w:ascii="Times New Roman" w:hAnsi="Times New Roman"/>
                <w:color w:val="000000" w:themeColor="text1"/>
              </w:rPr>
              <w:t xml:space="preserve"> сельско</w:t>
            </w:r>
            <w:r w:rsidR="00AE3223">
              <w:rPr>
                <w:rFonts w:ascii="Times New Roman" w:hAnsi="Times New Roman"/>
                <w:color w:val="000000" w:themeColor="text1"/>
              </w:rPr>
              <w:t>го</w:t>
            </w:r>
            <w:r w:rsidRPr="00A37BC0">
              <w:rPr>
                <w:rFonts w:ascii="Times New Roman" w:hAnsi="Times New Roman"/>
                <w:color w:val="000000" w:themeColor="text1"/>
              </w:rPr>
              <w:t xml:space="preserve"> поселен</w:t>
            </w:r>
            <w:r w:rsidR="00AE3223">
              <w:rPr>
                <w:rFonts w:ascii="Times New Roman" w:hAnsi="Times New Roman"/>
                <w:color w:val="000000" w:themeColor="text1"/>
              </w:rPr>
              <w:t>ия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05B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E705" w14:textId="0456AB8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8FF9" w14:textId="23DF9D5F" w:rsidR="00C87761" w:rsidRPr="00A37BC0" w:rsidRDefault="00567ECE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60818,7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FF2D" w14:textId="2354FFA0" w:rsidR="00C87761" w:rsidRPr="00BE2949" w:rsidRDefault="00BC0615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11637,3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324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D36181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19D93D6D" w14:textId="77777777" w:rsidTr="00567ECE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B6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D3F9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1.2: </w:t>
            </w:r>
          </w:p>
          <w:p w14:paraId="02BEE694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7D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67F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C2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6D5" w14:textId="72FC738F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BE3B" w14:textId="75B6AF08" w:rsidR="00C87761" w:rsidRPr="00A37BC0" w:rsidRDefault="00612CD6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0</w:t>
            </w:r>
            <w:r w:rsidR="000B5AD0"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92DB" w14:textId="2E00CA86" w:rsidR="00C87761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612CD6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C8F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0819F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CB55C4A" w14:textId="77777777" w:rsidTr="00567ECE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9969" w14:textId="5695FBD8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3D57" w14:textId="770C7459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1.3: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Организация и выполнение работ по благоустройству населенных пунктов за счет</w:t>
            </w:r>
            <w:r w:rsidR="00815496">
              <w:rPr>
                <w:rFonts w:ascii="Times New Roman" w:hAnsi="Times New Roman"/>
                <w:color w:val="000000" w:themeColor="text1"/>
                <w:spacing w:val="-6"/>
              </w:rPr>
              <w:t xml:space="preserve"> межбюджетных трансфертов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МО «Всеволожский муниципальный район»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178A" w14:textId="7E9713BC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="00815496"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AFF3" w14:textId="09751365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Юкковско</w:t>
            </w:r>
            <w:r w:rsidR="00AE3223">
              <w:rPr>
                <w:rFonts w:ascii="Times New Roman" w:hAnsi="Times New Roman"/>
                <w:color w:val="000000" w:themeColor="text1"/>
              </w:rPr>
              <w:t>го</w:t>
            </w:r>
            <w:r w:rsidRPr="00A37BC0">
              <w:rPr>
                <w:rFonts w:ascii="Times New Roman" w:hAnsi="Times New Roman"/>
                <w:color w:val="000000" w:themeColor="text1"/>
              </w:rPr>
              <w:t xml:space="preserve"> сельско</w:t>
            </w:r>
            <w:r w:rsidR="00AE3223">
              <w:rPr>
                <w:rFonts w:ascii="Times New Roman" w:hAnsi="Times New Roman"/>
                <w:color w:val="000000" w:themeColor="text1"/>
              </w:rPr>
              <w:t>го</w:t>
            </w:r>
            <w:r w:rsidRPr="00A37BC0">
              <w:rPr>
                <w:rFonts w:ascii="Times New Roman" w:hAnsi="Times New Roman"/>
                <w:color w:val="000000" w:themeColor="text1"/>
              </w:rPr>
              <w:t xml:space="preserve"> поселени</w:t>
            </w:r>
            <w:r w:rsidR="00AE3223">
              <w:rPr>
                <w:rFonts w:ascii="Times New Roman" w:hAnsi="Times New Roman"/>
                <w:color w:val="000000" w:themeColor="text1"/>
              </w:rPr>
              <w:t>я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B433" w14:textId="5362553B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E7D5" w14:textId="755EAE4B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D860" w14:textId="693E0FCA" w:rsidR="005B1B7D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57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  <w:r w:rsidR="00913415">
              <w:rPr>
                <w:rFonts w:ascii="Times New Roman" w:hAnsi="Times New Roman"/>
                <w:color w:val="000000" w:themeColor="text1"/>
              </w:rPr>
              <w:t>71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CB6" w14:textId="77777777" w:rsidR="005B1B7D" w:rsidRDefault="00BC0615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  <w:p w14:paraId="59CAE0C5" w14:textId="0EEB6234" w:rsidR="00BC0615" w:rsidRPr="00BC0615" w:rsidRDefault="00BC0615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D62F" w14:textId="2EC074B3" w:rsidR="005B1B7D" w:rsidRPr="00A37BC0" w:rsidRDefault="00FF1702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AEA324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98E02E" w14:textId="77777777" w:rsidTr="00567ECE">
        <w:trPr>
          <w:trHeight w:val="97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46F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D07D" w14:textId="29A05F9E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Надлежащее содержание территории Юкковско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го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сельско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го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поселени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C49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258F768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8D2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2F7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C733" w14:textId="6148B7D8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9B83" w14:textId="7C65BE03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2200BC">
              <w:rPr>
                <w:rFonts w:ascii="Times New Roman" w:hAnsi="Times New Roman"/>
                <w:b/>
                <w:color w:val="000000" w:themeColor="text1"/>
                <w:lang w:val="en-US"/>
              </w:rPr>
              <w:t>11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2200BC">
              <w:rPr>
                <w:rFonts w:ascii="Times New Roman" w:hAnsi="Times New Roman"/>
                <w:b/>
                <w:color w:val="000000" w:themeColor="text1"/>
                <w:lang w:val="en-US"/>
              </w:rPr>
              <w:t>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BF7" w14:textId="0123858B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0B5AD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193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0B5AD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E898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6E83DE6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8887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45BFD765" w14:textId="77777777" w:rsidTr="00567ECE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F0BE" w14:textId="6986B6EB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73F" w14:textId="1A0A76F9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2.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: </w:t>
            </w:r>
          </w:p>
          <w:p w14:paraId="5E2406D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D787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12F6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34B1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5586" w14:textId="728042C9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CCD2" w14:textId="4AC6C63D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11 096,9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77A4" w14:textId="1E2D8238" w:rsidR="005B1B7D" w:rsidRPr="00A37BC0" w:rsidRDefault="00B517A1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="0064746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D96084"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="00BE2949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</w:p>
          <w:p w14:paraId="0297C93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9F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FD3DF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6C7FD9" w14:textId="77777777" w:rsidTr="00567ECE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809C" w14:textId="3CFC59B0" w:rsidR="00D550B2" w:rsidRPr="00A37BC0" w:rsidRDefault="00D17B3F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82B1" w14:textId="39F70C92" w:rsidR="00D550B2" w:rsidRPr="00A37BC0" w:rsidRDefault="00EC7EC2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2.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2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 xml:space="preserve">Организация и выполнение работ по содержанию в чистоте и безопасности территории за счет </w:t>
            </w:r>
            <w:r w:rsidR="002F1D01">
              <w:rPr>
                <w:rFonts w:ascii="Times New Roman" w:hAnsi="Times New Roman"/>
                <w:color w:val="000000" w:themeColor="text1"/>
                <w:spacing w:val="-6"/>
              </w:rPr>
              <w:t>межбюджетных трансфертов из бюджета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МО «Всеволожский муниципальный район» ЛО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859D" w14:textId="032C7C59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  <w:r w:rsidR="00234AE1"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="00234AE1"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A330" w14:textId="1536BE23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4965" w14:textId="453CFD14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832E" w14:textId="43940910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4D3C" w14:textId="6828602D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1 960,0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C23F" w14:textId="6FFE79FB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E7B8" w14:textId="50841FD7" w:rsidR="00D550B2" w:rsidRPr="00A37BC0" w:rsidRDefault="00FF170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A338B7" w14:textId="77777777" w:rsidR="00D550B2" w:rsidRDefault="00D550B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5FF948D8" w14:textId="07786ABB" w:rsidR="00FF7353" w:rsidRPr="00A37BC0" w:rsidRDefault="00FF7353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491ED3BE" w14:textId="77777777" w:rsidTr="00567ECE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351B" w14:textId="5FCE8FF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200D" w14:textId="79D7C06C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2.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3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Комплекс мероприятий по борьбе с борщевиком Сосновского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43EB" w14:textId="77777777" w:rsidR="00FF7353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  <w:p w14:paraId="08A28B5C" w14:textId="300FCAFF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0CFB" w14:textId="35E153B8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DABD" w14:textId="34A23EA5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7188" w14:textId="0E6E4DF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4554" w14:textId="1D035FA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 </w:t>
            </w:r>
            <w:r w:rsidR="004325E3">
              <w:rPr>
                <w:rFonts w:ascii="Times New Roman" w:hAnsi="Times New Roman"/>
                <w:color w:val="000000" w:themeColor="text1"/>
              </w:rPr>
              <w:t>8</w:t>
            </w:r>
            <w:r w:rsidR="00557E40"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  <w:r w:rsidR="002200BC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2200BC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4F9A" w14:textId="5FEB3D17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193</w:t>
            </w:r>
            <w:r w:rsidR="004325E3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A79A" w14:textId="04B90CC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17A4EB" w14:textId="77777777" w:rsidR="00FF7353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70572D2A" w14:textId="77777777" w:rsidTr="00567ECE">
        <w:trPr>
          <w:trHeight w:val="742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1F2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0E2" w14:textId="3A7561FC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Совершенствование системы наружного освещения улиц 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lastRenderedPageBreak/>
              <w:t>населенных пунктов Юкковско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го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сельско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го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поселени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9F8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lastRenderedPageBreak/>
              <w:t xml:space="preserve">Администрация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E604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EC3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B042" w14:textId="57A60155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C70B10"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47D" w14:textId="53908531" w:rsidR="00FF7353" w:rsidRPr="00B517A1" w:rsidRDefault="00BC0615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43052,4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D117" w14:textId="65A21E43" w:rsidR="00FF7353" w:rsidRPr="00B517A1" w:rsidRDefault="00BC0615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9905,8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233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DCABB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F7353" w:rsidRPr="00A37BC0" w14:paraId="57A3BACA" w14:textId="77777777" w:rsidTr="00567ECE">
        <w:trPr>
          <w:trHeight w:val="15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F63D" w14:textId="3A88E8C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3.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B1DE" w14:textId="165C8B1F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3.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</w:p>
          <w:p w14:paraId="65306344" w14:textId="151C7242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Организация освещения улиц и улучшение технического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состояния электрических линий уличного освещения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1121" w14:textId="329B0E32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E844" w14:textId="3CA13B50" w:rsidR="00FF7353" w:rsidRPr="00A37BC0" w:rsidRDefault="00FF7353" w:rsidP="00FF735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Обеспечение надежности коммунальных систем жизнеобеспечения населения и энергосбережения.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6B45" w14:textId="7321E3D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057E" w14:textId="6E52A41C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C70B1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7AEF" w14:textId="32024832" w:rsidR="00FF7353" w:rsidRPr="00B517A1" w:rsidRDefault="00BC0615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43052,4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33A" w14:textId="7F699A98" w:rsidR="00FF7353" w:rsidRPr="00B517A1" w:rsidRDefault="00BC0615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9905,8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BE1" w14:textId="4053C3C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  <w:p w14:paraId="043C3EF3" w14:textId="0605B4C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7B2D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F7353" w:rsidRPr="00A37BC0" w14:paraId="48E7352B" w14:textId="77777777" w:rsidTr="00567ECE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6D80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8145" w14:textId="28E69524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Содействие развитию участия населения в осуществлении местного самоуправления в иных формах на территории </w:t>
            </w:r>
            <w:r w:rsidR="00AE3223"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го</w:t>
            </w:r>
            <w:r w:rsidR="00AE3223"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сельско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го</w:t>
            </w:r>
            <w:r w:rsidR="00AE3223"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поселени</w:t>
            </w:r>
            <w:r w:rsidR="00AE3223">
              <w:rPr>
                <w:rFonts w:ascii="Times New Roman" w:hAnsi="Times New Roman"/>
                <w:color w:val="000000" w:themeColor="text1"/>
                <w:spacing w:val="-10"/>
              </w:rPr>
              <w:t>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FA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6BF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4383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5CB" w14:textId="1186DCE4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C70B10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5A98" w14:textId="09EA0F34" w:rsidR="00FF7353" w:rsidRPr="00BC0615" w:rsidRDefault="00BC0615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12271,6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37C8" w14:textId="709C05BB" w:rsidR="00FF7353" w:rsidRPr="00A37BC0" w:rsidRDefault="00BC0615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4798,8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E73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551F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0B079CD3" w14:textId="77777777" w:rsidTr="00567ECE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FC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FB2C" w14:textId="46291856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4.1: 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Выполнение мероприятий по реализации областного закона от 15.01.2018 года № 3-оз </w:t>
            </w:r>
            <w:r w:rsidR="008B2560">
              <w:rPr>
                <w:rFonts w:ascii="Times New Roman" w:hAnsi="Times New Roman"/>
                <w:bCs/>
                <w:color w:val="000000" w:themeColor="text1"/>
              </w:rPr>
              <w:t>«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О содействии участию населения в осуществлении местного самоуправления в иных формах на территориях административных центров муниципальных 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образований Ленинградской области</w:t>
            </w:r>
            <w:r w:rsidR="008B2560">
              <w:rPr>
                <w:rFonts w:ascii="Times New Roman" w:hAnsi="Times New Roman"/>
                <w:bCs/>
                <w:color w:val="000000" w:themeColor="text1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AB50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FE3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23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141C" w14:textId="6E6C2AC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44168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479F" w14:textId="29DB0307" w:rsidR="00FF7353" w:rsidRPr="00A37BC0" w:rsidRDefault="00244168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C70B10">
              <w:rPr>
                <w:rFonts w:ascii="Times New Roman" w:hAnsi="Times New Roman"/>
                <w:bCs/>
                <w:color w:val="000000" w:themeColor="text1"/>
                <w:lang w:val="en-US"/>
              </w:rPr>
              <w:t>184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633F" w14:textId="3CC6DA82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427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920CF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70D5F3A3" w14:textId="77777777" w:rsidTr="00567ECE">
        <w:trPr>
          <w:trHeight w:val="209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F656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171C" w14:textId="20C021E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4.2: Выполнение мероприятий по реализации областного закона от</w:t>
            </w:r>
            <w:r w:rsidR="001D006A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28 декабря 2018 года № 147-оз </w:t>
            </w:r>
            <w:r w:rsidR="008B2560">
              <w:rPr>
                <w:rFonts w:ascii="Times New Roman" w:hAnsi="Times New Roman"/>
                <w:color w:val="000000" w:themeColor="text1"/>
                <w:spacing w:val="-6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 старостах сельских населенных пунктов Ленинградской области и содействии участию</w:t>
            </w:r>
            <w:r w:rsidR="008B2560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="008B2560" w:rsidRPr="008B2560">
              <w:rPr>
                <w:rFonts w:ascii="Times New Roman" w:eastAsia="Times New Roman" w:hAnsi="Times New Roman" w:cs="Times New Roman"/>
                <w:color w:val="000000"/>
              </w:rPr>
              <w:t>населения в осуществлении местного самоуправления в иных формах на частях территорий муниципальных образований Ленинградской области»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6D2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6527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9044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475D" w14:textId="37CE81F9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947" w14:textId="45500B83" w:rsidR="00FF7353" w:rsidRPr="00A37BC0" w:rsidRDefault="00FE6C3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55</w:t>
            </w:r>
            <w:r w:rsidR="00C70B10"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5F01" w14:textId="28CD8EEB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646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8658E8" w14:textId="490DA734" w:rsidR="00FF7353" w:rsidRDefault="00FF7353" w:rsidP="00FF735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  <w:p w14:paraId="2BD45786" w14:textId="77777777" w:rsidR="008F1FE1" w:rsidRDefault="008F1FE1" w:rsidP="00FF735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  <w:p w14:paraId="1139C8B8" w14:textId="271F72DD" w:rsidR="008F1FE1" w:rsidRPr="00A37BC0" w:rsidRDefault="008F1FE1" w:rsidP="00FF735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8F1FE1" w:rsidRPr="00A37BC0" w14:paraId="0950F848" w14:textId="77777777" w:rsidTr="00567ECE">
        <w:trPr>
          <w:trHeight w:val="209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E2D" w14:textId="04BADE79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5A55" w14:textId="49B7DE0F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4.</w:t>
            </w:r>
            <w:r w:rsidRPr="008F1FE1">
              <w:rPr>
                <w:rFonts w:ascii="Times New Roman" w:hAnsi="Times New Roman"/>
                <w:color w:val="000000" w:themeColor="text1"/>
                <w:spacing w:val="-6"/>
              </w:rPr>
              <w:t>3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 Выполнение мероприятий по реализации областного закона от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8F1FE1">
              <w:rPr>
                <w:rFonts w:ascii="Times New Roman" w:hAnsi="Times New Roman"/>
                <w:color w:val="000000" w:themeColor="text1"/>
                <w:spacing w:val="-6"/>
              </w:rPr>
              <w:t xml:space="preserve">16.02/2024 </w:t>
            </w:r>
            <w:proofErr w:type="gramStart"/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года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№</w:t>
            </w:r>
            <w:proofErr w:type="gramEnd"/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1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-оз 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 с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одействии участию населения </w:t>
            </w:r>
            <w:r w:rsidRPr="008B2560">
              <w:rPr>
                <w:rFonts w:ascii="Times New Roman" w:eastAsia="Times New Roman" w:hAnsi="Times New Roman" w:cs="Times New Roman"/>
                <w:color w:val="000000"/>
              </w:rPr>
              <w:t>в осуществлении местного самоуправления в Ленинградской области»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3B62" w14:textId="57B3BC80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E389" w14:textId="25535C35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DCCF" w14:textId="6D23475B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A31B" w14:textId="0A3429BD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BC0615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F53D" w14:textId="4647C556" w:rsidR="008F1FE1" w:rsidRDefault="00BC0615" w:rsidP="008F1FE1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4798,8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E201" w14:textId="1552371B" w:rsidR="008F1FE1" w:rsidRDefault="00BC0615" w:rsidP="008F1FE1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1798,8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06B8" w14:textId="39845EB9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81B031" w14:textId="77777777" w:rsidR="008F1FE1" w:rsidRDefault="008F1FE1" w:rsidP="008F1FE1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AF0A84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C4E1178" w14:textId="7286B327" w:rsidR="00C87761" w:rsidRPr="00A37BC0" w:rsidRDefault="00C87761" w:rsidP="00BF1A94">
      <w:pPr>
        <w:spacing w:after="0" w:line="240" w:lineRule="auto"/>
        <w:ind w:right="-1"/>
        <w:rPr>
          <w:color w:val="000000" w:themeColor="text1"/>
        </w:rPr>
      </w:pPr>
    </w:p>
    <w:sectPr w:rsidR="00C87761" w:rsidRPr="00A37BC0" w:rsidSect="00C87761">
      <w:headerReference w:type="default" r:id="rId10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EE193" w14:textId="77777777" w:rsidR="00D23EF4" w:rsidRDefault="00D23EF4" w:rsidP="002C3073">
      <w:pPr>
        <w:spacing w:after="0" w:line="240" w:lineRule="auto"/>
      </w:pPr>
      <w:r>
        <w:separator/>
      </w:r>
    </w:p>
  </w:endnote>
  <w:endnote w:type="continuationSeparator" w:id="0">
    <w:p w14:paraId="5DF71A82" w14:textId="77777777" w:rsidR="00D23EF4" w:rsidRDefault="00D23EF4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D77E6" w14:textId="77777777" w:rsidR="00D23EF4" w:rsidRDefault="00D23EF4" w:rsidP="002C3073">
      <w:pPr>
        <w:spacing w:after="0" w:line="240" w:lineRule="auto"/>
      </w:pPr>
      <w:r>
        <w:separator/>
      </w:r>
    </w:p>
  </w:footnote>
  <w:footnote w:type="continuationSeparator" w:id="0">
    <w:p w14:paraId="411FD05D" w14:textId="77777777" w:rsidR="00D23EF4" w:rsidRDefault="00D23EF4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3BA21" w14:textId="361218C9" w:rsidR="00C87761" w:rsidRDefault="00C87761" w:rsidP="00CA0D5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7BC0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Content>
      <w:p w14:paraId="422E29B8" w14:textId="346F217C" w:rsidR="002C3073" w:rsidRDefault="00720C3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BC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0034DDE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BCF"/>
    <w:multiLevelType w:val="hybridMultilevel"/>
    <w:tmpl w:val="907A1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642F"/>
    <w:multiLevelType w:val="hybridMultilevel"/>
    <w:tmpl w:val="1E4211B4"/>
    <w:lvl w:ilvl="0" w:tplc="C85C0E76">
      <w:start w:val="20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02E32"/>
    <w:multiLevelType w:val="multilevel"/>
    <w:tmpl w:val="D9D678D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ADD390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1B677356"/>
    <w:multiLevelType w:val="multilevel"/>
    <w:tmpl w:val="27DA354A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78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cs="Times New Roman" w:hint="default"/>
      </w:rPr>
    </w:lvl>
  </w:abstractNum>
  <w:abstractNum w:abstractNumId="7" w15:restartNumberingAfterBreak="0">
    <w:nsid w:val="2321510E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EF1A52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/>
      </w:rPr>
    </w:lvl>
    <w:lvl w:ilvl="1" w:tplc="AC06E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567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A00BE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28649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5AA5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3107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C567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EE1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E6C2F99"/>
    <w:multiLevelType w:val="hybridMultilevel"/>
    <w:tmpl w:val="FBE295B6"/>
    <w:lvl w:ilvl="0" w:tplc="955C96C2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EC4D79"/>
    <w:multiLevelType w:val="multilevel"/>
    <w:tmpl w:val="C388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5C7751"/>
    <w:multiLevelType w:val="hybridMultilevel"/>
    <w:tmpl w:val="EC5AB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F7783"/>
    <w:multiLevelType w:val="hybridMultilevel"/>
    <w:tmpl w:val="6E6CAE90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C58D6"/>
    <w:multiLevelType w:val="hybridMultilevel"/>
    <w:tmpl w:val="D866405A"/>
    <w:lvl w:ilvl="0" w:tplc="F6A2576A">
      <w:start w:val="1"/>
      <w:numFmt w:val="decimal"/>
      <w:suff w:val="space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82948DD"/>
    <w:multiLevelType w:val="hybridMultilevel"/>
    <w:tmpl w:val="76F03C8E"/>
    <w:lvl w:ilvl="0" w:tplc="83D279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3162CB"/>
    <w:multiLevelType w:val="hybridMultilevel"/>
    <w:tmpl w:val="B33C7C8A"/>
    <w:lvl w:ilvl="0" w:tplc="E68ACFD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FD07CF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18" w15:restartNumberingAfterBreak="0">
    <w:nsid w:val="3F1131CB"/>
    <w:multiLevelType w:val="hybridMultilevel"/>
    <w:tmpl w:val="D9C4EEC6"/>
    <w:lvl w:ilvl="0" w:tplc="7196FD0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B76D7"/>
    <w:multiLevelType w:val="hybridMultilevel"/>
    <w:tmpl w:val="EFD8BCBC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A09AA"/>
    <w:multiLevelType w:val="hybridMultilevel"/>
    <w:tmpl w:val="38F45C90"/>
    <w:lvl w:ilvl="0" w:tplc="D5FA714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46D21B0A"/>
    <w:multiLevelType w:val="hybridMultilevel"/>
    <w:tmpl w:val="0A62A876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6B0A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25" w15:restartNumberingAfterBreak="0">
    <w:nsid w:val="4E8D2EBF"/>
    <w:multiLevelType w:val="hybridMultilevel"/>
    <w:tmpl w:val="BD16824C"/>
    <w:lvl w:ilvl="0" w:tplc="74324522">
      <w:start w:val="3"/>
      <w:numFmt w:val="decimal"/>
      <w:suff w:val="space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5F3134B"/>
    <w:multiLevelType w:val="hybridMultilevel"/>
    <w:tmpl w:val="A59848B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7" w15:restartNumberingAfterBreak="0">
    <w:nsid w:val="587A0D5E"/>
    <w:multiLevelType w:val="hybridMultilevel"/>
    <w:tmpl w:val="E47867BA"/>
    <w:lvl w:ilvl="0" w:tplc="701C3A3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D71790F"/>
    <w:multiLevelType w:val="multilevel"/>
    <w:tmpl w:val="F0B0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DC35B8"/>
    <w:multiLevelType w:val="multilevel"/>
    <w:tmpl w:val="3F54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7576B"/>
    <w:multiLevelType w:val="hybridMultilevel"/>
    <w:tmpl w:val="D450B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B07C3C"/>
    <w:multiLevelType w:val="hybridMultilevel"/>
    <w:tmpl w:val="8FFC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A64ED6"/>
    <w:multiLevelType w:val="multilevel"/>
    <w:tmpl w:val="21A87D20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34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7EBC4A49"/>
    <w:multiLevelType w:val="hybridMultilevel"/>
    <w:tmpl w:val="6C9C1DC2"/>
    <w:lvl w:ilvl="0" w:tplc="A26A5DF2">
      <w:start w:val="1"/>
      <w:numFmt w:val="decimal"/>
      <w:suff w:val="space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71204202">
    <w:abstractNumId w:val="34"/>
  </w:num>
  <w:num w:numId="2" w16cid:durableId="1072702596">
    <w:abstractNumId w:val="25"/>
  </w:num>
  <w:num w:numId="3" w16cid:durableId="542792946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952177">
    <w:abstractNumId w:val="9"/>
  </w:num>
  <w:num w:numId="5" w16cid:durableId="257760005">
    <w:abstractNumId w:val="29"/>
  </w:num>
  <w:num w:numId="6" w16cid:durableId="864750268">
    <w:abstractNumId w:val="30"/>
  </w:num>
  <w:num w:numId="7" w16cid:durableId="735325292">
    <w:abstractNumId w:val="11"/>
  </w:num>
  <w:num w:numId="8" w16cid:durableId="1010718614">
    <w:abstractNumId w:val="19"/>
  </w:num>
  <w:num w:numId="9" w16cid:durableId="340010178">
    <w:abstractNumId w:val="13"/>
  </w:num>
  <w:num w:numId="10" w16cid:durableId="620503176">
    <w:abstractNumId w:val="22"/>
  </w:num>
  <w:num w:numId="11" w16cid:durableId="1878397685">
    <w:abstractNumId w:val="27"/>
  </w:num>
  <w:num w:numId="12" w16cid:durableId="1927835472">
    <w:abstractNumId w:val="18"/>
  </w:num>
  <w:num w:numId="13" w16cid:durableId="2094425340">
    <w:abstractNumId w:val="10"/>
  </w:num>
  <w:num w:numId="14" w16cid:durableId="2126844243">
    <w:abstractNumId w:val="33"/>
  </w:num>
  <w:num w:numId="15" w16cid:durableId="754084128">
    <w:abstractNumId w:val="23"/>
  </w:num>
  <w:num w:numId="16" w16cid:durableId="1690637656">
    <w:abstractNumId w:val="7"/>
  </w:num>
  <w:num w:numId="17" w16cid:durableId="160123591">
    <w:abstractNumId w:val="15"/>
  </w:num>
  <w:num w:numId="18" w16cid:durableId="1147475144">
    <w:abstractNumId w:val="16"/>
  </w:num>
  <w:num w:numId="19" w16cid:durableId="1526601317">
    <w:abstractNumId w:val="24"/>
  </w:num>
  <w:num w:numId="20" w16cid:durableId="767848252">
    <w:abstractNumId w:val="14"/>
  </w:num>
  <w:num w:numId="21" w16cid:durableId="410779715">
    <w:abstractNumId w:val="4"/>
  </w:num>
  <w:num w:numId="22" w16cid:durableId="1003557889">
    <w:abstractNumId w:val="17"/>
  </w:num>
  <w:num w:numId="23" w16cid:durableId="1035500875">
    <w:abstractNumId w:val="8"/>
  </w:num>
  <w:num w:numId="24" w16cid:durableId="515584582">
    <w:abstractNumId w:val="0"/>
  </w:num>
  <w:num w:numId="25" w16cid:durableId="2089962583">
    <w:abstractNumId w:val="32"/>
  </w:num>
  <w:num w:numId="26" w16cid:durableId="1004896182">
    <w:abstractNumId w:val="35"/>
  </w:num>
  <w:num w:numId="27" w16cid:durableId="122846658">
    <w:abstractNumId w:val="26"/>
  </w:num>
  <w:num w:numId="28" w16cid:durableId="1797984979">
    <w:abstractNumId w:val="6"/>
  </w:num>
  <w:num w:numId="29" w16cid:durableId="90394452">
    <w:abstractNumId w:val="28"/>
  </w:num>
  <w:num w:numId="30" w16cid:durableId="1523857717">
    <w:abstractNumId w:val="2"/>
  </w:num>
  <w:num w:numId="31" w16cid:durableId="86538777">
    <w:abstractNumId w:val="31"/>
  </w:num>
  <w:num w:numId="32" w16cid:durableId="1023937899">
    <w:abstractNumId w:val="20"/>
  </w:num>
  <w:num w:numId="33" w16cid:durableId="690228066">
    <w:abstractNumId w:val="3"/>
  </w:num>
  <w:num w:numId="34" w16cid:durableId="172652337">
    <w:abstractNumId w:val="21"/>
  </w:num>
  <w:num w:numId="35" w16cid:durableId="1534687655">
    <w:abstractNumId w:val="1"/>
  </w:num>
  <w:num w:numId="36" w16cid:durableId="1126582347">
    <w:abstractNumId w:val="12"/>
  </w:num>
  <w:num w:numId="37" w16cid:durableId="6758852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14486"/>
    <w:rsid w:val="00020196"/>
    <w:rsid w:val="00036261"/>
    <w:rsid w:val="00037B44"/>
    <w:rsid w:val="0004796D"/>
    <w:rsid w:val="00051C0F"/>
    <w:rsid w:val="00054498"/>
    <w:rsid w:val="00055749"/>
    <w:rsid w:val="0006526F"/>
    <w:rsid w:val="00065C71"/>
    <w:rsid w:val="00071CF6"/>
    <w:rsid w:val="00074A95"/>
    <w:rsid w:val="00077BD6"/>
    <w:rsid w:val="00077BD8"/>
    <w:rsid w:val="00087707"/>
    <w:rsid w:val="0009769C"/>
    <w:rsid w:val="000B2834"/>
    <w:rsid w:val="000B5AD0"/>
    <w:rsid w:val="000C6028"/>
    <w:rsid w:val="000D16F2"/>
    <w:rsid w:val="000E11F6"/>
    <w:rsid w:val="000E2ECD"/>
    <w:rsid w:val="000E336A"/>
    <w:rsid w:val="000E7CCD"/>
    <w:rsid w:val="000F7864"/>
    <w:rsid w:val="00120D9B"/>
    <w:rsid w:val="00124A77"/>
    <w:rsid w:val="0013089D"/>
    <w:rsid w:val="0013110E"/>
    <w:rsid w:val="00131E61"/>
    <w:rsid w:val="00150D96"/>
    <w:rsid w:val="00167000"/>
    <w:rsid w:val="00172139"/>
    <w:rsid w:val="001775AA"/>
    <w:rsid w:val="00182ED3"/>
    <w:rsid w:val="001A602F"/>
    <w:rsid w:val="001C1E8D"/>
    <w:rsid w:val="001D006A"/>
    <w:rsid w:val="001D1555"/>
    <w:rsid w:val="00202AA6"/>
    <w:rsid w:val="00214C91"/>
    <w:rsid w:val="002200BC"/>
    <w:rsid w:val="00220FC1"/>
    <w:rsid w:val="00223E64"/>
    <w:rsid w:val="00234AE1"/>
    <w:rsid w:val="00244168"/>
    <w:rsid w:val="002605A3"/>
    <w:rsid w:val="00294EC7"/>
    <w:rsid w:val="002C3073"/>
    <w:rsid w:val="002C5D0B"/>
    <w:rsid w:val="002D0FD0"/>
    <w:rsid w:val="002D7233"/>
    <w:rsid w:val="002E0005"/>
    <w:rsid w:val="002E40F1"/>
    <w:rsid w:val="002F1D01"/>
    <w:rsid w:val="00307CF2"/>
    <w:rsid w:val="00316D64"/>
    <w:rsid w:val="003206CB"/>
    <w:rsid w:val="00326D9B"/>
    <w:rsid w:val="00336E0A"/>
    <w:rsid w:val="003662CB"/>
    <w:rsid w:val="003709AF"/>
    <w:rsid w:val="003748B9"/>
    <w:rsid w:val="00374BC3"/>
    <w:rsid w:val="00381C19"/>
    <w:rsid w:val="00387E26"/>
    <w:rsid w:val="00390A65"/>
    <w:rsid w:val="0039415F"/>
    <w:rsid w:val="003A202C"/>
    <w:rsid w:val="003B34A5"/>
    <w:rsid w:val="003D4B13"/>
    <w:rsid w:val="003F2BD4"/>
    <w:rsid w:val="003F657B"/>
    <w:rsid w:val="00402E00"/>
    <w:rsid w:val="00406D0F"/>
    <w:rsid w:val="00406E31"/>
    <w:rsid w:val="00414BEE"/>
    <w:rsid w:val="00427C13"/>
    <w:rsid w:val="004325E3"/>
    <w:rsid w:val="00442FCF"/>
    <w:rsid w:val="004656B2"/>
    <w:rsid w:val="00484E74"/>
    <w:rsid w:val="00487910"/>
    <w:rsid w:val="004A5EF8"/>
    <w:rsid w:val="004B3D4C"/>
    <w:rsid w:val="004C4B80"/>
    <w:rsid w:val="004D59FD"/>
    <w:rsid w:val="005017C8"/>
    <w:rsid w:val="00507258"/>
    <w:rsid w:val="00522D77"/>
    <w:rsid w:val="005252CE"/>
    <w:rsid w:val="00526C40"/>
    <w:rsid w:val="00530C77"/>
    <w:rsid w:val="00544C85"/>
    <w:rsid w:val="005559D2"/>
    <w:rsid w:val="00557E40"/>
    <w:rsid w:val="00567ECE"/>
    <w:rsid w:val="005718B6"/>
    <w:rsid w:val="00575B11"/>
    <w:rsid w:val="0058101D"/>
    <w:rsid w:val="00593E52"/>
    <w:rsid w:val="00594422"/>
    <w:rsid w:val="005B1B7D"/>
    <w:rsid w:val="005D2945"/>
    <w:rsid w:val="005D4BB4"/>
    <w:rsid w:val="005F025C"/>
    <w:rsid w:val="005F41AF"/>
    <w:rsid w:val="00602DAC"/>
    <w:rsid w:val="00612CD6"/>
    <w:rsid w:val="00612E4A"/>
    <w:rsid w:val="00614D38"/>
    <w:rsid w:val="00620586"/>
    <w:rsid w:val="0063657F"/>
    <w:rsid w:val="006423FE"/>
    <w:rsid w:val="00645894"/>
    <w:rsid w:val="00647463"/>
    <w:rsid w:val="0066224B"/>
    <w:rsid w:val="0066236C"/>
    <w:rsid w:val="0066619D"/>
    <w:rsid w:val="006777BA"/>
    <w:rsid w:val="00695F04"/>
    <w:rsid w:val="006A09A0"/>
    <w:rsid w:val="006A4523"/>
    <w:rsid w:val="006A64D2"/>
    <w:rsid w:val="006B2840"/>
    <w:rsid w:val="006C1CAE"/>
    <w:rsid w:val="006C5FF9"/>
    <w:rsid w:val="006F7387"/>
    <w:rsid w:val="00704D41"/>
    <w:rsid w:val="00706FFF"/>
    <w:rsid w:val="00715D86"/>
    <w:rsid w:val="00720C30"/>
    <w:rsid w:val="007374D1"/>
    <w:rsid w:val="00745002"/>
    <w:rsid w:val="00751B39"/>
    <w:rsid w:val="007618DE"/>
    <w:rsid w:val="007643AC"/>
    <w:rsid w:val="0076760A"/>
    <w:rsid w:val="00793FD4"/>
    <w:rsid w:val="007A0FC4"/>
    <w:rsid w:val="007A23B2"/>
    <w:rsid w:val="007A4CFB"/>
    <w:rsid w:val="007B67DE"/>
    <w:rsid w:val="007B79C5"/>
    <w:rsid w:val="007D1787"/>
    <w:rsid w:val="007D733E"/>
    <w:rsid w:val="007E5308"/>
    <w:rsid w:val="007F0D7D"/>
    <w:rsid w:val="008042C4"/>
    <w:rsid w:val="0081047A"/>
    <w:rsid w:val="00811306"/>
    <w:rsid w:val="00815496"/>
    <w:rsid w:val="0082128C"/>
    <w:rsid w:val="00832F2B"/>
    <w:rsid w:val="008363D1"/>
    <w:rsid w:val="008440F8"/>
    <w:rsid w:val="008503D7"/>
    <w:rsid w:val="00872694"/>
    <w:rsid w:val="00892069"/>
    <w:rsid w:val="008B03BB"/>
    <w:rsid w:val="008B187F"/>
    <w:rsid w:val="008B2560"/>
    <w:rsid w:val="008D38E3"/>
    <w:rsid w:val="008E4B78"/>
    <w:rsid w:val="008F1FE1"/>
    <w:rsid w:val="008F62BA"/>
    <w:rsid w:val="00913415"/>
    <w:rsid w:val="00920AC2"/>
    <w:rsid w:val="00922AAD"/>
    <w:rsid w:val="009354C3"/>
    <w:rsid w:val="00935E24"/>
    <w:rsid w:val="00960252"/>
    <w:rsid w:val="00964952"/>
    <w:rsid w:val="0097223B"/>
    <w:rsid w:val="0099784B"/>
    <w:rsid w:val="009A3F64"/>
    <w:rsid w:val="009D05D5"/>
    <w:rsid w:val="009E63B8"/>
    <w:rsid w:val="009F25E5"/>
    <w:rsid w:val="00A00C9C"/>
    <w:rsid w:val="00A01699"/>
    <w:rsid w:val="00A0782C"/>
    <w:rsid w:val="00A126C9"/>
    <w:rsid w:val="00A159F2"/>
    <w:rsid w:val="00A252C5"/>
    <w:rsid w:val="00A37BC0"/>
    <w:rsid w:val="00A4290F"/>
    <w:rsid w:val="00A45A3C"/>
    <w:rsid w:val="00A54DC2"/>
    <w:rsid w:val="00A567C7"/>
    <w:rsid w:val="00A6643F"/>
    <w:rsid w:val="00A92AB3"/>
    <w:rsid w:val="00AA4E45"/>
    <w:rsid w:val="00AA6DFC"/>
    <w:rsid w:val="00AC2E7C"/>
    <w:rsid w:val="00AE3223"/>
    <w:rsid w:val="00AF15EF"/>
    <w:rsid w:val="00AF42A4"/>
    <w:rsid w:val="00B06993"/>
    <w:rsid w:val="00B13686"/>
    <w:rsid w:val="00B3682D"/>
    <w:rsid w:val="00B45200"/>
    <w:rsid w:val="00B517A1"/>
    <w:rsid w:val="00B61013"/>
    <w:rsid w:val="00B65323"/>
    <w:rsid w:val="00B736D1"/>
    <w:rsid w:val="00B77706"/>
    <w:rsid w:val="00B94A2A"/>
    <w:rsid w:val="00BC0615"/>
    <w:rsid w:val="00BE2949"/>
    <w:rsid w:val="00BE2F02"/>
    <w:rsid w:val="00BF1A94"/>
    <w:rsid w:val="00C1782E"/>
    <w:rsid w:val="00C24FC6"/>
    <w:rsid w:val="00C25861"/>
    <w:rsid w:val="00C37D7D"/>
    <w:rsid w:val="00C41E70"/>
    <w:rsid w:val="00C534D3"/>
    <w:rsid w:val="00C70B10"/>
    <w:rsid w:val="00C7262A"/>
    <w:rsid w:val="00C75CFA"/>
    <w:rsid w:val="00C823E9"/>
    <w:rsid w:val="00C82E1E"/>
    <w:rsid w:val="00C87761"/>
    <w:rsid w:val="00C87912"/>
    <w:rsid w:val="00C9076D"/>
    <w:rsid w:val="00C910B0"/>
    <w:rsid w:val="00CA57AD"/>
    <w:rsid w:val="00CC226C"/>
    <w:rsid w:val="00CC22FA"/>
    <w:rsid w:val="00CD76A2"/>
    <w:rsid w:val="00CE03F1"/>
    <w:rsid w:val="00CE0D05"/>
    <w:rsid w:val="00CE42BE"/>
    <w:rsid w:val="00CF0EBC"/>
    <w:rsid w:val="00CF323A"/>
    <w:rsid w:val="00D17B3F"/>
    <w:rsid w:val="00D23EF4"/>
    <w:rsid w:val="00D26BAF"/>
    <w:rsid w:val="00D5308D"/>
    <w:rsid w:val="00D53C29"/>
    <w:rsid w:val="00D550B2"/>
    <w:rsid w:val="00D57ABA"/>
    <w:rsid w:val="00D7521E"/>
    <w:rsid w:val="00D77275"/>
    <w:rsid w:val="00D82675"/>
    <w:rsid w:val="00D83D12"/>
    <w:rsid w:val="00D95BA0"/>
    <w:rsid w:val="00D96084"/>
    <w:rsid w:val="00DE04B4"/>
    <w:rsid w:val="00E03E1D"/>
    <w:rsid w:val="00E04F27"/>
    <w:rsid w:val="00E3561D"/>
    <w:rsid w:val="00E45FB5"/>
    <w:rsid w:val="00E74245"/>
    <w:rsid w:val="00E75CF3"/>
    <w:rsid w:val="00EA5FF2"/>
    <w:rsid w:val="00EC5557"/>
    <w:rsid w:val="00EC7EC2"/>
    <w:rsid w:val="00EF7DBF"/>
    <w:rsid w:val="00F01B67"/>
    <w:rsid w:val="00F0385C"/>
    <w:rsid w:val="00F16F61"/>
    <w:rsid w:val="00F20A43"/>
    <w:rsid w:val="00F36055"/>
    <w:rsid w:val="00F478C2"/>
    <w:rsid w:val="00F54925"/>
    <w:rsid w:val="00F55A4F"/>
    <w:rsid w:val="00F668B5"/>
    <w:rsid w:val="00F77E73"/>
    <w:rsid w:val="00F80487"/>
    <w:rsid w:val="00F8582C"/>
    <w:rsid w:val="00F9740F"/>
    <w:rsid w:val="00FA1219"/>
    <w:rsid w:val="00FA2DA0"/>
    <w:rsid w:val="00FA42A0"/>
    <w:rsid w:val="00FA5A13"/>
    <w:rsid w:val="00FA752E"/>
    <w:rsid w:val="00FB12AE"/>
    <w:rsid w:val="00FB1372"/>
    <w:rsid w:val="00FB3749"/>
    <w:rsid w:val="00FB7B76"/>
    <w:rsid w:val="00FC28B5"/>
    <w:rsid w:val="00FC329F"/>
    <w:rsid w:val="00FC7725"/>
    <w:rsid w:val="00FD160B"/>
    <w:rsid w:val="00FD3E8D"/>
    <w:rsid w:val="00FE0EE9"/>
    <w:rsid w:val="00FE6C33"/>
    <w:rsid w:val="00FF1702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D7E4"/>
  <w15:docId w15:val="{E378C9DC-D4E2-4DA0-A993-718B47C6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paragraph" w:styleId="1">
    <w:name w:val="heading 1"/>
    <w:basedOn w:val="a"/>
    <w:next w:val="a"/>
    <w:link w:val="10"/>
    <w:uiPriority w:val="99"/>
    <w:qFormat/>
    <w:rsid w:val="00C8776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customStyle="1" w:styleId="10">
    <w:name w:val="Заголовок 1 Знак"/>
    <w:basedOn w:val="a0"/>
    <w:link w:val="1"/>
    <w:uiPriority w:val="99"/>
    <w:rsid w:val="00C8776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9">
    <w:name w:val="List Paragraph"/>
    <w:basedOn w:val="a"/>
    <w:uiPriority w:val="34"/>
    <w:qFormat/>
    <w:rsid w:val="00C87761"/>
    <w:pPr>
      <w:ind w:left="720"/>
      <w:contextualSpacing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C877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87761"/>
    <w:rPr>
      <w:rFonts w:ascii="Courier New" w:eastAsia="Times New Roman" w:hAnsi="Courier New" w:cs="Courier New"/>
      <w:sz w:val="20"/>
      <w:szCs w:val="20"/>
    </w:rPr>
  </w:style>
  <w:style w:type="paragraph" w:styleId="aa">
    <w:name w:val="Normal (Web)"/>
    <w:aliases w:val="Обычный (Web)1"/>
    <w:basedOn w:val="a"/>
    <w:link w:val="ab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semiHidden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uiPriority w:val="99"/>
    <w:semiHidden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877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uiPriority w:val="99"/>
    <w:rsid w:val="00C87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C87761"/>
    <w:rPr>
      <w:rFonts w:ascii="Arial" w:eastAsia="Times New Roman" w:hAnsi="Arial" w:cs="Arial"/>
      <w:sz w:val="20"/>
      <w:szCs w:val="20"/>
    </w:rPr>
  </w:style>
  <w:style w:type="paragraph" w:customStyle="1" w:styleId="consplusnormal1">
    <w:name w:val="consplusnormal"/>
    <w:basedOn w:val="a"/>
    <w:uiPriority w:val="99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99"/>
    <w:qFormat/>
    <w:rsid w:val="00C87761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Emphasis"/>
    <w:uiPriority w:val="99"/>
    <w:qFormat/>
    <w:rsid w:val="00C87761"/>
    <w:rPr>
      <w:rFonts w:cs="Times New Roman"/>
      <w:i/>
      <w:iCs/>
    </w:rPr>
  </w:style>
  <w:style w:type="character" w:styleId="af">
    <w:name w:val="annotation reference"/>
    <w:basedOn w:val="a0"/>
    <w:uiPriority w:val="99"/>
    <w:semiHidden/>
    <w:unhideWhenUsed/>
    <w:rsid w:val="00C8776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8776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87761"/>
    <w:rPr>
      <w:rFonts w:ascii="Calibri" w:eastAsia="Calibri" w:hAnsi="Calibri" w:cs="Times New Roman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8776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87761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customStyle="1" w:styleId="ab">
    <w:name w:val="Обычный (Интернет) Знак"/>
    <w:aliases w:val="Обычный (Web)1 Знак"/>
    <w:link w:val="aa"/>
    <w:locked/>
    <w:rsid w:val="00C87761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qFormat/>
    <w:rsid w:val="004A5EF8"/>
    <w:rPr>
      <w:b/>
      <w:bCs/>
    </w:rPr>
  </w:style>
  <w:style w:type="character" w:styleId="af5">
    <w:name w:val="Hyperlink"/>
    <w:uiPriority w:val="99"/>
    <w:rsid w:val="003F2B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63FCA93-2E8D-4423-B98D-4C95D96E9DB1}">
  <we:reference id="wa200005502" version="1.0.0.11" store="ru-RU" storeType="OMEX"/>
  <we:alternateReferences>
    <we:reference id="wa200005502" version="1.0.0.11" store="wa200005502" storeType="OMEX"/>
  </we:alternateReferences>
  <we:properties>
    <we:property name="threads" value="[{&quot;id&quot;:&quot;jKYTJmdAYNPKkFwbjKYr_&quot;,&quot;contextType&quot;:&quot;CONTEXT_SELECTION&quot;,&quot;contex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,&quot;messages&quot;:[{&quot;role&quot;:&quot;user&quot;,&quot;content&quot;:&quot;delete yellow color&quot;},{&quot;role&quot;:&quot;assistant&quot;,&quot;conten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}]}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A05D-B0FD-4BF9-ADD0-940A455C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208</TotalTime>
  <Pages>12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25</cp:revision>
  <cp:lastPrinted>2026-07-28T07:04:00Z</cp:lastPrinted>
  <dcterms:created xsi:type="dcterms:W3CDTF">2026-03-16T08:22:00Z</dcterms:created>
  <dcterms:modified xsi:type="dcterms:W3CDTF">2026-07-28T07:25:00Z</dcterms:modified>
  <cp:contentStatus/>
</cp:coreProperties>
</file>