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11D1" w14:textId="1B75C013" w:rsidR="003F08CC" w:rsidRDefault="003F08CC" w:rsidP="00A37BC0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Идентификатор</w:t>
      </w:r>
    </w:p>
    <w:p w14:paraId="3722B129" w14:textId="1615AC56" w:rsidR="00F668B5" w:rsidRPr="003F08CC" w:rsidRDefault="003F08CC" w:rsidP="00A37BC0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3F08CC">
        <w:rPr>
          <w:rFonts w:ascii="Arial" w:hAnsi="Arial" w:cs="Arial"/>
          <w:noProof/>
          <w:sz w:val="24"/>
          <w:szCs w:val="24"/>
        </w:rPr>
        <w:t>ГЕРБ</w:t>
      </w:r>
    </w:p>
    <w:p w14:paraId="48F35519" w14:textId="77777777" w:rsidR="00F668B5" w:rsidRPr="00A37BC0" w:rsidRDefault="00F668B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3AEC00EA" w14:textId="77777777" w:rsidR="00F668B5" w:rsidRPr="00A37BC0" w:rsidRDefault="00E7424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AEBD738" w14:textId="77777777" w:rsidR="00F668B5" w:rsidRPr="00A37BC0" w:rsidRDefault="00F668B5" w:rsidP="00A37BC0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44"/>
          <w:szCs w:val="18"/>
        </w:rPr>
      </w:pPr>
    </w:p>
    <w:p w14:paraId="14AC3A64" w14:textId="72B8CC7D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  <w:r w:rsidR="0066476A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__</w:t>
      </w:r>
      <w:r w:rsidR="0066476A" w:rsidRPr="0066476A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06.02.2026</w:t>
      </w:r>
      <w:r w:rsidR="00522D77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___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66476A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          </w:t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Pr="0066476A">
        <w:rPr>
          <w:rFonts w:ascii="Arial" w:eastAsiaTheme="minorHAnsi" w:hAnsi="Arial" w:cs="Arial"/>
          <w:color w:val="000000" w:themeColor="text1"/>
          <w:sz w:val="28"/>
          <w:szCs w:val="28"/>
        </w:rPr>
        <w:t>№___</w:t>
      </w:r>
      <w:r w:rsidR="0066476A" w:rsidRPr="0066476A">
        <w:rPr>
          <w:rFonts w:ascii="Arial" w:eastAsiaTheme="minorHAnsi" w:hAnsi="Arial" w:cs="Arial"/>
          <w:color w:val="000000" w:themeColor="text1"/>
          <w:sz w:val="28"/>
          <w:szCs w:val="28"/>
          <w:u w:val="single"/>
        </w:rPr>
        <w:t>09</w:t>
      </w:r>
      <w:r w:rsidRPr="0066476A">
        <w:rPr>
          <w:rFonts w:ascii="Arial" w:eastAsiaTheme="minorHAnsi" w:hAnsi="Arial" w:cs="Arial"/>
          <w:color w:val="000000" w:themeColor="text1"/>
          <w:sz w:val="28"/>
          <w:szCs w:val="28"/>
        </w:rPr>
        <w:t>____</w:t>
      </w:r>
    </w:p>
    <w:p w14:paraId="2E48C6E7" w14:textId="6FB455D2" w:rsidR="00F668B5" w:rsidRPr="007B67DE" w:rsidRDefault="00F668B5" w:rsidP="007B67DE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 w:rsidR="0066476A">
        <w:rPr>
          <w:rFonts w:ascii="Arial" w:eastAsiaTheme="minorHAnsi" w:hAnsi="Arial" w:cs="Arial"/>
          <w:color w:val="000000" w:themeColor="text1"/>
          <w:sz w:val="24"/>
          <w:szCs w:val="18"/>
        </w:rPr>
        <w:t xml:space="preserve">         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д. Юкки</w:t>
      </w:r>
    </w:p>
    <w:p w14:paraId="390344B7" w14:textId="77777777" w:rsidR="0099784B" w:rsidRPr="00A37BC0" w:rsidRDefault="0099784B" w:rsidP="007B67DE">
      <w:pPr>
        <w:spacing w:line="240" w:lineRule="auto"/>
        <w:rPr>
          <w:color w:val="000000" w:themeColor="text1"/>
        </w:rPr>
      </w:pPr>
    </w:p>
    <w:p w14:paraId="4D6FEE2E" w14:textId="77777777" w:rsidR="00C87761" w:rsidRPr="007B67DE" w:rsidRDefault="00C87761" w:rsidP="007B67DE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F332F9" w14:textId="77777777" w:rsidR="0066476A" w:rsidRDefault="00C87761" w:rsidP="007B67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</w:t>
      </w:r>
      <w:r w:rsidR="0066476A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20.12.2021 № 513 «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="00220FC1" w:rsidRPr="007B67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МО «Юкковское сельское поселение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», администрация </w:t>
      </w:r>
      <w:r w:rsidR="009354C3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8386E5A" w14:textId="7AF02CCA" w:rsidR="00C87761" w:rsidRPr="007B67DE" w:rsidRDefault="00C87761" w:rsidP="0066476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я е т:</w:t>
      </w:r>
    </w:p>
    <w:p w14:paraId="57EE5FDD" w14:textId="77777777" w:rsidR="00C87761" w:rsidRPr="007B67DE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E09413" w14:textId="294E417D" w:rsidR="00C87761" w:rsidRPr="007B67DE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р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айона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Ленинградской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области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28.10.2021 № 399</w:t>
      </w:r>
      <w:r w:rsidR="007D733E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остановлениями от 25.12.2021 № 516, от 18.04.2022 № 133, от 24.06.2022 № 204, от 03.10.2022 № 311, от 29.12.2022 № 433</w:t>
      </w:r>
      <w:r w:rsidR="00C25861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387E2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5017C8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 449</w:t>
      </w:r>
      <w:r w:rsidR="0066224B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6224B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 19.01.2024 № 11</w:t>
      </w:r>
      <w:r w:rsidR="00FB1372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E14D31">
        <w:rPr>
          <w:rFonts w:ascii="Times New Roman" w:hAnsi="Times New Roman" w:cs="Times New Roman"/>
          <w:color w:val="000000" w:themeColor="text1"/>
          <w:sz w:val="28"/>
          <w:szCs w:val="28"/>
        </w:rPr>
        <w:t>, от 17.01.2025 № 19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389D813B" w14:textId="3CB14E73" w:rsidR="00C87761" w:rsidRPr="007B67DE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постановление вступает в силу с </w:t>
      </w:r>
      <w:r w:rsidR="00FB7B7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даты подписания</w:t>
      </w:r>
      <w:r w:rsid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</w:t>
      </w:r>
      <w:r w:rsidR="000F72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на сайте МО «Юкковское сельское поселение» в сети Интернет по адресу: </w:t>
      </w:r>
      <w:r w:rsidR="000F72A6" w:rsidRPr="000F72A6">
        <w:rPr>
          <w:rFonts w:ascii="Helvetica" w:hAnsi="Helvetica" w:cs="Helvetica"/>
          <w:color w:val="34343C"/>
          <w:sz w:val="23"/>
          <w:szCs w:val="23"/>
          <w:lang w:eastAsia="ru-RU"/>
        </w:rPr>
        <w:t>www.ykki.ru.</w:t>
      </w:r>
    </w:p>
    <w:p w14:paraId="2667D69E" w14:textId="77777777" w:rsidR="00C87761" w:rsidRPr="007B67DE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Контроль исполнения настоящего постановления оставляю за собой.</w:t>
      </w:r>
    </w:p>
    <w:p w14:paraId="78A14396" w14:textId="301B32A5" w:rsidR="00C87761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E72B923" w14:textId="77777777" w:rsidR="007B67DE" w:rsidRPr="007B67DE" w:rsidRDefault="007B67DE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C07D92C" w14:textId="6E1C7592" w:rsidR="00C87761" w:rsidRPr="007B67DE" w:rsidRDefault="00960252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                  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E5308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5017C8" w:rsidRPr="007B67DE">
        <w:rPr>
          <w:rFonts w:ascii="Times New Roman" w:hAnsi="Times New Roman"/>
          <w:color w:val="000000" w:themeColor="text1"/>
          <w:sz w:val="28"/>
          <w:szCs w:val="28"/>
        </w:rPr>
        <w:t>М.Ю. Белов</w:t>
      </w:r>
    </w:p>
    <w:p w14:paraId="54235954" w14:textId="56EB0278" w:rsidR="00C87761" w:rsidRPr="007B67DE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74648908" w14:textId="4FE9E7B3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5B6A982A" w14:textId="235C70CE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2C6057BE" w14:textId="0712E3C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AB7FA6A" w14:textId="7F0EA126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F493DB1" w14:textId="67D0982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868E1F6" w14:textId="7AB16824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2F51BC0" w14:textId="1036532B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4702AA3" w14:textId="7A184DCA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16D48DA" w14:textId="2890A073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F6819AB" w14:textId="67AD904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88602B7" w14:textId="1822DC0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C60DA0F" w14:textId="7A9A242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66AAB11" w14:textId="4531610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264FA34" w14:textId="46DF657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45935B" w14:textId="1F32B1D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6DD969E" w14:textId="2DE8128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B1A8FF1" w14:textId="0510E9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4D771AE" w14:textId="083108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C2BDCEA" w14:textId="19C6F68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0ECFDCE" w14:textId="1ED16A0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2DC7B9C" w14:textId="3F7EED7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680170" w14:textId="480BE30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B1260DD" w14:textId="5B1AAA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908A430" w14:textId="4B8F8CB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D155889" w14:textId="16F271B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E021DB3" w14:textId="623A452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07BBD03" w14:textId="560EFFB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8760C58" w14:textId="03C44A2A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C5DD798" w14:textId="5724ADB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52A55D3" w14:textId="342B468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B3DC929" w14:textId="0C5B3078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15F27C3" w14:textId="5A85383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3CA3753" w14:textId="3FB93E7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09E8132" w14:textId="1BCF41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91CC2EB" w14:textId="5F6EA2F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26E9F4B" w14:textId="58E1D79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B1973EE" w14:textId="4A815FC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0435756" w14:textId="127A717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E606375" w14:textId="52D46F4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ABE90C0" w14:textId="32353B5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8688E19" w14:textId="0E2052F7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91B8734" w14:textId="001E959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949ABBC" w14:textId="77777777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74D5C071" w:rsidR="00C87761" w:rsidRPr="00A37BC0" w:rsidRDefault="0066476A" w:rsidP="0066476A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="00C87761"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66476A">
        <w:rPr>
          <w:rFonts w:ascii="Times New Roman" w:hAnsi="Times New Roman"/>
          <w:color w:val="000000" w:themeColor="text1"/>
          <w:sz w:val="28"/>
          <w:szCs w:val="28"/>
          <w:u w:val="single"/>
        </w:rPr>
        <w:t>06.02.2026</w:t>
      </w:r>
      <w:r w:rsidR="00522D77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C87761" w:rsidRPr="00A37BC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C87761" w:rsidRPr="00A37BC0">
        <w:rPr>
          <w:rFonts w:ascii="Times New Roman" w:hAnsi="Times New Roman"/>
          <w:color w:val="000000" w:themeColor="text1"/>
          <w:sz w:val="28"/>
          <w:szCs w:val="28"/>
        </w:rPr>
        <w:t>№ __</w:t>
      </w:r>
      <w:r w:rsidRPr="0066476A">
        <w:rPr>
          <w:rFonts w:ascii="Times New Roman" w:hAnsi="Times New Roman"/>
          <w:color w:val="000000" w:themeColor="text1"/>
          <w:sz w:val="28"/>
          <w:szCs w:val="28"/>
          <w:u w:val="single"/>
        </w:rPr>
        <w:t>09</w:t>
      </w:r>
      <w:r w:rsidR="00522D77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C87761"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20764F31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7D52C3F0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E14D31">
        <w:rPr>
          <w:rFonts w:ascii="Times New Roman" w:hAnsi="Times New Roman" w:cs="Times New Roman"/>
          <w:color w:val="000000" w:themeColor="text1"/>
          <w:sz w:val="28"/>
          <w:szCs w:val="28"/>
        </w:rPr>
        <w:t>, от 17.01.2025 № 19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72D3F68E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66224B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E14D31">
        <w:rPr>
          <w:rFonts w:ascii="Times New Roman" w:hAnsi="Times New Roman" w:cs="Times New Roman"/>
          <w:color w:val="000000" w:themeColor="text1"/>
          <w:sz w:val="28"/>
          <w:szCs w:val="28"/>
        </w:rPr>
        <w:t>, от 17.01.2025 № 19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530EE5B2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7A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954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3AD54409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2B57F2B6" w14:textId="38A80242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25EC3FDE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0288E62B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098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14D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183E0592" w14:textId="13AE4345" w:rsidR="0048791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489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18E8DE62" w:rsidR="00406D0F" w:rsidRPr="00A37BC0" w:rsidRDefault="00406D0F" w:rsidP="00406D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2027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3F08CC">
          <w:headerReference w:type="default" r:id="rId8"/>
          <w:pgSz w:w="11905" w:h="16838"/>
          <w:pgMar w:top="709" w:right="848" w:bottom="851" w:left="1429" w:header="720" w:footer="720" w:gutter="0"/>
          <w:cols w:space="720"/>
          <w:titlePg/>
          <w:docGrid w:linePitch="299"/>
        </w:sectPr>
      </w:pPr>
    </w:p>
    <w:p w14:paraId="018DEC93" w14:textId="74A53BC7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51779FD8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от _</w:t>
      </w:r>
      <w:r w:rsidR="0066476A" w:rsidRPr="0066476A">
        <w:rPr>
          <w:rFonts w:ascii="Times New Roman" w:hAnsi="Times New Roman"/>
          <w:color w:val="000000" w:themeColor="text1"/>
          <w:sz w:val="24"/>
          <w:szCs w:val="24"/>
          <w:u w:val="single"/>
        </w:rPr>
        <w:t>06.02.2026</w:t>
      </w:r>
      <w:r w:rsidR="00487910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 № __</w:t>
      </w:r>
      <w:r w:rsidR="0066476A" w:rsidRPr="0066476A">
        <w:rPr>
          <w:rFonts w:ascii="Times New Roman" w:hAnsi="Times New Roman"/>
          <w:color w:val="000000" w:themeColor="text1"/>
          <w:sz w:val="24"/>
          <w:szCs w:val="24"/>
          <w:u w:val="single"/>
        </w:rPr>
        <w:t>09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497"/>
        <w:gridCol w:w="1229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F8582C">
        <w:trPr>
          <w:trHeight w:val="206"/>
          <w:tblHeader/>
        </w:trPr>
        <w:tc>
          <w:tcPr>
            <w:tcW w:w="1607" w:type="pct"/>
            <w:vMerge w:val="restart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493" w:type="pct"/>
            <w:vMerge w:val="restart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405" w:type="pct"/>
            <w:vMerge w:val="restart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F8582C">
        <w:trPr>
          <w:trHeight w:val="1128"/>
          <w:tblHeader/>
        </w:trPr>
        <w:tc>
          <w:tcPr>
            <w:tcW w:w="1607" w:type="pct"/>
            <w:vMerge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Merge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F8582C">
        <w:trPr>
          <w:tblHeader/>
        </w:trPr>
        <w:tc>
          <w:tcPr>
            <w:tcW w:w="1607" w:type="pct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493" w:type="pct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405" w:type="pct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F8582C">
        <w:trPr>
          <w:trHeight w:val="400"/>
        </w:trPr>
        <w:tc>
          <w:tcPr>
            <w:tcW w:w="1607" w:type="pct"/>
            <w:vMerge w:val="restart"/>
          </w:tcPr>
          <w:p w14:paraId="262ADFDC" w14:textId="50E17C3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</w:t>
            </w:r>
            <w:r w:rsidR="007B67DE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Благоустройство территории МО «Юкковское сельское поселение»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 w:val="restart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1B3300E" w14:textId="71AC4F8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565D7EC5" w14:textId="7A73E64D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</w:t>
            </w:r>
          </w:p>
        </w:tc>
        <w:tc>
          <w:tcPr>
            <w:tcW w:w="524" w:type="pct"/>
            <w:vAlign w:val="center"/>
          </w:tcPr>
          <w:p w14:paraId="5BD536A3" w14:textId="2F2F2F1A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82" w:type="pct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F8582C">
        <w:trPr>
          <w:trHeight w:val="420"/>
        </w:trPr>
        <w:tc>
          <w:tcPr>
            <w:tcW w:w="1607" w:type="pct"/>
            <w:vMerge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750CB33F" w14:textId="76DA1859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381" w:type="pct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1C590DE1" w14:textId="25E3064E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524" w:type="pct"/>
            <w:vAlign w:val="center"/>
          </w:tcPr>
          <w:p w14:paraId="1F7631C8" w14:textId="4B8DF9C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F8582C">
        <w:trPr>
          <w:trHeight w:val="411"/>
        </w:trPr>
        <w:tc>
          <w:tcPr>
            <w:tcW w:w="1607" w:type="pct"/>
            <w:vMerge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vAlign w:val="center"/>
          </w:tcPr>
          <w:p w14:paraId="7A45D17D" w14:textId="4F89877F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850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81" w:type="pct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27013B68" w14:textId="584C93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5 </w:t>
            </w:r>
            <w:r w:rsidR="007A0FC4">
              <w:rPr>
                <w:rFonts w:ascii="Times New Roman" w:hAnsi="Times New Roman"/>
                <w:color w:val="000000" w:themeColor="text1"/>
              </w:rPr>
              <w:t>014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7A0FC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24" w:type="pct"/>
            <w:vAlign w:val="center"/>
          </w:tcPr>
          <w:p w14:paraId="7550CEA8" w14:textId="078BDA74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835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66619D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82" w:type="pct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F8582C">
        <w:tc>
          <w:tcPr>
            <w:tcW w:w="1607" w:type="pct"/>
            <w:vMerge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vAlign w:val="center"/>
          </w:tcPr>
          <w:p w14:paraId="0AD8AFF3" w14:textId="363B18FC" w:rsidR="00077BD8" w:rsidRPr="00A37BC0" w:rsidRDefault="00E14D3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37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098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1" w:type="pct"/>
            <w:vAlign w:val="center"/>
          </w:tcPr>
          <w:p w14:paraId="35E2C4E9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57A8EAFF" w14:textId="293BCB27" w:rsidR="00077BD8" w:rsidRPr="00A37BC0" w:rsidRDefault="000E11F6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 w:rsidR="00077BD8">
              <w:rPr>
                <w:rFonts w:ascii="Times New Roman" w:hAnsi="Times New Roman"/>
                <w:bCs/>
                <w:color w:val="000000" w:themeColor="text1"/>
              </w:rPr>
              <w:t xml:space="preserve"> 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82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524" w:type="pct"/>
            <w:vAlign w:val="center"/>
          </w:tcPr>
          <w:p w14:paraId="064C1600" w14:textId="4AD6D42D" w:rsidR="00077BD8" w:rsidRPr="00C37D7D" w:rsidRDefault="00E14D3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915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2" w:type="pct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F8582C">
        <w:tc>
          <w:tcPr>
            <w:tcW w:w="1607" w:type="pct"/>
            <w:vMerge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vAlign w:val="center"/>
          </w:tcPr>
          <w:p w14:paraId="792AFEDD" w14:textId="0CB95349" w:rsidR="00077BD8" w:rsidRDefault="00DE04B4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15 489</w:t>
            </w:r>
            <w:r w:rsidR="00077BD8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36007CB5" w14:textId="286ACD2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0E11F6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24" w:type="pct"/>
            <w:vAlign w:val="center"/>
          </w:tcPr>
          <w:p w14:paraId="4BBCF5EF" w14:textId="47F8660F" w:rsidR="00077BD8" w:rsidRPr="00C37D7D" w:rsidRDefault="000E11F6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368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229FDD25" w:rsidR="00406D0F" w:rsidRPr="00A37BC0" w:rsidRDefault="00406D0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2F29DD77" w14:textId="77777777" w:rsidTr="00F8582C">
        <w:tc>
          <w:tcPr>
            <w:tcW w:w="1607" w:type="pct"/>
          </w:tcPr>
          <w:p w14:paraId="34EA675E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</w:tcPr>
          <w:p w14:paraId="1F8C581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61B52A0" w14:textId="0EC30614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13DA4C8" w14:textId="2E4DCEDE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15 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74E772A1" w14:textId="26EED07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6E2592DB" w14:textId="6360EF2F" w:rsidR="000E11F6" w:rsidRPr="009F25E5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  <w:vAlign w:val="center"/>
          </w:tcPr>
          <w:p w14:paraId="327FCBE1" w14:textId="44EA806A" w:rsidR="000E11F6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6BBD3500" w14:textId="5A9FC43D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4A73F07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477335C2" w14:textId="77777777" w:rsidTr="00F8582C">
        <w:tc>
          <w:tcPr>
            <w:tcW w:w="1607" w:type="pct"/>
          </w:tcPr>
          <w:p w14:paraId="13A604A5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630CF0B3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027AFD2A" w14:textId="56B1E52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 w:rsidR="009F25E5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34EEA95" w14:textId="19DB3116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56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954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0</w:t>
            </w:r>
          </w:p>
        </w:tc>
        <w:tc>
          <w:tcPr>
            <w:tcW w:w="381" w:type="pct"/>
            <w:vAlign w:val="center"/>
          </w:tcPr>
          <w:p w14:paraId="458A240F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5F961A54" w14:textId="55FCFA70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779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9F25E5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524" w:type="pct"/>
            <w:vAlign w:val="center"/>
          </w:tcPr>
          <w:p w14:paraId="1C7D0247" w14:textId="69F85C63" w:rsidR="000E11F6" w:rsidRPr="00A37BC0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44</w:t>
            </w:r>
            <w:r w:rsidR="000E11F6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174</w:t>
            </w:r>
            <w:r w:rsidR="000E11F6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E14D31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382" w:type="pct"/>
            <w:vAlign w:val="center"/>
          </w:tcPr>
          <w:p w14:paraId="02CD17A4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182ED15E" w14:textId="77777777" w:rsidTr="00464569">
        <w:tc>
          <w:tcPr>
            <w:tcW w:w="4858" w:type="pct"/>
            <w:gridSpan w:val="8"/>
          </w:tcPr>
          <w:p w14:paraId="29E23230" w14:textId="77777777" w:rsidR="000E11F6" w:rsidRPr="0058101D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101D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5AD14CAE" w14:textId="77777777" w:rsidTr="00F8582C">
        <w:trPr>
          <w:trHeight w:val="530"/>
        </w:trPr>
        <w:tc>
          <w:tcPr>
            <w:tcW w:w="1607" w:type="pct"/>
            <w:vMerge w:val="restart"/>
            <w:vAlign w:val="center"/>
          </w:tcPr>
          <w:p w14:paraId="5722C35C" w14:textId="64EA17F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vAlign w:val="center"/>
          </w:tcPr>
          <w:p w14:paraId="6BAD93C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vAlign w:val="center"/>
          </w:tcPr>
          <w:p w14:paraId="7D0C61E8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5F150F45" w14:textId="7F6AF94E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</w:t>
            </w:r>
            <w:r w:rsidR="00A6643F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vAlign w:val="center"/>
          </w:tcPr>
          <w:p w14:paraId="45F7ABFF" w14:textId="27E5079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98E3EFC" w14:textId="362E544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</w:t>
            </w:r>
          </w:p>
        </w:tc>
        <w:tc>
          <w:tcPr>
            <w:tcW w:w="524" w:type="pct"/>
            <w:vAlign w:val="center"/>
          </w:tcPr>
          <w:p w14:paraId="71133238" w14:textId="45EB18E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4 048,5</w:t>
            </w:r>
          </w:p>
        </w:tc>
        <w:tc>
          <w:tcPr>
            <w:tcW w:w="382" w:type="pct"/>
            <w:vAlign w:val="center"/>
          </w:tcPr>
          <w:p w14:paraId="087A8509" w14:textId="672626C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D13EAE2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A779A9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722B22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BED8B7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</w:tcPr>
          <w:p w14:paraId="230D604E" w14:textId="3AD3FAF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vAlign w:val="center"/>
          </w:tcPr>
          <w:p w14:paraId="533449A8" w14:textId="18601B9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7FA8A26" w14:textId="2A631EF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01929EAA" w14:textId="0C0CCF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vAlign w:val="center"/>
          </w:tcPr>
          <w:p w14:paraId="70DD7E7A" w14:textId="3DABC07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FC9EB7C" w14:textId="77777777" w:rsidTr="00F8582C">
        <w:trPr>
          <w:trHeight w:val="375"/>
        </w:trPr>
        <w:tc>
          <w:tcPr>
            <w:tcW w:w="1607" w:type="pct"/>
            <w:vMerge/>
            <w:vAlign w:val="center"/>
          </w:tcPr>
          <w:p w14:paraId="4026BFA3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9929A65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839E7C9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607DF4B7" w14:textId="1DE83D04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1" w:type="pct"/>
            <w:vAlign w:val="center"/>
          </w:tcPr>
          <w:p w14:paraId="5B22037E" w14:textId="3A10635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2ECF202" w14:textId="37A81C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524" w:type="pct"/>
          </w:tcPr>
          <w:p w14:paraId="170D0C86" w14:textId="47355C3B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354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2" w:type="pct"/>
            <w:vAlign w:val="center"/>
          </w:tcPr>
          <w:p w14:paraId="6AA62354" w14:textId="0102A8D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14D85066" w14:textId="77777777" w:rsidTr="00F8582C">
        <w:trPr>
          <w:trHeight w:val="335"/>
        </w:trPr>
        <w:tc>
          <w:tcPr>
            <w:tcW w:w="1607" w:type="pct"/>
            <w:vMerge/>
            <w:vAlign w:val="center"/>
          </w:tcPr>
          <w:p w14:paraId="405BBE27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A9AC14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DF6665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30C1CAE3" w14:textId="56278147" w:rsidR="00F8582C" w:rsidRPr="0066619D" w:rsidRDefault="00E14D31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29</w:t>
            </w:r>
            <w:r w:rsidR="00F8582C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470</w:t>
            </w:r>
            <w:r w:rsidR="00F8582C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8582C"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15913CC9" w14:textId="21C03D34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FD5A815" w14:textId="47632FD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429E2F41" w14:textId="02280676" w:rsidR="00F8582C" w:rsidRPr="0066619D" w:rsidRDefault="00E14D31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29</w:t>
            </w:r>
            <w:r w:rsidR="00F8582C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470</w:t>
            </w:r>
            <w:r w:rsidR="00F8582C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8582C"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4987B3BE" w14:textId="5E12ED6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A32C3F" w14:textId="77777777" w:rsidTr="00F8582C">
        <w:trPr>
          <w:trHeight w:val="447"/>
        </w:trPr>
        <w:tc>
          <w:tcPr>
            <w:tcW w:w="1607" w:type="pct"/>
            <w:vMerge/>
            <w:vAlign w:val="center"/>
          </w:tcPr>
          <w:p w14:paraId="1616EDC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8AD2EE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6EE446A" w14:textId="6C85E163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2DC37C30" w14:textId="009E0088" w:rsidR="00F8582C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3F8003A5" w14:textId="66F8AEA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2D18B25A" w14:textId="432E1E65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277EDF45" w14:textId="7D0DBC01" w:rsidR="00F8582C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vAlign w:val="center"/>
          </w:tcPr>
          <w:p w14:paraId="494812DD" w14:textId="172A915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40C247B7" w14:textId="77777777" w:rsidTr="00F8582C">
        <w:trPr>
          <w:trHeight w:val="447"/>
        </w:trPr>
        <w:tc>
          <w:tcPr>
            <w:tcW w:w="1607" w:type="pct"/>
            <w:vMerge/>
            <w:vAlign w:val="center"/>
          </w:tcPr>
          <w:p w14:paraId="330D743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62FD9D1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14C3E21F" w14:textId="7525607D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39C685C5" w14:textId="31779B67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1006AD7D" w14:textId="6D50664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B3A3C7F" w14:textId="5B50EEB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342FB4CC" w14:textId="758ADE58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vAlign w:val="center"/>
          </w:tcPr>
          <w:p w14:paraId="2537B5E0" w14:textId="571589E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491BF4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FC134F3" w14:textId="77777777" w:rsidTr="00F8582C">
        <w:tc>
          <w:tcPr>
            <w:tcW w:w="1607" w:type="pct"/>
            <w:vAlign w:val="center"/>
          </w:tcPr>
          <w:p w14:paraId="4991091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5C16550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5FC8C4AF" w14:textId="476F24C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342E50EE" w14:textId="72EE84C9" w:rsidR="00F8582C" w:rsidRPr="0066619D" w:rsidRDefault="00E14D31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101</w:t>
            </w:r>
            <w:r w:rsidR="00F8582C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710</w:t>
            </w:r>
            <w:r w:rsidR="00F8582C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8582C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1" w:type="pct"/>
            <w:vAlign w:val="center"/>
          </w:tcPr>
          <w:p w14:paraId="6FE38EC1" w14:textId="40707B13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07E86938" w14:textId="1F247D01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00,0</w:t>
            </w:r>
          </w:p>
        </w:tc>
        <w:tc>
          <w:tcPr>
            <w:tcW w:w="524" w:type="pct"/>
          </w:tcPr>
          <w:p w14:paraId="7A193A6B" w14:textId="5F8F7F9F" w:rsidR="00F8582C" w:rsidRPr="0066619D" w:rsidRDefault="00E14D31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9</w:t>
            </w:r>
            <w:r w:rsidR="00F8582C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F8582C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010</w:t>
            </w:r>
            <w:r w:rsidR="00F8582C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8582C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vAlign w:val="center"/>
          </w:tcPr>
          <w:p w14:paraId="34E31A1A" w14:textId="7057FC3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A6643F" w:rsidRPr="00A37BC0" w14:paraId="603BF30E" w14:textId="77777777" w:rsidTr="00F8582C">
        <w:trPr>
          <w:trHeight w:val="457"/>
        </w:trPr>
        <w:tc>
          <w:tcPr>
            <w:tcW w:w="1607" w:type="pct"/>
            <w:vMerge w:val="restart"/>
            <w:vAlign w:val="center"/>
          </w:tcPr>
          <w:p w14:paraId="32195C1E" w14:textId="0BDEC9E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</w:t>
            </w:r>
            <w:proofErr w:type="gramStart"/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vAlign w:val="center"/>
          </w:tcPr>
          <w:p w14:paraId="11EFBEE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vAlign w:val="center"/>
          </w:tcPr>
          <w:p w14:paraId="357B226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FE44ACC" w14:textId="7A74BF7F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1" w:type="pct"/>
            <w:vAlign w:val="center"/>
          </w:tcPr>
          <w:p w14:paraId="04164B7B" w14:textId="6BE357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65A5937" w14:textId="0B9D1C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31D8147" w14:textId="2564E83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2" w:type="pct"/>
            <w:vAlign w:val="center"/>
          </w:tcPr>
          <w:p w14:paraId="0DF542A9" w14:textId="2B2D402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2977099E" w14:textId="77777777" w:rsidTr="00F8582C">
        <w:trPr>
          <w:trHeight w:val="382"/>
        </w:trPr>
        <w:tc>
          <w:tcPr>
            <w:tcW w:w="1607" w:type="pct"/>
            <w:vMerge/>
            <w:vAlign w:val="center"/>
          </w:tcPr>
          <w:p w14:paraId="76E84F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4D44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45832FF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36A93083" w14:textId="7FE9A4E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81" w:type="pct"/>
            <w:vAlign w:val="center"/>
          </w:tcPr>
          <w:p w14:paraId="13B6DD32" w14:textId="4169411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9508534" w14:textId="4C1EB573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vAlign w:val="center"/>
          </w:tcPr>
          <w:p w14:paraId="51130504" w14:textId="5123D93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</w:p>
        </w:tc>
        <w:tc>
          <w:tcPr>
            <w:tcW w:w="382" w:type="pct"/>
            <w:vAlign w:val="center"/>
          </w:tcPr>
          <w:p w14:paraId="61B43E39" w14:textId="6751D88B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166AA6E2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56B8C8A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9F6180B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105170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7B50D70E" w14:textId="49ED2F1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vAlign w:val="center"/>
          </w:tcPr>
          <w:p w14:paraId="675735C9" w14:textId="2B34D3C9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7B74A0C" w14:textId="729FA314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524" w:type="pct"/>
          </w:tcPr>
          <w:p w14:paraId="6DA062A8" w14:textId="71402EAC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382" w:type="pct"/>
            <w:vAlign w:val="center"/>
          </w:tcPr>
          <w:p w14:paraId="3CF5BEFE" w14:textId="464B78C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64E8A757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1490F35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7D4E04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CAD8F3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095BEF06" w14:textId="5865C4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vAlign w:val="center"/>
          </w:tcPr>
          <w:p w14:paraId="26ED7BF1" w14:textId="4460187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FB8A051" w14:textId="532CC09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</w:tcPr>
          <w:p w14:paraId="68EB4679" w14:textId="224AE42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382" w:type="pct"/>
            <w:vAlign w:val="center"/>
          </w:tcPr>
          <w:p w14:paraId="24FB8453" w14:textId="2E20706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3369CAA0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3688F592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F41B19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647AA20" w14:textId="4B04712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16568284" w14:textId="614F4E7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vAlign w:val="center"/>
          </w:tcPr>
          <w:p w14:paraId="0FD9C338" w14:textId="359663E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022F6D7" w14:textId="7468957D" w:rsidR="00A6643F" w:rsidRPr="00A01699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</w:tcPr>
          <w:p w14:paraId="4864521F" w14:textId="3BE7A76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382" w:type="pct"/>
            <w:vAlign w:val="center"/>
          </w:tcPr>
          <w:p w14:paraId="4BAF5C0F" w14:textId="410ECAE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4D17B233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5B094741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DFF817A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1E16D846" w14:textId="5B6443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6D73BCAF" w14:textId="3BC40352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0C1A7BD1" w14:textId="6F8BC72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F0CA650" w14:textId="55743830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</w:tcPr>
          <w:p w14:paraId="53553D67" w14:textId="3F794D4C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08217974" w14:textId="60631F7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D133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F9ABE5" w14:textId="77777777" w:rsidTr="00F8582C">
        <w:tc>
          <w:tcPr>
            <w:tcW w:w="1607" w:type="pct"/>
            <w:vAlign w:val="center"/>
          </w:tcPr>
          <w:p w14:paraId="4C68945D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</w:tcPr>
          <w:p w14:paraId="631092DE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0DDF3BBF" w14:textId="611F61D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4803D3D8" w14:textId="5248BFB9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vAlign w:val="center"/>
          </w:tcPr>
          <w:p w14:paraId="55E2EDEB" w14:textId="49258440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DCE3226" w14:textId="2EA10076" w:rsidR="00F8582C" w:rsidRPr="00C37D7D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24" w:type="pct"/>
          </w:tcPr>
          <w:p w14:paraId="6A66DD94" w14:textId="0A8DEEC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074F67B0" w14:textId="166D172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1A602F" w:rsidRPr="00A37BC0" w14:paraId="11B69235" w14:textId="77777777" w:rsidTr="00F8582C">
        <w:trPr>
          <w:trHeight w:val="424"/>
        </w:trPr>
        <w:tc>
          <w:tcPr>
            <w:tcW w:w="1607" w:type="pct"/>
            <w:vMerge w:val="restart"/>
            <w:vAlign w:val="center"/>
          </w:tcPr>
          <w:p w14:paraId="1D446515" w14:textId="1E7582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населенных пунктов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vAlign w:val="center"/>
          </w:tcPr>
          <w:p w14:paraId="63E697E4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405" w:type="pct"/>
            <w:vAlign w:val="center"/>
          </w:tcPr>
          <w:p w14:paraId="205DE7B0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D8E06F4" w14:textId="130B4F8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1" w:type="pct"/>
            <w:vAlign w:val="center"/>
          </w:tcPr>
          <w:p w14:paraId="5CADAB6F" w14:textId="33F6A604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0D96B7A4" w14:textId="184BB53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A0FBAC9" w14:textId="2AB0175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2" w:type="pct"/>
            <w:vAlign w:val="center"/>
          </w:tcPr>
          <w:p w14:paraId="787D914D" w14:textId="2C716CF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1DF54B9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413C356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5398A0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2B718CA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3E2CE504" w14:textId="721DA5C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</w:t>
            </w:r>
          </w:p>
        </w:tc>
        <w:tc>
          <w:tcPr>
            <w:tcW w:w="381" w:type="pct"/>
            <w:vAlign w:val="center"/>
          </w:tcPr>
          <w:p w14:paraId="5B5A8CD7" w14:textId="766CC99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BD9EB66" w14:textId="467F401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22872FC" w14:textId="1ACB554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</w:t>
            </w:r>
          </w:p>
        </w:tc>
        <w:tc>
          <w:tcPr>
            <w:tcW w:w="382" w:type="pct"/>
            <w:vAlign w:val="center"/>
          </w:tcPr>
          <w:p w14:paraId="54CFF999" w14:textId="059450B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7B4CF949" w14:textId="77777777" w:rsidTr="00F8582C">
        <w:trPr>
          <w:trHeight w:val="353"/>
        </w:trPr>
        <w:tc>
          <w:tcPr>
            <w:tcW w:w="1607" w:type="pct"/>
            <w:vMerge/>
            <w:vAlign w:val="center"/>
          </w:tcPr>
          <w:p w14:paraId="5FC2133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3685FA1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62968D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vAlign w:val="center"/>
          </w:tcPr>
          <w:p w14:paraId="3DA9147E" w14:textId="25E9BCA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1" w:type="pct"/>
            <w:vAlign w:val="center"/>
          </w:tcPr>
          <w:p w14:paraId="1A840BAE" w14:textId="12F7E8C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56C0C6E2" w14:textId="4BAAE3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C9AC08A" w14:textId="75F5F02D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2" w:type="pct"/>
            <w:vAlign w:val="center"/>
          </w:tcPr>
          <w:p w14:paraId="17D95251" w14:textId="770BF7B0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DFF82DA" w14:textId="77777777" w:rsidTr="00F8582C">
        <w:trPr>
          <w:trHeight w:val="445"/>
        </w:trPr>
        <w:tc>
          <w:tcPr>
            <w:tcW w:w="1607" w:type="pct"/>
            <w:vMerge/>
            <w:vAlign w:val="center"/>
          </w:tcPr>
          <w:p w14:paraId="5304677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6B01590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2DC243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vAlign w:val="center"/>
          </w:tcPr>
          <w:p w14:paraId="109EC8D0" w14:textId="33BE5F3D" w:rsidR="001A602F" w:rsidRPr="00A37BC0" w:rsidRDefault="00E14D31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434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vAlign w:val="center"/>
          </w:tcPr>
          <w:p w14:paraId="368A835E" w14:textId="671549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ADE82A3" w14:textId="36A58ED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546B115" w14:textId="4592D3A8" w:rsidR="001A602F" w:rsidRPr="00A37BC0" w:rsidRDefault="00E14D31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434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2" w:type="pct"/>
            <w:vAlign w:val="center"/>
          </w:tcPr>
          <w:p w14:paraId="440454DC" w14:textId="521663B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464F4900" w14:textId="77777777" w:rsidTr="00F8582C">
        <w:trPr>
          <w:trHeight w:val="423"/>
        </w:trPr>
        <w:tc>
          <w:tcPr>
            <w:tcW w:w="1607" w:type="pct"/>
            <w:vMerge/>
            <w:vAlign w:val="center"/>
          </w:tcPr>
          <w:p w14:paraId="024DDE9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061DAB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5117D39" w14:textId="3E085F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vAlign w:val="center"/>
          </w:tcPr>
          <w:p w14:paraId="4AFDC825" w14:textId="3FFB912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vAlign w:val="center"/>
          </w:tcPr>
          <w:p w14:paraId="04F41839" w14:textId="30FBADA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235201F3" w14:textId="4241B383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C218672" w14:textId="6D908C3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vAlign w:val="center"/>
          </w:tcPr>
          <w:p w14:paraId="4D2F7B9C" w14:textId="5D6116B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617450DE" w14:textId="77777777" w:rsidTr="00F8582C">
        <w:trPr>
          <w:trHeight w:val="423"/>
        </w:trPr>
        <w:tc>
          <w:tcPr>
            <w:tcW w:w="1607" w:type="pct"/>
            <w:vMerge/>
            <w:vAlign w:val="center"/>
          </w:tcPr>
          <w:p w14:paraId="22E48A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495C98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161DA98" w14:textId="7D3B9EC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520BF826" w14:textId="7F5DA967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vAlign w:val="center"/>
          </w:tcPr>
          <w:p w14:paraId="303B9842" w14:textId="4738D39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94CD645" w14:textId="6A196B5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3C4FB0C" w14:textId="6C36F61D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vAlign w:val="center"/>
          </w:tcPr>
          <w:p w14:paraId="06DFB715" w14:textId="138CA1C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F7F4B3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F151615" w14:textId="77777777" w:rsidTr="00F8582C">
        <w:trPr>
          <w:trHeight w:val="244"/>
        </w:trPr>
        <w:tc>
          <w:tcPr>
            <w:tcW w:w="1607" w:type="pct"/>
            <w:vAlign w:val="center"/>
          </w:tcPr>
          <w:p w14:paraId="1E4B90BB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53FC1DDD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0A128F84" w14:textId="55DA225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05186178" w14:textId="2302590C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589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vAlign w:val="center"/>
          </w:tcPr>
          <w:p w14:paraId="135FFA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6406E828" w14:textId="1042E0F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780520AB" w14:textId="5A9B34F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589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06E5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382" w:type="pct"/>
            <w:vAlign w:val="center"/>
          </w:tcPr>
          <w:p w14:paraId="77C32DAA" w14:textId="61FC8F8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1A602F" w:rsidRPr="00A37BC0" w14:paraId="7CBB1394" w14:textId="77777777" w:rsidTr="00F8582C">
        <w:trPr>
          <w:trHeight w:val="511"/>
        </w:trPr>
        <w:tc>
          <w:tcPr>
            <w:tcW w:w="1607" w:type="pct"/>
            <w:vMerge w:val="restart"/>
            <w:vAlign w:val="center"/>
          </w:tcPr>
          <w:p w14:paraId="46FD0662" w14:textId="451A19A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Содействие развитию участия населения в осуществлении местного самоуправления в иных формах на территории МО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vAlign w:val="center"/>
          </w:tcPr>
          <w:p w14:paraId="73EAC6DF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vAlign w:val="center"/>
          </w:tcPr>
          <w:p w14:paraId="10DC611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71853712" w14:textId="311B5F6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</w:t>
            </w:r>
          </w:p>
        </w:tc>
        <w:tc>
          <w:tcPr>
            <w:tcW w:w="381" w:type="pct"/>
            <w:vAlign w:val="center"/>
          </w:tcPr>
          <w:p w14:paraId="1E9EA294" w14:textId="0227A3B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6CFD71D" w14:textId="45C0B79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</w:t>
            </w:r>
          </w:p>
        </w:tc>
        <w:tc>
          <w:tcPr>
            <w:tcW w:w="524" w:type="pct"/>
            <w:vAlign w:val="center"/>
          </w:tcPr>
          <w:p w14:paraId="2E7C5B16" w14:textId="0D50DFD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</w:t>
            </w:r>
          </w:p>
        </w:tc>
        <w:tc>
          <w:tcPr>
            <w:tcW w:w="382" w:type="pct"/>
            <w:vAlign w:val="center"/>
          </w:tcPr>
          <w:p w14:paraId="73BF35E1" w14:textId="72A8623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832B565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FEB0E9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679BEAE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38FB2A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</w:tcPr>
          <w:p w14:paraId="1AC496FE" w14:textId="47A2954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</w:tcPr>
          <w:p w14:paraId="02E15336" w14:textId="29CA69F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941F64B" w14:textId="43448D9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</w:t>
            </w:r>
          </w:p>
        </w:tc>
        <w:tc>
          <w:tcPr>
            <w:tcW w:w="524" w:type="pct"/>
          </w:tcPr>
          <w:p w14:paraId="12924D27" w14:textId="6FB841E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</w:tcPr>
          <w:p w14:paraId="11A69A9A" w14:textId="0AC45A5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6C6BE8" w14:textId="77777777" w:rsidTr="00F8582C">
        <w:trPr>
          <w:trHeight w:val="383"/>
        </w:trPr>
        <w:tc>
          <w:tcPr>
            <w:tcW w:w="1607" w:type="pct"/>
            <w:vMerge/>
            <w:vAlign w:val="center"/>
          </w:tcPr>
          <w:p w14:paraId="1C65863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7DDB7B8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81E815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7554F9B0" w14:textId="6C9E34A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2 742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81" w:type="pct"/>
          </w:tcPr>
          <w:p w14:paraId="57FBC448" w14:textId="5550D31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70A5D4FF" w14:textId="78CC0A7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1 293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</w:tcPr>
          <w:p w14:paraId="24E9287C" w14:textId="2F8A091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1 448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</w:tcPr>
          <w:p w14:paraId="1FC2DB9D" w14:textId="17F62E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8597303" w14:textId="77777777" w:rsidTr="00F8582C">
        <w:trPr>
          <w:trHeight w:val="474"/>
        </w:trPr>
        <w:tc>
          <w:tcPr>
            <w:tcW w:w="1607" w:type="pct"/>
            <w:vMerge/>
            <w:vAlign w:val="center"/>
          </w:tcPr>
          <w:p w14:paraId="36745C3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902F8B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20C173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54E35C31" w14:textId="39E1685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</w:tcPr>
          <w:p w14:paraId="31549B18" w14:textId="37F87C8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5CEB2A6" w14:textId="15495948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1008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24" w:type="pct"/>
          </w:tcPr>
          <w:p w14:paraId="35A8565C" w14:textId="3F04588F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1991.9</w:t>
            </w:r>
          </w:p>
        </w:tc>
        <w:tc>
          <w:tcPr>
            <w:tcW w:w="382" w:type="pct"/>
          </w:tcPr>
          <w:p w14:paraId="1605C8E9" w14:textId="5469F5C4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F830C9" w14:textId="77777777" w:rsidTr="00F8582C">
        <w:trPr>
          <w:trHeight w:val="424"/>
        </w:trPr>
        <w:tc>
          <w:tcPr>
            <w:tcW w:w="1607" w:type="pct"/>
            <w:vMerge/>
            <w:vAlign w:val="center"/>
          </w:tcPr>
          <w:p w14:paraId="1D9DAB8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4C959D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B886F1C" w14:textId="39D3F86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3C1B757D" w14:textId="2EFCEC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</w:tcPr>
          <w:p w14:paraId="0477210B" w14:textId="000649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693B544C" w14:textId="0C4C0E6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241DD562" w14:textId="5CD0857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</w:tcPr>
          <w:p w14:paraId="278FC80D" w14:textId="469C1E4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6A84FDC" w14:textId="77777777" w:rsidTr="00F8582C">
        <w:trPr>
          <w:trHeight w:val="424"/>
        </w:trPr>
        <w:tc>
          <w:tcPr>
            <w:tcW w:w="1607" w:type="pct"/>
            <w:vMerge/>
            <w:vAlign w:val="center"/>
          </w:tcPr>
          <w:p w14:paraId="5BBDE64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F37EC0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F661990" w14:textId="189F041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4AEF876C" w14:textId="6E4181F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</w:tcPr>
          <w:p w14:paraId="622B1977" w14:textId="622315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2A7CE544" w14:textId="76EB828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4741EEC" w14:textId="43FBDAC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</w:tcPr>
          <w:p w14:paraId="45D30692" w14:textId="3004B47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BAFE9C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51C88F5" w14:textId="77777777" w:rsidTr="00F8582C">
        <w:trPr>
          <w:trHeight w:val="244"/>
        </w:trPr>
        <w:tc>
          <w:tcPr>
            <w:tcW w:w="1607" w:type="pct"/>
            <w:vAlign w:val="center"/>
          </w:tcPr>
          <w:p w14:paraId="7A9E28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</w:tcPr>
          <w:p w14:paraId="2071C07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46F1C397" w14:textId="0A58A7C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3E94555" w14:textId="20DB7586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10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742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vAlign w:val="center"/>
          </w:tcPr>
          <w:p w14:paraId="6715A0AC" w14:textId="1E38602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3C1DBAC" w14:textId="223BCFA9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316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524" w:type="pct"/>
            <w:vAlign w:val="center"/>
          </w:tcPr>
          <w:p w14:paraId="7F15329E" w14:textId="26A3A65B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425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vAlign w:val="center"/>
          </w:tcPr>
          <w:p w14:paraId="6B43CF22" w14:textId="65363D05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1A602F" w:rsidRPr="00A37BC0" w:rsidRDefault="001A602F" w:rsidP="001A602F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3D61202F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21C757A" w14:textId="28D3B15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C46751F" w14:textId="16081A6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FE9A9B9" w14:textId="522102E9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7798347" w14:textId="6BAE247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2B8E13D" w14:textId="59A5A11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2212D6B" w14:textId="0DD84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C5D7C72" w14:textId="697BE406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0E7A660" w14:textId="61E695CD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60DCD03" w14:textId="3A7EC960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D00472F" w14:textId="7EB7B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8297293" w14:textId="191D5B2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63DBFC8" w14:textId="59F3175F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DD48ECC" w14:textId="3E77088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78F8D91" w14:textId="5936E20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98AAF44" w14:textId="7777777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69B4B305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4 к муниципальной программе «Благоустройство территории МО «Юкковское сельское поселение»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0C5BF720" w14:textId="60AA1A84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</w:t>
      </w:r>
      <w:r w:rsidR="0066476A" w:rsidRPr="0066476A">
        <w:rPr>
          <w:rFonts w:ascii="Times New Roman" w:hAnsi="Times New Roman"/>
          <w:color w:val="000000" w:themeColor="text1"/>
          <w:sz w:val="24"/>
          <w:szCs w:val="24"/>
          <w:u w:val="single"/>
        </w:rPr>
        <w:t>06.02.2026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№ __</w:t>
      </w:r>
      <w:r w:rsidR="0066476A" w:rsidRPr="0066476A">
        <w:rPr>
          <w:rFonts w:ascii="Times New Roman" w:hAnsi="Times New Roman"/>
          <w:color w:val="000000" w:themeColor="text1"/>
          <w:sz w:val="24"/>
          <w:szCs w:val="24"/>
          <w:u w:val="single"/>
        </w:rPr>
        <w:t>09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41965D3C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664FB7" w:rsidRPr="00664FB7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1EB5BBF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09A76920" w:rsidR="00C87761" w:rsidRPr="00D73244" w:rsidRDefault="0049738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145 988</w:t>
            </w:r>
            <w:r w:rsidR="00D73244">
              <w:rPr>
                <w:rFonts w:ascii="Times New Roman" w:hAnsi="Times New Roman"/>
                <w:b/>
                <w:color w:val="000000" w:themeColor="text1"/>
              </w:rPr>
              <w:t>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548B5B8C" w:rsidR="00C87761" w:rsidRPr="00D73244" w:rsidRDefault="0049738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26 1</w:t>
            </w:r>
            <w:r w:rsidR="00D73244">
              <w:rPr>
                <w:rFonts w:ascii="Times New Roman" w:hAnsi="Times New Roman"/>
                <w:b/>
                <w:color w:val="000000" w:themeColor="text1"/>
              </w:rPr>
              <w:t>32,1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43D9E628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393E651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55A0ACE7" w:rsidR="00C87761" w:rsidRPr="00D73244" w:rsidRDefault="00D73244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88380,4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2D9D607A" w:rsidR="00C87761" w:rsidRPr="00A37BC0" w:rsidRDefault="00D73244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16139,5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0456AB8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214590A9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966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60D8B403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550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72FC738F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75B6AF08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0B5AD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2E00CA86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770C745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благоустройству населенных пунктов за счет</w:t>
            </w:r>
            <w:r w:rsidR="00815496">
              <w:rPr>
                <w:rFonts w:ascii="Times New Roman" w:hAnsi="Times New Roman"/>
                <w:color w:val="000000" w:themeColor="text1"/>
                <w:spacing w:val="-6"/>
              </w:rPr>
              <w:t xml:space="preserve"> межбюджетных трансфертов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7E9713BC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815496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755EAE4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693E0FCA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913415">
              <w:rPr>
                <w:rFonts w:ascii="Times New Roman" w:hAnsi="Times New Roman"/>
                <w:color w:val="000000" w:themeColor="text1"/>
              </w:rPr>
              <w:t>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59EF6A39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800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843EF" w:rsidRPr="00A37BC0" w14:paraId="407EF4E1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69FF" w14:textId="105B3FB7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1.4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8CB7" w14:textId="77777777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21364E5B" w14:textId="0C840241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B022" w14:textId="3F572CD0" w:rsidR="00C843EF" w:rsidRPr="00A37BC0" w:rsidRDefault="00C843EF" w:rsidP="00C843E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CF3C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431" w14:textId="72EB2515" w:rsidR="00C843EF" w:rsidRPr="00A37BC0" w:rsidRDefault="00C843EF" w:rsidP="00C843E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2026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AC03" w14:textId="49AC9E21" w:rsidR="00C843EF" w:rsidRPr="00A37BC0" w:rsidRDefault="00C843EF" w:rsidP="00C843E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AB42" w14:textId="7A658FAC" w:rsidR="00C843EF" w:rsidRPr="00C843EF" w:rsidRDefault="00C843EF" w:rsidP="00C843E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D73244">
              <w:rPr>
                <w:rFonts w:ascii="Times New Roman" w:hAnsi="Times New Roman"/>
                <w:color w:val="000000" w:themeColor="text1"/>
              </w:rPr>
              <w:t> 684,2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D758" w14:textId="4EA1FD4B" w:rsidR="00C843EF" w:rsidRPr="00C843EF" w:rsidRDefault="00C843EF" w:rsidP="00C843E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D73244">
              <w:rPr>
                <w:rFonts w:ascii="Times New Roman" w:hAnsi="Times New Roman"/>
                <w:bCs/>
                <w:color w:val="000000" w:themeColor="text1"/>
              </w:rPr>
              <w:t> 684,2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3909" w14:textId="3FADCD30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C843EF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3507F4" w14:textId="77777777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843EF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682BA85E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7C65BE03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0123858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193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843EF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6986B6E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1A0A76F9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2.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: </w:t>
            </w:r>
          </w:p>
          <w:p w14:paraId="5E2406DB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728042C9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4AC6C63D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46AFFA76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  <w:p w14:paraId="0297C93D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843EF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3CFC59B0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39F70C92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содержанию в чистоте и безопасности территории за счет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межбюджетных трансфертов из бюджета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032C7C59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453CFD14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43940910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6828602D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6FFE79F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843EF" w:rsidRPr="00A37BC0" w14:paraId="491ED3BE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5FCE8FF3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79D7C06C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34A23EA5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1D035FAE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5FEB3D1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193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843EF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lastRenderedPageBreak/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4DFA3C91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населенных пунктов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57A60155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0F8041BC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D73244">
              <w:rPr>
                <w:rFonts w:ascii="Times New Roman" w:hAnsi="Times New Roman"/>
                <w:b/>
                <w:bCs/>
                <w:color w:val="000000" w:themeColor="text1"/>
              </w:rPr>
              <w:t> 105,3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17900892" w:rsidR="00C843EF" w:rsidRPr="00D73244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="00D73244">
              <w:rPr>
                <w:rFonts w:ascii="Times New Roman" w:hAnsi="Times New Roman"/>
                <w:b/>
                <w:bCs/>
                <w:color w:val="000000" w:themeColor="text1"/>
              </w:rPr>
              <w:t> 105,3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843EF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165C8B1F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</w:p>
          <w:p w14:paraId="65306344" w14:textId="151C7242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C843EF" w:rsidRPr="00A37BC0" w:rsidRDefault="00C843EF" w:rsidP="00C843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6E52A41C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60468B09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31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135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2BA23352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00</w:t>
            </w:r>
            <w:r>
              <w:rPr>
                <w:rFonts w:ascii="Times New Roman" w:hAnsi="Times New Roman"/>
                <w:bCs/>
                <w:color w:val="000000" w:themeColor="text1"/>
              </w:rPr>
              <w:t>0,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843EF" w:rsidRPr="00A37BC0" w14:paraId="356589EE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6897" w14:textId="048FFD7A" w:rsidR="00C843EF" w:rsidRP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3.2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5104" w14:textId="1D2AC490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</w:t>
            </w:r>
            <w:r w:rsidRPr="0066476A">
              <w:rPr>
                <w:rFonts w:ascii="Times New Roman" w:hAnsi="Times New Roman"/>
                <w:color w:val="000000" w:themeColor="text1"/>
                <w:spacing w:val="-6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</w:p>
          <w:p w14:paraId="2E566982" w14:textId="5706CBE9" w:rsidR="00C843EF" w:rsidRPr="00A37BC0" w:rsidRDefault="00C843EF" w:rsidP="00C843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756C" w14:textId="3AC99218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77DE" w14:textId="61F68480" w:rsidR="00C843EF" w:rsidRPr="00A37BC0" w:rsidRDefault="00C843EF" w:rsidP="00C843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4C01" w14:textId="52D5B8E5" w:rsidR="00C843EF" w:rsidRP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795C" w14:textId="797EEFBB" w:rsidR="00C843EF" w:rsidRP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A4B3" w14:textId="28028156" w:rsidR="00C843EF" w:rsidRPr="00C843EF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2 </w:t>
            </w:r>
            <w:r w:rsidR="00D73244">
              <w:rPr>
                <w:rFonts w:ascii="Times New Roman" w:hAnsi="Times New Roman"/>
                <w:bCs/>
                <w:color w:val="000000" w:themeColor="text1"/>
              </w:rPr>
              <w:t>103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D73244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3E9F" w14:textId="16AE6A8D" w:rsidR="00C843EF" w:rsidRPr="00D73244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  <w:r w:rsidR="00D73244">
              <w:rPr>
                <w:rFonts w:ascii="Times New Roman" w:hAnsi="Times New Roman"/>
                <w:bCs/>
                <w:color w:val="000000" w:themeColor="text1"/>
                <w:lang w:val="en-US"/>
              </w:rPr>
              <w:t> </w:t>
            </w:r>
            <w:r w:rsidR="00D73244">
              <w:rPr>
                <w:rFonts w:ascii="Times New Roman" w:hAnsi="Times New Roman"/>
                <w:bCs/>
                <w:color w:val="000000" w:themeColor="text1"/>
              </w:rPr>
              <w:t>105,3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1A32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C1F876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843EF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183060F4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Содействие развитию участия населения в осуществлении местного самоуправления в иных формах на территории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1186DCE4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6AF21139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12541.5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60C10E58" w:rsidR="00C843EF" w:rsidRPr="00664FB7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4 798.8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843EF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46291856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Выполнение мероприятий по реализации областного закона от 15.01.2018 года № 3-оз </w:t>
            </w:r>
            <w:r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E6C2AC3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29DB030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184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3CC6DA82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C843EF" w:rsidRPr="00A37BC0" w14:paraId="70D5F3A3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20C021EE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28 декабря 2018 года № 147-оз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старостах сельских населенных пунктов Ленинградской области и содействии участию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8B2560">
              <w:rPr>
                <w:rFonts w:ascii="Times New Roman" w:eastAsia="Times New Roman" w:hAnsi="Times New Roman" w:cs="Times New Roman"/>
                <w:color w:val="000000"/>
              </w:rPr>
              <w:t>населения в осуществлении местного самоуправления в иных формах на частях территорий муниципальных образований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5500B83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28CD8EE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8658E8" w14:textId="490DA734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2BD45786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1139C8B8" w14:textId="271F72DD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C843EF" w:rsidRPr="00A37BC0" w14:paraId="0950F848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E2D" w14:textId="04BADE79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4.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A55" w14:textId="49B7DE0F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 Выполнение мероприятий по реализации областного закона от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 xml:space="preserve">16.02/2024 </w:t>
            </w:r>
            <w:proofErr w:type="gramStart"/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года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№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1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-оз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одействии участию населения </w:t>
            </w:r>
            <w:r w:rsidRPr="008B2560">
              <w:rPr>
                <w:rFonts w:ascii="Times New Roman" w:eastAsia="Times New Roman" w:hAnsi="Times New Roman" w:cs="Times New Roman"/>
                <w:color w:val="000000"/>
              </w:rPr>
              <w:t>в осуществлении местного самоуправления в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3B62" w14:textId="57B3BC80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E389" w14:textId="0DEE837D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4FB7">
              <w:rPr>
                <w:rFonts w:ascii="Times New Roman" w:hAnsi="Times New Roman"/>
                <w:color w:val="000000" w:themeColor="text1"/>
              </w:rPr>
              <w:t>МКУ «МФЦ «Юкки»</w:t>
            </w:r>
            <w:r w:rsidRPr="00664FB7">
              <w:rPr>
                <w:rFonts w:ascii="Times New Roman" w:hAnsi="Times New Roman"/>
                <w:color w:val="000000" w:themeColor="text1"/>
              </w:rPr>
              <w:tab/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CCF" w14:textId="6D23475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31B" w14:textId="1D8F6C9A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53D" w14:textId="0C639BB9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201" w14:textId="7B349D5D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300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06B8" w14:textId="39845EB9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81B031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C843EF" w:rsidRPr="00A37BC0" w14:paraId="5DB98D76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E23" w14:textId="719BD0F2" w:rsidR="00C843EF" w:rsidRPr="00664FB7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4.4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7EE" w14:textId="108F09FC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</w:t>
            </w:r>
            <w:r w:rsidRPr="00AB652B">
              <w:rPr>
                <w:rFonts w:ascii="Times New Roman" w:hAnsi="Times New Roman"/>
                <w:color w:val="000000" w:themeColor="text1"/>
                <w:spacing w:val="-6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 Выполнение мероприятий по реализации областного закона от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 xml:space="preserve">16.02/2024 </w:t>
            </w:r>
            <w:proofErr w:type="gramStart"/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года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№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1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-оз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одействии участию населения </w:t>
            </w:r>
            <w:r w:rsidRPr="008B2560">
              <w:rPr>
                <w:rFonts w:ascii="Times New Roman" w:eastAsia="Times New Roman" w:hAnsi="Times New Roman" w:cs="Times New Roman"/>
                <w:color w:val="000000"/>
              </w:rPr>
              <w:t>в осуществлении местного самоуправления в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2650" w14:textId="7564D17B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664FB7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  <w:r w:rsidRPr="00664FB7">
              <w:rPr>
                <w:rFonts w:ascii="Times New Roman" w:hAnsi="Times New Roman"/>
                <w:bCs/>
                <w:color w:val="000000" w:themeColor="text1"/>
              </w:rPr>
              <w:tab/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B564" w14:textId="544106E1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4FB7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7585" w14:textId="53880128" w:rsidR="00C843EF" w:rsidRPr="00664FB7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2026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785D" w14:textId="324A81DA" w:rsidR="00C843EF" w:rsidRPr="00664FB7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2026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43CD" w14:textId="638B9AAF" w:rsidR="00C843EF" w:rsidRPr="00664FB7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1 798.8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FC45" w14:textId="7DBA29D3" w:rsidR="00C843EF" w:rsidRPr="00664FB7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1 798.8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B304" w14:textId="74A3C12A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307307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C843EF" w:rsidRPr="00A37BC0" w14:paraId="1D5B09CC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1B12" w14:textId="5BD37441" w:rsid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4.5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7454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9ED8" w14:textId="77777777" w:rsidR="00C843EF" w:rsidRPr="00664FB7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A6B4" w14:textId="77777777" w:rsidR="00C843EF" w:rsidRPr="00664FB7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FFE2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7FA7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21ED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F65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378D" w14:textId="77777777" w:rsidR="00C843EF" w:rsidRPr="00A37BC0" w:rsidRDefault="00C843EF" w:rsidP="00C843EF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6210F76" w14:textId="77777777" w:rsidR="00C843EF" w:rsidRDefault="00C843EF" w:rsidP="00C843EF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87761" w:rsidRPr="00A37BC0" w:rsidSect="00C87761">
      <w:headerReference w:type="default" r:id="rId9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2CCE" w14:textId="77777777" w:rsidR="002E746E" w:rsidRDefault="002E746E" w:rsidP="002C3073">
      <w:pPr>
        <w:spacing w:after="0" w:line="240" w:lineRule="auto"/>
      </w:pPr>
      <w:r>
        <w:separator/>
      </w:r>
    </w:p>
  </w:endnote>
  <w:endnote w:type="continuationSeparator" w:id="0">
    <w:p w14:paraId="67333C62" w14:textId="77777777" w:rsidR="002E746E" w:rsidRDefault="002E746E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7549" w14:textId="77777777" w:rsidR="002E746E" w:rsidRDefault="002E746E" w:rsidP="002C3073">
      <w:pPr>
        <w:spacing w:after="0" w:line="240" w:lineRule="auto"/>
      </w:pPr>
      <w:r>
        <w:separator/>
      </w:r>
    </w:p>
  </w:footnote>
  <w:footnote w:type="continuationSeparator" w:id="0">
    <w:p w14:paraId="0C4521B6" w14:textId="77777777" w:rsidR="002E746E" w:rsidRDefault="002E746E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926647438">
    <w:abstractNumId w:val="34"/>
  </w:num>
  <w:num w:numId="2" w16cid:durableId="1985616367">
    <w:abstractNumId w:val="25"/>
  </w:num>
  <w:num w:numId="3" w16cid:durableId="41760170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1532303">
    <w:abstractNumId w:val="9"/>
  </w:num>
  <w:num w:numId="5" w16cid:durableId="685407215">
    <w:abstractNumId w:val="29"/>
  </w:num>
  <w:num w:numId="6" w16cid:durableId="63795646">
    <w:abstractNumId w:val="30"/>
  </w:num>
  <w:num w:numId="7" w16cid:durableId="845705524">
    <w:abstractNumId w:val="11"/>
  </w:num>
  <w:num w:numId="8" w16cid:durableId="1407454382">
    <w:abstractNumId w:val="19"/>
  </w:num>
  <w:num w:numId="9" w16cid:durableId="2002344056">
    <w:abstractNumId w:val="13"/>
  </w:num>
  <w:num w:numId="10" w16cid:durableId="1539392486">
    <w:abstractNumId w:val="22"/>
  </w:num>
  <w:num w:numId="11" w16cid:durableId="1645621631">
    <w:abstractNumId w:val="27"/>
  </w:num>
  <w:num w:numId="12" w16cid:durableId="611977265">
    <w:abstractNumId w:val="18"/>
  </w:num>
  <w:num w:numId="13" w16cid:durableId="327251976">
    <w:abstractNumId w:val="10"/>
  </w:num>
  <w:num w:numId="14" w16cid:durableId="57751390">
    <w:abstractNumId w:val="33"/>
  </w:num>
  <w:num w:numId="15" w16cid:durableId="1352952309">
    <w:abstractNumId w:val="23"/>
  </w:num>
  <w:num w:numId="16" w16cid:durableId="1221137187">
    <w:abstractNumId w:val="7"/>
  </w:num>
  <w:num w:numId="17" w16cid:durableId="1590306126">
    <w:abstractNumId w:val="15"/>
  </w:num>
  <w:num w:numId="18" w16cid:durableId="1034303985">
    <w:abstractNumId w:val="16"/>
  </w:num>
  <w:num w:numId="19" w16cid:durableId="548418272">
    <w:abstractNumId w:val="24"/>
  </w:num>
  <w:num w:numId="20" w16cid:durableId="908422100">
    <w:abstractNumId w:val="14"/>
  </w:num>
  <w:num w:numId="21" w16cid:durableId="2027320228">
    <w:abstractNumId w:val="4"/>
  </w:num>
  <w:num w:numId="22" w16cid:durableId="1658457182">
    <w:abstractNumId w:val="17"/>
  </w:num>
  <w:num w:numId="23" w16cid:durableId="1850287180">
    <w:abstractNumId w:val="8"/>
  </w:num>
  <w:num w:numId="24" w16cid:durableId="816187010">
    <w:abstractNumId w:val="0"/>
  </w:num>
  <w:num w:numId="25" w16cid:durableId="1544707092">
    <w:abstractNumId w:val="32"/>
  </w:num>
  <w:num w:numId="26" w16cid:durableId="1157257920">
    <w:abstractNumId w:val="35"/>
  </w:num>
  <w:num w:numId="27" w16cid:durableId="191041891">
    <w:abstractNumId w:val="26"/>
  </w:num>
  <w:num w:numId="28" w16cid:durableId="2012249938">
    <w:abstractNumId w:val="6"/>
  </w:num>
  <w:num w:numId="29" w16cid:durableId="1499035837">
    <w:abstractNumId w:val="28"/>
  </w:num>
  <w:num w:numId="30" w16cid:durableId="467818527">
    <w:abstractNumId w:val="2"/>
  </w:num>
  <w:num w:numId="31" w16cid:durableId="1430196802">
    <w:abstractNumId w:val="31"/>
  </w:num>
  <w:num w:numId="32" w16cid:durableId="1098987344">
    <w:abstractNumId w:val="20"/>
  </w:num>
  <w:num w:numId="33" w16cid:durableId="1351293658">
    <w:abstractNumId w:val="3"/>
  </w:num>
  <w:num w:numId="34" w16cid:durableId="481850360">
    <w:abstractNumId w:val="21"/>
  </w:num>
  <w:num w:numId="35" w16cid:durableId="285546570">
    <w:abstractNumId w:val="1"/>
  </w:num>
  <w:num w:numId="36" w16cid:durableId="711349976">
    <w:abstractNumId w:val="12"/>
  </w:num>
  <w:num w:numId="37" w16cid:durableId="632831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6261"/>
    <w:rsid w:val="00037B44"/>
    <w:rsid w:val="0004796D"/>
    <w:rsid w:val="00055749"/>
    <w:rsid w:val="0006526F"/>
    <w:rsid w:val="00065C71"/>
    <w:rsid w:val="00074A95"/>
    <w:rsid w:val="00077BD6"/>
    <w:rsid w:val="00077BD8"/>
    <w:rsid w:val="00087707"/>
    <w:rsid w:val="0009769C"/>
    <w:rsid w:val="000B2834"/>
    <w:rsid w:val="000B5AD0"/>
    <w:rsid w:val="000C6028"/>
    <w:rsid w:val="000D16F2"/>
    <w:rsid w:val="000E11F6"/>
    <w:rsid w:val="000E2ECD"/>
    <w:rsid w:val="000E336A"/>
    <w:rsid w:val="000F72A6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A602F"/>
    <w:rsid w:val="001C1E8D"/>
    <w:rsid w:val="001D006A"/>
    <w:rsid w:val="001D1555"/>
    <w:rsid w:val="001D6494"/>
    <w:rsid w:val="001E4970"/>
    <w:rsid w:val="00214C91"/>
    <w:rsid w:val="002200BC"/>
    <w:rsid w:val="00220FC1"/>
    <w:rsid w:val="00223E64"/>
    <w:rsid w:val="00234AE1"/>
    <w:rsid w:val="00244168"/>
    <w:rsid w:val="002605A3"/>
    <w:rsid w:val="00294EC7"/>
    <w:rsid w:val="002C3073"/>
    <w:rsid w:val="002C5D0B"/>
    <w:rsid w:val="002D0FD0"/>
    <w:rsid w:val="002E0005"/>
    <w:rsid w:val="002E746E"/>
    <w:rsid w:val="002F1D01"/>
    <w:rsid w:val="00307CF2"/>
    <w:rsid w:val="00316D64"/>
    <w:rsid w:val="003206CB"/>
    <w:rsid w:val="00326D9B"/>
    <w:rsid w:val="00336E0A"/>
    <w:rsid w:val="003662CB"/>
    <w:rsid w:val="003709AF"/>
    <w:rsid w:val="003748B9"/>
    <w:rsid w:val="00387E26"/>
    <w:rsid w:val="003A202C"/>
    <w:rsid w:val="003B34A5"/>
    <w:rsid w:val="003D4B13"/>
    <w:rsid w:val="003F08CC"/>
    <w:rsid w:val="003F657B"/>
    <w:rsid w:val="00402E00"/>
    <w:rsid w:val="00406D0F"/>
    <w:rsid w:val="00406E31"/>
    <w:rsid w:val="00414BEE"/>
    <w:rsid w:val="00427C13"/>
    <w:rsid w:val="004325E3"/>
    <w:rsid w:val="00442FCF"/>
    <w:rsid w:val="004656B2"/>
    <w:rsid w:val="00487910"/>
    <w:rsid w:val="00497381"/>
    <w:rsid w:val="004A5EF8"/>
    <w:rsid w:val="004B3D4C"/>
    <w:rsid w:val="004C4B80"/>
    <w:rsid w:val="005017C8"/>
    <w:rsid w:val="00507258"/>
    <w:rsid w:val="00522D77"/>
    <w:rsid w:val="005252CE"/>
    <w:rsid w:val="00526C40"/>
    <w:rsid w:val="005559D2"/>
    <w:rsid w:val="00557E40"/>
    <w:rsid w:val="005718B6"/>
    <w:rsid w:val="00575B11"/>
    <w:rsid w:val="0058101D"/>
    <w:rsid w:val="00590F55"/>
    <w:rsid w:val="00593E52"/>
    <w:rsid w:val="005B1B7D"/>
    <w:rsid w:val="005D2945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23FE"/>
    <w:rsid w:val="00645894"/>
    <w:rsid w:val="00647463"/>
    <w:rsid w:val="0066224B"/>
    <w:rsid w:val="0066476A"/>
    <w:rsid w:val="00664FB7"/>
    <w:rsid w:val="0066619D"/>
    <w:rsid w:val="006777BA"/>
    <w:rsid w:val="00695F04"/>
    <w:rsid w:val="006A09A0"/>
    <w:rsid w:val="006A4523"/>
    <w:rsid w:val="006A64D2"/>
    <w:rsid w:val="006B2840"/>
    <w:rsid w:val="006C1CAE"/>
    <w:rsid w:val="006C5FF9"/>
    <w:rsid w:val="006F7387"/>
    <w:rsid w:val="00704D41"/>
    <w:rsid w:val="00715D86"/>
    <w:rsid w:val="00720C30"/>
    <w:rsid w:val="00745002"/>
    <w:rsid w:val="00751B39"/>
    <w:rsid w:val="007618DE"/>
    <w:rsid w:val="007643AC"/>
    <w:rsid w:val="0076760A"/>
    <w:rsid w:val="00793FD4"/>
    <w:rsid w:val="007A0FC4"/>
    <w:rsid w:val="007A23B2"/>
    <w:rsid w:val="007A4CFB"/>
    <w:rsid w:val="007A4D7A"/>
    <w:rsid w:val="007B67DE"/>
    <w:rsid w:val="007B79C5"/>
    <w:rsid w:val="007C28E8"/>
    <w:rsid w:val="007D1787"/>
    <w:rsid w:val="007D733E"/>
    <w:rsid w:val="007E5308"/>
    <w:rsid w:val="007F0D7D"/>
    <w:rsid w:val="0081047A"/>
    <w:rsid w:val="00815496"/>
    <w:rsid w:val="0082128C"/>
    <w:rsid w:val="00832F2B"/>
    <w:rsid w:val="008363D1"/>
    <w:rsid w:val="008440F8"/>
    <w:rsid w:val="008503D7"/>
    <w:rsid w:val="00892069"/>
    <w:rsid w:val="008B03BB"/>
    <w:rsid w:val="008B187F"/>
    <w:rsid w:val="008B2560"/>
    <w:rsid w:val="008D38E3"/>
    <w:rsid w:val="008E4B78"/>
    <w:rsid w:val="008F1FE1"/>
    <w:rsid w:val="008F62BA"/>
    <w:rsid w:val="00913415"/>
    <w:rsid w:val="00920AC2"/>
    <w:rsid w:val="00922AAD"/>
    <w:rsid w:val="009354C3"/>
    <w:rsid w:val="00935E24"/>
    <w:rsid w:val="00960252"/>
    <w:rsid w:val="00964952"/>
    <w:rsid w:val="0097223B"/>
    <w:rsid w:val="0099784B"/>
    <w:rsid w:val="009A3F64"/>
    <w:rsid w:val="009E63B8"/>
    <w:rsid w:val="009F25E5"/>
    <w:rsid w:val="00A00C9C"/>
    <w:rsid w:val="00A01699"/>
    <w:rsid w:val="00A0782C"/>
    <w:rsid w:val="00A126C9"/>
    <w:rsid w:val="00A252C5"/>
    <w:rsid w:val="00A37BC0"/>
    <w:rsid w:val="00A4290F"/>
    <w:rsid w:val="00A54DC2"/>
    <w:rsid w:val="00A567C7"/>
    <w:rsid w:val="00A6643F"/>
    <w:rsid w:val="00A92AB3"/>
    <w:rsid w:val="00AA4E45"/>
    <w:rsid w:val="00AB652B"/>
    <w:rsid w:val="00AF15EF"/>
    <w:rsid w:val="00B06993"/>
    <w:rsid w:val="00B13686"/>
    <w:rsid w:val="00B3682D"/>
    <w:rsid w:val="00B45200"/>
    <w:rsid w:val="00B61013"/>
    <w:rsid w:val="00B65323"/>
    <w:rsid w:val="00B736D1"/>
    <w:rsid w:val="00B77706"/>
    <w:rsid w:val="00BE2F02"/>
    <w:rsid w:val="00BF1A94"/>
    <w:rsid w:val="00C1782E"/>
    <w:rsid w:val="00C24FC6"/>
    <w:rsid w:val="00C25861"/>
    <w:rsid w:val="00C37D7D"/>
    <w:rsid w:val="00C41E70"/>
    <w:rsid w:val="00C534D3"/>
    <w:rsid w:val="00C70B10"/>
    <w:rsid w:val="00C7262A"/>
    <w:rsid w:val="00C75CFA"/>
    <w:rsid w:val="00C823E9"/>
    <w:rsid w:val="00C843EF"/>
    <w:rsid w:val="00C87761"/>
    <w:rsid w:val="00C87912"/>
    <w:rsid w:val="00C9076D"/>
    <w:rsid w:val="00C910B0"/>
    <w:rsid w:val="00CA57AD"/>
    <w:rsid w:val="00CC226C"/>
    <w:rsid w:val="00CC22FA"/>
    <w:rsid w:val="00CD76A2"/>
    <w:rsid w:val="00CE03F1"/>
    <w:rsid w:val="00CE0D05"/>
    <w:rsid w:val="00CE42BE"/>
    <w:rsid w:val="00CF323A"/>
    <w:rsid w:val="00D17B3F"/>
    <w:rsid w:val="00D26BAF"/>
    <w:rsid w:val="00D36648"/>
    <w:rsid w:val="00D5308D"/>
    <w:rsid w:val="00D53C29"/>
    <w:rsid w:val="00D550B2"/>
    <w:rsid w:val="00D57ABA"/>
    <w:rsid w:val="00D73244"/>
    <w:rsid w:val="00D82675"/>
    <w:rsid w:val="00D83D12"/>
    <w:rsid w:val="00D96084"/>
    <w:rsid w:val="00DE04B4"/>
    <w:rsid w:val="00E04F27"/>
    <w:rsid w:val="00E14D31"/>
    <w:rsid w:val="00E3561D"/>
    <w:rsid w:val="00E45FB5"/>
    <w:rsid w:val="00E612DB"/>
    <w:rsid w:val="00E74245"/>
    <w:rsid w:val="00E75CF3"/>
    <w:rsid w:val="00EA5FF2"/>
    <w:rsid w:val="00EC5557"/>
    <w:rsid w:val="00EC7EC2"/>
    <w:rsid w:val="00F01B67"/>
    <w:rsid w:val="00F0385C"/>
    <w:rsid w:val="00F06E58"/>
    <w:rsid w:val="00F16F61"/>
    <w:rsid w:val="00F20A43"/>
    <w:rsid w:val="00F36055"/>
    <w:rsid w:val="00F54925"/>
    <w:rsid w:val="00F55A4F"/>
    <w:rsid w:val="00F668B5"/>
    <w:rsid w:val="00F77E73"/>
    <w:rsid w:val="00F80487"/>
    <w:rsid w:val="00F8582C"/>
    <w:rsid w:val="00F9740F"/>
    <w:rsid w:val="00FA1219"/>
    <w:rsid w:val="00FA2DA0"/>
    <w:rsid w:val="00FA42A0"/>
    <w:rsid w:val="00FA5A13"/>
    <w:rsid w:val="00FA752E"/>
    <w:rsid w:val="00FB12AE"/>
    <w:rsid w:val="00FB1372"/>
    <w:rsid w:val="00FB3749"/>
    <w:rsid w:val="00FB7B76"/>
    <w:rsid w:val="00FC28B5"/>
    <w:rsid w:val="00FC329F"/>
    <w:rsid w:val="00FC7725"/>
    <w:rsid w:val="00FD160B"/>
    <w:rsid w:val="00FD3E8D"/>
    <w:rsid w:val="00FE6C33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995</TotalTime>
  <Pages>1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54</cp:revision>
  <cp:lastPrinted>2026-02-06T09:46:00Z</cp:lastPrinted>
  <dcterms:created xsi:type="dcterms:W3CDTF">2023-11-24T12:44:00Z</dcterms:created>
  <dcterms:modified xsi:type="dcterms:W3CDTF">2026-02-06T12:14:00Z</dcterms:modified>
  <cp:contentStatus/>
</cp:coreProperties>
</file>