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B129" w14:textId="7B987F94" w:rsidR="00F668B5" w:rsidRPr="00EF7DBF" w:rsidRDefault="00374BC3" w:rsidP="00A37BC0">
      <w:pPr>
        <w:spacing w:after="0" w:line="48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260D7F">
        <w:rPr>
          <w:rFonts w:eastAsia="Calibri"/>
          <w:noProof/>
          <w:sz w:val="24"/>
          <w:szCs w:val="18"/>
        </w:rPr>
        <w:drawing>
          <wp:inline distT="0" distB="0" distL="0" distR="0" wp14:anchorId="24633971" wp14:editId="0D9F7474">
            <wp:extent cx="5810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35519" w14:textId="77777777" w:rsidR="00F668B5" w:rsidRPr="00A37BC0" w:rsidRDefault="00F668B5" w:rsidP="00A37BC0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3A148CCE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416A83D1" w14:textId="77777777" w:rsidR="00F668B5" w:rsidRPr="00A37BC0" w:rsidRDefault="00F668B5" w:rsidP="00A37BC0">
      <w:pPr>
        <w:spacing w:after="0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2E4FBF9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z w:val="24"/>
          <w:szCs w:val="18"/>
        </w:rPr>
      </w:pPr>
    </w:p>
    <w:p w14:paraId="4476F04F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21EDCD5C" w14:textId="77777777" w:rsidR="00F668B5" w:rsidRPr="00A37BC0" w:rsidRDefault="00F668B5" w:rsidP="00A37BC0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color w:val="000000" w:themeColor="text1"/>
          <w:spacing w:val="40"/>
          <w:sz w:val="28"/>
          <w:szCs w:val="18"/>
        </w:rPr>
      </w:pPr>
    </w:p>
    <w:p w14:paraId="0AEBD738" w14:textId="08015782" w:rsidR="00F668B5" w:rsidRPr="00374BC3" w:rsidRDefault="00E74245" w:rsidP="00374BC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095F3580" w14:textId="77777777" w:rsidR="00202AA6" w:rsidRPr="0066236C" w:rsidRDefault="00F668B5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="00F80487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</w:t>
      </w:r>
    </w:p>
    <w:p w14:paraId="14AC3A64" w14:textId="4A76E799" w:rsidR="00F668B5" w:rsidRPr="00A37BC0" w:rsidRDefault="00202AA6" w:rsidP="00A37BC0">
      <w:pPr>
        <w:spacing w:after="0"/>
        <w:ind w:left="-709" w:right="-567"/>
        <w:rPr>
          <w:rFonts w:ascii="Arial" w:eastAsiaTheme="minorHAnsi" w:hAnsi="Arial" w:cs="Arial"/>
          <w:color w:val="000000" w:themeColor="text1"/>
          <w:sz w:val="28"/>
          <w:szCs w:val="18"/>
        </w:rPr>
      </w:pPr>
      <w:r w:rsidRPr="0066236C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 </w:t>
      </w:r>
      <w:r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_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Pr="0066236C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26</w:t>
      </w:r>
      <w:r w:rsidRPr="00202AA6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.</w:t>
      </w:r>
      <w:r w:rsidRPr="0066236C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03</w:t>
      </w:r>
      <w:r w:rsidRPr="00202AA6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.</w:t>
      </w:r>
      <w:r w:rsidRPr="0066236C">
        <w:rPr>
          <w:rFonts w:ascii="Arial" w:eastAsiaTheme="minorHAnsi" w:hAnsi="Arial" w:cs="Arial"/>
          <w:color w:val="000000" w:themeColor="text1"/>
          <w:sz w:val="28"/>
          <w:szCs w:val="18"/>
          <w:u w:val="single"/>
        </w:rPr>
        <w:t>2026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>__</w:t>
      </w:r>
      <w:r w:rsidR="00522D77">
        <w:rPr>
          <w:rFonts w:ascii="Arial" w:eastAsiaTheme="minorHAnsi" w:hAnsi="Arial" w:cs="Arial"/>
          <w:color w:val="000000" w:themeColor="text1"/>
          <w:sz w:val="28"/>
          <w:szCs w:val="18"/>
        </w:rPr>
        <w:t>_</w:t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F668B5"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ab/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</w:t>
      </w:r>
      <w:r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Pr="0066236C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</w:t>
      </w:r>
      <w:r w:rsidR="007374D1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</w:t>
      </w:r>
      <w:r w:rsidR="00F80487"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 </w:t>
      </w:r>
      <w:r w:rsidR="00F668B5" w:rsidRPr="00202AA6">
        <w:rPr>
          <w:rFonts w:ascii="Arial" w:eastAsiaTheme="minorHAnsi" w:hAnsi="Arial" w:cs="Arial"/>
          <w:color w:val="000000" w:themeColor="text1"/>
          <w:sz w:val="28"/>
          <w:szCs w:val="28"/>
        </w:rPr>
        <w:t>№___</w:t>
      </w:r>
      <w:r w:rsidRPr="0066236C">
        <w:rPr>
          <w:rFonts w:ascii="Arial" w:eastAsiaTheme="minorHAnsi" w:hAnsi="Arial" w:cs="Arial"/>
          <w:color w:val="000000" w:themeColor="text1"/>
          <w:sz w:val="28"/>
          <w:szCs w:val="28"/>
          <w:u w:val="single"/>
        </w:rPr>
        <w:t>22</w:t>
      </w:r>
      <w:r w:rsidR="00F668B5" w:rsidRPr="00202AA6">
        <w:rPr>
          <w:rFonts w:ascii="Arial" w:eastAsiaTheme="minorHAnsi" w:hAnsi="Arial" w:cs="Arial"/>
          <w:color w:val="000000" w:themeColor="text1"/>
          <w:sz w:val="28"/>
          <w:szCs w:val="28"/>
        </w:rPr>
        <w:t>____</w:t>
      </w:r>
    </w:p>
    <w:p w14:paraId="390344B7" w14:textId="42F9E0EB" w:rsidR="0099784B" w:rsidRPr="00374BC3" w:rsidRDefault="00F668B5" w:rsidP="00374BC3">
      <w:pPr>
        <w:spacing w:after="0" w:line="240" w:lineRule="auto"/>
        <w:ind w:left="-709" w:right="-567"/>
        <w:rPr>
          <w:rFonts w:ascii="Arial" w:eastAsiaTheme="minorHAnsi" w:hAnsi="Arial" w:cs="Arial"/>
          <w:color w:val="000000" w:themeColor="text1"/>
          <w:sz w:val="24"/>
          <w:szCs w:val="24"/>
        </w:rPr>
      </w:pPr>
      <w:r w:rsidRPr="00A37BC0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   </w:t>
      </w:r>
      <w:r w:rsidR="00202AA6">
        <w:rPr>
          <w:rFonts w:ascii="Arial" w:eastAsiaTheme="minorHAnsi" w:hAnsi="Arial" w:cs="Arial"/>
          <w:color w:val="000000" w:themeColor="text1"/>
          <w:sz w:val="28"/>
          <w:szCs w:val="18"/>
        </w:rPr>
        <w:t xml:space="preserve">  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="00202AA6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Pr="007B67DE">
        <w:rPr>
          <w:rFonts w:ascii="Arial" w:eastAsiaTheme="minorHAnsi" w:hAnsi="Arial" w:cs="Arial"/>
          <w:color w:val="000000" w:themeColor="text1"/>
          <w:sz w:val="24"/>
          <w:szCs w:val="24"/>
        </w:rPr>
        <w:t>д. Юкки</w:t>
      </w:r>
    </w:p>
    <w:p w14:paraId="19ED000D" w14:textId="77777777" w:rsidR="00374BC3" w:rsidRDefault="00374BC3" w:rsidP="007B67DE">
      <w:pPr>
        <w:spacing w:after="0" w:line="240" w:lineRule="auto"/>
        <w:ind w:right="481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4D6FEE2E" w14:textId="6D1A02DE" w:rsidR="00C87761" w:rsidRPr="007B67DE" w:rsidRDefault="00C87761" w:rsidP="007B67DE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</w:t>
      </w: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муниципальной программы «Благоустройство территории МО «Юкковское сельское поселение»</w:t>
      </w:r>
    </w:p>
    <w:p w14:paraId="5A114269" w14:textId="77777777" w:rsidR="00C87761" w:rsidRPr="00A37BC0" w:rsidRDefault="00C87761" w:rsidP="00A37BC0">
      <w:pPr>
        <w:spacing w:after="0" w:line="240" w:lineRule="auto"/>
        <w:ind w:right="481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0221F3" w14:textId="77777777" w:rsidR="00202AA6" w:rsidRPr="0066236C" w:rsidRDefault="00C87761" w:rsidP="007B67DE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со статьей 179 Бюджетного кодекса Российской </w:t>
      </w:r>
      <w:r w:rsidR="00202AA6" w:rsidRPr="0066236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Федерации, статьей 15 решения совета депутатов МО «Юкковское сельское поселение»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</w:t>
      </w:r>
      <w:r w:rsidR="00202AA6" w:rsidRPr="0066236C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области», руководствуясь постановлением администрации МО «Юкковское сельское поселение» </w:t>
      </w:r>
      <w:r w:rsidR="00220FC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20.12.2021 № 513 «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Об утверждении порядка разработки, реализации и оценки эффективности муниципальных программ</w:t>
      </w:r>
      <w:r w:rsidR="00220FC1" w:rsidRPr="007B67D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bCs/>
          <w:color w:val="000000" w:themeColor="text1"/>
          <w:sz w:val="28"/>
          <w:szCs w:val="28"/>
        </w:rPr>
        <w:t>МО «Юкковское сельское поселение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354C3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68386E5A" w14:textId="5986D765" w:rsidR="00C87761" w:rsidRPr="007B67DE" w:rsidRDefault="00C87761" w:rsidP="00202AA6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т:</w:t>
      </w:r>
    </w:p>
    <w:p w14:paraId="57EE5FDD" w14:textId="77777777" w:rsidR="00C87761" w:rsidRPr="007B67DE" w:rsidRDefault="00C87761" w:rsidP="00A37BC0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EE09413" w14:textId="2203EA10" w:rsidR="00C87761" w:rsidRPr="007B67DE" w:rsidRDefault="00C87761" w:rsidP="00A37BC0">
      <w:pPr>
        <w:pStyle w:val="ConsPlusNormal"/>
        <w:widowControl/>
        <w:numPr>
          <w:ilvl w:val="0"/>
          <w:numId w:val="32"/>
        </w:numPr>
        <w:ind w:left="0" w:right="-1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Утвердить прилагаемые изменения, которые вносятся в муниципальную программу «Благоустройство территории МО «Юкковское сельское поселение», утвержденную постановлением администрации МО «Юкковское сельское поселение» Всеволожского муниципального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р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айона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Ленинградской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области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от 28.10.2021 № 399</w:t>
      </w:r>
      <w:r w:rsidR="007D733E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остановлениями от 25.12.2021 № 516, от 18.04.2022 № 133, от 24.06.2022 № 204, от 03.10.2022 № 311, от 29.12.2022 № 433</w:t>
      </w:r>
      <w:r w:rsidR="00C25861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387E26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5017C8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 449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6224B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 19.01.2024 № 11</w:t>
      </w:r>
      <w:r w:rsidR="00FB1372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67DE">
        <w:rPr>
          <w:rFonts w:ascii="Times New Roman" w:hAnsi="Times New Roman"/>
          <w:color w:val="000000" w:themeColor="text1"/>
          <w:sz w:val="28"/>
          <w:szCs w:val="28"/>
        </w:rPr>
        <w:t>, согласно приложению.</w:t>
      </w:r>
    </w:p>
    <w:p w14:paraId="389D813B" w14:textId="60603566" w:rsidR="00C87761" w:rsidRPr="007B67DE" w:rsidRDefault="00C87761" w:rsidP="00A37BC0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F2BD4"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 даты подписания</w:t>
      </w:r>
      <w:r w:rsidR="003F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подлежит официальному опубликованию на сайте МО «Юкковское сельское поселение» в сети Интернет по адресу: </w:t>
      </w:r>
      <w:hyperlink r:id="rId9" w:history="1">
        <w:r w:rsidR="003F2BD4" w:rsidRPr="00A96383">
          <w:rPr>
            <w:rStyle w:val="af5"/>
            <w:rFonts w:ascii="Helvetica" w:hAnsi="Helvetica" w:cs="Helvetica"/>
            <w:sz w:val="23"/>
            <w:szCs w:val="23"/>
          </w:rPr>
          <w:t>www.ykki.ru</w:t>
        </w:r>
      </w:hyperlink>
      <w:r w:rsidRPr="007B67D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667D69E" w14:textId="77777777" w:rsidR="00C87761" w:rsidRPr="007B67DE" w:rsidRDefault="00C87761" w:rsidP="00A37BC0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B67DE">
        <w:rPr>
          <w:rFonts w:ascii="Times New Roman" w:hAnsi="Times New Roman"/>
          <w:color w:val="000000" w:themeColor="text1"/>
          <w:sz w:val="28"/>
          <w:szCs w:val="28"/>
        </w:rPr>
        <w:t>Контроль исполнения настоящего постановления оставляю за собой.</w:t>
      </w:r>
    </w:p>
    <w:p w14:paraId="78A14396" w14:textId="301B32A5" w:rsidR="00C87761" w:rsidRDefault="00C87761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72B923" w14:textId="77777777" w:rsidR="007B67DE" w:rsidRPr="007B67DE" w:rsidRDefault="007B67DE" w:rsidP="00A37BC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C07D92C" w14:textId="6E1C7592" w:rsidR="00C87761" w:rsidRPr="007B67DE" w:rsidRDefault="00960252" w:rsidP="00A37BC0">
      <w:pPr>
        <w:tabs>
          <w:tab w:val="left" w:pos="77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>лав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                  </w:t>
      </w:r>
      <w:r w:rsid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BF1A94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87761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7E5308" w:rsidRPr="007B67D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5017C8" w:rsidRPr="007B67DE">
        <w:rPr>
          <w:rFonts w:ascii="Times New Roman" w:hAnsi="Times New Roman"/>
          <w:color w:val="000000" w:themeColor="text1"/>
          <w:sz w:val="28"/>
          <w:szCs w:val="28"/>
        </w:rPr>
        <w:t>М.Ю. Белов</w:t>
      </w:r>
    </w:p>
    <w:p w14:paraId="54235954" w14:textId="56EB0278" w:rsidR="00C87761" w:rsidRPr="007B67DE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10CA9DD2" w14:textId="48154E2A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74648908" w14:textId="4FE9E7B3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5B6A982A" w14:textId="235C70CE" w:rsidR="00EC5557" w:rsidRPr="007B67DE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2C6057BE" w14:textId="0712E3C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AB7FA6A" w14:textId="7F0EA126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F493DB1" w14:textId="67D09820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868E1F6" w14:textId="7AB16824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2F51BC0" w14:textId="1036532B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4702AA3" w14:textId="7A184DCA" w:rsidR="00EC5557" w:rsidRDefault="00EC5557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16D48DA" w14:textId="2890A073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F6819AB" w14:textId="67AD904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88602B7" w14:textId="1822DC0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C60DA0F" w14:textId="7A9A242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66AAB11" w14:textId="4531610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264FA34" w14:textId="46DF657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45935B" w14:textId="1F32B1D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6DD969E" w14:textId="2DE8128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B1A8FF1" w14:textId="0510E9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4D771AE" w14:textId="083108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C2BDCEA" w14:textId="19C6F68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0ECFDCE" w14:textId="1ED16A0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2DC7B9C" w14:textId="3F7EED7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3680170" w14:textId="480BE30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0B1260DD" w14:textId="5B1AAA6B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908A430" w14:textId="4B8F8CB2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D155889" w14:textId="16F271BD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E021DB3" w14:textId="623A452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07BBD03" w14:textId="560EFFBE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8760C58" w14:textId="03C44A2A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1C5DD798" w14:textId="5724ADBF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52A55D3" w14:textId="342B468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B3DC929" w14:textId="0C5B3078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215F27C3" w14:textId="5A853835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3CA3753" w14:textId="3FB93E7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409E8132" w14:textId="1BCF41D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91CC2EB" w14:textId="5F6EA2F6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26E9F4B" w14:textId="58E1D79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B1973EE" w14:textId="4A815FC1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60435756" w14:textId="127A717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7E606375" w14:textId="52D46F4C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ABE90C0" w14:textId="32353B59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3F3291AF" w14:textId="120BC3F0" w:rsidR="007B67DE" w:rsidRDefault="007B67DE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14:paraId="5949ABBC" w14:textId="77777777" w:rsidR="00C87761" w:rsidRPr="00A37BC0" w:rsidRDefault="00C87761" w:rsidP="00A37BC0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Приложение </w:t>
      </w:r>
    </w:p>
    <w:p w14:paraId="7A4E323F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 постановлению администрации</w:t>
      </w:r>
    </w:p>
    <w:p w14:paraId="24EA8AC2" w14:textId="77777777" w:rsidR="00C87761" w:rsidRPr="00A37BC0" w:rsidRDefault="00C87761" w:rsidP="00A37BC0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МО «Юкковское сельское поселение»</w:t>
      </w:r>
    </w:p>
    <w:p w14:paraId="54D9EF4B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47BE00A3" w14:textId="60BBDC6B" w:rsidR="00C87761" w:rsidRPr="00A37BC0" w:rsidRDefault="00C87761" w:rsidP="00F80487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FB7B76"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="00202AA6"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>26.03.2026</w:t>
      </w:r>
      <w:r w:rsidR="00D7521E"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="00FB7B76"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>_</w:t>
      </w:r>
      <w:r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№ __</w:t>
      </w:r>
      <w:r w:rsidR="00202AA6" w:rsidRPr="00202AA6">
        <w:rPr>
          <w:rFonts w:ascii="Times New Roman" w:hAnsi="Times New Roman"/>
          <w:color w:val="000000" w:themeColor="text1"/>
          <w:sz w:val="28"/>
          <w:szCs w:val="28"/>
          <w:u w:val="single"/>
        </w:rPr>
        <w:t>22</w:t>
      </w:r>
      <w:r w:rsidR="00D7521E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14:paraId="5F2B58BC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1CF8173D" w14:textId="77777777" w:rsidR="00C87761" w:rsidRPr="00A37BC0" w:rsidRDefault="00C87761" w:rsidP="00A37BC0">
      <w:pPr>
        <w:spacing w:after="0" w:line="240" w:lineRule="auto"/>
        <w:ind w:right="-12"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Изменения,</w:t>
      </w:r>
    </w:p>
    <w:p w14:paraId="74A04B0F" w14:textId="21B0002A" w:rsidR="00220FC1" w:rsidRPr="00A37BC0" w:rsidRDefault="00C87761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которые вносятся в муниципальную программу «</w:t>
      </w:r>
      <w:r w:rsidRPr="00A37BC0">
        <w:rPr>
          <w:rFonts w:ascii="Times New Roman" w:hAnsi="Times New Roman"/>
          <w:color w:val="000000" w:themeColor="text1"/>
          <w:sz w:val="28"/>
          <w:szCs w:val="28"/>
        </w:rPr>
        <w:t xml:space="preserve">Благоустройство территории </w:t>
      </w:r>
      <w:r w:rsidRPr="00A37BC0">
        <w:rPr>
          <w:rFonts w:ascii="Times New Roman" w:eastAsia="Times New Roman" w:hAnsi="Times New Roman" w:cs="Arial"/>
          <w:color w:val="000000" w:themeColor="text1"/>
          <w:sz w:val="28"/>
          <w:szCs w:val="28"/>
        </w:rPr>
        <w:t>МО «Юкковское сельское поселение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 w:rsidR="009354C3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утвержденную постановлением администрации МО «Юкковское сельское поселение» Всеволожского муниципального района Ленинградской области от 28.12.2021 № 399</w:t>
      </w:r>
      <w:r w:rsidR="00220FC1"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</w:p>
    <w:p w14:paraId="446C7EBA" w14:textId="20764F31" w:rsidR="007D733E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внесенными </w:t>
      </w:r>
      <w:r w:rsidR="0076760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остановлениями от 25.12.2021 № 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516,</w:t>
      </w:r>
      <w:r w:rsidR="008B187F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18.04.2022 № 133, от 24.06.2022 № 204, от 03.10.2022 № 311, </w:t>
      </w:r>
    </w:p>
    <w:p w14:paraId="11467E37" w14:textId="1689E66F" w:rsidR="00C87761" w:rsidRPr="00A37BC0" w:rsidRDefault="007D733E" w:rsidP="00A37BC0">
      <w:pPr>
        <w:spacing w:after="0" w:line="240" w:lineRule="auto"/>
        <w:ind w:right="-12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№449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864B2E2" w14:textId="77777777" w:rsidR="00C87761" w:rsidRPr="00A37BC0" w:rsidRDefault="00C87761" w:rsidP="00A37BC0">
      <w:pPr>
        <w:spacing w:after="0" w:line="240" w:lineRule="auto"/>
        <w:ind w:right="848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2A2F7D11" w14:textId="185DA781" w:rsidR="004A5EF8" w:rsidRPr="00A37BC0" w:rsidRDefault="004A5EF8" w:rsidP="00A37BC0">
      <w:pPr>
        <w:numPr>
          <w:ilvl w:val="0"/>
          <w:numId w:val="3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поселение» от 28.10.2021 № 399 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(с изменениями внесенными Постановлениями от 25.12.2021 № 516, от 18.04.2022 № 133, от 24.06.2022 № 204, от 03.10.2022 № 311, от 29.12.2022 № 433</w:t>
      </w:r>
      <w:r w:rsidR="00F16F61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13.02.2023 № 56</w:t>
      </w:r>
      <w:r w:rsidR="00892069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31.03.2023 № 104</w:t>
      </w:r>
      <w:r w:rsidR="004C4B80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, от 29.05.2023 № 159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, от 18.12.2023 №</w:t>
      </w:r>
      <w:r w:rsidR="004879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2D77">
        <w:rPr>
          <w:rFonts w:ascii="Times New Roman" w:hAnsi="Times New Roman" w:cs="Times New Roman"/>
          <w:color w:val="000000" w:themeColor="text1"/>
          <w:sz w:val="28"/>
          <w:szCs w:val="28"/>
        </w:rPr>
        <w:t>449</w:t>
      </w:r>
      <w:r w:rsidR="0066224B">
        <w:rPr>
          <w:rFonts w:ascii="Times New Roman" w:hAnsi="Times New Roman" w:cs="Times New Roman"/>
          <w:color w:val="000000" w:themeColor="text1"/>
          <w:sz w:val="28"/>
          <w:szCs w:val="28"/>
        </w:rPr>
        <w:t>, от 19.01.2024 № 11</w:t>
      </w:r>
      <w:r w:rsidR="00FB1372">
        <w:rPr>
          <w:rFonts w:ascii="Times New Roman" w:hAnsi="Times New Roman" w:cs="Times New Roman"/>
          <w:color w:val="000000" w:themeColor="text1"/>
          <w:sz w:val="28"/>
          <w:szCs w:val="28"/>
        </w:rPr>
        <w:t>, от 13.02.2024 № 32</w:t>
      </w:r>
      <w:r w:rsidR="00F01B67">
        <w:rPr>
          <w:rFonts w:ascii="Times New Roman" w:hAnsi="Times New Roman" w:cs="Times New Roman"/>
          <w:color w:val="000000" w:themeColor="text1"/>
          <w:sz w:val="28"/>
          <w:szCs w:val="28"/>
        </w:rPr>
        <w:t>, от 27.03.2024 № 88</w:t>
      </w:r>
      <w:r w:rsidR="00406D0F">
        <w:rPr>
          <w:rFonts w:ascii="Times New Roman" w:hAnsi="Times New Roman" w:cs="Times New Roman"/>
          <w:color w:val="000000" w:themeColor="text1"/>
          <w:sz w:val="28"/>
          <w:szCs w:val="28"/>
        </w:rPr>
        <w:t>, от 05.08.2024 № 227</w:t>
      </w:r>
      <w:r w:rsidR="007D733E" w:rsidRPr="00A37BC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D733E"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7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«Паспорт муниципальной программы «Благоустройство территории МО «Юкковское сельское поселение» внести следующие изменения:</w:t>
      </w:r>
    </w:p>
    <w:p w14:paraId="7ADDBD67" w14:textId="77777777" w:rsidR="004A5EF8" w:rsidRPr="00A37BC0" w:rsidRDefault="004A5EF8" w:rsidP="00A37BC0">
      <w:pPr>
        <w:pStyle w:val="a9"/>
        <w:numPr>
          <w:ilvl w:val="1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37BC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27B81C85" w14:textId="77777777" w:rsidR="004A5EF8" w:rsidRPr="00A37BC0" w:rsidRDefault="004A5EF8" w:rsidP="00A37B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5D2AD6C8" w14:textId="77777777" w:rsidR="00C87761" w:rsidRPr="00A37BC0" w:rsidRDefault="00C87761" w:rsidP="00A37BC0">
      <w:pPr>
        <w:pStyle w:val="ConsPlusNormal"/>
        <w:ind w:left="1068" w:firstLine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6945"/>
      </w:tblGrid>
      <w:tr w:rsidR="00A37BC0" w:rsidRPr="00A37BC0" w14:paraId="4BCDC2D5" w14:textId="77777777" w:rsidTr="00464569">
        <w:tc>
          <w:tcPr>
            <w:tcW w:w="2978" w:type="dxa"/>
          </w:tcPr>
          <w:p w14:paraId="4F7EA6E6" w14:textId="77777777" w:rsidR="00C87761" w:rsidRPr="00A37BC0" w:rsidRDefault="00C87761" w:rsidP="00A37BC0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945" w:type="dxa"/>
          </w:tcPr>
          <w:p w14:paraId="48D5A324" w14:textId="675A5726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Всего по муниципальной программе </w:t>
            </w:r>
            <w:r w:rsidR="007A0F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D752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71 606,1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рублей, в том числе по годам: </w:t>
            </w:r>
          </w:p>
          <w:p w14:paraId="46E070E6" w14:textId="3AD54409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2022 год – 23 43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2B57F2B6" w14:textId="38A80242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2023 год – 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28 </w:t>
            </w:r>
            <w:r w:rsidR="008B187F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</w:t>
            </w:r>
            <w:r w:rsidR="009E63B8"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522D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  </w:t>
            </w:r>
          </w:p>
          <w:p w14:paraId="6806EAB6" w14:textId="25EC3FDE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2024 год 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7C81798D" w14:textId="2502619F" w:rsidR="00C87761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2025 год – </w:t>
            </w:r>
            <w:r w:rsidR="00D752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51 750,1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183E0592" w14:textId="13AE4345" w:rsidR="00487910" w:rsidRDefault="00487910" w:rsidP="00A37BC0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2026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489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406D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  <w:p w14:paraId="6C67239A" w14:textId="18E8DE62" w:rsidR="00406D0F" w:rsidRPr="00A37BC0" w:rsidRDefault="00406D0F" w:rsidP="00406D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kern w:val="3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2027 год 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тыс. рублей</w:t>
            </w:r>
          </w:p>
        </w:tc>
      </w:tr>
    </w:tbl>
    <w:p w14:paraId="2FB830D5" w14:textId="77777777" w:rsidR="00C87761" w:rsidRPr="00A37BC0" w:rsidRDefault="00C87761" w:rsidP="00A37BC0">
      <w:pPr>
        <w:pStyle w:val="ConsPlusNonforma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3631D9" w14:textId="77777777" w:rsidR="00C87761" w:rsidRPr="00A37BC0" w:rsidRDefault="00C87761" w:rsidP="00A37BC0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ind w:left="623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14:paraId="62231CD5" w14:textId="77777777" w:rsidR="00C87761" w:rsidRPr="00A37BC0" w:rsidRDefault="00C87761" w:rsidP="00A37BC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781610C2" w14:textId="77777777" w:rsidR="00C87761" w:rsidRPr="00A37BC0" w:rsidRDefault="00C87761" w:rsidP="00A37BC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C87761" w:rsidRPr="00A37BC0" w:rsidSect="00202AA6">
          <w:headerReference w:type="default" r:id="rId10"/>
          <w:pgSz w:w="11905" w:h="16838"/>
          <w:pgMar w:top="851" w:right="848" w:bottom="851" w:left="1429" w:header="720" w:footer="720" w:gutter="0"/>
          <w:cols w:space="720"/>
          <w:titlePg/>
          <w:docGrid w:linePitch="299"/>
        </w:sectPr>
      </w:pPr>
    </w:p>
    <w:p w14:paraId="018DEC93" w14:textId="74A53BC7" w:rsidR="004A5EF8" w:rsidRPr="00AF15EF" w:rsidRDefault="004A5EF8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3 к муниципальной программе «Благоустройство территории МО «Юкковское сельское поселение» изложить в следующей редакции:</w:t>
      </w:r>
    </w:p>
    <w:p w14:paraId="01F3313D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CB96DE3" w14:textId="1A3AFE1B" w:rsidR="00C87761" w:rsidRPr="00A37BC0" w:rsidRDefault="00C87761" w:rsidP="00A37BC0">
      <w:pPr>
        <w:spacing w:after="0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3</w:t>
      </w:r>
    </w:p>
    <w:p w14:paraId="30B976EF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5614691E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681189E0" w14:textId="72786F78" w:rsidR="004A5EF8" w:rsidRPr="00A37BC0" w:rsidRDefault="004A5EF8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(в редакции 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от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66236C">
        <w:rPr>
          <w:rFonts w:ascii="Times New Roman" w:hAnsi="Times New Roman"/>
          <w:color w:val="000000" w:themeColor="text1"/>
          <w:sz w:val="24"/>
          <w:szCs w:val="24"/>
          <w:u w:val="single"/>
        </w:rPr>
        <w:t>26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.0</w:t>
      </w:r>
      <w:r w:rsidR="0066236C">
        <w:rPr>
          <w:rFonts w:ascii="Times New Roman" w:hAnsi="Times New Roman"/>
          <w:color w:val="000000" w:themeColor="text1"/>
          <w:sz w:val="24"/>
          <w:szCs w:val="24"/>
          <w:u w:val="single"/>
        </w:rPr>
        <w:t>3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.202</w:t>
      </w:r>
      <w:r w:rsidR="0066236C">
        <w:rPr>
          <w:rFonts w:ascii="Times New Roman" w:hAnsi="Times New Roman"/>
          <w:color w:val="000000" w:themeColor="text1"/>
          <w:sz w:val="24"/>
          <w:szCs w:val="24"/>
          <w:u w:val="single"/>
        </w:rPr>
        <w:t>6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№ </w:t>
      </w:r>
      <w:r w:rsidR="00120D9B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__</w:t>
      </w:r>
      <w:r w:rsidR="0066236C">
        <w:rPr>
          <w:rFonts w:ascii="Times New Roman" w:hAnsi="Times New Roman"/>
          <w:color w:val="000000" w:themeColor="text1"/>
          <w:sz w:val="24"/>
          <w:szCs w:val="24"/>
          <w:u w:val="single"/>
        </w:rPr>
        <w:t>22</w:t>
      </w:r>
      <w:r w:rsidR="00120D9B"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03E33863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EF6D18E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План реализации муниципальной программы</w:t>
      </w:r>
    </w:p>
    <w:p w14:paraId="1DD21924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«Благоустройство территории МО «Юкковское сельское поселение»  </w:t>
      </w:r>
    </w:p>
    <w:p w14:paraId="201B4AC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7"/>
        <w:gridCol w:w="1497"/>
        <w:gridCol w:w="1229"/>
        <w:gridCol w:w="1645"/>
        <w:gridCol w:w="1157"/>
        <w:gridCol w:w="1591"/>
        <w:gridCol w:w="1591"/>
        <w:gridCol w:w="1160"/>
        <w:gridCol w:w="431"/>
      </w:tblGrid>
      <w:tr w:rsidR="00A37BC0" w:rsidRPr="00A37BC0" w14:paraId="37E37739" w14:textId="77777777" w:rsidTr="00F8582C">
        <w:trPr>
          <w:trHeight w:val="206"/>
          <w:tblHeader/>
        </w:trPr>
        <w:tc>
          <w:tcPr>
            <w:tcW w:w="1607" w:type="pct"/>
            <w:vMerge w:val="restart"/>
            <w:vAlign w:val="center"/>
          </w:tcPr>
          <w:p w14:paraId="52107FD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493" w:type="pct"/>
            <w:vMerge w:val="restart"/>
            <w:vAlign w:val="center"/>
          </w:tcPr>
          <w:p w14:paraId="5E0478B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405" w:type="pct"/>
            <w:vMerge w:val="restart"/>
            <w:vAlign w:val="center"/>
          </w:tcPr>
          <w:p w14:paraId="6C983E73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Годы реализации</w:t>
            </w:r>
          </w:p>
        </w:tc>
        <w:tc>
          <w:tcPr>
            <w:tcW w:w="2353" w:type="pct"/>
            <w:gridSpan w:val="5"/>
            <w:vAlign w:val="center"/>
          </w:tcPr>
          <w:p w14:paraId="27A0BB8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Оценка расходов (тыс. руб. в ценах соответствующих лет)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C47570D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E88914" w14:textId="77777777" w:rsidTr="00F8582C">
        <w:trPr>
          <w:trHeight w:val="1128"/>
          <w:tblHeader/>
        </w:trPr>
        <w:tc>
          <w:tcPr>
            <w:tcW w:w="1607" w:type="pct"/>
            <w:vMerge/>
          </w:tcPr>
          <w:p w14:paraId="2C6195F5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36C2A0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Merge/>
          </w:tcPr>
          <w:p w14:paraId="63843BCA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542" w:type="pct"/>
          </w:tcPr>
          <w:p w14:paraId="62F69F61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381" w:type="pct"/>
          </w:tcPr>
          <w:p w14:paraId="2A4D34C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Федеральный бюджет</w:t>
            </w:r>
          </w:p>
        </w:tc>
        <w:tc>
          <w:tcPr>
            <w:tcW w:w="524" w:type="pct"/>
          </w:tcPr>
          <w:p w14:paraId="6EEE059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Областной бюджет Ленинградской области</w:t>
            </w:r>
          </w:p>
        </w:tc>
        <w:tc>
          <w:tcPr>
            <w:tcW w:w="524" w:type="pct"/>
          </w:tcPr>
          <w:p w14:paraId="3C59492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Местные бюджеты</w:t>
            </w:r>
          </w:p>
        </w:tc>
        <w:tc>
          <w:tcPr>
            <w:tcW w:w="382" w:type="pct"/>
          </w:tcPr>
          <w:p w14:paraId="485801C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Прочие источники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34A3538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AE1364" w14:textId="77777777" w:rsidTr="00F8582C">
        <w:trPr>
          <w:tblHeader/>
        </w:trPr>
        <w:tc>
          <w:tcPr>
            <w:tcW w:w="1607" w:type="pct"/>
          </w:tcPr>
          <w:p w14:paraId="73DF6EBF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493" w:type="pct"/>
          </w:tcPr>
          <w:p w14:paraId="5DA8953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405" w:type="pct"/>
          </w:tcPr>
          <w:p w14:paraId="27713FB7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542" w:type="pct"/>
          </w:tcPr>
          <w:p w14:paraId="3EA61610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81" w:type="pct"/>
          </w:tcPr>
          <w:p w14:paraId="04A941B4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C4A3A5B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76AD9616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382" w:type="pct"/>
          </w:tcPr>
          <w:p w14:paraId="7C63D2E2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C9E22E9" w14:textId="77777777" w:rsidR="00C87761" w:rsidRPr="00A37BC0" w:rsidRDefault="00C87761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077BD8" w:rsidRPr="00A37BC0" w14:paraId="51D84544" w14:textId="77777777" w:rsidTr="00F8582C">
        <w:trPr>
          <w:trHeight w:val="400"/>
        </w:trPr>
        <w:tc>
          <w:tcPr>
            <w:tcW w:w="1607" w:type="pct"/>
            <w:vMerge w:val="restart"/>
          </w:tcPr>
          <w:p w14:paraId="262ADFDC" w14:textId="50E17C3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Муниципальная программа </w:t>
            </w:r>
            <w:r w:rsidR="007B67DE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Благоустройство территории МО «Юкковское сельское поселение» </w:t>
            </w:r>
          </w:p>
          <w:p w14:paraId="55DAD0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 w:val="restart"/>
            <w:vAlign w:val="center"/>
          </w:tcPr>
          <w:p w14:paraId="468015C1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ACF671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1B3300E" w14:textId="71AC4F8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23 43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2475A3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565D7EC5" w14:textId="7A73E64D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4 707,3</w:t>
            </w:r>
          </w:p>
        </w:tc>
        <w:tc>
          <w:tcPr>
            <w:tcW w:w="524" w:type="pct"/>
            <w:vAlign w:val="center"/>
          </w:tcPr>
          <w:p w14:paraId="5BD536A3" w14:textId="2F2F2F1A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18 723,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82" w:type="pct"/>
            <w:vAlign w:val="center"/>
          </w:tcPr>
          <w:p w14:paraId="1D9DFAB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0A7D662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408199CF" w14:textId="77777777" w:rsidTr="00F8582C">
        <w:trPr>
          <w:trHeight w:val="420"/>
        </w:trPr>
        <w:tc>
          <w:tcPr>
            <w:tcW w:w="1607" w:type="pct"/>
            <w:vMerge/>
          </w:tcPr>
          <w:p w14:paraId="70E62F78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B812C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5B4D2EE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750CB33F" w14:textId="76DA1859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28 735,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381" w:type="pct"/>
            <w:vAlign w:val="center"/>
          </w:tcPr>
          <w:p w14:paraId="034580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1C590DE1" w14:textId="25E3064E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1 753,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524" w:type="pct"/>
            <w:vAlign w:val="center"/>
          </w:tcPr>
          <w:p w14:paraId="1F7631C8" w14:textId="4B8DF9C4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26 981,</w:t>
            </w:r>
            <w:r w:rsidR="00A6643F">
              <w:rPr>
                <w:rFonts w:ascii="Times New Roman" w:hAnsi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1460834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597ED90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013EF164" w14:textId="77777777" w:rsidTr="00F8582C">
        <w:trPr>
          <w:trHeight w:val="411"/>
        </w:trPr>
        <w:tc>
          <w:tcPr>
            <w:tcW w:w="1607" w:type="pct"/>
            <w:vMerge/>
          </w:tcPr>
          <w:p w14:paraId="46F674A3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7E5744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8AA59D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7A45D17D" w14:textId="4F89877F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36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850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6382ABAF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27013B68" w14:textId="584C932C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5 </w:t>
            </w:r>
            <w:r w:rsidR="007A0FC4">
              <w:rPr>
                <w:rFonts w:ascii="Times New Roman" w:hAnsi="Times New Roman"/>
                <w:color w:val="000000" w:themeColor="text1"/>
              </w:rPr>
              <w:t>014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7A0FC4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24" w:type="pct"/>
            <w:vAlign w:val="center"/>
          </w:tcPr>
          <w:p w14:paraId="7550CEA8" w14:textId="078BDA74" w:rsidR="00077BD8" w:rsidRPr="00A37BC0" w:rsidRDefault="007A0FC4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835</w:t>
            </w:r>
            <w:r w:rsidR="00077BD8"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66619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82" w:type="pct"/>
            <w:vAlign w:val="center"/>
          </w:tcPr>
          <w:p w14:paraId="381506FB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9B9A014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77BD8" w:rsidRPr="00A37BC0" w14:paraId="71A9A183" w14:textId="77777777" w:rsidTr="00F8582C">
        <w:tc>
          <w:tcPr>
            <w:tcW w:w="1607" w:type="pct"/>
            <w:vMerge/>
          </w:tcPr>
          <w:p w14:paraId="66BF3FCD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51FF775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091F7B5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0AD8AFF3" w14:textId="24EDEF27" w:rsidR="00077BD8" w:rsidRPr="00A37BC0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51 750,1</w:t>
            </w:r>
          </w:p>
        </w:tc>
        <w:tc>
          <w:tcPr>
            <w:tcW w:w="381" w:type="pct"/>
            <w:vAlign w:val="center"/>
          </w:tcPr>
          <w:p w14:paraId="35E2C4E9" w14:textId="33300A64" w:rsidR="00077BD8" w:rsidRPr="00A37BC0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2 639,2</w:t>
            </w:r>
          </w:p>
        </w:tc>
        <w:tc>
          <w:tcPr>
            <w:tcW w:w="524" w:type="pct"/>
            <w:vAlign w:val="center"/>
          </w:tcPr>
          <w:p w14:paraId="57A8EAFF" w14:textId="550B6B47" w:rsidR="00077BD8" w:rsidRPr="00051C0F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7 456,5</w:t>
            </w:r>
          </w:p>
        </w:tc>
        <w:tc>
          <w:tcPr>
            <w:tcW w:w="524" w:type="pct"/>
            <w:vAlign w:val="center"/>
          </w:tcPr>
          <w:p w14:paraId="064C1600" w14:textId="3E34E75D" w:rsidR="00077BD8" w:rsidRPr="00051C0F" w:rsidRDefault="00051C0F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41 654,4</w:t>
            </w:r>
          </w:p>
        </w:tc>
        <w:tc>
          <w:tcPr>
            <w:tcW w:w="382" w:type="pct"/>
            <w:vAlign w:val="center"/>
          </w:tcPr>
          <w:p w14:paraId="2FF4BDEA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B269186" w14:textId="77777777" w:rsidR="00077BD8" w:rsidRPr="00A37BC0" w:rsidRDefault="00077BD8" w:rsidP="00A37BC0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77BD8" w:rsidRPr="00A37BC0" w14:paraId="704CE676" w14:textId="77777777" w:rsidTr="00F8582C">
        <w:tc>
          <w:tcPr>
            <w:tcW w:w="1607" w:type="pct"/>
            <w:vMerge/>
          </w:tcPr>
          <w:p w14:paraId="056812AC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  <w:vMerge/>
          </w:tcPr>
          <w:p w14:paraId="04A106D0" w14:textId="7777777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08F0120" w14:textId="3F0C9F78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542" w:type="pct"/>
            <w:vAlign w:val="center"/>
          </w:tcPr>
          <w:p w14:paraId="792AFEDD" w14:textId="0CB95349" w:rsidR="00077BD8" w:rsidRDefault="00DE04B4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15 489</w:t>
            </w:r>
            <w:r w:rsidR="00077BD8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381" w:type="pct"/>
            <w:vAlign w:val="center"/>
          </w:tcPr>
          <w:p w14:paraId="0180671D" w14:textId="38B20883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36007CB5" w14:textId="286ACD27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0E11F6"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  <w:vAlign w:val="center"/>
          </w:tcPr>
          <w:p w14:paraId="4BBCF5EF" w14:textId="47F8660F" w:rsidR="00077BD8" w:rsidRPr="00C37D7D" w:rsidRDefault="000E11F6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368</w:t>
            </w:r>
            <w:r w:rsidR="00077BD8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2B33B063" w14:textId="78F4DD8D" w:rsidR="00077BD8" w:rsidRPr="00A37BC0" w:rsidRDefault="00077BD8" w:rsidP="008503D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9028247" w14:textId="229FDD25" w:rsidR="00406D0F" w:rsidRPr="00A37BC0" w:rsidRDefault="00406D0F" w:rsidP="008503D7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2F29DD77" w14:textId="77777777" w:rsidTr="00F8582C">
        <w:tc>
          <w:tcPr>
            <w:tcW w:w="1607" w:type="pct"/>
          </w:tcPr>
          <w:p w14:paraId="34EA675E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493" w:type="pct"/>
          </w:tcPr>
          <w:p w14:paraId="1F8C581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61B52A0" w14:textId="0EC30614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202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13DA4C8" w14:textId="2E4DCEDE" w:rsidR="000E11F6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 xml:space="preserve">15 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74E772A1" w14:textId="26EED07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E2592DB" w14:textId="6360EF2F" w:rsidR="000E11F6" w:rsidRPr="009F25E5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  <w:vAlign w:val="center"/>
          </w:tcPr>
          <w:p w14:paraId="327FCBE1" w14:textId="44EA806A" w:rsidR="000E11F6" w:rsidRDefault="009F25E5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15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="000E11F6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6BBD3500" w14:textId="5A9FC43D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4A73F07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477335C2" w14:textId="77777777" w:rsidTr="00F8582C">
        <w:tc>
          <w:tcPr>
            <w:tcW w:w="1607" w:type="pct"/>
          </w:tcPr>
          <w:p w14:paraId="13A604A5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630CF0B3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027AFD2A" w14:textId="56B1E52B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 w:rsidR="009F25E5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4EEA95" w14:textId="595C95A0" w:rsidR="000E11F6" w:rsidRPr="00051C0F" w:rsidRDefault="00051C0F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171 606,1</w:t>
            </w:r>
          </w:p>
        </w:tc>
        <w:tc>
          <w:tcPr>
            <w:tcW w:w="381" w:type="pct"/>
            <w:vAlign w:val="center"/>
          </w:tcPr>
          <w:p w14:paraId="458A240F" w14:textId="6007C3C3" w:rsidR="000E11F6" w:rsidRPr="00A37BC0" w:rsidRDefault="00051C0F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2 639,2</w:t>
            </w:r>
          </w:p>
        </w:tc>
        <w:tc>
          <w:tcPr>
            <w:tcW w:w="524" w:type="pct"/>
            <w:vAlign w:val="center"/>
          </w:tcPr>
          <w:p w14:paraId="5F961A54" w14:textId="4271374B" w:rsidR="000E11F6" w:rsidRPr="00A37BC0" w:rsidRDefault="00051C0F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19 053,1</w:t>
            </w:r>
          </w:p>
        </w:tc>
        <w:tc>
          <w:tcPr>
            <w:tcW w:w="524" w:type="pct"/>
            <w:vAlign w:val="center"/>
          </w:tcPr>
          <w:p w14:paraId="1C7D0247" w14:textId="09F2D919" w:rsidR="000E11F6" w:rsidRPr="00051C0F" w:rsidRDefault="00051C0F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149 913,8</w:t>
            </w:r>
          </w:p>
        </w:tc>
        <w:tc>
          <w:tcPr>
            <w:tcW w:w="382" w:type="pct"/>
            <w:vAlign w:val="center"/>
          </w:tcPr>
          <w:p w14:paraId="02CD17A4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10AAC0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E11F6" w:rsidRPr="00A37BC0" w14:paraId="182ED15E" w14:textId="77777777" w:rsidTr="00464569">
        <w:tc>
          <w:tcPr>
            <w:tcW w:w="4858" w:type="pct"/>
            <w:gridSpan w:val="8"/>
          </w:tcPr>
          <w:p w14:paraId="29E23230" w14:textId="77777777" w:rsidR="000E11F6" w:rsidRPr="0058101D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8101D">
              <w:rPr>
                <w:rFonts w:ascii="Times New Roman" w:hAnsi="Times New Roman"/>
                <w:b/>
                <w:color w:val="000000" w:themeColor="text1"/>
              </w:rPr>
              <w:lastRenderedPageBreak/>
              <w:t>Процессная часть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AC25B1" w14:textId="77777777" w:rsidR="000E11F6" w:rsidRPr="00A37BC0" w:rsidRDefault="000E11F6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5AD14CAE" w14:textId="77777777" w:rsidTr="00F8582C">
        <w:trPr>
          <w:trHeight w:val="530"/>
        </w:trPr>
        <w:tc>
          <w:tcPr>
            <w:tcW w:w="1607" w:type="pct"/>
            <w:vMerge w:val="restart"/>
            <w:vAlign w:val="center"/>
          </w:tcPr>
          <w:p w14:paraId="5722C35C" w14:textId="64EA17F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6BAD93C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7D0C61E8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5F150F45" w14:textId="7F6AF94E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7 248,</w:t>
            </w:r>
            <w:r w:rsidR="00A6643F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45F7ABFF" w14:textId="27E5079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98E3EFC" w14:textId="362E544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3 200,0</w:t>
            </w:r>
          </w:p>
        </w:tc>
        <w:tc>
          <w:tcPr>
            <w:tcW w:w="524" w:type="pct"/>
            <w:vAlign w:val="center"/>
          </w:tcPr>
          <w:p w14:paraId="71133238" w14:textId="45EB18E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4 048,5</w:t>
            </w:r>
          </w:p>
        </w:tc>
        <w:tc>
          <w:tcPr>
            <w:tcW w:w="382" w:type="pct"/>
            <w:vAlign w:val="center"/>
          </w:tcPr>
          <w:p w14:paraId="087A8509" w14:textId="672626C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F4E52F4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D13EAE2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A779A9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722B22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BED8B7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230D604E" w14:textId="3AD3FAF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1" w:type="pct"/>
            <w:vAlign w:val="center"/>
          </w:tcPr>
          <w:p w14:paraId="533449A8" w14:textId="18601B9F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FA8A26" w14:textId="2A631EF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01929EAA" w14:textId="0C0CCF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16 437,8</w:t>
            </w:r>
          </w:p>
        </w:tc>
        <w:tc>
          <w:tcPr>
            <w:tcW w:w="382" w:type="pct"/>
            <w:vAlign w:val="center"/>
          </w:tcPr>
          <w:p w14:paraId="70DD7E7A" w14:textId="3DABC07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C49FA4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3FC9EB7C" w14:textId="77777777" w:rsidTr="00F8582C">
        <w:trPr>
          <w:trHeight w:val="375"/>
        </w:trPr>
        <w:tc>
          <w:tcPr>
            <w:tcW w:w="1607" w:type="pct"/>
            <w:vMerge/>
            <w:vAlign w:val="center"/>
          </w:tcPr>
          <w:p w14:paraId="4026BFA3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929A65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839E7C9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607DF4B7" w14:textId="1DE83D04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854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1" w:type="pct"/>
            <w:vAlign w:val="center"/>
          </w:tcPr>
          <w:p w14:paraId="5B22037E" w14:textId="3A10635A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2ECF202" w14:textId="37A81CBC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3 500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524" w:type="pct"/>
          </w:tcPr>
          <w:p w14:paraId="170D0C86" w14:textId="47355C3B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354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82" w:type="pct"/>
            <w:vAlign w:val="center"/>
          </w:tcPr>
          <w:p w14:paraId="6AA62354" w14:textId="0102A8D0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2A645A1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14D85066" w14:textId="77777777" w:rsidTr="00F8582C">
        <w:trPr>
          <w:trHeight w:val="335"/>
        </w:trPr>
        <w:tc>
          <w:tcPr>
            <w:tcW w:w="1607" w:type="pct"/>
            <w:vMerge/>
            <w:vAlign w:val="center"/>
          </w:tcPr>
          <w:p w14:paraId="405BBE27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A9AC14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DF6665D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30C1CAE3" w14:textId="14E3C62F" w:rsidR="00F8582C" w:rsidRPr="00C82E1E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41 564,7</w:t>
            </w:r>
          </w:p>
        </w:tc>
        <w:tc>
          <w:tcPr>
            <w:tcW w:w="381" w:type="pct"/>
            <w:vAlign w:val="center"/>
          </w:tcPr>
          <w:p w14:paraId="15913CC9" w14:textId="0136B146" w:rsidR="00F8582C" w:rsidRPr="00A37BC0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2 639,2</w:t>
            </w:r>
          </w:p>
        </w:tc>
        <w:tc>
          <w:tcPr>
            <w:tcW w:w="524" w:type="pct"/>
            <w:vAlign w:val="center"/>
          </w:tcPr>
          <w:p w14:paraId="7FD5A815" w14:textId="370B8AA1" w:rsidR="00F8582C" w:rsidRPr="00A37BC0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6 274,0</w:t>
            </w:r>
          </w:p>
        </w:tc>
        <w:tc>
          <w:tcPr>
            <w:tcW w:w="524" w:type="pct"/>
          </w:tcPr>
          <w:p w14:paraId="429E2F41" w14:textId="325C2AD4" w:rsidR="00F8582C" w:rsidRPr="0066619D" w:rsidRDefault="00C82E1E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32 651,5</w:t>
            </w:r>
          </w:p>
        </w:tc>
        <w:tc>
          <w:tcPr>
            <w:tcW w:w="382" w:type="pct"/>
            <w:vAlign w:val="center"/>
          </w:tcPr>
          <w:p w14:paraId="4987B3BE" w14:textId="5E12ED68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0765C6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A32C3F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1616EDCA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8AD2EEF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6EE446A" w14:textId="6C85E163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2DC37C30" w14:textId="009E0088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3F8003A5" w14:textId="66F8AEA2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D18B25A" w14:textId="432E1E65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77EDF45" w14:textId="7D0DBC01" w:rsidR="00F8582C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vAlign w:val="center"/>
          </w:tcPr>
          <w:p w14:paraId="494812DD" w14:textId="172A9151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D0875FC" w14:textId="77777777" w:rsidR="00F8582C" w:rsidRPr="00A37BC0" w:rsidRDefault="00F8582C" w:rsidP="000E11F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40C247B7" w14:textId="77777777" w:rsidTr="00F8582C">
        <w:trPr>
          <w:trHeight w:val="447"/>
        </w:trPr>
        <w:tc>
          <w:tcPr>
            <w:tcW w:w="1607" w:type="pct"/>
            <w:vMerge/>
            <w:vAlign w:val="center"/>
          </w:tcPr>
          <w:p w14:paraId="330D743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62FD9D1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4C3E21F" w14:textId="7525607D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9C685C5" w14:textId="31779B67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1006AD7D" w14:textId="6D50664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B3A3C7F" w14:textId="5B50EEB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342FB4CC" w14:textId="758ADE58" w:rsidR="00F8582C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</w:t>
            </w:r>
            <w:r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350.0</w:t>
            </w:r>
          </w:p>
        </w:tc>
        <w:tc>
          <w:tcPr>
            <w:tcW w:w="382" w:type="pct"/>
            <w:vAlign w:val="center"/>
          </w:tcPr>
          <w:p w14:paraId="2537B5E0" w14:textId="571589E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5491BF4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FC134F3" w14:textId="77777777" w:rsidTr="00F8582C">
        <w:tc>
          <w:tcPr>
            <w:tcW w:w="1607" w:type="pct"/>
            <w:vAlign w:val="center"/>
          </w:tcPr>
          <w:p w14:paraId="49910915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C16550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5FC8C4AF" w14:textId="476F24C6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342E50EE" w14:textId="03B6592D" w:rsidR="00F8582C" w:rsidRPr="00C82E1E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113 805,5</w:t>
            </w:r>
          </w:p>
        </w:tc>
        <w:tc>
          <w:tcPr>
            <w:tcW w:w="381" w:type="pct"/>
            <w:vAlign w:val="center"/>
          </w:tcPr>
          <w:p w14:paraId="6FE38EC1" w14:textId="07810E6C" w:rsidR="00F8582C" w:rsidRPr="00A37BC0" w:rsidRDefault="00C82E1E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2 639,1</w:t>
            </w:r>
          </w:p>
        </w:tc>
        <w:tc>
          <w:tcPr>
            <w:tcW w:w="524" w:type="pct"/>
            <w:vAlign w:val="center"/>
          </w:tcPr>
          <w:p w14:paraId="07E86938" w14:textId="4B954E6C" w:rsidR="00F8582C" w:rsidRPr="00A37BC0" w:rsidRDefault="00C82E1E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12 974,0</w:t>
            </w:r>
          </w:p>
        </w:tc>
        <w:tc>
          <w:tcPr>
            <w:tcW w:w="524" w:type="pct"/>
          </w:tcPr>
          <w:p w14:paraId="7A193A6B" w14:textId="32239DFB" w:rsidR="00F8582C" w:rsidRPr="00C82E1E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98 192,3</w:t>
            </w:r>
          </w:p>
        </w:tc>
        <w:tc>
          <w:tcPr>
            <w:tcW w:w="382" w:type="pct"/>
            <w:vAlign w:val="center"/>
          </w:tcPr>
          <w:p w14:paraId="34E31A1A" w14:textId="7057FC3E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6D1B69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A6643F" w:rsidRPr="00A37BC0" w14:paraId="603BF30E" w14:textId="77777777" w:rsidTr="00F8582C">
        <w:trPr>
          <w:trHeight w:val="457"/>
        </w:trPr>
        <w:tc>
          <w:tcPr>
            <w:tcW w:w="1607" w:type="pct"/>
            <w:vMerge w:val="restart"/>
            <w:vAlign w:val="center"/>
          </w:tcPr>
          <w:p w14:paraId="32195C1E" w14:textId="0BDEC9E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</w:t>
            </w:r>
            <w:proofErr w:type="gramStart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11EFBEE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405" w:type="pct"/>
            <w:vAlign w:val="center"/>
          </w:tcPr>
          <w:p w14:paraId="357B226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FE44ACC" w14:textId="7A74BF7F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1" w:type="pct"/>
            <w:vAlign w:val="center"/>
          </w:tcPr>
          <w:p w14:paraId="04164B7B" w14:textId="6BE357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65A5937" w14:textId="0B9D1C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31D8147" w14:textId="2564E83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8 770,0</w:t>
            </w:r>
          </w:p>
        </w:tc>
        <w:tc>
          <w:tcPr>
            <w:tcW w:w="382" w:type="pct"/>
            <w:vAlign w:val="center"/>
          </w:tcPr>
          <w:p w14:paraId="0DF542A9" w14:textId="2B2D402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0AF3E9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2977099E" w14:textId="77777777" w:rsidTr="00F8582C">
        <w:trPr>
          <w:trHeight w:val="382"/>
        </w:trPr>
        <w:tc>
          <w:tcPr>
            <w:tcW w:w="1607" w:type="pct"/>
            <w:vMerge/>
            <w:vAlign w:val="center"/>
          </w:tcPr>
          <w:p w14:paraId="76E84F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94D44E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45832FF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6A93083" w14:textId="7FE9A4E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81" w:type="pct"/>
            <w:vAlign w:val="center"/>
          </w:tcPr>
          <w:p w14:paraId="13B6DD32" w14:textId="4169411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9508534" w14:textId="4C1EB573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24" w:type="pct"/>
            <w:vAlign w:val="center"/>
          </w:tcPr>
          <w:p w14:paraId="51130504" w14:textId="5123D93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</w:t>
            </w:r>
            <w:r>
              <w:rPr>
                <w:rFonts w:ascii="Times New Roman" w:hAnsi="Times New Roman"/>
                <w:bCs/>
                <w:color w:val="000000" w:themeColor="text1"/>
              </w:rPr>
              <w:t>314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,2</w:t>
            </w:r>
          </w:p>
        </w:tc>
        <w:tc>
          <w:tcPr>
            <w:tcW w:w="382" w:type="pct"/>
            <w:vAlign w:val="center"/>
          </w:tcPr>
          <w:p w14:paraId="61B43E39" w14:textId="6751D88B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AC3ED6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166AA6E2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6B8C8A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9F6180B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1051704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B50D70E" w14:textId="49ED2F1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24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81" w:type="pct"/>
            <w:vAlign w:val="center"/>
          </w:tcPr>
          <w:p w14:paraId="675735C9" w14:textId="2B34D3C9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7B74A0C" w14:textId="729FA314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24" w:type="pct"/>
          </w:tcPr>
          <w:p w14:paraId="6DA062A8" w14:textId="71402EAC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382" w:type="pct"/>
            <w:vAlign w:val="center"/>
          </w:tcPr>
          <w:p w14:paraId="3CF5BEFE" w14:textId="464B78CA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AACE8C5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64E8A757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1490F35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7D4E04C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CAD8F3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095BEF06" w14:textId="5865C468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vAlign w:val="center"/>
          </w:tcPr>
          <w:p w14:paraId="26ED7BF1" w14:textId="44601870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FB8A051" w14:textId="532CC09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174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524" w:type="pct"/>
          </w:tcPr>
          <w:p w14:paraId="68EB4679" w14:textId="224AE42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382" w:type="pct"/>
            <w:vAlign w:val="center"/>
          </w:tcPr>
          <w:p w14:paraId="24FB8453" w14:textId="2E20706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60101B00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3369CAA0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3688F592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F41B19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5647AA20" w14:textId="4B04712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16568284" w14:textId="614F4E7E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13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0FD9C338" w14:textId="359663E5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022F6D7" w14:textId="7468957D" w:rsidR="00A6643F" w:rsidRPr="00A01699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121,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524" w:type="pct"/>
          </w:tcPr>
          <w:p w14:paraId="4864521F" w14:textId="3BE7A76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382" w:type="pct"/>
            <w:vAlign w:val="center"/>
          </w:tcPr>
          <w:p w14:paraId="4BAF5C0F" w14:textId="410ECAED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16B7B66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6643F" w:rsidRPr="00A37BC0" w14:paraId="4D17B233" w14:textId="77777777" w:rsidTr="00F8582C">
        <w:trPr>
          <w:trHeight w:val="281"/>
        </w:trPr>
        <w:tc>
          <w:tcPr>
            <w:tcW w:w="1607" w:type="pct"/>
            <w:vMerge/>
            <w:vAlign w:val="center"/>
          </w:tcPr>
          <w:p w14:paraId="5B094741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DFF817A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1E16D846" w14:textId="5B6443C2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6D73BCAF" w14:textId="3BC40352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1" w:type="pct"/>
            <w:vAlign w:val="center"/>
          </w:tcPr>
          <w:p w14:paraId="0C1A7BD1" w14:textId="6F8BC72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F0CA650" w14:textId="55743830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524" w:type="pct"/>
          </w:tcPr>
          <w:p w14:paraId="53553D67" w14:textId="3F794D4C" w:rsidR="00A6643F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8217974" w14:textId="60631F71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D133D" w14:textId="77777777" w:rsidR="00A6643F" w:rsidRPr="00A37BC0" w:rsidRDefault="00A6643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8582C" w:rsidRPr="00A37BC0" w14:paraId="78F9ABE5" w14:textId="77777777" w:rsidTr="00F8582C">
        <w:tc>
          <w:tcPr>
            <w:tcW w:w="1607" w:type="pct"/>
            <w:vAlign w:val="center"/>
          </w:tcPr>
          <w:p w14:paraId="4C68945D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631092DE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DDF3BBF" w14:textId="611F61D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803D3D8" w14:textId="5248BFB9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381" w:type="pct"/>
            <w:vAlign w:val="center"/>
          </w:tcPr>
          <w:p w14:paraId="55E2EDEB" w14:textId="49258440" w:rsidR="00F8582C" w:rsidRPr="00A37BC0" w:rsidRDefault="00F8582C" w:rsidP="00F8582C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DCE3226" w14:textId="2EA10076" w:rsidR="00F8582C" w:rsidRPr="00C37D7D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762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A6643F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524" w:type="pct"/>
          </w:tcPr>
          <w:p w14:paraId="6A66DD94" w14:textId="0A8DEEC2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>
              <w:rPr>
                <w:rFonts w:ascii="Times New Roman" w:hAnsi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9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lang w:val="en-US"/>
              </w:rPr>
              <w:t>0</w:t>
            </w:r>
          </w:p>
        </w:tc>
        <w:tc>
          <w:tcPr>
            <w:tcW w:w="382" w:type="pct"/>
            <w:vAlign w:val="center"/>
          </w:tcPr>
          <w:p w14:paraId="074F67B0" w14:textId="166D1725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C497427" w14:textId="77777777" w:rsidR="00F8582C" w:rsidRPr="00A37BC0" w:rsidRDefault="00F8582C" w:rsidP="00F8582C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1A602F" w:rsidRPr="00A37BC0" w14:paraId="11B69235" w14:textId="77777777" w:rsidTr="00F8582C">
        <w:trPr>
          <w:trHeight w:val="424"/>
        </w:trPr>
        <w:tc>
          <w:tcPr>
            <w:tcW w:w="1607" w:type="pct"/>
            <w:vMerge w:val="restart"/>
            <w:vAlign w:val="center"/>
          </w:tcPr>
          <w:p w14:paraId="1D446515" w14:textId="1E7582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населенных пунктов МО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63E697E4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</w:p>
        </w:tc>
        <w:tc>
          <w:tcPr>
            <w:tcW w:w="405" w:type="pct"/>
            <w:vAlign w:val="center"/>
          </w:tcPr>
          <w:p w14:paraId="205DE7B0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4D8E06F4" w14:textId="130B4F8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1" w:type="pct"/>
            <w:vAlign w:val="center"/>
          </w:tcPr>
          <w:p w14:paraId="5CADAB6F" w14:textId="33F6A604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0D96B7A4" w14:textId="184BB53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6A0FBAC9" w14:textId="2AB0175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5 200,0</w:t>
            </w:r>
          </w:p>
        </w:tc>
        <w:tc>
          <w:tcPr>
            <w:tcW w:w="382" w:type="pct"/>
            <w:vAlign w:val="center"/>
          </w:tcPr>
          <w:p w14:paraId="787D914D" w14:textId="2C716CF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43C207A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1DF54B9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413C356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5398A0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B718CA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  <w:vAlign w:val="center"/>
          </w:tcPr>
          <w:p w14:paraId="3E2CE504" w14:textId="721DA5C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4 950,0</w:t>
            </w:r>
          </w:p>
        </w:tc>
        <w:tc>
          <w:tcPr>
            <w:tcW w:w="381" w:type="pct"/>
            <w:vAlign w:val="center"/>
          </w:tcPr>
          <w:p w14:paraId="5B5A8CD7" w14:textId="766CC99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BD9EB66" w14:textId="467F401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22872FC" w14:textId="1ACB554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4 950,0</w:t>
            </w:r>
          </w:p>
        </w:tc>
        <w:tc>
          <w:tcPr>
            <w:tcW w:w="382" w:type="pct"/>
            <w:vAlign w:val="center"/>
          </w:tcPr>
          <w:p w14:paraId="54CFF999" w14:textId="059450B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9A74A6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7B4CF949" w14:textId="77777777" w:rsidTr="00F8582C">
        <w:trPr>
          <w:trHeight w:val="353"/>
        </w:trPr>
        <w:tc>
          <w:tcPr>
            <w:tcW w:w="1607" w:type="pct"/>
            <w:vMerge/>
            <w:vAlign w:val="center"/>
          </w:tcPr>
          <w:p w14:paraId="5FC2133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3685FA1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62968D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  <w:vAlign w:val="center"/>
          </w:tcPr>
          <w:p w14:paraId="3DA9147E" w14:textId="25E9BCAC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1" w:type="pct"/>
            <w:vAlign w:val="center"/>
          </w:tcPr>
          <w:p w14:paraId="1A840BAE" w14:textId="12F7E8C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56C0C6E2" w14:textId="4BAAE3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3C9AC08A" w14:textId="75F5F02D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,0</w:t>
            </w:r>
          </w:p>
        </w:tc>
        <w:tc>
          <w:tcPr>
            <w:tcW w:w="382" w:type="pct"/>
            <w:vAlign w:val="center"/>
          </w:tcPr>
          <w:p w14:paraId="17D95251" w14:textId="770BF7B0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7379B49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DFF82DA" w14:textId="77777777" w:rsidTr="00F8582C">
        <w:trPr>
          <w:trHeight w:val="445"/>
        </w:trPr>
        <w:tc>
          <w:tcPr>
            <w:tcW w:w="1607" w:type="pct"/>
            <w:vMerge/>
            <w:vAlign w:val="center"/>
          </w:tcPr>
          <w:p w14:paraId="53046772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B01590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2DC243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  <w:vAlign w:val="center"/>
          </w:tcPr>
          <w:p w14:paraId="109EC8D0" w14:textId="3AEB0920" w:rsidR="001A602F" w:rsidRPr="00A37BC0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6 991,6</w:t>
            </w:r>
          </w:p>
        </w:tc>
        <w:tc>
          <w:tcPr>
            <w:tcW w:w="381" w:type="pct"/>
            <w:vAlign w:val="center"/>
          </w:tcPr>
          <w:p w14:paraId="368A835E" w14:textId="6715492F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ADE82A3" w14:textId="36A58EDB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546B115" w14:textId="003F419B" w:rsidR="001A602F" w:rsidRPr="00A37BC0" w:rsidRDefault="00C82E1E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6 991,6</w:t>
            </w:r>
          </w:p>
        </w:tc>
        <w:tc>
          <w:tcPr>
            <w:tcW w:w="382" w:type="pct"/>
            <w:vAlign w:val="center"/>
          </w:tcPr>
          <w:p w14:paraId="440454DC" w14:textId="521663B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5385AC7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464F4900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024DDE9D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0061DABF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45117D39" w14:textId="3E085FE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  <w:vAlign w:val="center"/>
          </w:tcPr>
          <w:p w14:paraId="4AFDC825" w14:textId="3FFB9122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vAlign w:val="center"/>
          </w:tcPr>
          <w:p w14:paraId="04F41839" w14:textId="30FBADA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235201F3" w14:textId="4241B383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C218672" w14:textId="6D908C3E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vAlign w:val="center"/>
          </w:tcPr>
          <w:p w14:paraId="4D2F7B9C" w14:textId="5D6116B1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1A5F25B" w14:textId="77777777" w:rsidR="001A602F" w:rsidRPr="00A37BC0" w:rsidRDefault="001A602F" w:rsidP="00F8582C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617450DE" w14:textId="77777777" w:rsidTr="00F8582C">
        <w:trPr>
          <w:trHeight w:val="423"/>
        </w:trPr>
        <w:tc>
          <w:tcPr>
            <w:tcW w:w="1607" w:type="pct"/>
            <w:vMerge/>
            <w:vAlign w:val="center"/>
          </w:tcPr>
          <w:p w14:paraId="22E48A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3495C98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161DA98" w14:textId="7D3B9EC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520BF826" w14:textId="7F5DA967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  <w:vAlign w:val="center"/>
          </w:tcPr>
          <w:p w14:paraId="303B9842" w14:textId="4738D39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794CD645" w14:textId="6A196B5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13C4FB0C" w14:textId="6C36F61D" w:rsidR="001A602F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  <w:vAlign w:val="center"/>
          </w:tcPr>
          <w:p w14:paraId="06DFB715" w14:textId="138CA1C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F7F4B3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F15161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1E4B90BB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93" w:type="pct"/>
          </w:tcPr>
          <w:p w14:paraId="53FC1DDD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0A128F84" w14:textId="55DA225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05186178" w14:textId="7FA3093A" w:rsidR="001A602F" w:rsidRPr="00C82E1E" w:rsidRDefault="00C82E1E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33 146,6</w:t>
            </w:r>
          </w:p>
        </w:tc>
        <w:tc>
          <w:tcPr>
            <w:tcW w:w="381" w:type="pct"/>
            <w:vAlign w:val="center"/>
          </w:tcPr>
          <w:p w14:paraId="135FFA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6406E828" w14:textId="1042E0F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524" w:type="pct"/>
            <w:vAlign w:val="center"/>
          </w:tcPr>
          <w:p w14:paraId="780520AB" w14:textId="647BE9DA" w:rsidR="001A602F" w:rsidRPr="00C82E1E" w:rsidRDefault="00C82E1E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33 146,6</w:t>
            </w:r>
          </w:p>
        </w:tc>
        <w:tc>
          <w:tcPr>
            <w:tcW w:w="382" w:type="pct"/>
            <w:vAlign w:val="center"/>
          </w:tcPr>
          <w:p w14:paraId="77C32DAA" w14:textId="61FC8F8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5BBC22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tr w:rsidR="001A602F" w:rsidRPr="00A37BC0" w14:paraId="7CBB1394" w14:textId="77777777" w:rsidTr="00F8582C">
        <w:trPr>
          <w:trHeight w:val="511"/>
        </w:trPr>
        <w:tc>
          <w:tcPr>
            <w:tcW w:w="1607" w:type="pct"/>
            <w:vMerge w:val="restart"/>
            <w:vAlign w:val="center"/>
          </w:tcPr>
          <w:p w14:paraId="46FD0662" w14:textId="451A19A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pacing w:val="-10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Содействие развитию участия населения в осуществлении местного самоуправления в иных формах на территории МО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 xml:space="preserve">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493" w:type="pct"/>
            <w:vMerge w:val="restart"/>
            <w:vAlign w:val="center"/>
          </w:tcPr>
          <w:p w14:paraId="73EAC6DF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405" w:type="pct"/>
            <w:vAlign w:val="center"/>
          </w:tcPr>
          <w:p w14:paraId="10DC611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542" w:type="pct"/>
            <w:vAlign w:val="center"/>
          </w:tcPr>
          <w:p w14:paraId="71853712" w14:textId="311B5F6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2 212,5</w:t>
            </w:r>
          </w:p>
        </w:tc>
        <w:tc>
          <w:tcPr>
            <w:tcW w:w="381" w:type="pct"/>
            <w:vAlign w:val="center"/>
          </w:tcPr>
          <w:p w14:paraId="1E9EA294" w14:textId="0227A3B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6CFD71D" w14:textId="45C0B79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1 507,3</w:t>
            </w:r>
          </w:p>
        </w:tc>
        <w:tc>
          <w:tcPr>
            <w:tcW w:w="524" w:type="pct"/>
            <w:vAlign w:val="center"/>
          </w:tcPr>
          <w:p w14:paraId="2E7C5B16" w14:textId="0D50DFD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705,2</w:t>
            </w:r>
          </w:p>
        </w:tc>
        <w:tc>
          <w:tcPr>
            <w:tcW w:w="382" w:type="pct"/>
            <w:vAlign w:val="center"/>
          </w:tcPr>
          <w:p w14:paraId="73BF35E1" w14:textId="72A8623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0982DF3E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832B565" w14:textId="77777777" w:rsidTr="00F8582C">
        <w:trPr>
          <w:trHeight w:val="428"/>
        </w:trPr>
        <w:tc>
          <w:tcPr>
            <w:tcW w:w="1607" w:type="pct"/>
            <w:vMerge/>
            <w:vAlign w:val="center"/>
          </w:tcPr>
          <w:p w14:paraId="2FEB0E9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679BEAE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38FB2A0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2023</w:t>
            </w:r>
          </w:p>
        </w:tc>
        <w:tc>
          <w:tcPr>
            <w:tcW w:w="542" w:type="pct"/>
          </w:tcPr>
          <w:p w14:paraId="1AC496FE" w14:textId="47A2954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2 787,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</w:tcPr>
          <w:p w14:paraId="02E15336" w14:textId="29CA69F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941F64B" w14:textId="43448D9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1 507,9</w:t>
            </w:r>
          </w:p>
        </w:tc>
        <w:tc>
          <w:tcPr>
            <w:tcW w:w="524" w:type="pct"/>
          </w:tcPr>
          <w:p w14:paraId="12924D27" w14:textId="6FB841E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1 279,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1A69A9A" w14:textId="0AC45A5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3F85B9B9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6C6BE8" w14:textId="77777777" w:rsidTr="00F8582C">
        <w:trPr>
          <w:trHeight w:val="383"/>
        </w:trPr>
        <w:tc>
          <w:tcPr>
            <w:tcW w:w="1607" w:type="pct"/>
            <w:vMerge/>
            <w:vAlign w:val="center"/>
          </w:tcPr>
          <w:p w14:paraId="1C65863C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7DDB7B8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681E8158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2024</w:t>
            </w:r>
          </w:p>
        </w:tc>
        <w:tc>
          <w:tcPr>
            <w:tcW w:w="542" w:type="pct"/>
          </w:tcPr>
          <w:p w14:paraId="7554F9B0" w14:textId="6C9E34A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2 742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81" w:type="pct"/>
          </w:tcPr>
          <w:p w14:paraId="57FBC448" w14:textId="5550D318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70A5D4FF" w14:textId="78CC0A73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1 293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24" w:type="pct"/>
          </w:tcPr>
          <w:p w14:paraId="24E9287C" w14:textId="2F8A091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1 448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</w:tcPr>
          <w:p w14:paraId="1FC2DB9D" w14:textId="17F62E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116FE33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8597303" w14:textId="77777777" w:rsidTr="00F8582C">
        <w:trPr>
          <w:trHeight w:val="474"/>
        </w:trPr>
        <w:tc>
          <w:tcPr>
            <w:tcW w:w="1607" w:type="pct"/>
            <w:vMerge/>
            <w:vAlign w:val="center"/>
          </w:tcPr>
          <w:p w14:paraId="36745C3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2902F8B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20C173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2025</w:t>
            </w:r>
          </w:p>
        </w:tc>
        <w:tc>
          <w:tcPr>
            <w:tcW w:w="542" w:type="pct"/>
          </w:tcPr>
          <w:p w14:paraId="54E35C31" w14:textId="39E1685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31549B18" w14:textId="37F87C8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5CEB2A6" w14:textId="15495948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1008</w:t>
            </w:r>
            <w:r w:rsidR="001A602F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24" w:type="pct"/>
          </w:tcPr>
          <w:p w14:paraId="35A8565C" w14:textId="3F04588F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1991.9</w:t>
            </w:r>
          </w:p>
        </w:tc>
        <w:tc>
          <w:tcPr>
            <w:tcW w:w="382" w:type="pct"/>
          </w:tcPr>
          <w:p w14:paraId="1605C8E9" w14:textId="5469F5C4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76F9630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0CF830C9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1D9DAB8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44C959D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7B886F1C" w14:textId="39D3F86E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542" w:type="pct"/>
          </w:tcPr>
          <w:p w14:paraId="3C1B757D" w14:textId="2EFCEC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0477210B" w14:textId="000649D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693B544C" w14:textId="0C4C0E6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41DD562" w14:textId="5CD0857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278FC80D" w14:textId="469C1E41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51FA5E15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36A84FDC" w14:textId="77777777" w:rsidTr="00F8582C">
        <w:trPr>
          <w:trHeight w:val="424"/>
        </w:trPr>
        <w:tc>
          <w:tcPr>
            <w:tcW w:w="1607" w:type="pct"/>
            <w:vMerge/>
            <w:vAlign w:val="center"/>
          </w:tcPr>
          <w:p w14:paraId="5BBDE646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93" w:type="pct"/>
            <w:vMerge/>
            <w:vAlign w:val="center"/>
          </w:tcPr>
          <w:p w14:paraId="1F37EC04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  <w:vAlign w:val="center"/>
          </w:tcPr>
          <w:p w14:paraId="3F661990" w14:textId="189F0410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</w:tcPr>
          <w:p w14:paraId="4AEF876C" w14:textId="6E4181F2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1" w:type="pct"/>
          </w:tcPr>
          <w:p w14:paraId="622B1977" w14:textId="6223150D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2A7CE544" w14:textId="76EB828A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</w:tcPr>
          <w:p w14:paraId="14741EEC" w14:textId="43FBDAC6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382" w:type="pct"/>
          </w:tcPr>
          <w:p w14:paraId="45D30692" w14:textId="3004B47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4BAFE9C7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1A602F" w:rsidRPr="00A37BC0" w14:paraId="551C88F5" w14:textId="77777777" w:rsidTr="00F8582C">
        <w:trPr>
          <w:trHeight w:val="244"/>
        </w:trPr>
        <w:tc>
          <w:tcPr>
            <w:tcW w:w="1607" w:type="pct"/>
            <w:vAlign w:val="center"/>
          </w:tcPr>
          <w:p w14:paraId="7A9E2802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Итого</w:t>
            </w:r>
          </w:p>
        </w:tc>
        <w:tc>
          <w:tcPr>
            <w:tcW w:w="493" w:type="pct"/>
          </w:tcPr>
          <w:p w14:paraId="2071C07A" w14:textId="77777777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405" w:type="pct"/>
          </w:tcPr>
          <w:p w14:paraId="46F1C397" w14:textId="0A58A7CB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2022-202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42" w:type="pct"/>
            <w:vAlign w:val="center"/>
          </w:tcPr>
          <w:p w14:paraId="43E94555" w14:textId="20DB7586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381" w:type="pct"/>
            <w:vAlign w:val="center"/>
          </w:tcPr>
          <w:p w14:paraId="6715A0AC" w14:textId="1E386029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524" w:type="pct"/>
            <w:vAlign w:val="center"/>
          </w:tcPr>
          <w:p w14:paraId="43C1DBAC" w14:textId="223BCFA9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316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524" w:type="pct"/>
            <w:vAlign w:val="center"/>
          </w:tcPr>
          <w:p w14:paraId="7F15329E" w14:textId="26A3A65B" w:rsidR="001A602F" w:rsidRPr="00A37BC0" w:rsidRDefault="000E336A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425</w:t>
            </w:r>
            <w:r w:rsidR="001A602F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382" w:type="pct"/>
            <w:vAlign w:val="center"/>
          </w:tcPr>
          <w:p w14:paraId="6B43CF22" w14:textId="65363D05" w:rsidR="001A602F" w:rsidRPr="00A37BC0" w:rsidRDefault="001A602F" w:rsidP="001A602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0,0</w:t>
            </w:r>
          </w:p>
        </w:tc>
        <w:tc>
          <w:tcPr>
            <w:tcW w:w="142" w:type="pct"/>
            <w:tcBorders>
              <w:top w:val="nil"/>
              <w:bottom w:val="nil"/>
              <w:right w:val="nil"/>
            </w:tcBorders>
          </w:tcPr>
          <w:p w14:paraId="236E2F62" w14:textId="2BEF9CC6" w:rsidR="001A602F" w:rsidRPr="00A37BC0" w:rsidRDefault="001A602F" w:rsidP="001A602F">
            <w:pPr>
              <w:spacing w:line="240" w:lineRule="auto"/>
              <w:ind w:right="-94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2F02F6CB" w14:textId="3D61202F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21C757A" w14:textId="28D3B15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C46751F" w14:textId="16081A6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FE9A9B9" w14:textId="522102E9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7798347" w14:textId="6BAE247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2B8E13D" w14:textId="59A5A113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42212D6B" w14:textId="0DD84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C5D7C72" w14:textId="697BE406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0E7A660" w14:textId="61E695CD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60DCD03" w14:textId="3A7EC960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D00472F" w14:textId="7EB7B1B5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68297293" w14:textId="191D5B21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163DBFC8" w14:textId="59F3175F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5DD48ECC" w14:textId="3E77088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778F8D91" w14:textId="5936E20B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298AAF44" w14:textId="77777777" w:rsidR="00E45FB5" w:rsidRDefault="00E45FB5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05672D12" w14:textId="6238B712" w:rsidR="00036261" w:rsidRDefault="00036261" w:rsidP="00036261">
      <w:pPr>
        <w:pStyle w:val="a9"/>
        <w:spacing w:before="100" w:beforeAutospacing="1" w:after="0" w:afterAutospacing="1"/>
        <w:ind w:left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</w:p>
    <w:p w14:paraId="36964306" w14:textId="69B4B305" w:rsidR="00120D9B" w:rsidRPr="00AF15EF" w:rsidRDefault="00120D9B" w:rsidP="00A37BC0">
      <w:pPr>
        <w:pStyle w:val="a9"/>
        <w:numPr>
          <w:ilvl w:val="0"/>
          <w:numId w:val="35"/>
        </w:numPr>
        <w:spacing w:before="100" w:beforeAutospacing="1" w:after="0" w:afterAutospacing="1"/>
        <w:ind w:left="0" w:firstLine="709"/>
        <w:jc w:val="both"/>
        <w:rPr>
          <w:rStyle w:val="af4"/>
          <w:rFonts w:ascii="Times New Roman" w:eastAsia="Times New Roman" w:hAnsi="Times New Roman"/>
          <w:b w:val="0"/>
          <w:bCs w:val="0"/>
          <w:color w:val="000000" w:themeColor="text1"/>
          <w:sz w:val="24"/>
          <w:szCs w:val="24"/>
        </w:rPr>
      </w:pPr>
      <w:r w:rsidRPr="00A37BC0">
        <w:rPr>
          <w:rStyle w:val="af4"/>
          <w:rFonts w:ascii="Times New Roman" w:hAnsi="Times New Roman"/>
          <w:b w:val="0"/>
          <w:bCs w:val="0"/>
          <w:color w:val="000000" w:themeColor="text1"/>
          <w:sz w:val="28"/>
          <w:szCs w:val="28"/>
        </w:rPr>
        <w:lastRenderedPageBreak/>
        <w:t>Приложение 4 к муниципальной программе «Благоустройство территории МО «Юкковское сельское поселение» изложить в следующей редакции:</w:t>
      </w:r>
    </w:p>
    <w:p w14:paraId="5444BA0F" w14:textId="77777777" w:rsidR="00AF15EF" w:rsidRPr="00A37BC0" w:rsidRDefault="00AF15EF" w:rsidP="00AF15EF">
      <w:pPr>
        <w:pStyle w:val="a9"/>
        <w:spacing w:before="100" w:beforeAutospacing="1" w:after="0" w:afterAutospacing="1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D961D17" w14:textId="189D224F" w:rsidR="00C87761" w:rsidRPr="00A37BC0" w:rsidRDefault="00C87761" w:rsidP="00A37BC0">
      <w:pPr>
        <w:spacing w:after="0" w:line="240" w:lineRule="auto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>Приложение 4</w:t>
      </w:r>
    </w:p>
    <w:p w14:paraId="42E6C203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 муниципальной программе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«Благоустройство территории </w:t>
      </w:r>
    </w:p>
    <w:p w14:paraId="29ADD1F2" w14:textId="77777777" w:rsidR="00C87761" w:rsidRPr="00A37BC0" w:rsidRDefault="00C87761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МО «Юкковское сельское поселение» </w:t>
      </w:r>
    </w:p>
    <w:p w14:paraId="0C5BF720" w14:textId="564CF805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(в редакции от _</w:t>
      </w:r>
      <w:r w:rsidR="00A45A3C">
        <w:rPr>
          <w:rFonts w:ascii="Times New Roman" w:hAnsi="Times New Roman"/>
          <w:color w:val="000000" w:themeColor="text1"/>
          <w:sz w:val="24"/>
          <w:szCs w:val="24"/>
          <w:u w:val="single"/>
        </w:rPr>
        <w:t>26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.0</w:t>
      </w:r>
      <w:r w:rsidR="00A45A3C">
        <w:rPr>
          <w:rFonts w:ascii="Times New Roman" w:hAnsi="Times New Roman"/>
          <w:color w:val="000000" w:themeColor="text1"/>
          <w:sz w:val="24"/>
          <w:szCs w:val="24"/>
          <w:u w:val="single"/>
        </w:rPr>
        <w:t>3</w:t>
      </w:r>
      <w:r w:rsidR="007374D1"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.202</w:t>
      </w:r>
      <w:r w:rsidR="00A45A3C">
        <w:rPr>
          <w:rFonts w:ascii="Times New Roman" w:hAnsi="Times New Roman"/>
          <w:color w:val="000000" w:themeColor="text1"/>
          <w:sz w:val="24"/>
          <w:szCs w:val="24"/>
          <w:u w:val="single"/>
        </w:rPr>
        <w:t>6</w:t>
      </w:r>
      <w:r w:rsidR="007618DE">
        <w:rPr>
          <w:rFonts w:ascii="Times New Roman" w:hAnsi="Times New Roman"/>
          <w:color w:val="000000" w:themeColor="text1"/>
          <w:sz w:val="24"/>
          <w:szCs w:val="24"/>
        </w:rPr>
        <w:t>__</w:t>
      </w:r>
      <w:r w:rsidR="00F80487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№ __</w:t>
      </w:r>
      <w:r w:rsidR="00A45A3C">
        <w:rPr>
          <w:rFonts w:ascii="Times New Roman" w:hAnsi="Times New Roman"/>
          <w:color w:val="000000" w:themeColor="text1"/>
          <w:sz w:val="24"/>
          <w:szCs w:val="24"/>
          <w:u w:val="single"/>
        </w:rPr>
        <w:t>22</w:t>
      </w:r>
      <w:r w:rsidRPr="007374D1">
        <w:rPr>
          <w:rFonts w:ascii="Times New Roman" w:hAnsi="Times New Roman"/>
          <w:color w:val="000000" w:themeColor="text1"/>
          <w:sz w:val="24"/>
          <w:szCs w:val="24"/>
          <w:u w:val="single"/>
        </w:rPr>
        <w:t>_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>_)</w:t>
      </w:r>
    </w:p>
    <w:p w14:paraId="3F2441AB" w14:textId="77777777" w:rsidR="00FC329F" w:rsidRPr="00A37BC0" w:rsidRDefault="00FC329F" w:rsidP="00A37BC0">
      <w:pPr>
        <w:spacing w:after="0" w:line="240" w:lineRule="auto"/>
        <w:ind w:left="567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6CF81C0E" w14:textId="77777777" w:rsidR="00C87761" w:rsidRPr="00A37BC0" w:rsidRDefault="00C87761" w:rsidP="00A37BC0">
      <w:pPr>
        <w:spacing w:after="0" w:line="240" w:lineRule="auto"/>
        <w:jc w:val="right"/>
        <w:rPr>
          <w:i/>
          <w:color w:val="000000" w:themeColor="text1"/>
          <w:sz w:val="28"/>
          <w:szCs w:val="28"/>
        </w:rPr>
      </w:pPr>
    </w:p>
    <w:p w14:paraId="05592440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Сводный детальный план реализации муниципальной программы «Благоустройство территории МО «Юкковское сельское поселение» </w:t>
      </w:r>
    </w:p>
    <w:p w14:paraId="47D052BD" w14:textId="3462546A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37BC0">
        <w:rPr>
          <w:rFonts w:ascii="Times New Roman" w:hAnsi="Times New Roman"/>
          <w:color w:val="000000" w:themeColor="text1"/>
          <w:sz w:val="24"/>
          <w:szCs w:val="24"/>
        </w:rPr>
        <w:t>на 202</w:t>
      </w:r>
      <w:r w:rsidR="00526C40" w:rsidRPr="00526C40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A37BC0">
        <w:rPr>
          <w:rFonts w:ascii="Times New Roman" w:hAnsi="Times New Roman"/>
          <w:color w:val="000000" w:themeColor="text1"/>
          <w:sz w:val="24"/>
          <w:szCs w:val="24"/>
        </w:rPr>
        <w:t xml:space="preserve"> год (очередной финансовый год)</w:t>
      </w:r>
    </w:p>
    <w:p w14:paraId="1E02EBF0" w14:textId="77777777" w:rsidR="00C87761" w:rsidRPr="00A37BC0" w:rsidRDefault="00C87761" w:rsidP="00A37BC0">
      <w:pPr>
        <w:widowControl w:val="0"/>
        <w:spacing w:after="0" w:line="240" w:lineRule="auto"/>
        <w:ind w:firstLine="709"/>
        <w:jc w:val="right"/>
        <w:textAlignment w:val="baseline"/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3552"/>
        <w:gridCol w:w="2007"/>
        <w:gridCol w:w="2545"/>
        <w:gridCol w:w="746"/>
        <w:gridCol w:w="1028"/>
        <w:gridCol w:w="1110"/>
        <w:gridCol w:w="1270"/>
        <w:gridCol w:w="9"/>
        <w:gridCol w:w="1906"/>
        <w:gridCol w:w="551"/>
      </w:tblGrid>
      <w:tr w:rsidR="00A37BC0" w:rsidRPr="00A37BC0" w14:paraId="408DDF79" w14:textId="77777777" w:rsidTr="00464569">
        <w:trPr>
          <w:trHeight w:val="352"/>
          <w:tblHeader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210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№ п/п</w:t>
            </w:r>
          </w:p>
        </w:tc>
        <w:tc>
          <w:tcPr>
            <w:tcW w:w="11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C44C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7DF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исполнитель, соисполнитель, участник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66E2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D4F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начала реализации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744F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Год окончания реализации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A7C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Объем бюджетных ассигнований, тыс. руб.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9396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Ответственный за реализацию элемента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5D122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33D7AD1" w14:textId="77777777" w:rsidTr="00464569">
        <w:trPr>
          <w:trHeight w:val="352"/>
          <w:tblHeader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EA1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7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D39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1D9F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3568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85B1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8A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всего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99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В том числе на очередной финансовый год</w:t>
            </w:r>
          </w:p>
        </w:tc>
        <w:tc>
          <w:tcPr>
            <w:tcW w:w="62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6286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696B1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3BD1AB96" w14:textId="77777777" w:rsidTr="00464569">
        <w:trPr>
          <w:trHeight w:val="294"/>
          <w:tblHeader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5F4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AE8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BD45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C64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4CD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8C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A80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22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974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9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C2770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E994F0C" w14:textId="77777777" w:rsidTr="00464569">
        <w:trPr>
          <w:trHeight w:val="96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604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66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Муниципальная программа</w:t>
            </w:r>
          </w:p>
          <w:p w14:paraId="4E12CB6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 xml:space="preserve">Благоустройство территории МО «Юкковское сельское поселение» 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50C2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FA5E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C477" w14:textId="03C4C5BE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B451" w14:textId="1EB5BBF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BE9" w14:textId="589A9140" w:rsidR="00C87761" w:rsidRPr="00C82E1E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171 606,1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043D" w14:textId="664AA4A1" w:rsidR="00C87761" w:rsidRPr="00C82E1E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51 750,1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C6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Администрация, 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01F823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A37BC0" w:rsidRPr="00A37BC0" w14:paraId="0471087E" w14:textId="77777777" w:rsidTr="00464569">
        <w:trPr>
          <w:trHeight w:val="77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74C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9BAF" w14:textId="43D9E628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Благоустройство территории МО 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7B67DE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54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861B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Х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54" w14:textId="623D78E4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823E9" w:rsidRPr="00A37BC0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229" w14:textId="393E651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A9FA" w14:textId="7961FDDE" w:rsidR="00C87761" w:rsidRPr="00C82E1E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113 805,5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8F73" w14:textId="2392F524" w:rsidR="00C87761" w:rsidRPr="00A37BC0" w:rsidRDefault="00C82E1E" w:rsidP="00A37B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41 564,7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E807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95FF54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37BC0" w:rsidRPr="00A37BC0" w14:paraId="0C503C93" w14:textId="77777777" w:rsidTr="00464569">
        <w:trPr>
          <w:trHeight w:val="116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8E7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1.1.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42E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1.1: </w:t>
            </w:r>
          </w:p>
          <w:p w14:paraId="1D4946FB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BC7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CED1" w14:textId="77777777" w:rsidR="00C87761" w:rsidRPr="00A37BC0" w:rsidRDefault="00C87761" w:rsidP="00A37B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05BC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705" w14:textId="0456AB8B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FF9" w14:textId="4AE68EE4" w:rsidR="00C87761" w:rsidRPr="00A37BC0" w:rsidRDefault="00BE294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49 181,4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FF2D" w14:textId="7F814B2A" w:rsidR="00C87761" w:rsidRPr="00BE2949" w:rsidRDefault="00BE2949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B517A1">
              <w:rPr>
                <w:rFonts w:ascii="Times New Roman" w:hAnsi="Times New Roman"/>
                <w:bCs/>
                <w:color w:val="000000" w:themeColor="text1"/>
              </w:rPr>
              <w:t>3 764,7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24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36181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19D93D6D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9B6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D3F9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1.2: </w:t>
            </w:r>
          </w:p>
          <w:p w14:paraId="02BEE694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D8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767F" w14:textId="77777777" w:rsidR="00C87761" w:rsidRPr="00A37BC0" w:rsidRDefault="00C87761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2AD" w14:textId="77777777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6D5" w14:textId="72FC738F" w:rsidR="00C87761" w:rsidRPr="00A37BC0" w:rsidRDefault="00C87761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BE3B" w14:textId="75B6AF08" w:rsidR="00C87761" w:rsidRPr="00A37BC0" w:rsidRDefault="00612CD6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0B5AD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92DB" w14:textId="2E00CA86" w:rsidR="00C87761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612CD6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C8F5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819F8" w14:textId="77777777" w:rsidR="00C87761" w:rsidRPr="00A37BC0" w:rsidRDefault="00C87761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CB55C4A" w14:textId="77777777" w:rsidTr="00464569">
        <w:trPr>
          <w:trHeight w:val="91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969" w14:textId="5695FBD8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1.3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3D57" w14:textId="770C745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1.3: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Организация и выполнение работ по благоустройству населенных пунктов за счет</w:t>
            </w:r>
            <w:r w:rsidR="00815496">
              <w:rPr>
                <w:rFonts w:ascii="Times New Roman" w:hAnsi="Times New Roman"/>
                <w:color w:val="000000" w:themeColor="text1"/>
                <w:spacing w:val="-6"/>
              </w:rPr>
              <w:t xml:space="preserve"> межбюджетных трансфертов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178A" w14:textId="7E9713BC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815496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815496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FF3" w14:textId="0967FA8A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Повышение эстетических качеств территории населенных пунктов и комфортности проживания жителей МО «Юкковское сельское поселение»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B433" w14:textId="5362553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E7D5" w14:textId="755EAE4B" w:rsidR="005B1B7D" w:rsidRPr="00A37BC0" w:rsidRDefault="005B1B7D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526C4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60" w14:textId="693E0FCA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57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 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913415">
              <w:rPr>
                <w:rFonts w:ascii="Times New Roman" w:hAnsi="Times New Roman"/>
                <w:color w:val="000000" w:themeColor="text1"/>
              </w:rPr>
              <w:t>71</w:t>
            </w:r>
            <w:r w:rsidR="006F7387" w:rsidRPr="00A37BC0">
              <w:rPr>
                <w:rFonts w:ascii="Times New Roman" w:hAnsi="Times New Roman"/>
                <w:color w:val="000000" w:themeColor="text1"/>
              </w:rPr>
              <w:t>,</w:t>
            </w:r>
            <w:r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0C5" w14:textId="59EF6A39" w:rsidR="005B1B7D" w:rsidRPr="00A37BC0" w:rsidRDefault="00526C40" w:rsidP="00A37B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800</w:t>
            </w:r>
            <w:r w:rsidR="00C823E9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D62F" w14:textId="2EC074B3" w:rsidR="005B1B7D" w:rsidRPr="00A37BC0" w:rsidRDefault="00FF1702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A324" w14:textId="77777777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0098E02E" w14:textId="77777777" w:rsidTr="00464569">
        <w:trPr>
          <w:trHeight w:val="97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6F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D07D" w14:textId="682BA85E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Надлежащее содержание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C49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258F768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8D2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F7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C733" w14:textId="6148B7D8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FA42A0"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9B83" w14:textId="7C65BE03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13 </w:t>
            </w:r>
            <w:r w:rsidR="00036261">
              <w:rPr>
                <w:rFonts w:ascii="Times New Roman" w:hAnsi="Times New Roman"/>
                <w:b/>
                <w:color w:val="000000" w:themeColor="text1"/>
              </w:rPr>
              <w:t>9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11</w:t>
            </w:r>
            <w:r w:rsidRPr="00A37BC0">
              <w:rPr>
                <w:rFonts w:ascii="Times New Roman" w:hAnsi="Times New Roman"/>
                <w:b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BF7" w14:textId="0123858B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193</w:t>
            </w:r>
            <w:r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0B5A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E898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Администрация,</w:t>
            </w:r>
          </w:p>
          <w:p w14:paraId="6E83DE6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8887C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45BFD765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F0BE" w14:textId="6986B6EB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973F" w14:textId="1A0A76F9" w:rsidR="005B1B7D" w:rsidRPr="00A37BC0" w:rsidRDefault="005B1B7D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: </w:t>
            </w:r>
          </w:p>
          <w:p w14:paraId="5E2406DB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787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 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12F6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34B1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586" w14:textId="728042C9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CCD2" w14:textId="4AC6C63D" w:rsidR="005B1B7D" w:rsidRPr="00A37BC0" w:rsidRDefault="006F7387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11 096,9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77A4" w14:textId="1E2D8238" w:rsidR="005B1B7D" w:rsidRPr="00A37BC0" w:rsidRDefault="00B517A1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64746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D96084">
              <w:rPr>
                <w:rFonts w:ascii="Times New Roman" w:hAnsi="Times New Roman"/>
                <w:bCs/>
                <w:color w:val="000000" w:themeColor="text1"/>
              </w:rPr>
              <w:t>0</w:t>
            </w:r>
            <w:r w:rsidR="00BE2949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</w:p>
          <w:p w14:paraId="0297C93D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E9FA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8FD3DF" w14:textId="77777777" w:rsidR="005B1B7D" w:rsidRPr="00A37BC0" w:rsidRDefault="005B1B7D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A37BC0" w:rsidRPr="00A37BC0" w14:paraId="796C7FD9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809C" w14:textId="3CFC59B0" w:rsidR="00D550B2" w:rsidRPr="00A37BC0" w:rsidRDefault="00D17B3F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82B1" w14:textId="39F70C92" w:rsidR="00D550B2" w:rsidRPr="00A37BC0" w:rsidRDefault="00EC7EC2" w:rsidP="00A37BC0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2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 xml:space="preserve">Организация и выполнение работ по содержанию в чистоте и безопасности территории за счет </w:t>
            </w:r>
            <w:r w:rsidR="002F1D01">
              <w:rPr>
                <w:rFonts w:ascii="Times New Roman" w:hAnsi="Times New Roman"/>
                <w:color w:val="000000" w:themeColor="text1"/>
                <w:spacing w:val="-6"/>
              </w:rPr>
              <w:t>межбюджетных трансфертов из бюджета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МО «Всеволожский муниципальный район» ЛО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859D" w14:textId="032C7C59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Администрация</w:t>
            </w:r>
            <w:r w:rsidR="00234AE1"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="00234AE1"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A330" w14:textId="1536BE23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4965" w14:textId="453CFD14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832E" w14:textId="43940910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4D3C" w14:textId="6828602D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1 960,0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C23F" w14:textId="6FFE79FB" w:rsidR="00D550B2" w:rsidRPr="00A37BC0" w:rsidRDefault="00EC7EC2" w:rsidP="00A37BC0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0,0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E7B8" w14:textId="50841FD7" w:rsidR="00D550B2" w:rsidRPr="00A37BC0" w:rsidRDefault="00FF170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338B7" w14:textId="77777777" w:rsidR="00D550B2" w:rsidRDefault="00D550B2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F948D8" w14:textId="07786ABB" w:rsidR="00FF7353" w:rsidRPr="00A37BC0" w:rsidRDefault="00FF7353" w:rsidP="00A37BC0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491ED3BE" w14:textId="77777777" w:rsidTr="00464569">
        <w:trPr>
          <w:trHeight w:val="1295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351B" w14:textId="5FCE8FF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2.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00D" w14:textId="79D7C06C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2.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Комплекс мероприятий по борьбе с борщевиком Сосновского 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3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  <w:p w14:paraId="08A28B5C" w14:textId="300FCAFF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0CFB" w14:textId="35E153B8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Удовлетворенность жителей уровнем санитарного состояния, и обеспеченностью объектами благоустройства и инфраструктуры.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DABD" w14:textId="34A23EA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F1D01">
              <w:rPr>
                <w:rFonts w:ascii="Times New Roman" w:hAnsi="Times New Roman"/>
                <w:bCs/>
                <w:color w:val="000000" w:themeColor="text1"/>
              </w:rPr>
              <w:t>3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7188" w14:textId="0E6E4DF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4554" w14:textId="1D035FA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 </w:t>
            </w:r>
            <w:r w:rsidR="004325E3">
              <w:rPr>
                <w:rFonts w:ascii="Times New Roman" w:hAnsi="Times New Roman"/>
                <w:color w:val="000000" w:themeColor="text1"/>
              </w:rPr>
              <w:t>8</w:t>
            </w:r>
            <w:r w:rsidR="00557E40">
              <w:rPr>
                <w:rFonts w:ascii="Times New Roman" w:hAnsi="Times New Roman"/>
                <w:color w:val="000000" w:themeColor="text1"/>
                <w:lang w:val="en-US"/>
              </w:rPr>
              <w:t>5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4</w:t>
            </w:r>
            <w:r w:rsidRPr="00A37BC0">
              <w:rPr>
                <w:rFonts w:ascii="Times New Roman" w:hAnsi="Times New Roman"/>
                <w:color w:val="000000" w:themeColor="text1"/>
              </w:rPr>
              <w:t>,</w:t>
            </w:r>
            <w:r w:rsidR="002200BC">
              <w:rPr>
                <w:rFonts w:ascii="Times New Roman" w:hAnsi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4F9A" w14:textId="5FEB3D17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193</w:t>
            </w:r>
            <w:r w:rsidR="004325E3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A79A" w14:textId="04B90C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17A4EB" w14:textId="77777777" w:rsidR="00FF7353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572D2A" w14:textId="77777777" w:rsidTr="00464569">
        <w:trPr>
          <w:trHeight w:val="742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1F2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0E2" w14:textId="4DFA3C91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 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Совершенствование системы наружного освещения улиц 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lastRenderedPageBreak/>
              <w:t xml:space="preserve">населенных пунктов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9F8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lastRenderedPageBreak/>
              <w:t xml:space="preserve">Администрация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E60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EC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042" w14:textId="57A60155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7D" w14:textId="720670B6" w:rsidR="00FF7353" w:rsidRPr="00B517A1" w:rsidRDefault="00B517A1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33 146,6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117" w14:textId="203C981E" w:rsidR="00FF7353" w:rsidRPr="00B517A1" w:rsidRDefault="00B517A1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6 991,6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233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DCABB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57A3BACA" w14:textId="77777777" w:rsidTr="00464569">
        <w:trPr>
          <w:trHeight w:val="153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63D" w14:textId="3A88E8C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3.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1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DE" w14:textId="165C8B1F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3.</w:t>
            </w:r>
            <w:r w:rsidR="00A00C9C">
              <w:rPr>
                <w:rFonts w:ascii="Times New Roman" w:hAnsi="Times New Roman"/>
                <w:color w:val="000000" w:themeColor="text1"/>
                <w:spacing w:val="-6"/>
              </w:rPr>
              <w:t>1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</w:t>
            </w:r>
          </w:p>
          <w:p w14:paraId="65306344" w14:textId="151C7242" w:rsidR="00FF7353" w:rsidRPr="00A37BC0" w:rsidRDefault="00FF7353" w:rsidP="00FF7353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Организация освещения улиц и улучшение технического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br/>
              <w:t>состояния электрических линий уличного освещения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1121" w14:textId="329B0E32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E844" w14:textId="3CA13B50" w:rsidR="00FF7353" w:rsidRPr="00A37BC0" w:rsidRDefault="00FF7353" w:rsidP="00FF735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Обеспечение надежности коммунальных систем жизнеобеспечения населения и энергосбережения.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6B45" w14:textId="7321E3D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057E" w14:textId="6E52A41C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7AEF" w14:textId="051F35E5" w:rsidR="00FF7353" w:rsidRPr="00B517A1" w:rsidRDefault="00B517A1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33 146,6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33A" w14:textId="024088DF" w:rsidR="00FF7353" w:rsidRPr="00B517A1" w:rsidRDefault="00B517A1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6 991,6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ABE1" w14:textId="4053C3C0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Администрация</w:t>
            </w:r>
          </w:p>
          <w:p w14:paraId="043C3EF3" w14:textId="0605B4CB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B2D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F7353" w:rsidRPr="00A37BC0" w14:paraId="48E7352B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6D8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8145" w14:textId="183060F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Комплекс процессных мероприятий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: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 xml:space="preserve">Содействие развитию участия населения в осуществлении местного самоуправления в иных формах на территории МО 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10"/>
              </w:rPr>
              <w:t>Юкковское сельское поселение</w:t>
            </w:r>
            <w:r w:rsidR="008B2560">
              <w:rPr>
                <w:rFonts w:ascii="Times New Roman" w:hAnsi="Times New Roman"/>
                <w:color w:val="000000" w:themeColor="text1"/>
                <w:spacing w:val="-10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FA1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6BF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4383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5CB" w14:textId="1186DCE4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A98" w14:textId="6F2D254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10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742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37C8" w14:textId="30C1BFEB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C70B1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00</w:t>
            </w:r>
            <w:r w:rsidR="00FF7353" w:rsidRPr="00A37BC0">
              <w:rPr>
                <w:rFonts w:ascii="Times New Roman" w:hAnsi="Times New Roman"/>
                <w:b/>
                <w:bCs/>
                <w:color w:val="000000" w:themeColor="text1"/>
              </w:rPr>
              <w:t>,</w:t>
            </w:r>
            <w:r w:rsidR="00FF7353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73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551FD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0B079CD3" w14:textId="77777777" w:rsidTr="00464569">
        <w:trPr>
          <w:trHeight w:val="709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FC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4.1.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FB2C" w14:textId="46291856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Мероприятие   4.1: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Выполнение мероприятий по реализации областного закона от 15.01.2018 года № 3-оз 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«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 xml:space="preserve">О содействии участию населения в осуществлении местного самоуправления в иных формах на территориях административных центров муниципальных 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образований Ленинградской области</w:t>
            </w:r>
            <w:r w:rsidR="008B2560">
              <w:rPr>
                <w:rFonts w:ascii="Times New Roman" w:hAnsi="Times New Roman"/>
                <w:bCs/>
                <w:color w:val="000000" w:themeColor="text1"/>
              </w:rPr>
              <w:t>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AB50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lastRenderedPageBreak/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FE3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823C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141C" w14:textId="6E6C2AC3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 w:rsidR="00244168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79F" w14:textId="29DB0307" w:rsidR="00FF7353" w:rsidRPr="00A37BC0" w:rsidRDefault="00244168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184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33F" w14:textId="3CC6DA82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7A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920CF2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</w:tc>
      </w:tr>
      <w:tr w:rsidR="00FF7353" w:rsidRPr="00A37BC0" w14:paraId="70D5F3A3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656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4.2.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171C" w14:textId="20C021EE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4.2: Выполнение мероприятий по реализации областного закона от</w:t>
            </w:r>
            <w:r w:rsidR="001D006A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28 декабря 2018 года № 147-оз 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старостах сельских населенных пунктов Ленинградской области и содействии участию</w:t>
            </w:r>
            <w:r w:rsidR="008B2560"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="008B2560" w:rsidRPr="008B2560">
              <w:rPr>
                <w:rFonts w:ascii="Times New Roman" w:eastAsia="Times New Roman" w:hAnsi="Times New Roman" w:cs="Times New Roman"/>
                <w:color w:val="000000"/>
              </w:rPr>
              <w:t>населения в осуществлении местного самоуправления в иных формах на частях территорий муниципальных образований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6D2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6527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044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475D" w14:textId="37CE81F9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947" w14:textId="45500B83" w:rsidR="00FF7353" w:rsidRPr="00A37BC0" w:rsidRDefault="00FE6C33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55</w:t>
            </w:r>
            <w:r w:rsidR="00C70B10">
              <w:rPr>
                <w:rFonts w:ascii="Times New Roman" w:hAnsi="Times New Roman"/>
                <w:bCs/>
                <w:color w:val="000000" w:themeColor="text1"/>
                <w:lang w:val="en-US"/>
              </w:rPr>
              <w:t>8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F01" w14:textId="28CD8EEB" w:rsidR="00FF7353" w:rsidRPr="00A37BC0" w:rsidRDefault="00C70B10" w:rsidP="00FF7353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="00FF7353"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 w:rsidR="00FE6C33"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468" w14:textId="77777777" w:rsidR="00FF7353" w:rsidRPr="00A37BC0" w:rsidRDefault="00FF7353" w:rsidP="00FF7353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C8658E8" w14:textId="490DA734" w:rsidR="00FF7353" w:rsidRDefault="00FF7353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2BD45786" w14:textId="77777777" w:rsidR="008F1FE1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14:paraId="1139C8B8" w14:textId="271F72DD" w:rsidR="008F1FE1" w:rsidRPr="00A37BC0" w:rsidRDefault="008F1FE1" w:rsidP="00FF7353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8F1FE1" w:rsidRPr="00A37BC0" w14:paraId="0950F848" w14:textId="77777777" w:rsidTr="008B2560">
        <w:trPr>
          <w:trHeight w:val="209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CE2D" w14:textId="04BADE7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4.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.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A55" w14:textId="49B7DE0F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pacing w:val="-6"/>
              </w:rPr>
            </w:pP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Мероприятие   4.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>3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: Выполнение мероприятий по реализации областного закона от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 </w:t>
            </w:r>
            <w:r w:rsidRPr="008F1FE1">
              <w:rPr>
                <w:rFonts w:ascii="Times New Roman" w:hAnsi="Times New Roman"/>
                <w:color w:val="000000" w:themeColor="text1"/>
                <w:spacing w:val="-6"/>
              </w:rPr>
              <w:t xml:space="preserve">16.02/2024 </w:t>
            </w:r>
            <w:proofErr w:type="gramStart"/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года 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№</w:t>
            </w:r>
            <w:proofErr w:type="gramEnd"/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 1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0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 xml:space="preserve">-оз 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>«</w:t>
            </w:r>
            <w:r w:rsidRPr="00A37BC0">
              <w:rPr>
                <w:rFonts w:ascii="Times New Roman" w:hAnsi="Times New Roman"/>
                <w:color w:val="000000" w:themeColor="text1"/>
                <w:spacing w:val="-6"/>
              </w:rPr>
              <w:t>О с</w:t>
            </w:r>
            <w:r>
              <w:rPr>
                <w:rFonts w:ascii="Times New Roman" w:hAnsi="Times New Roman"/>
                <w:color w:val="000000" w:themeColor="text1"/>
                <w:spacing w:val="-6"/>
              </w:rPr>
              <w:t xml:space="preserve">одействии участию населения </w:t>
            </w:r>
            <w:r w:rsidRPr="008B2560">
              <w:rPr>
                <w:rFonts w:ascii="Times New Roman" w:eastAsia="Times New Roman" w:hAnsi="Times New Roman" w:cs="Times New Roman"/>
                <w:color w:val="000000"/>
              </w:rPr>
              <w:t>в осуществлении местного самоуправления в Ленинградской области»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3B62" w14:textId="57B3BC80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E389" w14:textId="25535C35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A37BC0">
              <w:rPr>
                <w:rFonts w:ascii="Times New Roman" w:hAnsi="Times New Roman"/>
                <w:color w:val="000000" w:themeColor="text1"/>
              </w:rPr>
              <w:t>Рост количества реализованных инициативных предложений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DCCF" w14:textId="6D23475B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1B" w14:textId="1D8F6C9A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202</w:t>
            </w:r>
            <w:r>
              <w:rPr>
                <w:rFonts w:ascii="Times New Roman" w:hAnsi="Times New Roman"/>
                <w:bCs/>
                <w:color w:val="000000" w:themeColor="text1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F53D" w14:textId="0C639BB9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 </w:t>
            </w:r>
            <w:r>
              <w:rPr>
                <w:rFonts w:ascii="Times New Roman" w:hAnsi="Times New Roman"/>
                <w:bCs/>
                <w:color w:val="000000" w:themeColor="text1"/>
              </w:rPr>
              <w:t>000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201" w14:textId="7B349D5D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</w:rPr>
              <w:t>300</w:t>
            </w:r>
            <w:r>
              <w:rPr>
                <w:rFonts w:ascii="Times New Roman" w:hAnsi="Times New Roman"/>
                <w:bCs/>
                <w:color w:val="000000" w:themeColor="text1"/>
                <w:lang w:val="en-US"/>
              </w:rPr>
              <w:t>0</w:t>
            </w:r>
            <w:r w:rsidRPr="00A37BC0">
              <w:rPr>
                <w:rFonts w:ascii="Times New Roman" w:hAnsi="Times New Roman"/>
                <w:bCs/>
                <w:color w:val="000000" w:themeColor="text1"/>
              </w:rPr>
              <w:t>,</w:t>
            </w:r>
            <w:r>
              <w:rPr>
                <w:rFonts w:ascii="Times New Roman" w:hAnsi="Times New Roman"/>
                <w:bCs/>
                <w:color w:val="000000" w:themeColor="text1"/>
              </w:rPr>
              <w:t>0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06B8" w14:textId="39845EB9" w:rsidR="008F1FE1" w:rsidRPr="00A37BC0" w:rsidRDefault="008F1FE1" w:rsidP="008F1FE1">
            <w:pPr>
              <w:tabs>
                <w:tab w:val="left" w:pos="8154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  <w:r w:rsidRPr="00A37BC0">
              <w:rPr>
                <w:rFonts w:ascii="Times New Roman" w:hAnsi="Times New Roman"/>
                <w:bCs/>
                <w:color w:val="000000" w:themeColor="text1"/>
              </w:rPr>
              <w:t>МКУ «МФЦ «Юкки»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B81B031" w14:textId="77777777" w:rsidR="008F1FE1" w:rsidRDefault="008F1FE1" w:rsidP="008F1FE1">
            <w:pPr>
              <w:tabs>
                <w:tab w:val="left" w:pos="8154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AF0A847" w14:textId="77777777" w:rsidR="00C87761" w:rsidRPr="00A37BC0" w:rsidRDefault="00C87761" w:rsidP="00A37BC0">
      <w:pPr>
        <w:spacing w:after="0" w:line="240" w:lineRule="auto"/>
        <w:ind w:left="56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C4E1178" w14:textId="7286B327" w:rsidR="00C87761" w:rsidRPr="00A37BC0" w:rsidRDefault="00C87761" w:rsidP="00BF1A94">
      <w:pPr>
        <w:spacing w:after="0" w:line="240" w:lineRule="auto"/>
        <w:ind w:right="-1"/>
        <w:rPr>
          <w:color w:val="000000" w:themeColor="text1"/>
        </w:rPr>
      </w:pPr>
    </w:p>
    <w:sectPr w:rsidR="00C87761" w:rsidRPr="00A37BC0" w:rsidSect="00C87761">
      <w:headerReference w:type="default" r:id="rId11"/>
      <w:pgSz w:w="16838" w:h="11906" w:orient="landscape"/>
      <w:pgMar w:top="851" w:right="1134" w:bottom="170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EB4C" w14:textId="77777777" w:rsidR="002E40F1" w:rsidRDefault="002E40F1" w:rsidP="002C3073">
      <w:pPr>
        <w:spacing w:after="0" w:line="240" w:lineRule="auto"/>
      </w:pPr>
      <w:r>
        <w:separator/>
      </w:r>
    </w:p>
  </w:endnote>
  <w:endnote w:type="continuationSeparator" w:id="0">
    <w:p w14:paraId="60CAF057" w14:textId="77777777" w:rsidR="002E40F1" w:rsidRDefault="002E40F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6F8E" w14:textId="77777777" w:rsidR="002E40F1" w:rsidRDefault="002E40F1" w:rsidP="002C3073">
      <w:pPr>
        <w:spacing w:after="0" w:line="240" w:lineRule="auto"/>
      </w:pPr>
      <w:r>
        <w:separator/>
      </w:r>
    </w:p>
  </w:footnote>
  <w:footnote w:type="continuationSeparator" w:id="0">
    <w:p w14:paraId="3E2408E3" w14:textId="77777777" w:rsidR="002E40F1" w:rsidRDefault="002E40F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BA21" w14:textId="361218C9" w:rsidR="00C87761" w:rsidRDefault="00C87761" w:rsidP="00CA0D5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7BC0">
      <w:rPr>
        <w:noProof/>
      </w:rPr>
      <w:t>3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422E29B8" w14:textId="346F217C" w:rsidR="002C3073" w:rsidRDefault="00720C3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BC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0034DDE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04986D05"/>
    <w:multiLevelType w:val="hybridMultilevel"/>
    <w:tmpl w:val="E4CE662A"/>
    <w:lvl w:ilvl="0" w:tplc="ADC4E31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642F"/>
    <w:multiLevelType w:val="hybridMultilevel"/>
    <w:tmpl w:val="1E4211B4"/>
    <w:lvl w:ilvl="0" w:tplc="C85C0E76">
      <w:start w:val="202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DD390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cs="Times New Roman" w:hint="default"/>
      </w:rPr>
    </w:lvl>
  </w:abstractNum>
  <w:abstractNum w:abstractNumId="7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  <w:rPr>
        <w:rFonts w:cs="Times New Roman"/>
      </w:r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C7751"/>
    <w:multiLevelType w:val="hybridMultilevel"/>
    <w:tmpl w:val="EC5AB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18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3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25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661DFF"/>
    <w:multiLevelType w:val="hybridMultilevel"/>
    <w:tmpl w:val="C090CC82"/>
    <w:lvl w:ilvl="0" w:tplc="01F4350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7576B"/>
    <w:multiLevelType w:val="hybridMultilevel"/>
    <w:tmpl w:val="D450B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cs="Times New Roman" w:hint="default"/>
      </w:rPr>
    </w:lvl>
  </w:abstractNum>
  <w:abstractNum w:abstractNumId="34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4"/>
  </w:num>
  <w:num w:numId="2">
    <w:abstractNumId w:val="25"/>
  </w:num>
  <w:num w:numId="3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9"/>
  </w:num>
  <w:num w:numId="6">
    <w:abstractNumId w:val="30"/>
  </w:num>
  <w:num w:numId="7">
    <w:abstractNumId w:val="11"/>
  </w:num>
  <w:num w:numId="8">
    <w:abstractNumId w:val="19"/>
  </w:num>
  <w:num w:numId="9">
    <w:abstractNumId w:val="13"/>
  </w:num>
  <w:num w:numId="10">
    <w:abstractNumId w:val="22"/>
  </w:num>
  <w:num w:numId="11">
    <w:abstractNumId w:val="27"/>
  </w:num>
  <w:num w:numId="12">
    <w:abstractNumId w:val="18"/>
  </w:num>
  <w:num w:numId="13">
    <w:abstractNumId w:val="10"/>
  </w:num>
  <w:num w:numId="14">
    <w:abstractNumId w:val="33"/>
  </w:num>
  <w:num w:numId="15">
    <w:abstractNumId w:val="23"/>
  </w:num>
  <w:num w:numId="16">
    <w:abstractNumId w:val="7"/>
  </w:num>
  <w:num w:numId="17">
    <w:abstractNumId w:val="15"/>
  </w:num>
  <w:num w:numId="18">
    <w:abstractNumId w:val="16"/>
  </w:num>
  <w:num w:numId="19">
    <w:abstractNumId w:val="24"/>
  </w:num>
  <w:num w:numId="20">
    <w:abstractNumId w:val="14"/>
  </w:num>
  <w:num w:numId="21">
    <w:abstractNumId w:val="4"/>
  </w:num>
  <w:num w:numId="22">
    <w:abstractNumId w:val="17"/>
  </w:num>
  <w:num w:numId="23">
    <w:abstractNumId w:val="8"/>
  </w:num>
  <w:num w:numId="24">
    <w:abstractNumId w:val="0"/>
  </w:num>
  <w:num w:numId="25">
    <w:abstractNumId w:val="32"/>
  </w:num>
  <w:num w:numId="26">
    <w:abstractNumId w:val="35"/>
  </w:num>
  <w:num w:numId="27">
    <w:abstractNumId w:val="26"/>
  </w:num>
  <w:num w:numId="28">
    <w:abstractNumId w:val="6"/>
  </w:num>
  <w:num w:numId="29">
    <w:abstractNumId w:val="28"/>
  </w:num>
  <w:num w:numId="30">
    <w:abstractNumId w:val="2"/>
  </w:num>
  <w:num w:numId="31">
    <w:abstractNumId w:val="31"/>
  </w:num>
  <w:num w:numId="32">
    <w:abstractNumId w:val="20"/>
  </w:num>
  <w:num w:numId="33">
    <w:abstractNumId w:val="3"/>
  </w:num>
  <w:num w:numId="34">
    <w:abstractNumId w:val="21"/>
  </w:num>
  <w:num w:numId="35">
    <w:abstractNumId w:val="1"/>
  </w:num>
  <w:num w:numId="36">
    <w:abstractNumId w:val="12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20196"/>
    <w:rsid w:val="00036261"/>
    <w:rsid w:val="00037B44"/>
    <w:rsid w:val="0004796D"/>
    <w:rsid w:val="00051C0F"/>
    <w:rsid w:val="00055749"/>
    <w:rsid w:val="0006526F"/>
    <w:rsid w:val="00065C71"/>
    <w:rsid w:val="00071CF6"/>
    <w:rsid w:val="00074A95"/>
    <w:rsid w:val="00077BD6"/>
    <w:rsid w:val="00077BD8"/>
    <w:rsid w:val="00087707"/>
    <w:rsid w:val="0009769C"/>
    <w:rsid w:val="000B2834"/>
    <w:rsid w:val="000B5AD0"/>
    <w:rsid w:val="000C6028"/>
    <w:rsid w:val="000D16F2"/>
    <w:rsid w:val="000E11F6"/>
    <w:rsid w:val="000E2ECD"/>
    <w:rsid w:val="000E336A"/>
    <w:rsid w:val="000F7864"/>
    <w:rsid w:val="00120D9B"/>
    <w:rsid w:val="00124A77"/>
    <w:rsid w:val="0013089D"/>
    <w:rsid w:val="0013110E"/>
    <w:rsid w:val="00131E61"/>
    <w:rsid w:val="00150D96"/>
    <w:rsid w:val="00167000"/>
    <w:rsid w:val="00172139"/>
    <w:rsid w:val="001775AA"/>
    <w:rsid w:val="00182ED3"/>
    <w:rsid w:val="001A602F"/>
    <w:rsid w:val="001C1E8D"/>
    <w:rsid w:val="001D006A"/>
    <w:rsid w:val="001D1555"/>
    <w:rsid w:val="00202AA6"/>
    <w:rsid w:val="00214C91"/>
    <w:rsid w:val="002200BC"/>
    <w:rsid w:val="00220FC1"/>
    <w:rsid w:val="00223E64"/>
    <w:rsid w:val="00234AE1"/>
    <w:rsid w:val="00244168"/>
    <w:rsid w:val="002605A3"/>
    <w:rsid w:val="00294EC7"/>
    <w:rsid w:val="002C3073"/>
    <w:rsid w:val="002C5D0B"/>
    <w:rsid w:val="002D0FD0"/>
    <w:rsid w:val="002E0005"/>
    <w:rsid w:val="002E40F1"/>
    <w:rsid w:val="002F1D01"/>
    <w:rsid w:val="00307CF2"/>
    <w:rsid w:val="00316D64"/>
    <w:rsid w:val="003206CB"/>
    <w:rsid w:val="00326D9B"/>
    <w:rsid w:val="00336E0A"/>
    <w:rsid w:val="003662CB"/>
    <w:rsid w:val="003709AF"/>
    <w:rsid w:val="003748B9"/>
    <w:rsid w:val="00374BC3"/>
    <w:rsid w:val="00387E26"/>
    <w:rsid w:val="003A202C"/>
    <w:rsid w:val="003B34A5"/>
    <w:rsid w:val="003D4B13"/>
    <w:rsid w:val="003F2BD4"/>
    <w:rsid w:val="003F657B"/>
    <w:rsid w:val="00402E00"/>
    <w:rsid w:val="00406D0F"/>
    <w:rsid w:val="00406E31"/>
    <w:rsid w:val="00414BEE"/>
    <w:rsid w:val="00427C13"/>
    <w:rsid w:val="004325E3"/>
    <w:rsid w:val="00442FCF"/>
    <w:rsid w:val="004656B2"/>
    <w:rsid w:val="00487910"/>
    <w:rsid w:val="004A5EF8"/>
    <w:rsid w:val="004B3D4C"/>
    <w:rsid w:val="004C4B80"/>
    <w:rsid w:val="005017C8"/>
    <w:rsid w:val="00507258"/>
    <w:rsid w:val="00522D77"/>
    <w:rsid w:val="005252CE"/>
    <w:rsid w:val="00526C40"/>
    <w:rsid w:val="005559D2"/>
    <w:rsid w:val="00557E40"/>
    <w:rsid w:val="005718B6"/>
    <w:rsid w:val="00575B11"/>
    <w:rsid w:val="0058101D"/>
    <w:rsid w:val="00593E52"/>
    <w:rsid w:val="005B1B7D"/>
    <w:rsid w:val="005D2945"/>
    <w:rsid w:val="005D4BB4"/>
    <w:rsid w:val="005F025C"/>
    <w:rsid w:val="005F41AF"/>
    <w:rsid w:val="00602DAC"/>
    <w:rsid w:val="00612CD6"/>
    <w:rsid w:val="00612E4A"/>
    <w:rsid w:val="00614D38"/>
    <w:rsid w:val="00620586"/>
    <w:rsid w:val="0063657F"/>
    <w:rsid w:val="006423FE"/>
    <w:rsid w:val="00645894"/>
    <w:rsid w:val="00647463"/>
    <w:rsid w:val="0066224B"/>
    <w:rsid w:val="0066236C"/>
    <w:rsid w:val="0066619D"/>
    <w:rsid w:val="006777BA"/>
    <w:rsid w:val="00695F04"/>
    <w:rsid w:val="006A09A0"/>
    <w:rsid w:val="006A4523"/>
    <w:rsid w:val="006A64D2"/>
    <w:rsid w:val="006B2840"/>
    <w:rsid w:val="006C1CAE"/>
    <w:rsid w:val="006C5FF9"/>
    <w:rsid w:val="006F7387"/>
    <w:rsid w:val="00704D41"/>
    <w:rsid w:val="00715D86"/>
    <w:rsid w:val="00720C30"/>
    <w:rsid w:val="007374D1"/>
    <w:rsid w:val="00745002"/>
    <w:rsid w:val="00751B39"/>
    <w:rsid w:val="007618DE"/>
    <w:rsid w:val="007643AC"/>
    <w:rsid w:val="0076760A"/>
    <w:rsid w:val="00793FD4"/>
    <w:rsid w:val="007A0FC4"/>
    <w:rsid w:val="007A23B2"/>
    <w:rsid w:val="007A4CFB"/>
    <w:rsid w:val="007B67DE"/>
    <w:rsid w:val="007B79C5"/>
    <w:rsid w:val="007D1787"/>
    <w:rsid w:val="007D733E"/>
    <w:rsid w:val="007E5308"/>
    <w:rsid w:val="007F0D7D"/>
    <w:rsid w:val="0081047A"/>
    <w:rsid w:val="00815496"/>
    <w:rsid w:val="0082128C"/>
    <w:rsid w:val="00832F2B"/>
    <w:rsid w:val="008363D1"/>
    <w:rsid w:val="008440F8"/>
    <w:rsid w:val="008503D7"/>
    <w:rsid w:val="00892069"/>
    <w:rsid w:val="008B03BB"/>
    <w:rsid w:val="008B187F"/>
    <w:rsid w:val="008B2560"/>
    <w:rsid w:val="008D38E3"/>
    <w:rsid w:val="008E4B78"/>
    <w:rsid w:val="008F1FE1"/>
    <w:rsid w:val="008F62BA"/>
    <w:rsid w:val="00913415"/>
    <w:rsid w:val="00920AC2"/>
    <w:rsid w:val="00922AAD"/>
    <w:rsid w:val="009354C3"/>
    <w:rsid w:val="00935E24"/>
    <w:rsid w:val="00960252"/>
    <w:rsid w:val="00964952"/>
    <w:rsid w:val="0097223B"/>
    <w:rsid w:val="0099784B"/>
    <w:rsid w:val="009A3F64"/>
    <w:rsid w:val="009E63B8"/>
    <w:rsid w:val="009F25E5"/>
    <w:rsid w:val="00A00C9C"/>
    <w:rsid w:val="00A01699"/>
    <w:rsid w:val="00A0782C"/>
    <w:rsid w:val="00A126C9"/>
    <w:rsid w:val="00A252C5"/>
    <w:rsid w:val="00A37BC0"/>
    <w:rsid w:val="00A4290F"/>
    <w:rsid w:val="00A45A3C"/>
    <w:rsid w:val="00A54DC2"/>
    <w:rsid w:val="00A567C7"/>
    <w:rsid w:val="00A6643F"/>
    <w:rsid w:val="00A92AB3"/>
    <w:rsid w:val="00AA4E45"/>
    <w:rsid w:val="00AF15EF"/>
    <w:rsid w:val="00B06993"/>
    <w:rsid w:val="00B13686"/>
    <w:rsid w:val="00B3682D"/>
    <w:rsid w:val="00B45200"/>
    <w:rsid w:val="00B517A1"/>
    <w:rsid w:val="00B61013"/>
    <w:rsid w:val="00B65323"/>
    <w:rsid w:val="00B736D1"/>
    <w:rsid w:val="00B77706"/>
    <w:rsid w:val="00B94A2A"/>
    <w:rsid w:val="00BE2949"/>
    <w:rsid w:val="00BE2F02"/>
    <w:rsid w:val="00BF1A94"/>
    <w:rsid w:val="00C1782E"/>
    <w:rsid w:val="00C24FC6"/>
    <w:rsid w:val="00C25861"/>
    <w:rsid w:val="00C37D7D"/>
    <w:rsid w:val="00C41E70"/>
    <w:rsid w:val="00C534D3"/>
    <w:rsid w:val="00C70B10"/>
    <w:rsid w:val="00C7262A"/>
    <w:rsid w:val="00C75CFA"/>
    <w:rsid w:val="00C823E9"/>
    <w:rsid w:val="00C82E1E"/>
    <w:rsid w:val="00C87761"/>
    <w:rsid w:val="00C87912"/>
    <w:rsid w:val="00C9076D"/>
    <w:rsid w:val="00C910B0"/>
    <w:rsid w:val="00CA57AD"/>
    <w:rsid w:val="00CC226C"/>
    <w:rsid w:val="00CC22FA"/>
    <w:rsid w:val="00CD76A2"/>
    <w:rsid w:val="00CE03F1"/>
    <w:rsid w:val="00CE0D05"/>
    <w:rsid w:val="00CE42BE"/>
    <w:rsid w:val="00CF0EBC"/>
    <w:rsid w:val="00CF323A"/>
    <w:rsid w:val="00D17B3F"/>
    <w:rsid w:val="00D26BAF"/>
    <w:rsid w:val="00D5308D"/>
    <w:rsid w:val="00D53C29"/>
    <w:rsid w:val="00D550B2"/>
    <w:rsid w:val="00D57ABA"/>
    <w:rsid w:val="00D7521E"/>
    <w:rsid w:val="00D77275"/>
    <w:rsid w:val="00D82675"/>
    <w:rsid w:val="00D83D12"/>
    <w:rsid w:val="00D95BA0"/>
    <w:rsid w:val="00D96084"/>
    <w:rsid w:val="00DE04B4"/>
    <w:rsid w:val="00E03E1D"/>
    <w:rsid w:val="00E04F27"/>
    <w:rsid w:val="00E3561D"/>
    <w:rsid w:val="00E45FB5"/>
    <w:rsid w:val="00E74245"/>
    <w:rsid w:val="00E75CF3"/>
    <w:rsid w:val="00EA5FF2"/>
    <w:rsid w:val="00EC5557"/>
    <w:rsid w:val="00EC7EC2"/>
    <w:rsid w:val="00EF7DBF"/>
    <w:rsid w:val="00F01B67"/>
    <w:rsid w:val="00F0385C"/>
    <w:rsid w:val="00F16F61"/>
    <w:rsid w:val="00F20A43"/>
    <w:rsid w:val="00F36055"/>
    <w:rsid w:val="00F478C2"/>
    <w:rsid w:val="00F54925"/>
    <w:rsid w:val="00F55A4F"/>
    <w:rsid w:val="00F668B5"/>
    <w:rsid w:val="00F77E73"/>
    <w:rsid w:val="00F80487"/>
    <w:rsid w:val="00F8582C"/>
    <w:rsid w:val="00F9740F"/>
    <w:rsid w:val="00FA1219"/>
    <w:rsid w:val="00FA2DA0"/>
    <w:rsid w:val="00FA42A0"/>
    <w:rsid w:val="00FA5A13"/>
    <w:rsid w:val="00FA752E"/>
    <w:rsid w:val="00FB12AE"/>
    <w:rsid w:val="00FB1372"/>
    <w:rsid w:val="00FB3749"/>
    <w:rsid w:val="00FB7B76"/>
    <w:rsid w:val="00FC28B5"/>
    <w:rsid w:val="00FC329F"/>
    <w:rsid w:val="00FC7725"/>
    <w:rsid w:val="00FD160B"/>
    <w:rsid w:val="00FD3E8D"/>
    <w:rsid w:val="00FE6C33"/>
    <w:rsid w:val="00FF1702"/>
    <w:rsid w:val="00FF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D7E4"/>
  <w15:docId w15:val="{E378C9DC-D4E2-4DA0-A993-718B47C6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paragraph" w:styleId="1">
    <w:name w:val="heading 1"/>
    <w:basedOn w:val="a"/>
    <w:next w:val="a"/>
    <w:link w:val="10"/>
    <w:uiPriority w:val="99"/>
    <w:qFormat/>
    <w:rsid w:val="00C8776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customStyle="1" w:styleId="10">
    <w:name w:val="Заголовок 1 Знак"/>
    <w:basedOn w:val="a0"/>
    <w:link w:val="1"/>
    <w:uiPriority w:val="99"/>
    <w:rsid w:val="00C87761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9">
    <w:name w:val="List Paragraph"/>
    <w:basedOn w:val="a"/>
    <w:uiPriority w:val="34"/>
    <w:qFormat/>
    <w:rsid w:val="00C87761"/>
    <w:pPr>
      <w:ind w:left="720"/>
      <w:contextualSpacing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rsid w:val="00C877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87761"/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aliases w:val="Обычный (Web)1"/>
    <w:basedOn w:val="a"/>
    <w:link w:val="ab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C87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rintj">
    <w:name w:val="printj"/>
    <w:basedOn w:val="a"/>
    <w:uiPriority w:val="99"/>
    <w:semiHidden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877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c">
    <w:name w:val="Table Grid"/>
    <w:basedOn w:val="a1"/>
    <w:uiPriority w:val="99"/>
    <w:rsid w:val="00C87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C87761"/>
    <w:rPr>
      <w:rFonts w:ascii="Arial" w:eastAsia="Times New Roman" w:hAnsi="Arial" w:cs="Arial"/>
      <w:sz w:val="20"/>
      <w:szCs w:val="20"/>
    </w:rPr>
  </w:style>
  <w:style w:type="paragraph" w:customStyle="1" w:styleId="consplusnormal1">
    <w:name w:val="consplusnormal"/>
    <w:basedOn w:val="a"/>
    <w:uiPriority w:val="99"/>
    <w:rsid w:val="00C8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99"/>
    <w:qFormat/>
    <w:rsid w:val="00C87761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uiPriority w:val="99"/>
    <w:qFormat/>
    <w:rsid w:val="00C87761"/>
    <w:rPr>
      <w:rFonts w:cs="Times New Roman"/>
      <w:i/>
      <w:iCs/>
    </w:rPr>
  </w:style>
  <w:style w:type="character" w:styleId="af">
    <w:name w:val="annotation reference"/>
    <w:basedOn w:val="a0"/>
    <w:uiPriority w:val="99"/>
    <w:semiHidden/>
    <w:unhideWhenUsed/>
    <w:rsid w:val="00C877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8776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87761"/>
    <w:rPr>
      <w:rFonts w:ascii="Calibri" w:eastAsia="Calibri" w:hAnsi="Calibri" w:cs="Times New Roman"/>
      <w:sz w:val="20"/>
      <w:szCs w:val="20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877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87761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ab">
    <w:name w:val="Обычный (Интернет) Знак"/>
    <w:aliases w:val="Обычный (Web)1 Знак"/>
    <w:link w:val="aa"/>
    <w:locked/>
    <w:rsid w:val="00C87761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qFormat/>
    <w:rsid w:val="004A5EF8"/>
    <w:rPr>
      <w:b/>
      <w:bCs/>
    </w:rPr>
  </w:style>
  <w:style w:type="character" w:styleId="af5">
    <w:name w:val="Hyperlink"/>
    <w:uiPriority w:val="99"/>
    <w:rsid w:val="003F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63FCA93-2E8D-4423-B98D-4C95D96E9DB1}">
  <we:reference id="wa200005502" version="1.0.0.11" store="ru-RU" storeType="OMEX"/>
  <we:alternateReferences>
    <we:reference id="wa200005502" version="1.0.0.11" store="wa200005502" storeType="OMEX"/>
  </we:alternateReferences>
  <we:properties>
    <we:property name="threads" value="[{&quot;id&quot;:&quot;jKYTJmdAYNPKkFwbjKYr_&quot;,&quot;contextType&quot;:&quot;CONTEXT_SELECTION&quot;,&quot;contex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,&quot;messages&quot;:[{&quot;role&quot;:&quot;user&quot;,&quot;content&quot;:&quot;delete yellow color&quot;},{&quot;role&quot;:&quot;assistant&quot;,&quot;content&quot;:&quot;О внесении изменения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от 28.10.2021 № 399 «Об утверждении муниципальной программы «Благоустройство территории МО «Юкковское сельское поселение»\n&quot;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AA05D-B0FD-4BF9-ADD0-940A455C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66</TotalTime>
  <Pages>12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Митлинова</cp:lastModifiedBy>
  <cp:revision>12</cp:revision>
  <cp:lastPrinted>2026-03-27T13:01:00Z</cp:lastPrinted>
  <dcterms:created xsi:type="dcterms:W3CDTF">2026-03-16T08:22:00Z</dcterms:created>
  <dcterms:modified xsi:type="dcterms:W3CDTF">2026-03-27T13:02:00Z</dcterms:modified>
  <cp:contentStatus/>
</cp:coreProperties>
</file>