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24BCE" w14:textId="6C19B91A" w:rsidR="00882791" w:rsidRPr="00882791" w:rsidRDefault="00882791" w:rsidP="001A2770">
      <w:pPr>
        <w:spacing w:after="0" w:line="480" w:lineRule="auto"/>
        <w:ind w:left="-709" w:right="-567"/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</w:t>
      </w:r>
      <w:r w:rsidR="001A2770" w:rsidRPr="00260D7F">
        <w:rPr>
          <w:rFonts w:eastAsia="Calibri"/>
          <w:noProof/>
          <w:sz w:val="24"/>
          <w:szCs w:val="18"/>
        </w:rPr>
        <w:drawing>
          <wp:inline distT="0" distB="0" distL="0" distR="0" wp14:anchorId="13E36A0C" wp14:editId="1667FAA5">
            <wp:extent cx="5810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t xml:space="preserve">                                                                                                             </w:t>
      </w:r>
    </w:p>
    <w:p w14:paraId="1CC9D961" w14:textId="54FEE1FF" w:rsidR="00AC2395" w:rsidRPr="00F668B5" w:rsidRDefault="00AC2395" w:rsidP="003B5411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  <w:r w:rsidRPr="00F668B5">
        <w:rPr>
          <w:rFonts w:ascii="Arial" w:hAnsi="Arial" w:cs="Arial"/>
          <w:sz w:val="24"/>
          <w:szCs w:val="18"/>
          <w:lang w:eastAsia="en-US"/>
        </w:rPr>
        <w:t>Муниципальное образование</w:t>
      </w:r>
    </w:p>
    <w:p w14:paraId="06A51431" w14:textId="77777777" w:rsidR="00AC2395" w:rsidRPr="00F668B5" w:rsidRDefault="00AC2395" w:rsidP="003B5411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  <w:r w:rsidRPr="00F668B5">
        <w:rPr>
          <w:rFonts w:ascii="Arial" w:hAnsi="Arial" w:cs="Arial"/>
          <w:sz w:val="28"/>
          <w:szCs w:val="18"/>
          <w:lang w:eastAsia="en-US"/>
        </w:rPr>
        <w:t>«Юкковское сельское поселение»</w:t>
      </w:r>
    </w:p>
    <w:p w14:paraId="060446E3" w14:textId="77777777" w:rsidR="00AC2395" w:rsidRPr="00F668B5" w:rsidRDefault="00AC2395" w:rsidP="003B5411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  <w:r w:rsidRPr="00F668B5">
        <w:rPr>
          <w:rFonts w:ascii="Arial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6D2036F2" w14:textId="77777777" w:rsidR="00AC2395" w:rsidRPr="00F668B5" w:rsidRDefault="00AC2395" w:rsidP="003B5411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</w:p>
    <w:p w14:paraId="07E8E2DF" w14:textId="77777777" w:rsidR="00AC2395" w:rsidRPr="00F668B5" w:rsidRDefault="00AC2395" w:rsidP="003B5411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hAnsi="Arial" w:cs="Arial"/>
          <w:spacing w:val="80"/>
          <w:sz w:val="28"/>
          <w:szCs w:val="18"/>
          <w:lang w:eastAsia="en-US"/>
        </w:rPr>
        <w:t>АДМИНИСТРАЦИЯ</w:t>
      </w:r>
    </w:p>
    <w:p w14:paraId="0C54295B" w14:textId="77777777" w:rsidR="00AC2395" w:rsidRPr="00F668B5" w:rsidRDefault="00AC2395" w:rsidP="003B5411">
      <w:pPr>
        <w:spacing w:after="0" w:line="240" w:lineRule="auto"/>
        <w:ind w:left="-709" w:right="-567"/>
        <w:jc w:val="center"/>
        <w:rPr>
          <w:rFonts w:ascii="Arial" w:hAnsi="Arial" w:cs="Arial"/>
          <w:b/>
          <w:spacing w:val="40"/>
          <w:sz w:val="28"/>
          <w:szCs w:val="18"/>
          <w:lang w:eastAsia="en-US"/>
        </w:rPr>
      </w:pPr>
    </w:p>
    <w:p w14:paraId="13C33F35" w14:textId="77777777" w:rsidR="00AC2395" w:rsidRPr="00F668B5" w:rsidRDefault="00AC2395" w:rsidP="003B5411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40"/>
          <w:szCs w:val="18"/>
          <w:lang w:eastAsia="en-US"/>
        </w:rPr>
      </w:pPr>
      <w:r>
        <w:rPr>
          <w:rFonts w:ascii="Arial" w:hAnsi="Arial" w:cs="Arial"/>
          <w:spacing w:val="80"/>
          <w:sz w:val="40"/>
          <w:szCs w:val="18"/>
          <w:lang w:eastAsia="en-US"/>
        </w:rPr>
        <w:t>ПОСТАНОВЛЕНИЕ</w:t>
      </w:r>
    </w:p>
    <w:p w14:paraId="1E764DAC" w14:textId="77777777" w:rsidR="001A2770" w:rsidRDefault="001A2770" w:rsidP="001A2770">
      <w:pPr>
        <w:tabs>
          <w:tab w:val="left" w:pos="6165"/>
        </w:tabs>
        <w:spacing w:after="0"/>
        <w:ind w:right="-567"/>
        <w:rPr>
          <w:rFonts w:ascii="Arial" w:hAnsi="Arial" w:cs="Arial"/>
          <w:sz w:val="44"/>
          <w:szCs w:val="18"/>
          <w:lang w:eastAsia="en-US"/>
        </w:rPr>
      </w:pPr>
    </w:p>
    <w:p w14:paraId="4776C9EB" w14:textId="4B90F2B3" w:rsidR="005E4DF4" w:rsidRPr="00E25D10" w:rsidRDefault="00E25D10" w:rsidP="00E25D10">
      <w:pPr>
        <w:tabs>
          <w:tab w:val="left" w:pos="6165"/>
        </w:tabs>
        <w:spacing w:after="0"/>
        <w:ind w:left="142" w:right="-567"/>
        <w:rPr>
          <w:rFonts w:ascii="Arial" w:eastAsiaTheme="minorHAnsi" w:hAnsi="Arial" w:cs="Arial"/>
          <w:sz w:val="28"/>
          <w:szCs w:val="28"/>
          <w:lang w:eastAsia="en-US"/>
        </w:rPr>
      </w:pPr>
      <w:r w:rsidRPr="00E25D10">
        <w:rPr>
          <w:rFonts w:ascii="Arial" w:eastAsiaTheme="minorHAnsi" w:hAnsi="Arial" w:cs="Arial"/>
          <w:sz w:val="28"/>
          <w:szCs w:val="28"/>
          <w:u w:val="single"/>
          <w:lang w:eastAsia="en-US"/>
        </w:rPr>
        <w:t xml:space="preserve">    11.02.2026</w:t>
      </w:r>
      <w:r w:rsidR="00842CCC" w:rsidRPr="00E25D10">
        <w:rPr>
          <w:rFonts w:ascii="Arial" w:eastAsiaTheme="minorHAnsi" w:hAnsi="Arial" w:cs="Arial"/>
          <w:sz w:val="28"/>
          <w:szCs w:val="28"/>
          <w:lang w:eastAsia="en-US"/>
        </w:rPr>
        <w:t>___</w:t>
      </w:r>
      <w:r w:rsidR="00842CCC" w:rsidRPr="00842CCC">
        <w:rPr>
          <w:rFonts w:ascii="Arial" w:eastAsiaTheme="minorHAnsi" w:hAnsi="Arial" w:cs="Arial"/>
          <w:sz w:val="24"/>
          <w:szCs w:val="24"/>
          <w:lang w:eastAsia="en-US"/>
        </w:rPr>
        <w:tab/>
      </w:r>
      <w:r w:rsidR="00842CCC" w:rsidRPr="00E25D10">
        <w:rPr>
          <w:rFonts w:ascii="Arial" w:eastAsiaTheme="minorHAnsi" w:hAnsi="Arial" w:cs="Arial"/>
          <w:sz w:val="28"/>
          <w:szCs w:val="28"/>
          <w:lang w:eastAsia="en-US"/>
        </w:rPr>
        <w:t xml:space="preserve">                    № __</w:t>
      </w:r>
      <w:r w:rsidRPr="00E25D10">
        <w:rPr>
          <w:rFonts w:ascii="Arial" w:eastAsiaTheme="minorHAnsi" w:hAnsi="Arial" w:cs="Arial"/>
          <w:sz w:val="28"/>
          <w:szCs w:val="28"/>
          <w:u w:val="single"/>
          <w:lang w:eastAsia="en-US"/>
        </w:rPr>
        <w:t>16</w:t>
      </w:r>
      <w:r w:rsidR="00842CCC" w:rsidRPr="00E25D10">
        <w:rPr>
          <w:rFonts w:ascii="Arial" w:eastAsiaTheme="minorHAnsi" w:hAnsi="Arial" w:cs="Arial"/>
          <w:sz w:val="28"/>
          <w:szCs w:val="28"/>
          <w:lang w:eastAsia="en-US"/>
        </w:rPr>
        <w:t>____</w:t>
      </w:r>
    </w:p>
    <w:p w14:paraId="332D0DBF" w14:textId="2D639FEA" w:rsidR="005E4DF4" w:rsidRPr="00F668B5" w:rsidRDefault="005E4DF4" w:rsidP="005E4DF4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</w:t>
      </w:r>
      <w:r w:rsidR="00842CCC">
        <w:rPr>
          <w:rFonts w:ascii="Arial" w:eastAsiaTheme="minorHAnsi" w:hAnsi="Arial" w:cs="Arial"/>
          <w:sz w:val="28"/>
          <w:szCs w:val="18"/>
          <w:lang w:eastAsia="en-US"/>
        </w:rPr>
        <w:t xml:space="preserve">         </w:t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  д. Юкки</w:t>
      </w:r>
    </w:p>
    <w:p w14:paraId="10C62396" w14:textId="77777777" w:rsidR="005E4DF4" w:rsidRDefault="005E4DF4" w:rsidP="003B5411">
      <w:pPr>
        <w:shd w:val="clear" w:color="auto" w:fill="FFFFFF"/>
        <w:spacing w:after="0" w:line="240" w:lineRule="auto"/>
        <w:ind w:right="5386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21541A1" w14:textId="210FF3BE" w:rsidR="00AC2395" w:rsidRPr="00F0744B" w:rsidRDefault="00294596" w:rsidP="00E25D10">
      <w:pPr>
        <w:shd w:val="clear" w:color="auto" w:fill="FFFFFF"/>
        <w:spacing w:after="0" w:line="240" w:lineRule="auto"/>
        <w:ind w:right="439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 внесении изменени</w:t>
      </w:r>
      <w:r w:rsidR="00441779">
        <w:rPr>
          <w:rFonts w:ascii="Times New Roman" w:hAnsi="Times New Roman"/>
          <w:color w:val="000000"/>
          <w:sz w:val="28"/>
          <w:szCs w:val="28"/>
        </w:rPr>
        <w:t>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43A4C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 xml:space="preserve">в постановление администрации муниципального образования «Юкковское сельское поселение» Всеволожского муниципального </w:t>
      </w:r>
      <w:r w:rsidRPr="00F241B3">
        <w:rPr>
          <w:rFonts w:ascii="Times New Roman" w:hAnsi="Times New Roman"/>
          <w:color w:val="000000"/>
          <w:sz w:val="28"/>
          <w:szCs w:val="28"/>
        </w:rPr>
        <w:t xml:space="preserve">района Ленинградской области от </w:t>
      </w:r>
      <w:r>
        <w:rPr>
          <w:rFonts w:ascii="Times New Roman" w:hAnsi="Times New Roman"/>
          <w:color w:val="000000"/>
          <w:sz w:val="28"/>
          <w:szCs w:val="28"/>
        </w:rPr>
        <w:t>28</w:t>
      </w:r>
      <w:r w:rsidRPr="00F241B3">
        <w:rPr>
          <w:rFonts w:ascii="Times New Roman" w:hAnsi="Times New Roman"/>
          <w:color w:val="000000"/>
          <w:sz w:val="28"/>
          <w:szCs w:val="28"/>
        </w:rPr>
        <w:t>.1</w:t>
      </w:r>
      <w:r>
        <w:rPr>
          <w:rFonts w:ascii="Times New Roman" w:hAnsi="Times New Roman"/>
          <w:color w:val="000000"/>
          <w:sz w:val="28"/>
          <w:szCs w:val="28"/>
        </w:rPr>
        <w:t>0</w:t>
      </w:r>
      <w:r w:rsidRPr="00F241B3">
        <w:rPr>
          <w:rFonts w:ascii="Times New Roman" w:hAnsi="Times New Roman"/>
          <w:color w:val="000000"/>
          <w:sz w:val="28"/>
          <w:szCs w:val="28"/>
        </w:rPr>
        <w:t>.20</w:t>
      </w:r>
      <w:r>
        <w:rPr>
          <w:rFonts w:ascii="Times New Roman" w:hAnsi="Times New Roman"/>
          <w:color w:val="000000"/>
          <w:sz w:val="28"/>
          <w:szCs w:val="28"/>
        </w:rPr>
        <w:t>21 №</w:t>
      </w:r>
      <w:r w:rsidR="003B09F8">
        <w:rPr>
          <w:rFonts w:ascii="Times New Roman" w:hAnsi="Times New Roman"/>
          <w:color w:val="000000"/>
          <w:sz w:val="28"/>
          <w:szCs w:val="28"/>
        </w:rPr>
        <w:t> </w:t>
      </w:r>
      <w:r w:rsidR="00D43A4C">
        <w:rPr>
          <w:rFonts w:ascii="Times New Roman" w:hAnsi="Times New Roman"/>
          <w:color w:val="000000"/>
          <w:sz w:val="28"/>
          <w:szCs w:val="28"/>
        </w:rPr>
        <w:t>396</w:t>
      </w:r>
      <w:r w:rsidR="00547F4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C2472">
        <w:rPr>
          <w:rFonts w:ascii="Times New Roman" w:hAnsi="Times New Roman"/>
          <w:color w:val="000000"/>
          <w:sz w:val="28"/>
          <w:szCs w:val="28"/>
        </w:rPr>
        <w:t>«</w:t>
      </w:r>
      <w:r w:rsidR="00D43A4C" w:rsidRPr="00DA6F69">
        <w:rPr>
          <w:rFonts w:ascii="Times New Roman" w:hAnsi="Times New Roman"/>
          <w:sz w:val="28"/>
          <w:szCs w:val="28"/>
        </w:rPr>
        <w:t xml:space="preserve">Участие </w:t>
      </w:r>
      <w:r w:rsidR="00547F4A">
        <w:rPr>
          <w:rFonts w:ascii="Times New Roman" w:hAnsi="Times New Roman"/>
          <w:sz w:val="28"/>
          <w:szCs w:val="28"/>
        </w:rPr>
        <w:br/>
      </w:r>
      <w:r w:rsidR="00D43A4C" w:rsidRPr="00DA6F69">
        <w:rPr>
          <w:rFonts w:ascii="Times New Roman" w:hAnsi="Times New Roman"/>
          <w:sz w:val="28"/>
          <w:szCs w:val="28"/>
        </w:rPr>
        <w:t>в предупреждении и ликвидации последствий чрезвычайных ситуаций и обеспечение первичных мер пожарной безопасности на территории</w:t>
      </w:r>
      <w:r w:rsidR="00D43A4C">
        <w:rPr>
          <w:rFonts w:ascii="Times New Roman" w:hAnsi="Times New Roman"/>
          <w:sz w:val="28"/>
          <w:szCs w:val="28"/>
        </w:rPr>
        <w:t xml:space="preserve"> </w:t>
      </w:r>
      <w:r w:rsidR="00D43A4C" w:rsidRPr="00DA6F69">
        <w:rPr>
          <w:rFonts w:ascii="Times New Roman" w:hAnsi="Times New Roman"/>
          <w:sz w:val="28"/>
          <w:szCs w:val="28"/>
        </w:rPr>
        <w:t>МО «Юкковское сельское поселение</w:t>
      </w:r>
      <w:r w:rsidR="00AC2395" w:rsidRPr="00A92FF4">
        <w:rPr>
          <w:rFonts w:ascii="Times New Roman" w:hAnsi="Times New Roman"/>
          <w:color w:val="000000"/>
          <w:sz w:val="28"/>
          <w:szCs w:val="28"/>
        </w:rPr>
        <w:t>»</w:t>
      </w:r>
    </w:p>
    <w:p w14:paraId="24837D41" w14:textId="77777777" w:rsidR="00AC2395" w:rsidRDefault="00AC2395" w:rsidP="003B541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BD36FE0" w14:textId="53166FFB" w:rsidR="00AC2395" w:rsidRDefault="00AC2395" w:rsidP="008108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A4FE3">
        <w:rPr>
          <w:rFonts w:ascii="Times New Roman" w:hAnsi="Times New Roman"/>
          <w:color w:val="000000"/>
          <w:sz w:val="28"/>
          <w:szCs w:val="28"/>
        </w:rPr>
        <w:t>В соответствии со статьей 179 Бюджетного кодекса Российской Федерации</w:t>
      </w:r>
      <w:r w:rsidR="00D43A4C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9" w:history="1">
        <w:r w:rsidR="00D43A4C" w:rsidRPr="005557DC">
          <w:rPr>
            <w:rFonts w:ascii="Times New Roman" w:hAnsi="Times New Roman"/>
            <w:sz w:val="28"/>
            <w:szCs w:val="28"/>
          </w:rPr>
          <w:t xml:space="preserve">от 31.07.1998 </w:t>
        </w:r>
        <w:r w:rsidR="00D43A4C">
          <w:rPr>
            <w:rFonts w:ascii="Times New Roman" w:hAnsi="Times New Roman"/>
            <w:sz w:val="28"/>
            <w:szCs w:val="28"/>
          </w:rPr>
          <w:t>№</w:t>
        </w:r>
        <w:r w:rsidR="00D43A4C" w:rsidRPr="005557DC">
          <w:rPr>
            <w:rFonts w:ascii="Times New Roman" w:hAnsi="Times New Roman"/>
            <w:sz w:val="28"/>
            <w:szCs w:val="28"/>
          </w:rPr>
          <w:t>145-ФЗ</w:t>
        </w:r>
      </w:hyperlink>
      <w:r w:rsidRPr="008A4FE3">
        <w:rPr>
          <w:rFonts w:ascii="Times New Roman" w:hAnsi="Times New Roman"/>
          <w:color w:val="000000"/>
          <w:sz w:val="28"/>
          <w:szCs w:val="28"/>
        </w:rPr>
        <w:t xml:space="preserve">, статьей </w:t>
      </w:r>
      <w:r>
        <w:rPr>
          <w:rFonts w:ascii="Times New Roman" w:hAnsi="Times New Roman"/>
          <w:color w:val="000000"/>
          <w:sz w:val="28"/>
          <w:szCs w:val="28"/>
        </w:rPr>
        <w:t>15</w:t>
      </w:r>
      <w:r w:rsidRPr="008A4FE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решения совета депутатов </w:t>
      </w:r>
      <w:r w:rsidR="00D43A4C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МО</w:t>
      </w:r>
      <w:r w:rsidRPr="008A4FE3">
        <w:rPr>
          <w:rFonts w:ascii="Times New Roman" w:hAnsi="Times New Roman"/>
          <w:color w:val="000000"/>
          <w:sz w:val="28"/>
          <w:szCs w:val="28"/>
        </w:rPr>
        <w:t xml:space="preserve"> «Юкковское сельское поселение»</w:t>
      </w:r>
      <w:r>
        <w:rPr>
          <w:rFonts w:ascii="Times New Roman" w:hAnsi="Times New Roman"/>
          <w:color w:val="000000"/>
          <w:sz w:val="28"/>
          <w:szCs w:val="28"/>
        </w:rPr>
        <w:t xml:space="preserve"> от 24.11.2014 №17 «</w:t>
      </w:r>
      <w:r w:rsidRPr="008A4FE3">
        <w:rPr>
          <w:rFonts w:ascii="Times New Roman" w:hAnsi="Times New Roman"/>
          <w:color w:val="000000"/>
          <w:sz w:val="28"/>
          <w:szCs w:val="28"/>
        </w:rPr>
        <w:t>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</w:t>
      </w:r>
      <w:r>
        <w:rPr>
          <w:rFonts w:ascii="Times New Roman" w:hAnsi="Times New Roman"/>
          <w:color w:val="000000"/>
          <w:sz w:val="28"/>
          <w:szCs w:val="28"/>
        </w:rPr>
        <w:t xml:space="preserve">», руководствуясь </w:t>
      </w:r>
      <w:r w:rsidRPr="0086382A">
        <w:rPr>
          <w:rFonts w:ascii="Times New Roman" w:hAnsi="Times New Roman"/>
          <w:color w:val="000000"/>
          <w:sz w:val="28"/>
          <w:szCs w:val="28"/>
        </w:rPr>
        <w:t xml:space="preserve">постановлением администрации МО «Юкковское сельское поселение» </w:t>
      </w:r>
      <w:r w:rsidR="001A6CC3" w:rsidRPr="001A6CC3">
        <w:rPr>
          <w:rFonts w:ascii="Times New Roman" w:hAnsi="Times New Roman"/>
          <w:color w:val="000000"/>
          <w:sz w:val="28"/>
          <w:szCs w:val="28"/>
        </w:rPr>
        <w:t>от 20.12.2021 №513</w:t>
      </w:r>
      <w:r w:rsidRPr="001A6CC3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1A6CC3">
        <w:rPr>
          <w:rFonts w:ascii="Times New Roman" w:hAnsi="Times New Roman"/>
          <w:bCs/>
          <w:sz w:val="28"/>
          <w:szCs w:val="28"/>
        </w:rPr>
        <w:t>О</w:t>
      </w:r>
      <w:r w:rsidRPr="0086382A">
        <w:rPr>
          <w:rFonts w:ascii="Times New Roman" w:hAnsi="Times New Roman"/>
          <w:bCs/>
          <w:sz w:val="28"/>
          <w:szCs w:val="28"/>
        </w:rPr>
        <w:t xml:space="preserve">б утверждении порядка разработки, реализации и оценки эффективности муниципальных программ </w:t>
      </w:r>
      <w:r w:rsidRPr="0086382A">
        <w:rPr>
          <w:rFonts w:ascii="Times New Roman" w:hAnsi="Times New Roman"/>
          <w:bCs/>
          <w:sz w:val="28"/>
          <w:szCs w:val="28"/>
        </w:rPr>
        <w:br/>
        <w:t>МО «Юкковское сельское поселение</w:t>
      </w:r>
      <w:r w:rsidRPr="0086382A">
        <w:rPr>
          <w:rFonts w:ascii="Times New Roman" w:hAnsi="Times New Roman"/>
          <w:color w:val="000000"/>
          <w:sz w:val="28"/>
          <w:szCs w:val="28"/>
        </w:rPr>
        <w:t>»,</w:t>
      </w:r>
      <w:r w:rsidRPr="008638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администрация </w:t>
      </w:r>
      <w:r w:rsidRPr="00C77342"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«Юкковское сельское поселение» Всеволожского муниципального района Ленинградской области</w:t>
      </w:r>
      <w:r w:rsidR="0081086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 о с т а н о в л я е т:</w:t>
      </w:r>
    </w:p>
    <w:p w14:paraId="0977C9AF" w14:textId="77777777" w:rsidR="00AC2395" w:rsidRDefault="00AC2395" w:rsidP="003B54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380E1DD" w14:textId="6B97E490" w:rsidR="005B1F87" w:rsidRDefault="00D84ADF" w:rsidP="00FD646F">
      <w:pPr>
        <w:pStyle w:val="ConsPlusNormal"/>
        <w:numPr>
          <w:ilvl w:val="0"/>
          <w:numId w:val="24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26594031"/>
      <w:r>
        <w:rPr>
          <w:rFonts w:ascii="Times New Roman" w:hAnsi="Times New Roman" w:cs="Times New Roman"/>
          <w:sz w:val="28"/>
          <w:szCs w:val="28"/>
        </w:rPr>
        <w:t xml:space="preserve">Утвердить прилагаемые изменения, которые вносятся </w:t>
      </w:r>
      <w:r w:rsidR="00D43A4C" w:rsidRPr="00D84ADF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83CAB" w:rsidRPr="00383CAB">
        <w:rPr>
          <w:rFonts w:ascii="Times New Roman" w:hAnsi="Times New Roman" w:cs="Times New Roman"/>
          <w:sz w:val="28"/>
          <w:szCs w:val="28"/>
        </w:rPr>
        <w:t xml:space="preserve">муниципальную программу </w:t>
      </w:r>
      <w:bookmarkEnd w:id="0"/>
      <w:r w:rsidR="005B1F87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D43A4C" w:rsidRPr="00DA6F69">
        <w:rPr>
          <w:rFonts w:ascii="Times New Roman" w:hAnsi="Times New Roman"/>
          <w:sz w:val="28"/>
          <w:szCs w:val="28"/>
        </w:rPr>
        <w:t>Участие в предупреждении и ликвидации последствий чрезвычайных ситуаций и обеспечение первичных мер пожарной безопасности на территории</w:t>
      </w:r>
      <w:r w:rsidR="00D43A4C">
        <w:rPr>
          <w:rFonts w:ascii="Times New Roman" w:hAnsi="Times New Roman"/>
          <w:sz w:val="28"/>
          <w:szCs w:val="28"/>
        </w:rPr>
        <w:t xml:space="preserve"> </w:t>
      </w:r>
      <w:r w:rsidR="00D43A4C" w:rsidRPr="00DA6F69">
        <w:rPr>
          <w:rFonts w:ascii="Times New Roman" w:hAnsi="Times New Roman"/>
          <w:sz w:val="28"/>
          <w:szCs w:val="28"/>
        </w:rPr>
        <w:t>МО «Юкковское сельское поселение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  <w:bookmarkStart w:id="1" w:name="_Hlk126594070"/>
      <w:r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утвержденную постановлением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МО «Юкковское сельское поселение» Всеволожского муниципального района Ленинградской области </w:t>
      </w:r>
      <w:bookmarkEnd w:id="1"/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от 28.10.2021 №</w:t>
      </w:r>
      <w:r w:rsidR="000B1C0E">
        <w:rPr>
          <w:rFonts w:ascii="Times New Roman" w:hAnsi="Times New Roman" w:cs="Times New Roman"/>
          <w:sz w:val="28"/>
          <w:szCs w:val="28"/>
        </w:rPr>
        <w:t> </w:t>
      </w:r>
      <w:r w:rsidR="00D43A4C">
        <w:rPr>
          <w:rFonts w:ascii="Times New Roman" w:hAnsi="Times New Roman" w:cs="Times New Roman"/>
          <w:sz w:val="28"/>
          <w:szCs w:val="28"/>
        </w:rPr>
        <w:t>396</w:t>
      </w:r>
      <w:r w:rsidR="00FF0378">
        <w:rPr>
          <w:rFonts w:ascii="Times New Roman" w:hAnsi="Times New Roman" w:cs="Times New Roman"/>
          <w:sz w:val="28"/>
          <w:szCs w:val="28"/>
        </w:rPr>
        <w:t xml:space="preserve"> (с изменениями</w:t>
      </w:r>
      <w:r w:rsidR="00FD08F5">
        <w:rPr>
          <w:rFonts w:ascii="Times New Roman" w:hAnsi="Times New Roman" w:cs="Times New Roman"/>
          <w:sz w:val="28"/>
          <w:szCs w:val="28"/>
        </w:rPr>
        <w:t>,</w:t>
      </w:r>
      <w:r w:rsidR="00FF0378">
        <w:rPr>
          <w:rFonts w:ascii="Times New Roman" w:hAnsi="Times New Roman" w:cs="Times New Roman"/>
          <w:sz w:val="28"/>
          <w:szCs w:val="28"/>
        </w:rPr>
        <w:t xml:space="preserve"> внесенными </w:t>
      </w:r>
      <w:r w:rsidR="00FD08F5">
        <w:rPr>
          <w:rFonts w:ascii="Times New Roman" w:hAnsi="Times New Roman" w:cs="Times New Roman"/>
          <w:sz w:val="28"/>
          <w:szCs w:val="28"/>
        </w:rPr>
        <w:t>п</w:t>
      </w:r>
      <w:r w:rsidR="00FF0378">
        <w:rPr>
          <w:rFonts w:ascii="Times New Roman" w:hAnsi="Times New Roman" w:cs="Times New Roman"/>
          <w:sz w:val="28"/>
          <w:szCs w:val="28"/>
        </w:rPr>
        <w:t>остановлениями</w:t>
      </w:r>
      <w:r w:rsidR="00441779">
        <w:rPr>
          <w:rFonts w:ascii="Times New Roman" w:hAnsi="Times New Roman" w:cs="Times New Roman"/>
          <w:sz w:val="28"/>
          <w:szCs w:val="28"/>
        </w:rPr>
        <w:t xml:space="preserve"> </w:t>
      </w:r>
      <w:r w:rsidR="00FD646F">
        <w:rPr>
          <w:rFonts w:ascii="Times New Roman" w:hAnsi="Times New Roman" w:cs="Times New Roman"/>
          <w:sz w:val="28"/>
          <w:szCs w:val="28"/>
        </w:rPr>
        <w:br/>
      </w:r>
      <w:r w:rsidR="00441779">
        <w:rPr>
          <w:rFonts w:ascii="Times New Roman" w:hAnsi="Times New Roman" w:cs="Times New Roman"/>
          <w:sz w:val="28"/>
          <w:szCs w:val="28"/>
        </w:rPr>
        <w:t>от 30.12.2021 №528, от 03.10.2022 №313</w:t>
      </w:r>
      <w:r w:rsidR="008A4723">
        <w:rPr>
          <w:rFonts w:ascii="Times New Roman" w:hAnsi="Times New Roman" w:cs="Times New Roman"/>
          <w:sz w:val="28"/>
          <w:szCs w:val="28"/>
        </w:rPr>
        <w:t>, от 29.12.2022 №437</w:t>
      </w:r>
      <w:r w:rsidR="00CD5B53">
        <w:rPr>
          <w:rFonts w:ascii="Times New Roman" w:hAnsi="Times New Roman" w:cs="Times New Roman"/>
          <w:sz w:val="28"/>
          <w:szCs w:val="28"/>
        </w:rPr>
        <w:t>, от 04.12.2023 №436</w:t>
      </w:r>
      <w:r w:rsidR="00351B46">
        <w:rPr>
          <w:rFonts w:ascii="Times New Roman" w:hAnsi="Times New Roman" w:cs="Times New Roman"/>
          <w:sz w:val="28"/>
          <w:szCs w:val="28"/>
        </w:rPr>
        <w:t>, от 21.12.2023 № 461</w:t>
      </w:r>
      <w:r w:rsidR="00EC6C10">
        <w:rPr>
          <w:rFonts w:ascii="Times New Roman" w:hAnsi="Times New Roman" w:cs="Times New Roman"/>
          <w:sz w:val="28"/>
          <w:szCs w:val="28"/>
        </w:rPr>
        <w:t>, от 27.03.2024 № 91</w:t>
      </w:r>
      <w:r w:rsidR="001A64F6">
        <w:rPr>
          <w:rFonts w:ascii="Times New Roman" w:hAnsi="Times New Roman" w:cs="Times New Roman"/>
          <w:sz w:val="28"/>
          <w:szCs w:val="28"/>
        </w:rPr>
        <w:t>, от 05.08.2024 № 225</w:t>
      </w:r>
      <w:r w:rsidR="00FF0378">
        <w:rPr>
          <w:rFonts w:ascii="Times New Roman" w:hAnsi="Times New Roman" w:cs="Times New Roman"/>
          <w:sz w:val="28"/>
          <w:szCs w:val="28"/>
        </w:rPr>
        <w:t>),</w:t>
      </w:r>
      <w:r w:rsidR="00441779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26594159"/>
      <w:r w:rsidR="005B1F87">
        <w:rPr>
          <w:rFonts w:ascii="Times New Roman" w:hAnsi="Times New Roman" w:cs="Times New Roman"/>
          <w:sz w:val="28"/>
          <w:szCs w:val="28"/>
        </w:rPr>
        <w:t>согласно приложению.</w:t>
      </w:r>
      <w:bookmarkEnd w:id="2"/>
    </w:p>
    <w:p w14:paraId="6136F030" w14:textId="6E776F29" w:rsidR="005E3C34" w:rsidRPr="005E3C34" w:rsidRDefault="005E3C34" w:rsidP="00FD646F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3" w:name="_Hlk126594202"/>
      <w:r w:rsidRPr="007B67DE">
        <w:rPr>
          <w:rFonts w:ascii="Times New Roman" w:hAnsi="Times New Roman"/>
          <w:color w:val="000000" w:themeColor="text1"/>
          <w:sz w:val="28"/>
          <w:szCs w:val="28"/>
        </w:rPr>
        <w:t>Настоящее постановление вступает в силу с даты подписания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и подлежит официальному опубликованию на сайте МО «Юкковское сельское поселение» в сети Интернет по адресу: </w:t>
      </w:r>
      <w:hyperlink r:id="rId10" w:history="1">
        <w:r w:rsidRPr="00A96383">
          <w:rPr>
            <w:rStyle w:val="af2"/>
            <w:rFonts w:ascii="Helvetica" w:hAnsi="Helvetica" w:cs="Helvetica"/>
            <w:sz w:val="23"/>
            <w:szCs w:val="23"/>
          </w:rPr>
          <w:t>www.ykki.ru</w:t>
        </w:r>
      </w:hyperlink>
      <w:r w:rsidRPr="000F72A6">
        <w:rPr>
          <w:rFonts w:ascii="Helvetica" w:hAnsi="Helvetica" w:cs="Helvetica"/>
          <w:color w:val="34343C"/>
          <w:sz w:val="23"/>
          <w:szCs w:val="23"/>
        </w:rPr>
        <w:t>.</w:t>
      </w:r>
    </w:p>
    <w:p w14:paraId="091F720F" w14:textId="69579D35" w:rsidR="00AC2395" w:rsidRDefault="00AC2395" w:rsidP="00FD646F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исполнения настоящего постановления оставляю за собой.</w:t>
      </w:r>
    </w:p>
    <w:bookmarkEnd w:id="3"/>
    <w:p w14:paraId="16676E9C" w14:textId="77777777" w:rsidR="00AC2395" w:rsidRDefault="00AC2395" w:rsidP="003B541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79F1EA1C" w14:textId="77777777" w:rsidR="006C4E58" w:rsidRDefault="006C4E58" w:rsidP="006C4E58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eastAsia="en-US"/>
        </w:rPr>
      </w:pPr>
    </w:p>
    <w:p w14:paraId="148E5477" w14:textId="2CE4BB6C" w:rsidR="006C4E58" w:rsidRDefault="001A64F6" w:rsidP="006C4E58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eastAsia="en-US"/>
        </w:rPr>
      </w:pPr>
      <w:bookmarkStart w:id="4" w:name="_Hlk126594213"/>
      <w:r>
        <w:rPr>
          <w:rFonts w:ascii="Times New Roman" w:hAnsi="Times New Roman"/>
          <w:sz w:val="28"/>
          <w:szCs w:val="28"/>
          <w:lang w:eastAsia="en-US"/>
        </w:rPr>
        <w:t>Г</w:t>
      </w:r>
      <w:r w:rsidR="00A60C77">
        <w:rPr>
          <w:rFonts w:ascii="Times New Roman" w:hAnsi="Times New Roman"/>
          <w:sz w:val="28"/>
          <w:szCs w:val="28"/>
          <w:lang w:eastAsia="en-US"/>
        </w:rPr>
        <w:t>лав</w:t>
      </w:r>
      <w:r>
        <w:rPr>
          <w:rFonts w:ascii="Times New Roman" w:hAnsi="Times New Roman"/>
          <w:sz w:val="28"/>
          <w:szCs w:val="28"/>
          <w:lang w:eastAsia="en-US"/>
        </w:rPr>
        <w:t>а</w:t>
      </w:r>
      <w:r w:rsidR="00AC2395">
        <w:rPr>
          <w:rFonts w:ascii="Times New Roman" w:hAnsi="Times New Roman"/>
          <w:sz w:val="28"/>
          <w:szCs w:val="28"/>
          <w:lang w:eastAsia="en-US"/>
        </w:rPr>
        <w:t xml:space="preserve"> администраци</w:t>
      </w:r>
      <w:r w:rsidR="006C4E58">
        <w:rPr>
          <w:rFonts w:ascii="Times New Roman" w:hAnsi="Times New Roman"/>
          <w:sz w:val="28"/>
          <w:szCs w:val="28"/>
          <w:lang w:eastAsia="en-US"/>
        </w:rPr>
        <w:t xml:space="preserve">и                                               </w:t>
      </w:r>
      <w:r w:rsidR="00FD646F">
        <w:rPr>
          <w:rFonts w:ascii="Times New Roman" w:hAnsi="Times New Roman"/>
          <w:sz w:val="28"/>
          <w:szCs w:val="28"/>
          <w:lang w:eastAsia="en-US"/>
        </w:rPr>
        <w:t xml:space="preserve">          </w:t>
      </w:r>
      <w:r w:rsidR="006C4E58">
        <w:rPr>
          <w:rFonts w:ascii="Times New Roman" w:hAnsi="Times New Roman"/>
          <w:sz w:val="28"/>
          <w:szCs w:val="28"/>
          <w:lang w:eastAsia="en-US"/>
        </w:rPr>
        <w:t xml:space="preserve">     </w:t>
      </w:r>
      <w:r>
        <w:rPr>
          <w:rFonts w:ascii="Times New Roman" w:hAnsi="Times New Roman"/>
          <w:sz w:val="28"/>
          <w:szCs w:val="28"/>
          <w:lang w:eastAsia="en-US"/>
        </w:rPr>
        <w:t xml:space="preserve">             </w:t>
      </w:r>
      <w:r w:rsidR="006C4E58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8A4723">
        <w:rPr>
          <w:rFonts w:ascii="Times New Roman" w:hAnsi="Times New Roman"/>
          <w:sz w:val="28"/>
          <w:szCs w:val="28"/>
          <w:lang w:eastAsia="en-US"/>
        </w:rPr>
        <w:t>М</w:t>
      </w:r>
      <w:r w:rsidR="006C4E58">
        <w:rPr>
          <w:rFonts w:ascii="Times New Roman" w:hAnsi="Times New Roman"/>
          <w:sz w:val="28"/>
          <w:szCs w:val="28"/>
          <w:lang w:eastAsia="en-US"/>
        </w:rPr>
        <w:t>.</w:t>
      </w:r>
      <w:r w:rsidR="008A4723">
        <w:rPr>
          <w:rFonts w:ascii="Times New Roman" w:hAnsi="Times New Roman"/>
          <w:sz w:val="28"/>
          <w:szCs w:val="28"/>
          <w:lang w:eastAsia="en-US"/>
        </w:rPr>
        <w:t>Ю</w:t>
      </w:r>
      <w:r w:rsidR="006C4E58">
        <w:rPr>
          <w:rFonts w:ascii="Times New Roman" w:hAnsi="Times New Roman"/>
          <w:sz w:val="28"/>
          <w:szCs w:val="28"/>
          <w:lang w:eastAsia="en-US"/>
        </w:rPr>
        <w:t>.</w:t>
      </w:r>
      <w:r w:rsidR="008A4723">
        <w:rPr>
          <w:rFonts w:ascii="Times New Roman" w:hAnsi="Times New Roman"/>
          <w:sz w:val="28"/>
          <w:szCs w:val="28"/>
          <w:lang w:eastAsia="en-US"/>
        </w:rPr>
        <w:t xml:space="preserve"> Белов</w:t>
      </w:r>
    </w:p>
    <w:bookmarkEnd w:id="4"/>
    <w:p w14:paraId="2FA4D6CC" w14:textId="67B5CA39" w:rsidR="008422EC" w:rsidRDefault="006C4E58" w:rsidP="00740D50">
      <w:pPr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br w:type="page"/>
      </w:r>
    </w:p>
    <w:p w14:paraId="3895932B" w14:textId="77777777" w:rsidR="006C4E58" w:rsidRPr="00F92B33" w:rsidRDefault="006C4E58" w:rsidP="006C4E58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en-US"/>
        </w:rPr>
      </w:pPr>
      <w:r w:rsidRPr="00F92B33">
        <w:rPr>
          <w:rFonts w:ascii="Times New Roman" w:hAnsi="Times New Roman"/>
          <w:sz w:val="28"/>
          <w:szCs w:val="28"/>
          <w:lang w:eastAsia="en-US"/>
        </w:rPr>
        <w:lastRenderedPageBreak/>
        <w:t xml:space="preserve">Приложение </w:t>
      </w:r>
    </w:p>
    <w:p w14:paraId="5D3BB3A8" w14:textId="77777777" w:rsidR="006C4E58" w:rsidRPr="00F92B33" w:rsidRDefault="006C4E58" w:rsidP="006C4E58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 w:rsidRPr="00F92B33">
        <w:rPr>
          <w:rFonts w:ascii="Times New Roman" w:hAnsi="Times New Roman"/>
          <w:sz w:val="28"/>
          <w:szCs w:val="28"/>
          <w:lang w:eastAsia="en-US"/>
        </w:rPr>
        <w:t>к постановлению администрации</w:t>
      </w:r>
    </w:p>
    <w:p w14:paraId="56682878" w14:textId="77777777" w:rsidR="006C4E58" w:rsidRPr="00F92B33" w:rsidRDefault="006C4E58" w:rsidP="006C4E58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 w:rsidRPr="00F92B33">
        <w:rPr>
          <w:rFonts w:ascii="Times New Roman" w:hAnsi="Times New Roman"/>
          <w:sz w:val="28"/>
          <w:szCs w:val="28"/>
          <w:lang w:eastAsia="en-US"/>
        </w:rPr>
        <w:t>МО «Юкковское сельское поселение»</w:t>
      </w:r>
    </w:p>
    <w:p w14:paraId="74E567C5" w14:textId="4AD093F7" w:rsidR="006C4E58" w:rsidRPr="00740D50" w:rsidRDefault="00FD646F" w:rsidP="006C4E58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u w:val="single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о</w:t>
      </w:r>
      <w:r w:rsidR="006C4E58" w:rsidRPr="00F92B33">
        <w:rPr>
          <w:rFonts w:ascii="Times New Roman" w:hAnsi="Times New Roman"/>
          <w:sz w:val="28"/>
          <w:szCs w:val="28"/>
          <w:lang w:eastAsia="en-US"/>
        </w:rPr>
        <w:t>т</w:t>
      </w:r>
      <w:r w:rsidR="00B15DA6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8A4723">
        <w:rPr>
          <w:rFonts w:ascii="Times New Roman" w:hAnsi="Times New Roman"/>
          <w:sz w:val="28"/>
          <w:szCs w:val="28"/>
          <w:lang w:eastAsia="en-US"/>
        </w:rPr>
        <w:t>_</w:t>
      </w:r>
      <w:r w:rsidR="00E25D10" w:rsidRPr="00E25D10">
        <w:rPr>
          <w:rFonts w:ascii="Times New Roman" w:hAnsi="Times New Roman"/>
          <w:sz w:val="28"/>
          <w:szCs w:val="28"/>
          <w:u w:val="single"/>
          <w:lang w:eastAsia="en-US"/>
        </w:rPr>
        <w:t>11.02.2026</w:t>
      </w:r>
      <w:r w:rsidR="008A4723" w:rsidRPr="00E25D10">
        <w:rPr>
          <w:rFonts w:ascii="Times New Roman" w:hAnsi="Times New Roman"/>
          <w:sz w:val="28"/>
          <w:szCs w:val="28"/>
          <w:u w:val="single"/>
          <w:lang w:eastAsia="en-US"/>
        </w:rPr>
        <w:t>_</w:t>
      </w:r>
      <w:r w:rsidR="00740D50" w:rsidRPr="00E25D10">
        <w:rPr>
          <w:rFonts w:ascii="Times New Roman" w:hAnsi="Times New Roman"/>
          <w:sz w:val="28"/>
          <w:szCs w:val="28"/>
          <w:u w:val="single"/>
          <w:lang w:eastAsia="en-US"/>
        </w:rPr>
        <w:t xml:space="preserve"> </w:t>
      </w:r>
      <w:r w:rsidR="006C4E58" w:rsidRPr="00E25D10">
        <w:rPr>
          <w:rFonts w:ascii="Times New Roman" w:hAnsi="Times New Roman"/>
          <w:sz w:val="28"/>
          <w:szCs w:val="28"/>
          <w:u w:val="single"/>
          <w:lang w:eastAsia="en-US"/>
        </w:rPr>
        <w:t xml:space="preserve">№ </w:t>
      </w:r>
      <w:r w:rsidR="008A4723" w:rsidRPr="00E25D10">
        <w:rPr>
          <w:rFonts w:ascii="Times New Roman" w:hAnsi="Times New Roman"/>
          <w:sz w:val="28"/>
          <w:szCs w:val="28"/>
          <w:u w:val="single"/>
          <w:lang w:eastAsia="en-US"/>
        </w:rPr>
        <w:t>_</w:t>
      </w:r>
      <w:r w:rsidR="00E25D10" w:rsidRPr="00E25D10">
        <w:rPr>
          <w:rFonts w:ascii="Times New Roman" w:hAnsi="Times New Roman"/>
          <w:sz w:val="28"/>
          <w:szCs w:val="28"/>
          <w:u w:val="single"/>
          <w:lang w:eastAsia="en-US"/>
        </w:rPr>
        <w:t>16</w:t>
      </w:r>
      <w:r w:rsidR="002E2C52" w:rsidRPr="002E2C52">
        <w:rPr>
          <w:rFonts w:ascii="Times New Roman" w:hAnsi="Times New Roman"/>
          <w:sz w:val="28"/>
          <w:szCs w:val="28"/>
          <w:lang w:eastAsia="en-US"/>
        </w:rPr>
        <w:t>__</w:t>
      </w:r>
      <w:r w:rsidR="008A4723">
        <w:rPr>
          <w:rFonts w:ascii="Times New Roman" w:hAnsi="Times New Roman"/>
          <w:sz w:val="28"/>
          <w:szCs w:val="28"/>
          <w:lang w:eastAsia="en-US"/>
        </w:rPr>
        <w:t>_</w:t>
      </w:r>
    </w:p>
    <w:p w14:paraId="6631997E" w14:textId="77777777" w:rsidR="006C4E58" w:rsidRDefault="006C4E58" w:rsidP="006C4E58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</w:p>
    <w:p w14:paraId="750D2B68" w14:textId="5F53ED21" w:rsidR="006C4E58" w:rsidRPr="00F92B33" w:rsidRDefault="006C4E58" w:rsidP="00FD646F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  <w:bookmarkStart w:id="5" w:name="_Hlk126597575"/>
      <w:r w:rsidRPr="00F92B33">
        <w:rPr>
          <w:rFonts w:ascii="Times New Roman" w:hAnsi="Times New Roman"/>
          <w:sz w:val="28"/>
          <w:szCs w:val="28"/>
          <w:lang w:eastAsia="en-US"/>
        </w:rPr>
        <w:t>Изменения,</w:t>
      </w:r>
    </w:p>
    <w:p w14:paraId="1547245A" w14:textId="46ED6679" w:rsidR="006C4E58" w:rsidRPr="00F92B33" w:rsidRDefault="006C4E58" w:rsidP="00FD646F">
      <w:pPr>
        <w:spacing w:after="0" w:line="240" w:lineRule="auto"/>
        <w:ind w:right="848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F92B33">
        <w:rPr>
          <w:rFonts w:ascii="Times New Roman" w:hAnsi="Times New Roman"/>
          <w:sz w:val="28"/>
          <w:szCs w:val="28"/>
          <w:lang w:eastAsia="en-US"/>
        </w:rPr>
        <w:t xml:space="preserve">которые вносятся в муниципальную программу </w:t>
      </w:r>
      <w:bookmarkEnd w:id="5"/>
      <w:r w:rsidRPr="00F92B33">
        <w:rPr>
          <w:rFonts w:ascii="Times New Roman" w:hAnsi="Times New Roman"/>
          <w:color w:val="000000"/>
          <w:sz w:val="28"/>
          <w:szCs w:val="28"/>
        </w:rPr>
        <w:t xml:space="preserve">«Участие </w:t>
      </w:r>
      <w:r w:rsidR="00FD646F">
        <w:rPr>
          <w:rFonts w:ascii="Times New Roman" w:hAnsi="Times New Roman"/>
          <w:color w:val="000000"/>
          <w:sz w:val="28"/>
          <w:szCs w:val="28"/>
        </w:rPr>
        <w:br/>
      </w:r>
      <w:r w:rsidRPr="00F92B33">
        <w:rPr>
          <w:rFonts w:ascii="Times New Roman" w:hAnsi="Times New Roman"/>
          <w:color w:val="000000"/>
          <w:sz w:val="28"/>
          <w:szCs w:val="28"/>
        </w:rPr>
        <w:t xml:space="preserve">в предупреждении и ликвидации последствий чрезвычайных ситуаций </w:t>
      </w:r>
      <w:r w:rsidR="00FD646F">
        <w:rPr>
          <w:rFonts w:ascii="Times New Roman" w:hAnsi="Times New Roman"/>
          <w:color w:val="000000"/>
          <w:sz w:val="28"/>
          <w:szCs w:val="28"/>
        </w:rPr>
        <w:br/>
      </w:r>
      <w:r w:rsidRPr="00F92B33">
        <w:rPr>
          <w:rFonts w:ascii="Times New Roman" w:hAnsi="Times New Roman"/>
          <w:color w:val="000000"/>
          <w:sz w:val="28"/>
          <w:szCs w:val="28"/>
        </w:rPr>
        <w:t>и обеспечение первичных мер пожарной безопасности на территории МО «Юкковское сельское поселение»</w:t>
      </w:r>
      <w:bookmarkStart w:id="6" w:name="_Hlk126597617"/>
      <w:r w:rsidR="00FD646F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F92B33">
        <w:rPr>
          <w:rFonts w:ascii="Times New Roman" w:hAnsi="Times New Roman"/>
          <w:color w:val="000000"/>
          <w:sz w:val="28"/>
          <w:szCs w:val="28"/>
        </w:rPr>
        <w:t xml:space="preserve">утвержденную постановлением администрации МО «Юкковское сельское поселение» Всеволожского муниципального района Ленинградской области </w:t>
      </w:r>
      <w:bookmarkEnd w:id="6"/>
      <w:r w:rsidRPr="00F92B33">
        <w:rPr>
          <w:rFonts w:ascii="Times New Roman" w:hAnsi="Times New Roman"/>
          <w:color w:val="000000"/>
          <w:sz w:val="28"/>
          <w:szCs w:val="28"/>
        </w:rPr>
        <w:br/>
        <w:t>от 28.12.2021 №396</w:t>
      </w:r>
      <w:r w:rsidR="00FF037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F0378">
        <w:rPr>
          <w:rFonts w:ascii="Times New Roman" w:hAnsi="Times New Roman"/>
          <w:sz w:val="28"/>
          <w:szCs w:val="28"/>
        </w:rPr>
        <w:t>(с изменениями</w:t>
      </w:r>
      <w:r w:rsidR="00FD08F5">
        <w:rPr>
          <w:rFonts w:ascii="Times New Roman" w:hAnsi="Times New Roman"/>
          <w:sz w:val="28"/>
          <w:szCs w:val="28"/>
        </w:rPr>
        <w:t>,</w:t>
      </w:r>
      <w:r w:rsidR="00FF0378">
        <w:rPr>
          <w:rFonts w:ascii="Times New Roman" w:hAnsi="Times New Roman"/>
          <w:sz w:val="28"/>
          <w:szCs w:val="28"/>
        </w:rPr>
        <w:t xml:space="preserve"> внесенными </w:t>
      </w:r>
      <w:r w:rsidR="00FD08F5">
        <w:rPr>
          <w:rFonts w:ascii="Times New Roman" w:hAnsi="Times New Roman"/>
          <w:sz w:val="28"/>
          <w:szCs w:val="28"/>
        </w:rPr>
        <w:t>п</w:t>
      </w:r>
      <w:r w:rsidR="00FF0378">
        <w:rPr>
          <w:rFonts w:ascii="Times New Roman" w:hAnsi="Times New Roman"/>
          <w:sz w:val="28"/>
          <w:szCs w:val="28"/>
        </w:rPr>
        <w:t xml:space="preserve">остановлениями </w:t>
      </w:r>
      <w:r w:rsidR="00FD646F">
        <w:rPr>
          <w:rFonts w:ascii="Times New Roman" w:hAnsi="Times New Roman"/>
          <w:sz w:val="28"/>
          <w:szCs w:val="28"/>
        </w:rPr>
        <w:br/>
      </w:r>
      <w:r w:rsidR="00FF0378">
        <w:rPr>
          <w:rFonts w:ascii="Times New Roman" w:hAnsi="Times New Roman"/>
          <w:sz w:val="28"/>
          <w:szCs w:val="28"/>
        </w:rPr>
        <w:t>от 30.12.2021 №528, от 03.10.2022 №313</w:t>
      </w:r>
      <w:r w:rsidR="008A4723">
        <w:rPr>
          <w:rFonts w:ascii="Times New Roman" w:hAnsi="Times New Roman"/>
          <w:sz w:val="28"/>
          <w:szCs w:val="28"/>
        </w:rPr>
        <w:t>, от 29.12.2022 №437</w:t>
      </w:r>
      <w:r w:rsidR="00CD5B53">
        <w:rPr>
          <w:rFonts w:ascii="Times New Roman" w:hAnsi="Times New Roman"/>
          <w:sz w:val="28"/>
          <w:szCs w:val="28"/>
        </w:rPr>
        <w:t>, от 04.12.2023 №436</w:t>
      </w:r>
      <w:r w:rsidR="00351B46">
        <w:rPr>
          <w:rFonts w:ascii="Times New Roman" w:hAnsi="Times New Roman"/>
          <w:sz w:val="28"/>
          <w:szCs w:val="28"/>
        </w:rPr>
        <w:t>, от 21.12.2023 № 461</w:t>
      </w:r>
      <w:r w:rsidR="00EC6C10">
        <w:rPr>
          <w:rFonts w:ascii="Times New Roman" w:hAnsi="Times New Roman"/>
          <w:sz w:val="28"/>
          <w:szCs w:val="28"/>
        </w:rPr>
        <w:t>, от 27.03.2024 № 91</w:t>
      </w:r>
      <w:r w:rsidR="001A64F6">
        <w:rPr>
          <w:rFonts w:ascii="Times New Roman" w:hAnsi="Times New Roman"/>
          <w:sz w:val="28"/>
          <w:szCs w:val="28"/>
        </w:rPr>
        <w:t>, от 05.08.2024 № 225</w:t>
      </w:r>
      <w:r w:rsidR="00FF0378">
        <w:rPr>
          <w:rFonts w:ascii="Times New Roman" w:hAnsi="Times New Roman"/>
          <w:sz w:val="28"/>
          <w:szCs w:val="28"/>
        </w:rPr>
        <w:t>)</w:t>
      </w:r>
    </w:p>
    <w:p w14:paraId="781BBF4B" w14:textId="77777777" w:rsidR="006C4E58" w:rsidRDefault="006C4E58" w:rsidP="00FD646F">
      <w:pPr>
        <w:spacing w:after="0" w:line="240" w:lineRule="auto"/>
        <w:ind w:right="848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</w:p>
    <w:p w14:paraId="654A5601" w14:textId="31A838D2" w:rsidR="006C4E58" w:rsidRPr="00F92B33" w:rsidRDefault="006C4E58" w:rsidP="00FD646F">
      <w:pPr>
        <w:spacing w:after="0" w:line="240" w:lineRule="auto"/>
        <w:ind w:right="848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7" w:name="_Hlk126597781"/>
      <w:r w:rsidRPr="00F92B33">
        <w:rPr>
          <w:rFonts w:ascii="Times New Roman" w:hAnsi="Times New Roman"/>
          <w:sz w:val="28"/>
          <w:szCs w:val="28"/>
          <w:lang w:eastAsia="en-US"/>
        </w:rPr>
        <w:t>Изложить муниципальную программу</w:t>
      </w:r>
      <w:bookmarkEnd w:id="7"/>
      <w:r w:rsidRPr="00F92B33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F92B33">
        <w:rPr>
          <w:rFonts w:ascii="Times New Roman" w:hAnsi="Times New Roman"/>
          <w:color w:val="000000"/>
          <w:sz w:val="28"/>
          <w:szCs w:val="28"/>
        </w:rPr>
        <w:t xml:space="preserve">«Участие в предупреждении </w:t>
      </w:r>
      <w:r w:rsidR="00FD646F">
        <w:rPr>
          <w:rFonts w:ascii="Times New Roman" w:hAnsi="Times New Roman"/>
          <w:color w:val="000000"/>
          <w:sz w:val="28"/>
          <w:szCs w:val="28"/>
        </w:rPr>
        <w:br/>
      </w:r>
      <w:r w:rsidRPr="00F92B33">
        <w:rPr>
          <w:rFonts w:ascii="Times New Roman" w:hAnsi="Times New Roman"/>
          <w:color w:val="000000"/>
          <w:sz w:val="28"/>
          <w:szCs w:val="28"/>
        </w:rPr>
        <w:t xml:space="preserve">и ликвидации последствий чрезвычайных ситуаций и обеспечение первичных мер пожарной безопасности на территории МО «Юкковское сельское поселение» </w:t>
      </w:r>
      <w:bookmarkStart w:id="8" w:name="_Hlk126597797"/>
      <w:r w:rsidRPr="00F92B33">
        <w:rPr>
          <w:rFonts w:ascii="Times New Roman" w:hAnsi="Times New Roman"/>
          <w:color w:val="000000"/>
          <w:sz w:val="28"/>
          <w:szCs w:val="28"/>
        </w:rPr>
        <w:t>в следующей редакции</w:t>
      </w:r>
      <w:r>
        <w:rPr>
          <w:rFonts w:ascii="Times New Roman" w:hAnsi="Times New Roman"/>
          <w:color w:val="000000"/>
          <w:sz w:val="28"/>
          <w:szCs w:val="28"/>
        </w:rPr>
        <w:t>:</w:t>
      </w:r>
      <w:bookmarkEnd w:id="8"/>
    </w:p>
    <w:p w14:paraId="31CE6092" w14:textId="50D9CA9A" w:rsidR="006C4E58" w:rsidRDefault="006C4E58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14:paraId="48FD52E1" w14:textId="77777777" w:rsidR="006C4E58" w:rsidRPr="00F92B33" w:rsidRDefault="006C4E58" w:rsidP="006C4E5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F92B33">
        <w:rPr>
          <w:rFonts w:ascii="Times New Roman" w:hAnsi="Times New Roman"/>
          <w:b/>
          <w:sz w:val="28"/>
          <w:szCs w:val="28"/>
          <w:lang w:eastAsia="en-US"/>
        </w:rPr>
        <w:t>МУНИЦИПАЛЬНАЯ ПРОГРАММА</w:t>
      </w:r>
    </w:p>
    <w:p w14:paraId="39615C7A" w14:textId="77777777" w:rsidR="006C4E58" w:rsidRPr="00F92B33" w:rsidRDefault="006C4E58" w:rsidP="006C4E5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F92B33">
        <w:rPr>
          <w:rFonts w:ascii="Times New Roman" w:hAnsi="Times New Roman"/>
          <w:b/>
          <w:color w:val="000000"/>
          <w:sz w:val="28"/>
          <w:szCs w:val="28"/>
        </w:rPr>
        <w:t xml:space="preserve">«Участие в предупреждении и ликвидации последствий чрезвычайных ситуаций </w:t>
      </w:r>
      <w:r w:rsidRPr="00F92B33">
        <w:rPr>
          <w:rFonts w:ascii="Times New Roman" w:hAnsi="Times New Roman"/>
          <w:color w:val="000000"/>
          <w:sz w:val="28"/>
          <w:szCs w:val="28"/>
        </w:rPr>
        <w:br/>
      </w:r>
      <w:r w:rsidRPr="00F92B33">
        <w:rPr>
          <w:rFonts w:ascii="Times New Roman" w:hAnsi="Times New Roman"/>
          <w:b/>
          <w:color w:val="000000"/>
          <w:sz w:val="28"/>
          <w:szCs w:val="28"/>
        </w:rPr>
        <w:t xml:space="preserve">и обеспечение первичных мер пожарной безопасности на территории </w:t>
      </w:r>
      <w:r w:rsidRPr="00F92B33">
        <w:rPr>
          <w:rFonts w:ascii="Times New Roman" w:hAnsi="Times New Roman"/>
          <w:color w:val="000000"/>
          <w:sz w:val="28"/>
          <w:szCs w:val="28"/>
        </w:rPr>
        <w:br/>
      </w:r>
      <w:r w:rsidRPr="00F92B33">
        <w:rPr>
          <w:rFonts w:ascii="Times New Roman" w:hAnsi="Times New Roman"/>
          <w:b/>
          <w:color w:val="000000"/>
          <w:sz w:val="28"/>
          <w:szCs w:val="28"/>
        </w:rPr>
        <w:t xml:space="preserve">МО «Юкковское сельское поселение» </w:t>
      </w:r>
    </w:p>
    <w:p w14:paraId="67258CE2" w14:textId="77777777" w:rsidR="006C4E58" w:rsidRPr="00F92B33" w:rsidRDefault="006C4E58" w:rsidP="006C4E5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69AAEC4" w14:textId="77777777" w:rsidR="006C4E58" w:rsidRPr="00F92B33" w:rsidRDefault="006C4E58" w:rsidP="006C4E58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92B33">
        <w:rPr>
          <w:rFonts w:ascii="Times New Roman" w:hAnsi="Times New Roman" w:cs="Times New Roman"/>
          <w:b/>
          <w:sz w:val="28"/>
          <w:szCs w:val="28"/>
        </w:rPr>
        <w:t>Паспорт</w:t>
      </w:r>
    </w:p>
    <w:p w14:paraId="172F67ED" w14:textId="46BB4656" w:rsidR="006C4E58" w:rsidRDefault="006C4E58" w:rsidP="006C4E58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92B33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</w:t>
      </w:r>
      <w:r w:rsidRPr="00F92B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«Участие в предупреждении и ликвидации последствий чрезвычайных ситуаций и обеспечение первичных мер пожарной безопасности на территории МО «Юкковское сельское поселение» </w:t>
      </w:r>
    </w:p>
    <w:p w14:paraId="19861A73" w14:textId="48B17303" w:rsidR="006C4E58" w:rsidRDefault="006C4E58" w:rsidP="006C4E58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6945"/>
      </w:tblGrid>
      <w:tr w:rsidR="006C4E58" w:rsidRPr="00F92B33" w14:paraId="1981B967" w14:textId="77777777" w:rsidTr="00441779">
        <w:trPr>
          <w:trHeight w:val="745"/>
        </w:trPr>
        <w:tc>
          <w:tcPr>
            <w:tcW w:w="2978" w:type="dxa"/>
          </w:tcPr>
          <w:p w14:paraId="05F1F9A4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 xml:space="preserve">Срок реализации муниципальной программы </w:t>
            </w:r>
          </w:p>
        </w:tc>
        <w:tc>
          <w:tcPr>
            <w:tcW w:w="6945" w:type="dxa"/>
          </w:tcPr>
          <w:p w14:paraId="2F02CD10" w14:textId="1F98BD41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>2022 – 202</w:t>
            </w:r>
            <w:r w:rsidR="001A64F6">
              <w:rPr>
                <w:rFonts w:ascii="Times New Roman" w:hAnsi="Times New Roman"/>
                <w:sz w:val="28"/>
                <w:szCs w:val="28"/>
              </w:rPr>
              <w:t>7</w:t>
            </w:r>
            <w:r w:rsidRPr="00F92B33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</w:tr>
      <w:tr w:rsidR="006C4E58" w:rsidRPr="00F92B33" w14:paraId="7A94E86A" w14:textId="77777777" w:rsidTr="00441779">
        <w:trPr>
          <w:trHeight w:val="1003"/>
        </w:trPr>
        <w:tc>
          <w:tcPr>
            <w:tcW w:w="2978" w:type="dxa"/>
          </w:tcPr>
          <w:p w14:paraId="20B26F0C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  <w:p w14:paraId="785AF5E6" w14:textId="77777777" w:rsidR="006C4E58" w:rsidRPr="00F92B33" w:rsidRDefault="006C4E58" w:rsidP="00622C31">
            <w:pPr>
              <w:tabs>
                <w:tab w:val="left" w:pos="270"/>
                <w:tab w:val="left" w:pos="514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 xml:space="preserve">исполнитель </w:t>
            </w:r>
          </w:p>
          <w:p w14:paraId="549870E3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 xml:space="preserve">муниципальной программы </w:t>
            </w:r>
          </w:p>
        </w:tc>
        <w:tc>
          <w:tcPr>
            <w:tcW w:w="6945" w:type="dxa"/>
          </w:tcPr>
          <w:p w14:paraId="772FA9E0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</w:tr>
      <w:tr w:rsidR="006C4E58" w:rsidRPr="00F92B33" w14:paraId="34EE29D2" w14:textId="77777777" w:rsidTr="00622C31">
        <w:tc>
          <w:tcPr>
            <w:tcW w:w="2978" w:type="dxa"/>
          </w:tcPr>
          <w:p w14:paraId="3DA51608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 xml:space="preserve">Участники муниципальной программы </w:t>
            </w:r>
          </w:p>
        </w:tc>
        <w:tc>
          <w:tcPr>
            <w:tcW w:w="6945" w:type="dxa"/>
          </w:tcPr>
          <w:p w14:paraId="014AFD90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</w:tr>
      <w:tr w:rsidR="006C4E58" w:rsidRPr="00F92B33" w14:paraId="727018D5" w14:textId="77777777" w:rsidTr="00622C31">
        <w:trPr>
          <w:trHeight w:val="892"/>
        </w:trPr>
        <w:tc>
          <w:tcPr>
            <w:tcW w:w="2978" w:type="dxa"/>
          </w:tcPr>
          <w:p w14:paraId="2FC73316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lastRenderedPageBreak/>
              <w:t>Цели муниципальной программы</w:t>
            </w:r>
          </w:p>
        </w:tc>
        <w:tc>
          <w:tcPr>
            <w:tcW w:w="6945" w:type="dxa"/>
          </w:tcPr>
          <w:p w14:paraId="07FF9126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>Обеспечение высокого уровня безопасности жизнедеятельности на территории МО «Юкковское сельское поселение»</w:t>
            </w:r>
          </w:p>
        </w:tc>
      </w:tr>
      <w:tr w:rsidR="006C4E58" w:rsidRPr="00F92B33" w14:paraId="4D4B0536" w14:textId="77777777" w:rsidTr="00622C31">
        <w:tc>
          <w:tcPr>
            <w:tcW w:w="2978" w:type="dxa"/>
          </w:tcPr>
          <w:p w14:paraId="5175AA83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945" w:type="dxa"/>
          </w:tcPr>
          <w:p w14:paraId="2A1B40E1" w14:textId="77777777" w:rsidR="006C4E58" w:rsidRPr="00F92B33" w:rsidRDefault="006C4E58" w:rsidP="00622C31">
            <w:pPr>
              <w:pStyle w:val="ae"/>
              <w:shd w:val="clear" w:color="auto" w:fill="FFFFFF"/>
              <w:jc w:val="both"/>
              <w:rPr>
                <w:sz w:val="28"/>
                <w:szCs w:val="28"/>
              </w:rPr>
            </w:pPr>
            <w:r w:rsidRPr="00F92B33">
              <w:rPr>
                <w:sz w:val="28"/>
                <w:szCs w:val="28"/>
              </w:rPr>
              <w:t xml:space="preserve">1) Обеспечение выполнения мероприятий по участию </w:t>
            </w:r>
            <w:r w:rsidRPr="00F92B33">
              <w:rPr>
                <w:color w:val="000000"/>
                <w:sz w:val="28"/>
                <w:szCs w:val="28"/>
              </w:rPr>
              <w:br/>
            </w:r>
            <w:r w:rsidRPr="00F92B33">
              <w:rPr>
                <w:sz w:val="28"/>
                <w:szCs w:val="28"/>
              </w:rPr>
              <w:t xml:space="preserve">в предупреждении и ликвидации последствий чрезвычайных ситуаций природного и техногенного характера на территории МО «Юкковское сельское поселение». </w:t>
            </w:r>
          </w:p>
          <w:p w14:paraId="7294B0AE" w14:textId="77777777" w:rsidR="006C4E58" w:rsidRPr="00F92B33" w:rsidRDefault="006C4E58" w:rsidP="00622C31">
            <w:pPr>
              <w:pStyle w:val="ae"/>
              <w:shd w:val="clear" w:color="auto" w:fill="FFFFFF"/>
              <w:tabs>
                <w:tab w:val="left" w:pos="391"/>
              </w:tabs>
              <w:jc w:val="both"/>
              <w:rPr>
                <w:sz w:val="28"/>
                <w:szCs w:val="28"/>
              </w:rPr>
            </w:pPr>
            <w:r w:rsidRPr="00F92B33">
              <w:rPr>
                <w:sz w:val="28"/>
                <w:szCs w:val="28"/>
              </w:rPr>
              <w:t>2)</w:t>
            </w:r>
            <w:r>
              <w:rPr>
                <w:sz w:val="28"/>
                <w:szCs w:val="28"/>
              </w:rPr>
              <w:t xml:space="preserve"> </w:t>
            </w:r>
            <w:r w:rsidRPr="00F92B33">
              <w:rPr>
                <w:sz w:val="28"/>
                <w:szCs w:val="28"/>
              </w:rPr>
              <w:t>Осуществление мероприятий по обеспечению первичных мер пожарной безопасности в границах населенных пунктов</w:t>
            </w:r>
            <w:r>
              <w:rPr>
                <w:sz w:val="28"/>
                <w:szCs w:val="28"/>
              </w:rPr>
              <w:t xml:space="preserve"> </w:t>
            </w:r>
            <w:r w:rsidRPr="00F92B33">
              <w:rPr>
                <w:sz w:val="28"/>
                <w:szCs w:val="28"/>
              </w:rPr>
              <w:t>на территории МО «Юкковское сельское поселение»</w:t>
            </w:r>
          </w:p>
        </w:tc>
      </w:tr>
      <w:tr w:rsidR="006C4E58" w:rsidRPr="00F92B33" w14:paraId="1D923F4C" w14:textId="77777777" w:rsidTr="00622C31">
        <w:trPr>
          <w:trHeight w:val="1452"/>
        </w:trPr>
        <w:tc>
          <w:tcPr>
            <w:tcW w:w="2978" w:type="dxa"/>
          </w:tcPr>
          <w:p w14:paraId="5213C826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6945" w:type="dxa"/>
          </w:tcPr>
          <w:p w14:paraId="5BF24A58" w14:textId="77777777" w:rsidR="006C4E58" w:rsidRPr="00F92B33" w:rsidRDefault="006C4E58" w:rsidP="00622C31">
            <w:pPr>
              <w:widowControl w:val="0"/>
              <w:suppressAutoHyphens/>
              <w:autoSpaceDN w:val="0"/>
              <w:spacing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1) Поддержание в постоянной готовности 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br/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и модернизация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с требуемым дооборудованием существующей муниципальной системы оповещения 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br/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и информирования населения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в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чрезвычайных ситуациях, а также источников наружного противопожарного водоснабжения населённых пунктов </w:t>
            </w:r>
            <w:r w:rsidRPr="00F92B33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на территории МО «Юкковское сельское поселение».</w:t>
            </w:r>
          </w:p>
          <w:p w14:paraId="791B0B6D" w14:textId="77777777" w:rsidR="006C4E58" w:rsidRPr="00F92B33" w:rsidRDefault="006C4E58" w:rsidP="00622C31">
            <w:pPr>
              <w:widowControl w:val="0"/>
              <w:suppressAutoHyphens/>
              <w:autoSpaceDN w:val="0"/>
              <w:spacing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 xml:space="preserve">2) Снижение количества чрезвычайных ситуаций </w:t>
            </w:r>
            <w:r w:rsidRPr="00F92B33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F92B33">
              <w:rPr>
                <w:rFonts w:ascii="Times New Roman" w:hAnsi="Times New Roman"/>
                <w:sz w:val="28"/>
                <w:szCs w:val="28"/>
              </w:rPr>
              <w:t>и правонарушений, а также минимизация последствий от них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92B33">
              <w:rPr>
                <w:rFonts w:ascii="Times New Roman" w:hAnsi="Times New Roman"/>
                <w:sz w:val="28"/>
                <w:szCs w:val="28"/>
              </w:rPr>
              <w:t>в МО «Юкковское сельское поселение».</w:t>
            </w:r>
          </w:p>
        </w:tc>
      </w:tr>
      <w:tr w:rsidR="006C4E58" w:rsidRPr="00F92B33" w14:paraId="0AB2216A" w14:textId="77777777" w:rsidTr="00622C31">
        <w:tc>
          <w:tcPr>
            <w:tcW w:w="2978" w:type="dxa"/>
          </w:tcPr>
          <w:p w14:paraId="0E931344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>Проекты, реализуемые в рамках муниципальной программы</w:t>
            </w:r>
          </w:p>
        </w:tc>
        <w:tc>
          <w:tcPr>
            <w:tcW w:w="6945" w:type="dxa"/>
          </w:tcPr>
          <w:p w14:paraId="3B56C436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eastAsia="Courier New" w:hAnsi="Times New Roman"/>
                <w:sz w:val="28"/>
                <w:szCs w:val="28"/>
              </w:rPr>
              <w:t>Реализация проектов не предусмотрена</w:t>
            </w:r>
          </w:p>
        </w:tc>
      </w:tr>
      <w:tr w:rsidR="006C4E58" w:rsidRPr="00F92B33" w14:paraId="5CEEB886" w14:textId="77777777" w:rsidTr="006911BB">
        <w:trPr>
          <w:trHeight w:val="274"/>
        </w:trPr>
        <w:tc>
          <w:tcPr>
            <w:tcW w:w="2978" w:type="dxa"/>
          </w:tcPr>
          <w:p w14:paraId="6EB89228" w14:textId="1D98954D" w:rsidR="006C4E58" w:rsidRPr="00F92B33" w:rsidRDefault="006C4E58" w:rsidP="00622C31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F92B33"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Финансовое обеспечение муниципальной программы – всего, </w:t>
            </w:r>
            <w:r w:rsidR="00FD646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92B33">
              <w:rPr>
                <w:rFonts w:ascii="Times New Roman" w:hAnsi="Times New Roman" w:cs="Times New Roman"/>
                <w:sz w:val="28"/>
                <w:szCs w:val="28"/>
              </w:rPr>
              <w:t>в том числе по годам реализации</w:t>
            </w:r>
          </w:p>
          <w:p w14:paraId="39CC00A4" w14:textId="77777777" w:rsidR="006C4E58" w:rsidRPr="00F92B33" w:rsidRDefault="006C4E58" w:rsidP="00622C31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14:paraId="62417402" w14:textId="16C9F74A" w:rsidR="006C4E58" w:rsidRPr="00F92B33" w:rsidRDefault="006C4E58" w:rsidP="00622C31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</w:pP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Всего – </w:t>
            </w:r>
            <w:r w:rsidR="002E2C52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13 515,9</w:t>
            </w:r>
            <w:r w:rsidRPr="00986B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тысяч рублей, в том числе по годам: </w:t>
            </w:r>
          </w:p>
          <w:p w14:paraId="040C682B" w14:textId="42E3B9A6" w:rsidR="006C4E58" w:rsidRPr="00F92B33" w:rsidRDefault="006C4E58" w:rsidP="00622C31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</w:pP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2022 год – </w:t>
            </w:r>
            <w:r w:rsidRPr="006C4E58">
              <w:rPr>
                <w:rFonts w:ascii="Times New Roman" w:hAnsi="Times New Roman"/>
                <w:bCs/>
                <w:sz w:val="28"/>
                <w:szCs w:val="28"/>
              </w:rPr>
              <w:t>1 006,9</w:t>
            </w:r>
            <w:r w:rsidRPr="00986B5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тыс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.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рублей</w:t>
            </w:r>
            <w:r w:rsidR="006911BB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;</w:t>
            </w:r>
          </w:p>
          <w:p w14:paraId="6B04DB43" w14:textId="6ABB7D35" w:rsidR="006C4E58" w:rsidRPr="00F92B33" w:rsidRDefault="006C4E58" w:rsidP="00622C31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</w:pP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2023 год – </w:t>
            </w:r>
            <w:r w:rsidR="008A472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1 </w:t>
            </w:r>
            <w:r w:rsidR="00CD5B5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276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,</w:t>
            </w:r>
            <w:r w:rsidR="00CD5B5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1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тыс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.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рублей</w:t>
            </w:r>
            <w:r w:rsidR="006911BB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;</w:t>
            </w:r>
          </w:p>
          <w:p w14:paraId="17D829EE" w14:textId="35BF5A62" w:rsidR="006C4E58" w:rsidRDefault="006C4E58" w:rsidP="00622C31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</w:pP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2024 год – </w:t>
            </w:r>
            <w:r w:rsidR="00EC6C10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2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 </w:t>
            </w:r>
            <w:r w:rsidR="001A64F6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954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,</w:t>
            </w:r>
            <w:r w:rsidR="001A64F6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5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тыс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.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рублей</w:t>
            </w:r>
            <w:r w:rsidR="006911BB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;</w:t>
            </w:r>
          </w:p>
          <w:p w14:paraId="6F6D458E" w14:textId="14375E4F" w:rsidR="006C4E58" w:rsidRDefault="006C4E58" w:rsidP="00622C31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2025 год 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–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</w:t>
            </w:r>
            <w:r w:rsidR="002E2C52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6 778,4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тыс. рублей</w:t>
            </w:r>
            <w:r w:rsidR="006911BB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;</w:t>
            </w:r>
          </w:p>
          <w:p w14:paraId="5FDC8EB6" w14:textId="797163D8" w:rsidR="00351B46" w:rsidRDefault="00351B46" w:rsidP="00351B46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2026 год 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–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</w:t>
            </w:r>
            <w:r w:rsidR="001A64F6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7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50,0 тыс. рублей</w:t>
            </w:r>
            <w:r w:rsidR="006911BB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;</w:t>
            </w:r>
          </w:p>
          <w:p w14:paraId="7ABB73ED" w14:textId="0E105C6B" w:rsidR="001A64F6" w:rsidRDefault="001A64F6" w:rsidP="001A64F6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2027 год 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–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750,0 тыс. рублей</w:t>
            </w:r>
            <w:r w:rsidR="006911BB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.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</w:t>
            </w:r>
          </w:p>
          <w:p w14:paraId="345C8889" w14:textId="41A130DE" w:rsidR="001A64F6" w:rsidRPr="00F92B33" w:rsidRDefault="001A64F6" w:rsidP="00351B46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</w:pPr>
          </w:p>
        </w:tc>
      </w:tr>
      <w:tr w:rsidR="006C4E58" w:rsidRPr="00F92B33" w14:paraId="3FF59D6B" w14:textId="77777777" w:rsidTr="00622C31">
        <w:tc>
          <w:tcPr>
            <w:tcW w:w="2978" w:type="dxa"/>
          </w:tcPr>
          <w:p w14:paraId="4D29D4D4" w14:textId="01A4699E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 xml:space="preserve">Размер налоговых расходов, направленных на </w:t>
            </w:r>
            <w:r w:rsidRPr="00F92B3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достижение цели муниципальной программы, - всего, </w:t>
            </w:r>
            <w:r w:rsidR="00FD646F">
              <w:rPr>
                <w:rFonts w:ascii="Times New Roman" w:hAnsi="Times New Roman"/>
                <w:sz w:val="28"/>
                <w:szCs w:val="28"/>
              </w:rPr>
              <w:br/>
            </w:r>
            <w:r w:rsidRPr="00F92B33">
              <w:rPr>
                <w:rFonts w:ascii="Times New Roman" w:hAnsi="Times New Roman"/>
                <w:sz w:val="28"/>
                <w:szCs w:val="28"/>
              </w:rPr>
              <w:t>в том числе по годам реализации</w:t>
            </w:r>
          </w:p>
        </w:tc>
        <w:tc>
          <w:tcPr>
            <w:tcW w:w="6945" w:type="dxa"/>
          </w:tcPr>
          <w:p w14:paraId="58D6B549" w14:textId="77777777" w:rsidR="006C4E58" w:rsidRPr="00F92B33" w:rsidRDefault="006C4E58" w:rsidP="00622C3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pacing w:val="-6"/>
                <w:sz w:val="28"/>
                <w:szCs w:val="28"/>
              </w:rPr>
              <w:lastRenderedPageBreak/>
              <w:t>Налоговые расходы не предусмотрены</w:t>
            </w:r>
          </w:p>
        </w:tc>
      </w:tr>
    </w:tbl>
    <w:p w14:paraId="4E3E5986" w14:textId="77777777" w:rsidR="006C4E58" w:rsidRDefault="006C4E58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14:paraId="52C71778" w14:textId="77777777" w:rsidR="006C4E58" w:rsidRDefault="006C4E58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14:paraId="3444305E" w14:textId="77777777" w:rsidR="005923D3" w:rsidRDefault="005923D3" w:rsidP="005923D3">
      <w:pPr>
        <w:pStyle w:val="ConsPlusNormal"/>
        <w:adjustRightInd/>
        <w:ind w:left="1080"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4.Приложения к муниципальной программе.</w:t>
      </w:r>
    </w:p>
    <w:p w14:paraId="37005D37" w14:textId="77777777" w:rsidR="005923D3" w:rsidRDefault="005923D3" w:rsidP="005923D3">
      <w:pPr>
        <w:pStyle w:val="ConsPlusNormal"/>
        <w:adjustRightInd/>
        <w:ind w:firstLine="0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2404E35E" w14:textId="77777777" w:rsidR="005923D3" w:rsidRDefault="005923D3" w:rsidP="005923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Сведения о показателях (индикаторах) Программы представлены </w:t>
      </w:r>
      <w:r>
        <w:rPr>
          <w:rFonts w:ascii="Times New Roman" w:hAnsi="Times New Roman"/>
          <w:sz w:val="28"/>
          <w:szCs w:val="28"/>
        </w:rPr>
        <w:br/>
        <w:t>в Приложении 1 к Программе.</w:t>
      </w:r>
    </w:p>
    <w:p w14:paraId="6A936590" w14:textId="77777777" w:rsidR="005923D3" w:rsidRDefault="005923D3" w:rsidP="005923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Сведения о порядке сбора информации и методике расчета показателя (индикатора) Программы представлены в Приложении 2 к Программе.</w:t>
      </w:r>
    </w:p>
    <w:p w14:paraId="33AC2C0A" w14:textId="77777777" w:rsidR="005923D3" w:rsidRDefault="005923D3" w:rsidP="005923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ПЛАН реализации Программы представлен в Приложении 3 </w:t>
      </w:r>
      <w:r>
        <w:rPr>
          <w:rFonts w:ascii="Times New Roman" w:hAnsi="Times New Roman"/>
          <w:sz w:val="28"/>
          <w:szCs w:val="28"/>
        </w:rPr>
        <w:br/>
        <w:t>к Программе.</w:t>
      </w:r>
    </w:p>
    <w:p w14:paraId="6F225698" w14:textId="0A510C31" w:rsidR="005923D3" w:rsidRDefault="005923D3" w:rsidP="005923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Сводный детальный план реализации Программы на 202</w:t>
      </w:r>
      <w:r w:rsidR="006911BB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 представлен в Приложении 4 к Программе.</w:t>
      </w:r>
    </w:p>
    <w:p w14:paraId="266BBAF3" w14:textId="4E9C9F2C" w:rsidR="005923D3" w:rsidRDefault="005923D3" w:rsidP="005923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Сводный детальный план реализации Программы на 202</w:t>
      </w:r>
      <w:r w:rsidR="006911BB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 представлен в Приложении 5 к Программе. </w:t>
      </w:r>
    </w:p>
    <w:p w14:paraId="19D05DDE" w14:textId="4EDFDA04" w:rsidR="00B15202" w:rsidRDefault="00B15202" w:rsidP="00B152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Сводный детальный план реализации Программы на 202</w:t>
      </w:r>
      <w:r w:rsidR="006911BB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 представлен в Приложении 6 к Программе. </w:t>
      </w:r>
    </w:p>
    <w:p w14:paraId="77285C3D" w14:textId="07843F32" w:rsidR="00AF588B" w:rsidRDefault="00AF588B" w:rsidP="00B15202">
      <w:pPr>
        <w:spacing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14:paraId="77791529" w14:textId="77777777" w:rsidR="005923D3" w:rsidRDefault="005923D3" w:rsidP="00AF588B">
      <w:pPr>
        <w:spacing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37855146" w14:textId="44FB3F57" w:rsidR="00423180" w:rsidRDefault="00423180" w:rsidP="007910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423180" w:rsidSect="001A2770">
          <w:headerReference w:type="default" r:id="rId11"/>
          <w:footerReference w:type="default" r:id="rId12"/>
          <w:pgSz w:w="11906" w:h="16838"/>
          <w:pgMar w:top="567" w:right="987" w:bottom="1134" w:left="1418" w:header="709" w:footer="476" w:gutter="0"/>
          <w:cols w:space="708"/>
          <w:titlePg/>
          <w:docGrid w:linePitch="360"/>
        </w:sectPr>
      </w:pPr>
    </w:p>
    <w:p w14:paraId="684EA895" w14:textId="1C38D979" w:rsidR="00D43A4C" w:rsidRPr="0002708F" w:rsidRDefault="0002708F" w:rsidP="00FD646F">
      <w:pPr>
        <w:overflowPunct w:val="0"/>
        <w:autoSpaceDE w:val="0"/>
        <w:autoSpaceDN w:val="0"/>
        <w:adjustRightInd w:val="0"/>
        <w:spacing w:after="0" w:line="240" w:lineRule="auto"/>
        <w:ind w:left="8931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02708F">
        <w:rPr>
          <w:rFonts w:ascii="Times New Roman" w:hAnsi="Times New Roman"/>
          <w:sz w:val="28"/>
          <w:szCs w:val="28"/>
        </w:rPr>
        <w:lastRenderedPageBreak/>
        <w:t>«</w:t>
      </w:r>
      <w:r w:rsidR="00D43A4C" w:rsidRPr="00FD646F">
        <w:rPr>
          <w:rFonts w:ascii="Times New Roman" w:hAnsi="Times New Roman"/>
          <w:sz w:val="28"/>
          <w:szCs w:val="28"/>
        </w:rPr>
        <w:t>Приложение 3</w:t>
      </w:r>
      <w:r w:rsidR="00D43A4C" w:rsidRPr="0002708F">
        <w:rPr>
          <w:rFonts w:ascii="Times New Roman" w:hAnsi="Times New Roman"/>
          <w:sz w:val="28"/>
          <w:szCs w:val="28"/>
        </w:rPr>
        <w:t xml:space="preserve"> к </w:t>
      </w:r>
      <w:r w:rsidRPr="0002708F">
        <w:rPr>
          <w:rFonts w:ascii="Times New Roman" w:hAnsi="Times New Roman"/>
          <w:sz w:val="28"/>
          <w:szCs w:val="28"/>
        </w:rPr>
        <w:t>муниципальной п</w:t>
      </w:r>
      <w:r w:rsidR="00D43A4C" w:rsidRPr="0002708F">
        <w:rPr>
          <w:rFonts w:ascii="Times New Roman" w:hAnsi="Times New Roman"/>
          <w:sz w:val="28"/>
          <w:szCs w:val="28"/>
        </w:rPr>
        <w:t>рограмме</w:t>
      </w:r>
    </w:p>
    <w:p w14:paraId="77786D4F" w14:textId="6556367C" w:rsidR="0002708F" w:rsidRDefault="0002708F" w:rsidP="00FD646F">
      <w:pPr>
        <w:overflowPunct w:val="0"/>
        <w:autoSpaceDE w:val="0"/>
        <w:autoSpaceDN w:val="0"/>
        <w:adjustRightInd w:val="0"/>
        <w:spacing w:after="0" w:line="240" w:lineRule="auto"/>
        <w:ind w:left="8931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64C2B">
        <w:rPr>
          <w:rFonts w:ascii="Times New Roman" w:hAnsi="Times New Roman"/>
          <w:color w:val="000000"/>
          <w:sz w:val="28"/>
          <w:szCs w:val="28"/>
        </w:rPr>
        <w:t xml:space="preserve">«Участие в предупреждении и ликвидации последствий чрезвычайных ситуаций </w:t>
      </w:r>
      <w:r w:rsidR="00FD646F">
        <w:rPr>
          <w:rFonts w:ascii="Times New Roman" w:hAnsi="Times New Roman"/>
          <w:color w:val="000000"/>
          <w:sz w:val="28"/>
          <w:szCs w:val="28"/>
        </w:rPr>
        <w:br/>
      </w:r>
      <w:r w:rsidRPr="00C64C2B">
        <w:rPr>
          <w:rFonts w:ascii="Times New Roman" w:hAnsi="Times New Roman"/>
          <w:color w:val="000000"/>
          <w:sz w:val="28"/>
          <w:szCs w:val="28"/>
        </w:rPr>
        <w:t>и обеспечение первичных мер пожарной безопасности на территории МО «Юкковское сельское поселение»</w:t>
      </w:r>
    </w:p>
    <w:p w14:paraId="4FDE9669" w14:textId="1A1FA8C8" w:rsidR="0002708F" w:rsidRPr="0002708F" w:rsidRDefault="0002708F" w:rsidP="0002708F">
      <w:pPr>
        <w:ind w:left="9498"/>
        <w:jc w:val="both"/>
        <w:rPr>
          <w:rFonts w:ascii="Times New Roman" w:hAnsi="Times New Roman"/>
          <w:sz w:val="28"/>
          <w:szCs w:val="28"/>
        </w:rPr>
      </w:pPr>
      <w:bookmarkStart w:id="9" w:name="_Hlk126914030"/>
      <w:r w:rsidRPr="0002708F">
        <w:rPr>
          <w:rStyle w:val="aa"/>
          <w:rFonts w:ascii="Times New Roman" w:hAnsi="Times New Roman"/>
          <w:b w:val="0"/>
          <w:sz w:val="28"/>
          <w:szCs w:val="28"/>
        </w:rPr>
        <w:t>(</w:t>
      </w:r>
      <w:r w:rsidR="00FC0190">
        <w:rPr>
          <w:rStyle w:val="aa"/>
          <w:rFonts w:ascii="Times New Roman" w:hAnsi="Times New Roman"/>
          <w:b w:val="0"/>
          <w:sz w:val="28"/>
          <w:szCs w:val="28"/>
        </w:rPr>
        <w:t>в редакции от</w:t>
      </w:r>
      <w:r w:rsidR="00FF0378">
        <w:rPr>
          <w:rStyle w:val="aa"/>
          <w:rFonts w:ascii="Times New Roman" w:hAnsi="Times New Roman"/>
          <w:b w:val="0"/>
          <w:sz w:val="28"/>
          <w:szCs w:val="28"/>
        </w:rPr>
        <w:t xml:space="preserve"> </w:t>
      </w:r>
      <w:r w:rsidR="008A4723">
        <w:rPr>
          <w:rStyle w:val="aa"/>
          <w:rFonts w:ascii="Times New Roman" w:hAnsi="Times New Roman"/>
          <w:b w:val="0"/>
          <w:sz w:val="28"/>
          <w:szCs w:val="28"/>
        </w:rPr>
        <w:t>_</w:t>
      </w:r>
      <w:r w:rsidR="00E25D10" w:rsidRPr="00E25D10">
        <w:rPr>
          <w:rStyle w:val="aa"/>
          <w:rFonts w:ascii="Times New Roman" w:hAnsi="Times New Roman"/>
          <w:b w:val="0"/>
          <w:sz w:val="28"/>
          <w:szCs w:val="28"/>
          <w:u w:val="single"/>
        </w:rPr>
        <w:t>11.02.2026</w:t>
      </w:r>
      <w:r w:rsidR="002E2C52" w:rsidRPr="00E25D10">
        <w:rPr>
          <w:rStyle w:val="aa"/>
          <w:rFonts w:ascii="Times New Roman" w:hAnsi="Times New Roman"/>
          <w:b w:val="0"/>
          <w:sz w:val="28"/>
          <w:szCs w:val="28"/>
          <w:u w:val="single"/>
        </w:rPr>
        <w:t>_</w:t>
      </w:r>
      <w:r w:rsidR="00AA0F67" w:rsidRPr="00E25D10">
        <w:rPr>
          <w:rStyle w:val="aa"/>
          <w:rFonts w:ascii="Times New Roman" w:hAnsi="Times New Roman"/>
          <w:b w:val="0"/>
          <w:sz w:val="28"/>
          <w:szCs w:val="28"/>
          <w:u w:val="single"/>
        </w:rPr>
        <w:t>__</w:t>
      </w:r>
      <w:r w:rsidR="00FC0190" w:rsidRPr="00E25D10">
        <w:rPr>
          <w:rStyle w:val="aa"/>
          <w:rFonts w:ascii="Times New Roman" w:hAnsi="Times New Roman"/>
          <w:b w:val="0"/>
          <w:sz w:val="28"/>
          <w:szCs w:val="28"/>
          <w:u w:val="single"/>
        </w:rPr>
        <w:t xml:space="preserve"> №</w:t>
      </w:r>
      <w:r w:rsidR="00740D50" w:rsidRPr="00E25D10">
        <w:rPr>
          <w:rStyle w:val="aa"/>
          <w:rFonts w:ascii="Times New Roman" w:hAnsi="Times New Roman"/>
          <w:b w:val="0"/>
          <w:sz w:val="28"/>
          <w:szCs w:val="28"/>
          <w:u w:val="single"/>
        </w:rPr>
        <w:t xml:space="preserve"> </w:t>
      </w:r>
      <w:r w:rsidR="008A4723" w:rsidRPr="00E25D10">
        <w:rPr>
          <w:rStyle w:val="aa"/>
          <w:rFonts w:ascii="Times New Roman" w:hAnsi="Times New Roman"/>
          <w:b w:val="0"/>
          <w:sz w:val="28"/>
          <w:szCs w:val="28"/>
          <w:u w:val="single"/>
        </w:rPr>
        <w:t>_</w:t>
      </w:r>
      <w:r w:rsidR="00E25D10" w:rsidRPr="00E25D10">
        <w:rPr>
          <w:rStyle w:val="aa"/>
          <w:rFonts w:ascii="Times New Roman" w:hAnsi="Times New Roman"/>
          <w:b w:val="0"/>
          <w:sz w:val="28"/>
          <w:szCs w:val="28"/>
          <w:u w:val="single"/>
        </w:rPr>
        <w:t>16</w:t>
      </w:r>
      <w:r w:rsidR="008A4723">
        <w:rPr>
          <w:rStyle w:val="aa"/>
          <w:rFonts w:ascii="Times New Roman" w:hAnsi="Times New Roman"/>
          <w:b w:val="0"/>
          <w:sz w:val="28"/>
          <w:szCs w:val="28"/>
        </w:rPr>
        <w:t>__</w:t>
      </w:r>
      <w:r w:rsidRPr="0002708F">
        <w:rPr>
          <w:rStyle w:val="aa"/>
          <w:rFonts w:ascii="Times New Roman" w:hAnsi="Times New Roman"/>
          <w:b w:val="0"/>
          <w:sz w:val="28"/>
          <w:szCs w:val="28"/>
        </w:rPr>
        <w:t>)</w:t>
      </w:r>
    </w:p>
    <w:bookmarkEnd w:id="9"/>
    <w:p w14:paraId="536F00F2" w14:textId="7415875D" w:rsidR="0002708F" w:rsidRPr="00D43A4C" w:rsidRDefault="0002708F" w:rsidP="0002708F">
      <w:pPr>
        <w:overflowPunct w:val="0"/>
        <w:autoSpaceDE w:val="0"/>
        <w:autoSpaceDN w:val="0"/>
        <w:adjustRightInd w:val="0"/>
        <w:spacing w:after="0" w:line="240" w:lineRule="auto"/>
        <w:ind w:left="8931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2CA63B24" w14:textId="77777777" w:rsidR="00D43A4C" w:rsidRPr="00D43A4C" w:rsidRDefault="00D43A4C" w:rsidP="003B54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План</w:t>
      </w:r>
    </w:p>
    <w:p w14:paraId="00379F4F" w14:textId="77777777" w:rsidR="00D43A4C" w:rsidRPr="00D43A4C" w:rsidRDefault="00D43A4C" w:rsidP="003B54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реализации Программы</w:t>
      </w:r>
    </w:p>
    <w:p w14:paraId="70E75B42" w14:textId="77777777" w:rsidR="00D43A4C" w:rsidRPr="00D43A4C" w:rsidRDefault="00D43A4C" w:rsidP="003B54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94"/>
        <w:gridCol w:w="2245"/>
        <w:gridCol w:w="1546"/>
        <w:gridCol w:w="984"/>
        <w:gridCol w:w="1823"/>
        <w:gridCol w:w="1969"/>
        <w:gridCol w:w="1322"/>
        <w:gridCol w:w="1377"/>
      </w:tblGrid>
      <w:tr w:rsidR="00D43A4C" w:rsidRPr="00D43A4C" w14:paraId="345D26E6" w14:textId="77777777" w:rsidTr="00672EEE">
        <w:tc>
          <w:tcPr>
            <w:tcW w:w="1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F0B4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7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300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Ответственный исполнитель, соисполнитель, участник 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B2D7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Годы реализации</w:t>
            </w:r>
          </w:p>
        </w:tc>
        <w:tc>
          <w:tcPr>
            <w:tcW w:w="25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DFAF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Оценка расходов (тыс. руб., в ценах соответствующих лет)</w:t>
            </w:r>
          </w:p>
        </w:tc>
      </w:tr>
      <w:tr w:rsidR="00D43A4C" w:rsidRPr="00D43A4C" w14:paraId="365BE68D" w14:textId="77777777" w:rsidTr="00672EEE">
        <w:trPr>
          <w:trHeight w:val="1042"/>
        </w:trPr>
        <w:tc>
          <w:tcPr>
            <w:tcW w:w="1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15B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680C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685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3649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7673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CADB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Областной бюджет Ленинградской области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0C6E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Местные бюджеты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83CC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Прочие источники</w:t>
            </w:r>
          </w:p>
        </w:tc>
      </w:tr>
    </w:tbl>
    <w:p w14:paraId="7EA886F6" w14:textId="77777777" w:rsidR="00D43A4C" w:rsidRPr="00D43A4C" w:rsidRDefault="00D43A4C" w:rsidP="003B54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76"/>
        <w:gridCol w:w="2228"/>
        <w:gridCol w:w="1530"/>
        <w:gridCol w:w="1104"/>
        <w:gridCol w:w="1801"/>
        <w:gridCol w:w="1953"/>
        <w:gridCol w:w="1312"/>
        <w:gridCol w:w="1356"/>
      </w:tblGrid>
      <w:tr w:rsidR="00A73078" w:rsidRPr="00D43A4C" w14:paraId="018FBE07" w14:textId="77777777" w:rsidTr="001A64F6">
        <w:trPr>
          <w:tblHeader/>
        </w:trPr>
        <w:tc>
          <w:tcPr>
            <w:tcW w:w="1131" w:type="pct"/>
            <w:tcBorders>
              <w:bottom w:val="single" w:sz="4" w:space="0" w:color="auto"/>
            </w:tcBorders>
          </w:tcPr>
          <w:p w14:paraId="224E801C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71" w:type="pct"/>
          </w:tcPr>
          <w:p w14:paraId="389565A6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1" w:type="pct"/>
          </w:tcPr>
          <w:p w14:paraId="566962F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0" w:type="pct"/>
          </w:tcPr>
          <w:p w14:paraId="2406EA36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4" w:type="pct"/>
          </w:tcPr>
          <w:p w14:paraId="3853E7D8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76" w:type="pct"/>
          </w:tcPr>
          <w:p w14:paraId="05F2153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6" w:type="pct"/>
          </w:tcPr>
          <w:p w14:paraId="3324F7AF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71" w:type="pct"/>
          </w:tcPr>
          <w:p w14:paraId="2C3ED575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73078" w:rsidRPr="00D43A4C" w14:paraId="57BEA801" w14:textId="77777777" w:rsidTr="001A64F6">
        <w:trPr>
          <w:trHeight w:val="432"/>
        </w:trPr>
        <w:tc>
          <w:tcPr>
            <w:tcW w:w="1131" w:type="pct"/>
            <w:vMerge w:val="restart"/>
          </w:tcPr>
          <w:p w14:paraId="0279C1D4" w14:textId="77777777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Муниципальная программа «Участие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в предупреждении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и ликвидации последствий чрезвычайных ситуаций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 обеспечение первичных мер пожарной безопасности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на территории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>МО «Юкковское сельское поселение»</w:t>
            </w:r>
          </w:p>
        </w:tc>
        <w:tc>
          <w:tcPr>
            <w:tcW w:w="771" w:type="pct"/>
            <w:vMerge w:val="restart"/>
          </w:tcPr>
          <w:p w14:paraId="5E0CE965" w14:textId="77777777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lastRenderedPageBreak/>
              <w:t>администрация МО «Юкковское сельское поселение»</w:t>
            </w:r>
          </w:p>
          <w:p w14:paraId="3062BDC8" w14:textId="77777777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администрация МО «Юкковское </w:t>
            </w:r>
            <w:r w:rsidRPr="00D43A4C">
              <w:rPr>
                <w:rFonts w:ascii="Times New Roman" w:hAnsi="Times New Roman"/>
                <w:sz w:val="28"/>
                <w:szCs w:val="28"/>
              </w:rPr>
              <w:lastRenderedPageBreak/>
              <w:t>сельское поселение»</w:t>
            </w:r>
          </w:p>
          <w:p w14:paraId="140D86BC" w14:textId="0853E7A5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65F6996B" w14:textId="77777777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lastRenderedPageBreak/>
              <w:t>2022 год</w:t>
            </w:r>
          </w:p>
        </w:tc>
        <w:tc>
          <w:tcPr>
            <w:tcW w:w="340" w:type="pct"/>
          </w:tcPr>
          <w:p w14:paraId="40689B7D" w14:textId="527F2ACA" w:rsidR="007543A0" w:rsidRPr="00D43A4C" w:rsidRDefault="007543A0" w:rsidP="000270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1 </w:t>
            </w:r>
            <w:r>
              <w:rPr>
                <w:rFonts w:ascii="Times New Roman" w:hAnsi="Times New Roman"/>
                <w:sz w:val="28"/>
                <w:szCs w:val="28"/>
              </w:rPr>
              <w:t>006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24" w:type="pct"/>
          </w:tcPr>
          <w:p w14:paraId="0821E514" w14:textId="77777777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175DDB81" w14:textId="77777777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06BA8FED" w14:textId="7440401D" w:rsidR="007543A0" w:rsidRPr="00D43A4C" w:rsidRDefault="007543A0" w:rsidP="000270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1 </w:t>
            </w:r>
            <w:r>
              <w:rPr>
                <w:rFonts w:ascii="Times New Roman" w:hAnsi="Times New Roman"/>
                <w:sz w:val="28"/>
                <w:szCs w:val="28"/>
              </w:rPr>
              <w:t>006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71" w:type="pct"/>
          </w:tcPr>
          <w:p w14:paraId="3E302315" w14:textId="77777777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73078" w:rsidRPr="00D43A4C" w14:paraId="23078584" w14:textId="77777777" w:rsidTr="001A64F6">
        <w:tc>
          <w:tcPr>
            <w:tcW w:w="1131" w:type="pct"/>
            <w:vMerge/>
          </w:tcPr>
          <w:p w14:paraId="4840243A" w14:textId="77777777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</w:tcPr>
          <w:p w14:paraId="5FBA9431" w14:textId="23E9DE96" w:rsidR="007543A0" w:rsidRPr="00D43A4C" w:rsidRDefault="007543A0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13D414D0" w14:textId="77777777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340" w:type="pct"/>
          </w:tcPr>
          <w:p w14:paraId="4A2F3073" w14:textId="75599079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1 276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4" w:type="pct"/>
          </w:tcPr>
          <w:p w14:paraId="0F629129" w14:textId="77777777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53677C27" w14:textId="77777777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4412CF17" w14:textId="0DABCFDF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1 276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1" w:type="pct"/>
          </w:tcPr>
          <w:p w14:paraId="209F86EA" w14:textId="77777777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73078" w:rsidRPr="00D43A4C" w14:paraId="2B84CC56" w14:textId="77777777" w:rsidTr="001A64F6">
        <w:trPr>
          <w:trHeight w:val="780"/>
        </w:trPr>
        <w:tc>
          <w:tcPr>
            <w:tcW w:w="1131" w:type="pct"/>
            <w:vMerge/>
          </w:tcPr>
          <w:p w14:paraId="7299EFDE" w14:textId="77777777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</w:tcPr>
          <w:p w14:paraId="16940C77" w14:textId="799B7A4F" w:rsidR="007543A0" w:rsidRPr="00D43A4C" w:rsidRDefault="007543A0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48AEEB99" w14:textId="77777777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340" w:type="pct"/>
          </w:tcPr>
          <w:p w14:paraId="79913986" w14:textId="059DFB58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954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24" w:type="pct"/>
          </w:tcPr>
          <w:p w14:paraId="5358CDED" w14:textId="77777777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10E0EDDE" w14:textId="77777777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20121F4A" w14:textId="10252B6A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954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71" w:type="pct"/>
          </w:tcPr>
          <w:p w14:paraId="724711DA" w14:textId="77777777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73078" w:rsidRPr="00D43A4C" w14:paraId="21576568" w14:textId="77777777" w:rsidTr="001A64F6">
        <w:trPr>
          <w:trHeight w:val="780"/>
        </w:trPr>
        <w:tc>
          <w:tcPr>
            <w:tcW w:w="1131" w:type="pct"/>
            <w:vMerge/>
          </w:tcPr>
          <w:p w14:paraId="321F51A0" w14:textId="77777777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</w:tcPr>
          <w:p w14:paraId="768B47DB" w14:textId="76A4D802" w:rsidR="007543A0" w:rsidRPr="00D43A4C" w:rsidRDefault="007543A0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58508981" w14:textId="5932C776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340" w:type="pct"/>
          </w:tcPr>
          <w:p w14:paraId="24B7F7E6" w14:textId="20D43899" w:rsidR="007543A0" w:rsidRPr="00D43A4C" w:rsidRDefault="002E2C52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6 778,4</w:t>
            </w:r>
          </w:p>
        </w:tc>
        <w:tc>
          <w:tcPr>
            <w:tcW w:w="624" w:type="pct"/>
          </w:tcPr>
          <w:p w14:paraId="40AE0AD2" w14:textId="7C5A8851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6FE1F314" w14:textId="382C8C61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4A372978" w14:textId="0D348DEE" w:rsidR="007543A0" w:rsidRPr="00D43A4C" w:rsidRDefault="002E2C52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6 778,4</w:t>
            </w:r>
          </w:p>
        </w:tc>
        <w:tc>
          <w:tcPr>
            <w:tcW w:w="471" w:type="pct"/>
          </w:tcPr>
          <w:p w14:paraId="413ECD51" w14:textId="20122FF2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73078" w:rsidRPr="00D43A4C" w14:paraId="58E883CB" w14:textId="77777777" w:rsidTr="001A64F6">
        <w:trPr>
          <w:trHeight w:val="780"/>
        </w:trPr>
        <w:tc>
          <w:tcPr>
            <w:tcW w:w="1131" w:type="pct"/>
            <w:vMerge/>
          </w:tcPr>
          <w:p w14:paraId="4E1F6DAF" w14:textId="77777777" w:rsidR="007543A0" w:rsidRPr="00D43A4C" w:rsidRDefault="007543A0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</w:tcPr>
          <w:p w14:paraId="26BFADB0" w14:textId="2FB6475B" w:rsidR="007543A0" w:rsidRPr="00D43A4C" w:rsidRDefault="007543A0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22770DFC" w14:textId="41E8BE73" w:rsidR="007543A0" w:rsidRDefault="007543A0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 год</w:t>
            </w:r>
          </w:p>
        </w:tc>
        <w:tc>
          <w:tcPr>
            <w:tcW w:w="340" w:type="pct"/>
          </w:tcPr>
          <w:p w14:paraId="4C60363E" w14:textId="4867BD34" w:rsidR="007543A0" w:rsidRDefault="007543A0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750, 0</w:t>
            </w:r>
          </w:p>
        </w:tc>
        <w:tc>
          <w:tcPr>
            <w:tcW w:w="624" w:type="pct"/>
          </w:tcPr>
          <w:p w14:paraId="220DBD1F" w14:textId="74C60E0F" w:rsidR="007543A0" w:rsidRPr="00D43A4C" w:rsidRDefault="007543A0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041D0484" w14:textId="6D1649A9" w:rsidR="007543A0" w:rsidRPr="00D43A4C" w:rsidRDefault="007543A0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6842DC8B" w14:textId="75AC28B7" w:rsidR="007543A0" w:rsidRDefault="007543A0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750,0</w:t>
            </w:r>
          </w:p>
        </w:tc>
        <w:tc>
          <w:tcPr>
            <w:tcW w:w="471" w:type="pct"/>
          </w:tcPr>
          <w:p w14:paraId="6813C139" w14:textId="0B14CE1C" w:rsidR="007543A0" w:rsidRPr="00D43A4C" w:rsidRDefault="007543A0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73078" w:rsidRPr="00D43A4C" w14:paraId="3D4597AF" w14:textId="77777777" w:rsidTr="001A64F6">
        <w:trPr>
          <w:trHeight w:val="780"/>
        </w:trPr>
        <w:tc>
          <w:tcPr>
            <w:tcW w:w="1131" w:type="pct"/>
            <w:vMerge/>
          </w:tcPr>
          <w:p w14:paraId="2F9670AC" w14:textId="7777777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</w:tcPr>
          <w:p w14:paraId="396D3C2B" w14:textId="7777777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2EAA149D" w14:textId="39415070" w:rsidR="007543A0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2027 год</w:t>
            </w:r>
          </w:p>
        </w:tc>
        <w:tc>
          <w:tcPr>
            <w:tcW w:w="340" w:type="pct"/>
          </w:tcPr>
          <w:p w14:paraId="4DE5A074" w14:textId="1A63717C" w:rsidR="007543A0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750, 0</w:t>
            </w:r>
          </w:p>
        </w:tc>
        <w:tc>
          <w:tcPr>
            <w:tcW w:w="624" w:type="pct"/>
          </w:tcPr>
          <w:p w14:paraId="7D495EAC" w14:textId="7405749D" w:rsidR="007543A0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02C1F934" w14:textId="1057B1AF" w:rsidR="007543A0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6681F829" w14:textId="0F4849CA" w:rsidR="007543A0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750,0</w:t>
            </w:r>
          </w:p>
        </w:tc>
        <w:tc>
          <w:tcPr>
            <w:tcW w:w="471" w:type="pct"/>
          </w:tcPr>
          <w:p w14:paraId="231A268C" w14:textId="63437B3C" w:rsidR="007543A0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73078" w:rsidRPr="00D43A4C" w14:paraId="40D8C189" w14:textId="77777777" w:rsidTr="001A64F6">
        <w:tc>
          <w:tcPr>
            <w:tcW w:w="1131" w:type="pct"/>
          </w:tcPr>
          <w:p w14:paraId="209FC7B3" w14:textId="77777777" w:rsidR="007543A0" w:rsidRPr="00BA27BB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771" w:type="pct"/>
          </w:tcPr>
          <w:p w14:paraId="2CBCEA4E" w14:textId="1A1C3951" w:rsidR="007543A0" w:rsidRPr="00BA27BB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31" w:type="pct"/>
          </w:tcPr>
          <w:p w14:paraId="667588BA" w14:textId="2F8AAD1F" w:rsidR="007543A0" w:rsidRPr="00BA27BB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2022 –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годы</w:t>
            </w:r>
          </w:p>
        </w:tc>
        <w:tc>
          <w:tcPr>
            <w:tcW w:w="340" w:type="pct"/>
          </w:tcPr>
          <w:p w14:paraId="460B31F8" w14:textId="3B3645A8" w:rsidR="007543A0" w:rsidRPr="00BA27BB" w:rsidRDefault="002E2C52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13 515,9</w:t>
            </w:r>
          </w:p>
        </w:tc>
        <w:tc>
          <w:tcPr>
            <w:tcW w:w="624" w:type="pct"/>
          </w:tcPr>
          <w:p w14:paraId="3688CE3C" w14:textId="77777777" w:rsidR="007543A0" w:rsidRPr="00BA27BB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395CB727" w14:textId="77777777" w:rsidR="007543A0" w:rsidRPr="00BA27BB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34EB2777" w14:textId="58BD8F80" w:rsidR="007543A0" w:rsidRPr="00BA27BB" w:rsidRDefault="002E2C52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13 515,9</w:t>
            </w:r>
          </w:p>
        </w:tc>
        <w:tc>
          <w:tcPr>
            <w:tcW w:w="471" w:type="pct"/>
          </w:tcPr>
          <w:p w14:paraId="3C55C0F8" w14:textId="77777777" w:rsidR="007543A0" w:rsidRPr="00BA27BB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</w:tr>
      <w:tr w:rsidR="007543A0" w:rsidRPr="00D43A4C" w14:paraId="3BEEC0C8" w14:textId="77777777" w:rsidTr="003B09F8">
        <w:tc>
          <w:tcPr>
            <w:tcW w:w="5000" w:type="pct"/>
            <w:gridSpan w:val="8"/>
          </w:tcPr>
          <w:p w14:paraId="5A319A06" w14:textId="4A536B7D" w:rsidR="007543A0" w:rsidRPr="00B15202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202">
              <w:rPr>
                <w:rFonts w:ascii="Times New Roman" w:hAnsi="Times New Roman"/>
                <w:b/>
                <w:bCs/>
                <w:sz w:val="28"/>
                <w:szCs w:val="28"/>
              </w:rPr>
              <w:t>Процессная часть</w:t>
            </w:r>
          </w:p>
        </w:tc>
      </w:tr>
      <w:tr w:rsidR="00A73078" w:rsidRPr="00D43A4C" w14:paraId="0DC5E2FB" w14:textId="77777777" w:rsidTr="007543A0">
        <w:trPr>
          <w:trHeight w:val="363"/>
        </w:trPr>
        <w:tc>
          <w:tcPr>
            <w:tcW w:w="1131" w:type="pct"/>
            <w:vMerge w:val="restart"/>
          </w:tcPr>
          <w:p w14:paraId="51668203" w14:textId="7777777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Комплекс процессных мероприятий «Модернизация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и дооборудование местной муниципальной системы оповещения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>и информирования населения»</w:t>
            </w:r>
          </w:p>
        </w:tc>
        <w:tc>
          <w:tcPr>
            <w:tcW w:w="771" w:type="pct"/>
            <w:vMerge w:val="restart"/>
          </w:tcPr>
          <w:p w14:paraId="34BD5446" w14:textId="77777777" w:rsidR="007543A0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2D97240" w14:textId="77777777" w:rsidR="007543A0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E8F56BF" w14:textId="5E56CBE8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  <w:p w14:paraId="64968042" w14:textId="015C6B30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7CC355A4" w14:textId="7777777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2022 год</w:t>
            </w:r>
          </w:p>
        </w:tc>
        <w:tc>
          <w:tcPr>
            <w:tcW w:w="340" w:type="pct"/>
          </w:tcPr>
          <w:p w14:paraId="6CB96378" w14:textId="14BADAB6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756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24" w:type="pct"/>
          </w:tcPr>
          <w:p w14:paraId="1F29EC34" w14:textId="7777777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2657593D" w14:textId="7777777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0007448B" w14:textId="29E27BA3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756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71" w:type="pct"/>
          </w:tcPr>
          <w:p w14:paraId="31DD31A2" w14:textId="7777777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73078" w:rsidRPr="00D43A4C" w14:paraId="3C2AEB22" w14:textId="77777777" w:rsidTr="001A64F6">
        <w:tc>
          <w:tcPr>
            <w:tcW w:w="1131" w:type="pct"/>
            <w:vMerge/>
          </w:tcPr>
          <w:p w14:paraId="7BA1711A" w14:textId="7777777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</w:tcPr>
          <w:p w14:paraId="7B7CDBF1" w14:textId="6A7967C8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000EA32B" w14:textId="7777777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340" w:type="pct"/>
          </w:tcPr>
          <w:p w14:paraId="4C964A6A" w14:textId="3FB85F8A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716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4" w:type="pct"/>
          </w:tcPr>
          <w:p w14:paraId="3CB19B47" w14:textId="7777777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049EC0F2" w14:textId="7777777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595CC8B2" w14:textId="2D4DE5D8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716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1" w:type="pct"/>
          </w:tcPr>
          <w:p w14:paraId="578C4B20" w14:textId="7777777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73078" w:rsidRPr="00D43A4C" w14:paraId="277DA118" w14:textId="77777777" w:rsidTr="007543A0">
        <w:trPr>
          <w:trHeight w:val="310"/>
        </w:trPr>
        <w:tc>
          <w:tcPr>
            <w:tcW w:w="1131" w:type="pct"/>
            <w:vMerge/>
          </w:tcPr>
          <w:p w14:paraId="558B4F64" w14:textId="7777777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</w:tcPr>
          <w:p w14:paraId="5C719993" w14:textId="615CED28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0D1D8BF9" w14:textId="7777777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340" w:type="pct"/>
          </w:tcPr>
          <w:p w14:paraId="418F94B1" w14:textId="131B312A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043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24" w:type="pct"/>
          </w:tcPr>
          <w:p w14:paraId="3C481DD9" w14:textId="7777777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35ADD59D" w14:textId="7777777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68E8C252" w14:textId="0BDA1D93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043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71" w:type="pct"/>
          </w:tcPr>
          <w:p w14:paraId="4473BF45" w14:textId="7777777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73078" w:rsidRPr="00D43A4C" w14:paraId="29F3B747" w14:textId="77777777" w:rsidTr="007543A0">
        <w:trPr>
          <w:trHeight w:val="273"/>
        </w:trPr>
        <w:tc>
          <w:tcPr>
            <w:tcW w:w="1131" w:type="pct"/>
            <w:vMerge/>
          </w:tcPr>
          <w:p w14:paraId="0C1A7655" w14:textId="7777777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</w:tcPr>
          <w:p w14:paraId="6E3A4330" w14:textId="3257AE44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4C307E00" w14:textId="6AFC293B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340" w:type="pct"/>
          </w:tcPr>
          <w:p w14:paraId="7B5E9FB0" w14:textId="2A988FF7" w:rsidR="007543A0" w:rsidRPr="00D43A4C" w:rsidRDefault="007D59C4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291AC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834,0</w:t>
            </w:r>
          </w:p>
        </w:tc>
        <w:tc>
          <w:tcPr>
            <w:tcW w:w="624" w:type="pct"/>
          </w:tcPr>
          <w:p w14:paraId="78210D08" w14:textId="5602EC9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26FDF3E7" w14:textId="6AF7C408" w:rsidR="007543A0" w:rsidRPr="00D43A4C" w:rsidRDefault="00291ACF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5 133,5</w:t>
            </w:r>
          </w:p>
        </w:tc>
        <w:tc>
          <w:tcPr>
            <w:tcW w:w="456" w:type="pct"/>
          </w:tcPr>
          <w:p w14:paraId="7782B277" w14:textId="5DD997A2" w:rsidR="007543A0" w:rsidRPr="00D43A4C" w:rsidRDefault="00291ACF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700,5</w:t>
            </w:r>
          </w:p>
        </w:tc>
        <w:tc>
          <w:tcPr>
            <w:tcW w:w="471" w:type="pct"/>
          </w:tcPr>
          <w:p w14:paraId="6C057F5B" w14:textId="0660646C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73078" w:rsidRPr="00D43A4C" w14:paraId="3726B0E5" w14:textId="77777777" w:rsidTr="007543A0">
        <w:trPr>
          <w:trHeight w:val="309"/>
        </w:trPr>
        <w:tc>
          <w:tcPr>
            <w:tcW w:w="1131" w:type="pct"/>
            <w:vMerge/>
          </w:tcPr>
          <w:p w14:paraId="7446F199" w14:textId="7777777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</w:tcPr>
          <w:p w14:paraId="60AF7517" w14:textId="0B6566AB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462BCC98" w14:textId="0D3FFDC5" w:rsidR="007543A0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 год</w:t>
            </w:r>
          </w:p>
        </w:tc>
        <w:tc>
          <w:tcPr>
            <w:tcW w:w="340" w:type="pct"/>
          </w:tcPr>
          <w:p w14:paraId="1954C9E0" w14:textId="7DD96733" w:rsidR="007543A0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200,0</w:t>
            </w:r>
          </w:p>
        </w:tc>
        <w:tc>
          <w:tcPr>
            <w:tcW w:w="624" w:type="pct"/>
          </w:tcPr>
          <w:p w14:paraId="64D14401" w14:textId="18590CBC" w:rsidR="007543A0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4B2ACBF4" w14:textId="2B4A4FDB" w:rsidR="007543A0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43DF3791" w14:textId="5CE649F1" w:rsidR="007543A0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200,0</w:t>
            </w:r>
          </w:p>
        </w:tc>
        <w:tc>
          <w:tcPr>
            <w:tcW w:w="471" w:type="pct"/>
          </w:tcPr>
          <w:p w14:paraId="65638D0A" w14:textId="09AF8409" w:rsidR="007543A0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73078" w:rsidRPr="00D43A4C" w14:paraId="7F191FAF" w14:textId="77777777" w:rsidTr="007543A0">
        <w:trPr>
          <w:trHeight w:val="345"/>
        </w:trPr>
        <w:tc>
          <w:tcPr>
            <w:tcW w:w="1131" w:type="pct"/>
            <w:vMerge/>
          </w:tcPr>
          <w:p w14:paraId="171E716F" w14:textId="7777777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</w:tcPr>
          <w:p w14:paraId="05F27310" w14:textId="7777777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4134E815" w14:textId="0D406793" w:rsidR="007543A0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2027 год</w:t>
            </w:r>
          </w:p>
        </w:tc>
        <w:tc>
          <w:tcPr>
            <w:tcW w:w="340" w:type="pct"/>
          </w:tcPr>
          <w:p w14:paraId="25B83B1B" w14:textId="3149D1AE" w:rsidR="007543A0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200,0</w:t>
            </w:r>
          </w:p>
        </w:tc>
        <w:tc>
          <w:tcPr>
            <w:tcW w:w="624" w:type="pct"/>
          </w:tcPr>
          <w:p w14:paraId="27C04D9B" w14:textId="77FDBC27" w:rsidR="007543A0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176E0223" w14:textId="5C2809FE" w:rsidR="007543A0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7254AF7C" w14:textId="07144FC9" w:rsidR="007543A0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200,0</w:t>
            </w:r>
          </w:p>
        </w:tc>
        <w:tc>
          <w:tcPr>
            <w:tcW w:w="471" w:type="pct"/>
          </w:tcPr>
          <w:p w14:paraId="35DD1FC9" w14:textId="314584D2" w:rsidR="007543A0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73078" w:rsidRPr="00D43A4C" w14:paraId="1E55E0A2" w14:textId="77777777" w:rsidTr="001A64F6">
        <w:tc>
          <w:tcPr>
            <w:tcW w:w="1131" w:type="pct"/>
          </w:tcPr>
          <w:p w14:paraId="1999E632" w14:textId="77777777" w:rsidR="007543A0" w:rsidRPr="00BA27BB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771" w:type="pct"/>
          </w:tcPr>
          <w:p w14:paraId="4020C2C9" w14:textId="013B5089" w:rsidR="007543A0" w:rsidRPr="00BA27BB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31" w:type="pct"/>
          </w:tcPr>
          <w:p w14:paraId="43DD82D2" w14:textId="5AF03261" w:rsidR="007543A0" w:rsidRPr="00BA27BB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2022 –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годы</w:t>
            </w:r>
          </w:p>
        </w:tc>
        <w:tc>
          <w:tcPr>
            <w:tcW w:w="340" w:type="pct"/>
          </w:tcPr>
          <w:p w14:paraId="23F0780D" w14:textId="6DB371E5" w:rsidR="007543A0" w:rsidRPr="00BA27BB" w:rsidRDefault="00291ACF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9 750,5</w:t>
            </w:r>
          </w:p>
        </w:tc>
        <w:tc>
          <w:tcPr>
            <w:tcW w:w="624" w:type="pct"/>
          </w:tcPr>
          <w:p w14:paraId="5B3A4251" w14:textId="77777777" w:rsidR="007543A0" w:rsidRPr="00BA27BB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650F1516" w14:textId="25966665" w:rsidR="007543A0" w:rsidRPr="00BA27BB" w:rsidRDefault="00291ACF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5 133,5</w:t>
            </w:r>
          </w:p>
        </w:tc>
        <w:tc>
          <w:tcPr>
            <w:tcW w:w="456" w:type="pct"/>
          </w:tcPr>
          <w:p w14:paraId="0EA8C9E8" w14:textId="55C4525A" w:rsidR="007543A0" w:rsidRPr="00BA27BB" w:rsidRDefault="00291ACF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4 617</w:t>
            </w:r>
          </w:p>
        </w:tc>
        <w:tc>
          <w:tcPr>
            <w:tcW w:w="471" w:type="pct"/>
          </w:tcPr>
          <w:p w14:paraId="7C5685BF" w14:textId="77777777" w:rsidR="007543A0" w:rsidRPr="00BA27BB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</w:tr>
      <w:tr w:rsidR="00A73078" w:rsidRPr="00D43A4C" w14:paraId="2E9F29C1" w14:textId="77777777" w:rsidTr="001A64F6">
        <w:tc>
          <w:tcPr>
            <w:tcW w:w="1131" w:type="pct"/>
            <w:vMerge w:val="restart"/>
          </w:tcPr>
          <w:p w14:paraId="5F975E39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Комплекс процессных </w:t>
            </w:r>
            <w:r w:rsidRPr="00D43A4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мероприятий: «Обеспечение первичных мер пожарной безопасности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на территории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>МО «Юкковское сельское поселение»</w:t>
            </w:r>
          </w:p>
        </w:tc>
        <w:tc>
          <w:tcPr>
            <w:tcW w:w="771" w:type="pct"/>
            <w:vMerge w:val="restart"/>
          </w:tcPr>
          <w:p w14:paraId="538BBF54" w14:textId="7F62474E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администрация </w:t>
            </w:r>
            <w:r w:rsidRPr="00D43A4C">
              <w:rPr>
                <w:rFonts w:ascii="Times New Roman" w:hAnsi="Times New Roman"/>
                <w:sz w:val="28"/>
                <w:szCs w:val="28"/>
              </w:rPr>
              <w:lastRenderedPageBreak/>
              <w:t>МО «Юкковское сельское поселение»</w:t>
            </w:r>
          </w:p>
          <w:p w14:paraId="4D069376" w14:textId="7588E868" w:rsidR="00A73078" w:rsidRPr="00D43A4C" w:rsidRDefault="00A73078" w:rsidP="00A73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1053FF25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lastRenderedPageBreak/>
              <w:t>2022 год</w:t>
            </w:r>
          </w:p>
        </w:tc>
        <w:tc>
          <w:tcPr>
            <w:tcW w:w="340" w:type="pct"/>
          </w:tcPr>
          <w:p w14:paraId="016FE9CA" w14:textId="0F596F4B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624" w:type="pct"/>
          </w:tcPr>
          <w:p w14:paraId="3D689877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70ADDBE7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58DA2DF1" w14:textId="5EA5228E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471" w:type="pct"/>
          </w:tcPr>
          <w:p w14:paraId="45216EA9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73078" w:rsidRPr="00D43A4C" w14:paraId="6B078634" w14:textId="77777777" w:rsidTr="001A64F6">
        <w:tc>
          <w:tcPr>
            <w:tcW w:w="1131" w:type="pct"/>
            <w:vMerge/>
          </w:tcPr>
          <w:p w14:paraId="2B119B38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</w:tcPr>
          <w:p w14:paraId="5D7C7F78" w14:textId="2BD989E4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0C330D6B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340" w:type="pct"/>
          </w:tcPr>
          <w:p w14:paraId="1D9667CA" w14:textId="7E747061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460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624" w:type="pct"/>
          </w:tcPr>
          <w:p w14:paraId="2E18606A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7837868A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053159A4" w14:textId="58688EA0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460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471" w:type="pct"/>
          </w:tcPr>
          <w:p w14:paraId="5148A5A5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73078" w:rsidRPr="00D43A4C" w14:paraId="2E98C44A" w14:textId="77777777" w:rsidTr="00A73078">
        <w:trPr>
          <w:trHeight w:val="380"/>
        </w:trPr>
        <w:tc>
          <w:tcPr>
            <w:tcW w:w="1131" w:type="pct"/>
            <w:vMerge/>
          </w:tcPr>
          <w:p w14:paraId="1AB45BE0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</w:tcPr>
          <w:p w14:paraId="143551E8" w14:textId="63C9BD61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5C93E73A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340" w:type="pct"/>
          </w:tcPr>
          <w:p w14:paraId="311A93E2" w14:textId="2C50F502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566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624" w:type="pct"/>
          </w:tcPr>
          <w:p w14:paraId="63A80996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40849A15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3A17E242" w14:textId="03582490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566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471" w:type="pct"/>
          </w:tcPr>
          <w:p w14:paraId="414FD485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73078" w:rsidRPr="00D43A4C" w14:paraId="58F00618" w14:textId="77777777" w:rsidTr="001A64F6">
        <w:tc>
          <w:tcPr>
            <w:tcW w:w="1131" w:type="pct"/>
            <w:vMerge/>
          </w:tcPr>
          <w:p w14:paraId="58813048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</w:tcPr>
          <w:p w14:paraId="6F261E08" w14:textId="02DA29FA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245B1DFB" w14:textId="5742D416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340" w:type="pct"/>
          </w:tcPr>
          <w:p w14:paraId="5699F070" w14:textId="325B8916" w:rsidR="00A73078" w:rsidRPr="00D43A4C" w:rsidRDefault="00291ACF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904,4</w:t>
            </w:r>
          </w:p>
        </w:tc>
        <w:tc>
          <w:tcPr>
            <w:tcW w:w="624" w:type="pct"/>
          </w:tcPr>
          <w:p w14:paraId="6AA9D2C0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6" w:type="pct"/>
          </w:tcPr>
          <w:p w14:paraId="1006F655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" w:type="pct"/>
          </w:tcPr>
          <w:p w14:paraId="7624C18A" w14:textId="6DE81F49" w:rsidR="00A73078" w:rsidRPr="00D43A4C" w:rsidRDefault="00291ACF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904,4</w:t>
            </w:r>
          </w:p>
        </w:tc>
        <w:tc>
          <w:tcPr>
            <w:tcW w:w="471" w:type="pct"/>
          </w:tcPr>
          <w:p w14:paraId="7B21C0D8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3078" w:rsidRPr="00D43A4C" w14:paraId="03054F9E" w14:textId="77777777" w:rsidTr="001A64F6">
        <w:tc>
          <w:tcPr>
            <w:tcW w:w="1131" w:type="pct"/>
            <w:vMerge/>
          </w:tcPr>
          <w:p w14:paraId="29034D53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</w:tcPr>
          <w:p w14:paraId="7EBA43E3" w14:textId="56D308A6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4ACB5A65" w14:textId="3E313B86" w:rsidR="00A73078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 год</w:t>
            </w:r>
          </w:p>
        </w:tc>
        <w:tc>
          <w:tcPr>
            <w:tcW w:w="340" w:type="pct"/>
          </w:tcPr>
          <w:p w14:paraId="7657A323" w14:textId="4D102603" w:rsidR="00A73078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400,0</w:t>
            </w:r>
          </w:p>
        </w:tc>
        <w:tc>
          <w:tcPr>
            <w:tcW w:w="624" w:type="pct"/>
          </w:tcPr>
          <w:p w14:paraId="1B1A7CBD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6" w:type="pct"/>
          </w:tcPr>
          <w:p w14:paraId="62301E6C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" w:type="pct"/>
          </w:tcPr>
          <w:p w14:paraId="6B0C052D" w14:textId="7F8F1B13" w:rsidR="00A73078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400,0</w:t>
            </w:r>
          </w:p>
        </w:tc>
        <w:tc>
          <w:tcPr>
            <w:tcW w:w="471" w:type="pct"/>
          </w:tcPr>
          <w:p w14:paraId="472F776C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3078" w:rsidRPr="00D43A4C" w14:paraId="437B2BC2" w14:textId="77777777" w:rsidTr="001A64F6">
        <w:tc>
          <w:tcPr>
            <w:tcW w:w="1131" w:type="pct"/>
            <w:vMerge/>
          </w:tcPr>
          <w:p w14:paraId="3BA4ABE7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</w:tcPr>
          <w:p w14:paraId="3763823A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7F87C595" w14:textId="7A0653D7" w:rsidR="00A73078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2027 год</w:t>
            </w:r>
          </w:p>
        </w:tc>
        <w:tc>
          <w:tcPr>
            <w:tcW w:w="340" w:type="pct"/>
          </w:tcPr>
          <w:p w14:paraId="16B3CF28" w14:textId="1AFBDD11" w:rsidR="00A73078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400,0</w:t>
            </w:r>
          </w:p>
        </w:tc>
        <w:tc>
          <w:tcPr>
            <w:tcW w:w="624" w:type="pct"/>
          </w:tcPr>
          <w:p w14:paraId="0B1EE5E9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6" w:type="pct"/>
          </w:tcPr>
          <w:p w14:paraId="3B66CDD9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" w:type="pct"/>
          </w:tcPr>
          <w:p w14:paraId="71F3CC21" w14:textId="4B5C904B" w:rsidR="00A73078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400,0</w:t>
            </w:r>
          </w:p>
        </w:tc>
        <w:tc>
          <w:tcPr>
            <w:tcW w:w="471" w:type="pct"/>
          </w:tcPr>
          <w:p w14:paraId="30EB0713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3078" w:rsidRPr="00D43A4C" w14:paraId="3E82E64A" w14:textId="77777777" w:rsidTr="001A64F6">
        <w:tc>
          <w:tcPr>
            <w:tcW w:w="1131" w:type="pct"/>
            <w:tcBorders>
              <w:bottom w:val="single" w:sz="4" w:space="0" w:color="auto"/>
            </w:tcBorders>
          </w:tcPr>
          <w:p w14:paraId="35AF19C9" w14:textId="77777777" w:rsidR="007543A0" w:rsidRPr="00BA27BB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771" w:type="pct"/>
          </w:tcPr>
          <w:p w14:paraId="197CF1C3" w14:textId="563D8D70" w:rsidR="007543A0" w:rsidRPr="00BA27BB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31" w:type="pct"/>
          </w:tcPr>
          <w:p w14:paraId="69539317" w14:textId="139BAE56" w:rsidR="007543A0" w:rsidRPr="00BA27BB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2022 – 202</w:t>
            </w:r>
            <w:r w:rsidR="00A73078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годы</w:t>
            </w:r>
          </w:p>
        </w:tc>
        <w:tc>
          <w:tcPr>
            <w:tcW w:w="340" w:type="pct"/>
          </w:tcPr>
          <w:p w14:paraId="463EBD9C" w14:textId="433D4C99" w:rsidR="007543A0" w:rsidRPr="00BA27BB" w:rsidRDefault="00291ACF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2 830,4</w:t>
            </w:r>
          </w:p>
        </w:tc>
        <w:tc>
          <w:tcPr>
            <w:tcW w:w="624" w:type="pct"/>
          </w:tcPr>
          <w:p w14:paraId="6FFCE4DB" w14:textId="77777777" w:rsidR="007543A0" w:rsidRPr="00BA27BB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53E4A7EF" w14:textId="77777777" w:rsidR="007543A0" w:rsidRPr="00BA27BB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060B57C4" w14:textId="109D6AB5" w:rsidR="007543A0" w:rsidRPr="00BA27BB" w:rsidRDefault="00291ACF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2 830,4</w:t>
            </w:r>
          </w:p>
        </w:tc>
        <w:tc>
          <w:tcPr>
            <w:tcW w:w="471" w:type="pct"/>
          </w:tcPr>
          <w:p w14:paraId="7C32A8CE" w14:textId="77777777" w:rsidR="007543A0" w:rsidRPr="00BA27BB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</w:tr>
      <w:tr w:rsidR="00A73078" w:rsidRPr="00D43A4C" w14:paraId="11384DCF" w14:textId="77777777" w:rsidTr="001A64F6">
        <w:tc>
          <w:tcPr>
            <w:tcW w:w="1131" w:type="pct"/>
            <w:vMerge w:val="restart"/>
          </w:tcPr>
          <w:p w14:paraId="3EC97DAC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Комплекс процессных мероприятий: «Мероприятия в области предупреждения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и ликвидации последствий чрезвычайных ситуаций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и стихийных бедствий природного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>и техногенного характера, обеспечение безопасности на водных объектах»</w:t>
            </w:r>
          </w:p>
        </w:tc>
        <w:tc>
          <w:tcPr>
            <w:tcW w:w="771" w:type="pct"/>
            <w:vMerge w:val="restart"/>
          </w:tcPr>
          <w:p w14:paraId="27E40F40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  <w:p w14:paraId="52E712B0" w14:textId="462C7CF3" w:rsidR="00A73078" w:rsidRPr="00D43A4C" w:rsidRDefault="00A73078" w:rsidP="00A73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05C4D6AA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2022 год</w:t>
            </w:r>
          </w:p>
        </w:tc>
        <w:tc>
          <w:tcPr>
            <w:tcW w:w="340" w:type="pct"/>
          </w:tcPr>
          <w:p w14:paraId="6B6BDA5F" w14:textId="4D96833E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624" w:type="pct"/>
          </w:tcPr>
          <w:p w14:paraId="23A56B92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1C1C79A9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0B741606" w14:textId="18B163A1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471" w:type="pct"/>
          </w:tcPr>
          <w:p w14:paraId="7F7D9E8C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73078" w:rsidRPr="00D43A4C" w14:paraId="1B17ADCD" w14:textId="77777777" w:rsidTr="001A64F6">
        <w:tc>
          <w:tcPr>
            <w:tcW w:w="1131" w:type="pct"/>
            <w:vMerge/>
          </w:tcPr>
          <w:p w14:paraId="380DB5DF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</w:tcPr>
          <w:p w14:paraId="01070448" w14:textId="69C0E37D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053BF096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340" w:type="pct"/>
          </w:tcPr>
          <w:p w14:paraId="67896755" w14:textId="3DCBFA3A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624" w:type="pct"/>
          </w:tcPr>
          <w:p w14:paraId="1D4E2019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59322F1B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7545F858" w14:textId="1B8F80A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471" w:type="pct"/>
          </w:tcPr>
          <w:p w14:paraId="18554A7F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73078" w:rsidRPr="00D43A4C" w14:paraId="1B43C92F" w14:textId="77777777" w:rsidTr="001A64F6">
        <w:tc>
          <w:tcPr>
            <w:tcW w:w="1131" w:type="pct"/>
            <w:vMerge/>
          </w:tcPr>
          <w:p w14:paraId="767345C5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</w:tcPr>
          <w:p w14:paraId="3F488E87" w14:textId="093B2D8D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5D90A38A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340" w:type="pct"/>
          </w:tcPr>
          <w:p w14:paraId="10DEBE73" w14:textId="40F84D0E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345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624" w:type="pct"/>
          </w:tcPr>
          <w:p w14:paraId="4C3D0909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5C906E24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2BDE4D0C" w14:textId="717E8EA8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345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471" w:type="pct"/>
          </w:tcPr>
          <w:p w14:paraId="0A3E8367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73078" w:rsidRPr="00D43A4C" w14:paraId="3F27DBB5" w14:textId="77777777" w:rsidTr="001A64F6">
        <w:tc>
          <w:tcPr>
            <w:tcW w:w="1131" w:type="pct"/>
            <w:vMerge/>
          </w:tcPr>
          <w:p w14:paraId="5731EBE1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</w:tcPr>
          <w:p w14:paraId="313303E9" w14:textId="4130C93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0D29CE13" w14:textId="328BF31D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340" w:type="pct"/>
          </w:tcPr>
          <w:p w14:paraId="17D36CDF" w14:textId="17F7D897" w:rsidR="00A73078" w:rsidRPr="00D43A4C" w:rsidRDefault="00291ACF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A73078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624" w:type="pct"/>
          </w:tcPr>
          <w:p w14:paraId="250462CE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6" w:type="pct"/>
          </w:tcPr>
          <w:p w14:paraId="344F50BA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" w:type="pct"/>
          </w:tcPr>
          <w:p w14:paraId="61D8CBE1" w14:textId="533D5ADD" w:rsidR="00A73078" w:rsidRPr="00D43A4C" w:rsidRDefault="00291ACF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A73078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471" w:type="pct"/>
          </w:tcPr>
          <w:p w14:paraId="55126E8C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3078" w:rsidRPr="00D43A4C" w14:paraId="24024A45" w14:textId="77777777" w:rsidTr="001A64F6">
        <w:tc>
          <w:tcPr>
            <w:tcW w:w="1131" w:type="pct"/>
            <w:vMerge/>
          </w:tcPr>
          <w:p w14:paraId="4432564F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</w:tcPr>
          <w:p w14:paraId="5A25F3DB" w14:textId="5790A9CF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7D090C9E" w14:textId="5CE38440" w:rsidR="00A73078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 год</w:t>
            </w:r>
          </w:p>
        </w:tc>
        <w:tc>
          <w:tcPr>
            <w:tcW w:w="340" w:type="pct"/>
          </w:tcPr>
          <w:p w14:paraId="5F361776" w14:textId="3FA4073C" w:rsidR="00A73078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150,0</w:t>
            </w:r>
          </w:p>
        </w:tc>
        <w:tc>
          <w:tcPr>
            <w:tcW w:w="624" w:type="pct"/>
          </w:tcPr>
          <w:p w14:paraId="392EF2B1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6" w:type="pct"/>
          </w:tcPr>
          <w:p w14:paraId="59214E8F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" w:type="pct"/>
          </w:tcPr>
          <w:p w14:paraId="6DCFB11E" w14:textId="78326D0F" w:rsidR="00A73078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150,0</w:t>
            </w:r>
          </w:p>
        </w:tc>
        <w:tc>
          <w:tcPr>
            <w:tcW w:w="471" w:type="pct"/>
          </w:tcPr>
          <w:p w14:paraId="53CABEB0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3078" w:rsidRPr="00D43A4C" w14:paraId="10FEA92B" w14:textId="77777777" w:rsidTr="001A64F6">
        <w:tc>
          <w:tcPr>
            <w:tcW w:w="1131" w:type="pct"/>
            <w:vMerge/>
          </w:tcPr>
          <w:p w14:paraId="269FE8A9" w14:textId="77777777" w:rsidR="00A73078" w:rsidRPr="00D43A4C" w:rsidRDefault="00A73078" w:rsidP="00A73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</w:tcPr>
          <w:p w14:paraId="5FAD5636" w14:textId="77777777" w:rsidR="00A73078" w:rsidRPr="00D43A4C" w:rsidRDefault="00A73078" w:rsidP="00A73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17D14603" w14:textId="0CE10F3D" w:rsidR="00A73078" w:rsidRDefault="00A73078" w:rsidP="00A73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2027 год</w:t>
            </w:r>
          </w:p>
        </w:tc>
        <w:tc>
          <w:tcPr>
            <w:tcW w:w="340" w:type="pct"/>
          </w:tcPr>
          <w:p w14:paraId="5277A63F" w14:textId="29907DBB" w:rsidR="00A73078" w:rsidRDefault="00A73078" w:rsidP="00A73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150,0</w:t>
            </w:r>
          </w:p>
        </w:tc>
        <w:tc>
          <w:tcPr>
            <w:tcW w:w="624" w:type="pct"/>
          </w:tcPr>
          <w:p w14:paraId="5331B1D3" w14:textId="77777777" w:rsidR="00A73078" w:rsidRPr="00D43A4C" w:rsidRDefault="00A73078" w:rsidP="00A73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6" w:type="pct"/>
          </w:tcPr>
          <w:p w14:paraId="347FDDEB" w14:textId="77777777" w:rsidR="00A73078" w:rsidRPr="00D43A4C" w:rsidRDefault="00A73078" w:rsidP="00A73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" w:type="pct"/>
          </w:tcPr>
          <w:p w14:paraId="28715A49" w14:textId="27343FEF" w:rsidR="00A73078" w:rsidRDefault="00A73078" w:rsidP="00A73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150,0</w:t>
            </w:r>
          </w:p>
        </w:tc>
        <w:tc>
          <w:tcPr>
            <w:tcW w:w="471" w:type="pct"/>
          </w:tcPr>
          <w:p w14:paraId="1FA17B29" w14:textId="77777777" w:rsidR="00A73078" w:rsidRPr="00D43A4C" w:rsidRDefault="00A73078" w:rsidP="00A73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3078" w:rsidRPr="00D43A4C" w14:paraId="2D4E0E17" w14:textId="77777777" w:rsidTr="001A64F6">
        <w:tc>
          <w:tcPr>
            <w:tcW w:w="1131" w:type="pct"/>
          </w:tcPr>
          <w:p w14:paraId="1289BD7C" w14:textId="77777777" w:rsidR="00A73078" w:rsidRPr="00C63384" w:rsidRDefault="00A73078" w:rsidP="00A73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63384">
              <w:rPr>
                <w:rFonts w:ascii="Times New Roman" w:hAnsi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771" w:type="pct"/>
          </w:tcPr>
          <w:p w14:paraId="4936F45F" w14:textId="1F871800" w:rsidR="00A73078" w:rsidRPr="00C63384" w:rsidRDefault="00A73078" w:rsidP="00A73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31" w:type="pct"/>
          </w:tcPr>
          <w:p w14:paraId="5C49AE70" w14:textId="77FF221F" w:rsidR="00A73078" w:rsidRPr="00C63384" w:rsidRDefault="00A73078" w:rsidP="00A73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63384">
              <w:rPr>
                <w:rFonts w:ascii="Times New Roman" w:hAnsi="Times New Roman"/>
                <w:b/>
                <w:bCs/>
                <w:sz w:val="28"/>
                <w:szCs w:val="28"/>
              </w:rPr>
              <w:t>2022 –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Pr="00C6338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годы</w:t>
            </w:r>
          </w:p>
        </w:tc>
        <w:tc>
          <w:tcPr>
            <w:tcW w:w="340" w:type="pct"/>
          </w:tcPr>
          <w:p w14:paraId="11B5D4EF" w14:textId="1856AADA" w:rsidR="00A73078" w:rsidRPr="00C63384" w:rsidRDefault="00291ACF" w:rsidP="00A73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93</w:t>
            </w:r>
            <w:r w:rsidR="00A73078"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  <w:r w:rsidR="00A73078" w:rsidRPr="00C63384">
              <w:rPr>
                <w:rFonts w:ascii="Times New Roman" w:hAnsi="Times New Roman"/>
                <w:b/>
                <w:bCs/>
                <w:sz w:val="28"/>
                <w:szCs w:val="28"/>
              </w:rPr>
              <w:t>,0</w:t>
            </w:r>
          </w:p>
        </w:tc>
        <w:tc>
          <w:tcPr>
            <w:tcW w:w="624" w:type="pct"/>
          </w:tcPr>
          <w:p w14:paraId="07B68AED" w14:textId="77777777" w:rsidR="00A73078" w:rsidRPr="00C63384" w:rsidRDefault="00A73078" w:rsidP="00A73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63384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00FC5F1F" w14:textId="77777777" w:rsidR="00A73078" w:rsidRPr="00C63384" w:rsidRDefault="00A73078" w:rsidP="00A73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63384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6CD9E480" w14:textId="314303A8" w:rsidR="00A73078" w:rsidRPr="00C63384" w:rsidRDefault="00291ACF" w:rsidP="00A73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93</w:t>
            </w:r>
            <w:r w:rsidR="00A73078"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  <w:r w:rsidR="00A73078" w:rsidRPr="00C63384">
              <w:rPr>
                <w:rFonts w:ascii="Times New Roman" w:hAnsi="Times New Roman"/>
                <w:b/>
                <w:bCs/>
                <w:sz w:val="28"/>
                <w:szCs w:val="28"/>
              </w:rPr>
              <w:t>,0</w:t>
            </w:r>
          </w:p>
        </w:tc>
        <w:tc>
          <w:tcPr>
            <w:tcW w:w="471" w:type="pct"/>
          </w:tcPr>
          <w:p w14:paraId="7E200433" w14:textId="77777777" w:rsidR="00A73078" w:rsidRPr="00C63384" w:rsidRDefault="00A73078" w:rsidP="00A73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63384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</w:tr>
    </w:tbl>
    <w:p w14:paraId="267F620C" w14:textId="0C2E673E" w:rsidR="00D43A4C" w:rsidRDefault="00D43A4C" w:rsidP="003B541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14:paraId="6B3B767C" w14:textId="19BD7B15" w:rsidR="0002616F" w:rsidRPr="00D43A4C" w:rsidRDefault="0002616F" w:rsidP="003B541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____________________________ </w:t>
      </w:r>
    </w:p>
    <w:p w14:paraId="6A50204E" w14:textId="37CB46E9" w:rsidR="003F2F00" w:rsidRPr="00FD646F" w:rsidRDefault="0002616F" w:rsidP="00E25D1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E25D10"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                          </w:t>
      </w:r>
      <w:r w:rsidR="003F2F00" w:rsidRPr="00FD646F">
        <w:rPr>
          <w:rFonts w:ascii="Times New Roman" w:hAnsi="Times New Roman"/>
          <w:sz w:val="28"/>
          <w:szCs w:val="28"/>
        </w:rPr>
        <w:t xml:space="preserve">«Приложение </w:t>
      </w:r>
      <w:r w:rsidR="00B15202">
        <w:rPr>
          <w:rFonts w:ascii="Times New Roman" w:hAnsi="Times New Roman"/>
          <w:sz w:val="28"/>
          <w:szCs w:val="28"/>
        </w:rPr>
        <w:t>6</w:t>
      </w:r>
      <w:r w:rsidR="003F2F00" w:rsidRPr="00FD646F">
        <w:rPr>
          <w:rFonts w:ascii="Times New Roman" w:hAnsi="Times New Roman"/>
          <w:sz w:val="28"/>
          <w:szCs w:val="28"/>
        </w:rPr>
        <w:t xml:space="preserve"> к муниципальной программе</w:t>
      </w:r>
    </w:p>
    <w:p w14:paraId="1EF45230" w14:textId="6A13612E" w:rsidR="003F2F00" w:rsidRDefault="003F2F00" w:rsidP="00FD646F">
      <w:pPr>
        <w:overflowPunct w:val="0"/>
        <w:autoSpaceDE w:val="0"/>
        <w:autoSpaceDN w:val="0"/>
        <w:adjustRightInd w:val="0"/>
        <w:spacing w:after="0" w:line="240" w:lineRule="auto"/>
        <w:ind w:left="8931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FD646F">
        <w:rPr>
          <w:rFonts w:ascii="Times New Roman" w:hAnsi="Times New Roman"/>
          <w:color w:val="000000"/>
          <w:sz w:val="28"/>
          <w:szCs w:val="28"/>
        </w:rPr>
        <w:t xml:space="preserve">«Участие в предупреждении и ликвидации последствий чрезвычайных ситуаций </w:t>
      </w:r>
      <w:r w:rsidR="00FD646F">
        <w:rPr>
          <w:rFonts w:ascii="Times New Roman" w:hAnsi="Times New Roman"/>
          <w:color w:val="000000"/>
          <w:sz w:val="28"/>
          <w:szCs w:val="28"/>
        </w:rPr>
        <w:br/>
      </w:r>
      <w:r w:rsidRPr="00FD646F">
        <w:rPr>
          <w:rFonts w:ascii="Times New Roman" w:hAnsi="Times New Roman"/>
          <w:color w:val="000000"/>
          <w:sz w:val="28"/>
          <w:szCs w:val="28"/>
        </w:rPr>
        <w:t>и обеспечение первичных мер пожарной безопасности на территории МО «Юкковское сельское поселение»</w:t>
      </w:r>
    </w:p>
    <w:p w14:paraId="33147D82" w14:textId="774D4315" w:rsidR="00740D50" w:rsidRPr="0002708F" w:rsidRDefault="00740D50" w:rsidP="00740D50">
      <w:pPr>
        <w:ind w:left="9498"/>
        <w:jc w:val="both"/>
        <w:rPr>
          <w:rFonts w:ascii="Times New Roman" w:hAnsi="Times New Roman"/>
          <w:sz w:val="28"/>
          <w:szCs w:val="28"/>
        </w:rPr>
      </w:pPr>
      <w:r w:rsidRPr="0002708F">
        <w:rPr>
          <w:rStyle w:val="aa"/>
          <w:rFonts w:ascii="Times New Roman" w:hAnsi="Times New Roman"/>
          <w:b w:val="0"/>
          <w:sz w:val="28"/>
          <w:szCs w:val="28"/>
        </w:rPr>
        <w:t>(</w:t>
      </w:r>
      <w:r>
        <w:rPr>
          <w:rStyle w:val="aa"/>
          <w:rFonts w:ascii="Times New Roman" w:hAnsi="Times New Roman"/>
          <w:b w:val="0"/>
          <w:sz w:val="28"/>
          <w:szCs w:val="28"/>
        </w:rPr>
        <w:t xml:space="preserve">в редакции от </w:t>
      </w:r>
      <w:r w:rsidR="001D5E49">
        <w:rPr>
          <w:rStyle w:val="aa"/>
          <w:rFonts w:ascii="Times New Roman" w:hAnsi="Times New Roman"/>
          <w:b w:val="0"/>
          <w:sz w:val="28"/>
          <w:szCs w:val="28"/>
        </w:rPr>
        <w:t>_</w:t>
      </w:r>
      <w:r w:rsidR="00E25D10" w:rsidRPr="00E25D10">
        <w:rPr>
          <w:rStyle w:val="aa"/>
          <w:rFonts w:ascii="Times New Roman" w:hAnsi="Times New Roman"/>
          <w:b w:val="0"/>
          <w:sz w:val="28"/>
          <w:szCs w:val="28"/>
          <w:u w:val="single"/>
        </w:rPr>
        <w:t>11.02.2026</w:t>
      </w:r>
      <w:r w:rsidR="00BD3B5D" w:rsidRPr="00E25D10">
        <w:rPr>
          <w:rStyle w:val="aa"/>
          <w:rFonts w:ascii="Times New Roman" w:hAnsi="Times New Roman"/>
          <w:b w:val="0"/>
          <w:sz w:val="28"/>
          <w:szCs w:val="28"/>
          <w:u w:val="single"/>
        </w:rPr>
        <w:t>__</w:t>
      </w:r>
      <w:r w:rsidRPr="00E25D10">
        <w:rPr>
          <w:rStyle w:val="aa"/>
          <w:rFonts w:ascii="Times New Roman" w:hAnsi="Times New Roman"/>
          <w:b w:val="0"/>
          <w:sz w:val="28"/>
          <w:szCs w:val="28"/>
          <w:u w:val="single"/>
        </w:rPr>
        <w:t xml:space="preserve"> № </w:t>
      </w:r>
      <w:r w:rsidR="001D5E49" w:rsidRPr="00E25D10">
        <w:rPr>
          <w:rStyle w:val="aa"/>
          <w:rFonts w:ascii="Times New Roman" w:hAnsi="Times New Roman"/>
          <w:b w:val="0"/>
          <w:sz w:val="28"/>
          <w:szCs w:val="28"/>
          <w:u w:val="single"/>
        </w:rPr>
        <w:t>_</w:t>
      </w:r>
      <w:r w:rsidR="00E25D10" w:rsidRPr="00E25D10">
        <w:rPr>
          <w:rStyle w:val="aa"/>
          <w:rFonts w:ascii="Times New Roman" w:hAnsi="Times New Roman"/>
          <w:b w:val="0"/>
          <w:sz w:val="28"/>
          <w:szCs w:val="28"/>
          <w:u w:val="single"/>
        </w:rPr>
        <w:t>16</w:t>
      </w:r>
      <w:r w:rsidR="002E2C52" w:rsidRPr="00E25D10">
        <w:rPr>
          <w:rStyle w:val="aa"/>
          <w:rFonts w:ascii="Times New Roman" w:hAnsi="Times New Roman"/>
          <w:b w:val="0"/>
          <w:sz w:val="28"/>
          <w:szCs w:val="28"/>
          <w:u w:val="single"/>
        </w:rPr>
        <w:t>__</w:t>
      </w:r>
      <w:r w:rsidR="001D5E49" w:rsidRPr="00E25D10">
        <w:rPr>
          <w:rStyle w:val="aa"/>
          <w:rFonts w:ascii="Times New Roman" w:hAnsi="Times New Roman"/>
          <w:b w:val="0"/>
          <w:sz w:val="28"/>
          <w:szCs w:val="28"/>
          <w:u w:val="single"/>
        </w:rPr>
        <w:t>__</w:t>
      </w:r>
      <w:r w:rsidRPr="00E25D10">
        <w:rPr>
          <w:rStyle w:val="aa"/>
          <w:rFonts w:ascii="Times New Roman" w:hAnsi="Times New Roman"/>
          <w:b w:val="0"/>
          <w:sz w:val="28"/>
          <w:szCs w:val="28"/>
          <w:u w:val="single"/>
        </w:rPr>
        <w:t>)</w:t>
      </w:r>
    </w:p>
    <w:p w14:paraId="4620C4D2" w14:textId="77777777" w:rsidR="003F2F00" w:rsidRPr="00D43A4C" w:rsidRDefault="003F2F00" w:rsidP="003F2F0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b/>
          <w:sz w:val="28"/>
          <w:szCs w:val="28"/>
        </w:rPr>
      </w:pPr>
    </w:p>
    <w:p w14:paraId="722B82C1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Сводный детальный план реализации муниципальной программы</w:t>
      </w:r>
    </w:p>
    <w:p w14:paraId="0A44177C" w14:textId="77777777" w:rsidR="003F2F00" w:rsidRPr="00D43A4C" w:rsidRDefault="003F2F00" w:rsidP="003F2F0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 xml:space="preserve"> «Участие в предупреждении и ликвидации последствий чрезвычайных ситуаций и обеспечение первичных мер пожарной безопасности на территории МО «Юкковское сельское поселение»</w:t>
      </w:r>
    </w:p>
    <w:p w14:paraId="71459CC7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(наименование муниципальной программы)</w:t>
      </w:r>
    </w:p>
    <w:p w14:paraId="169C68FE" w14:textId="441D52CD" w:rsidR="003F2F00" w:rsidRPr="00D43A4C" w:rsidRDefault="003F2F00" w:rsidP="003F2F0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на 202</w:t>
      </w:r>
      <w:r w:rsidR="006911BB">
        <w:rPr>
          <w:rFonts w:ascii="Times New Roman" w:hAnsi="Times New Roman"/>
          <w:sz w:val="28"/>
          <w:szCs w:val="28"/>
        </w:rPr>
        <w:t>5</w:t>
      </w:r>
      <w:r w:rsidRPr="00D43A4C">
        <w:rPr>
          <w:rFonts w:ascii="Times New Roman" w:hAnsi="Times New Roman"/>
          <w:sz w:val="28"/>
          <w:szCs w:val="28"/>
        </w:rPr>
        <w:t xml:space="preserve"> год</w:t>
      </w:r>
    </w:p>
    <w:p w14:paraId="0974A4EE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(очередной финансовый год)</w:t>
      </w:r>
    </w:p>
    <w:p w14:paraId="5AE7EAF8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highlight w:val="yellow"/>
        </w:rPr>
      </w:pP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8"/>
        <w:gridCol w:w="2436"/>
        <w:gridCol w:w="2018"/>
        <w:gridCol w:w="2714"/>
        <w:gridCol w:w="1328"/>
        <w:gridCol w:w="1292"/>
        <w:gridCol w:w="879"/>
        <w:gridCol w:w="1401"/>
        <w:gridCol w:w="1864"/>
      </w:tblGrid>
      <w:tr w:rsidR="003F2F00" w:rsidRPr="00D43A4C" w14:paraId="7D0F68BD" w14:textId="77777777" w:rsidTr="00064B49">
        <w:trPr>
          <w:trHeight w:val="815"/>
          <w:jc w:val="center"/>
        </w:trPr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01E4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8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3A7C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526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9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2651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E1E4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Год начала реализации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DA6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Год окончания реализации</w:t>
            </w:r>
          </w:p>
        </w:tc>
        <w:tc>
          <w:tcPr>
            <w:tcW w:w="7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2432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Объем бюджетных ассигнований,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063AE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Ответственный за реализацию структурного элемента</w:t>
            </w:r>
          </w:p>
        </w:tc>
      </w:tr>
      <w:tr w:rsidR="003F2F00" w:rsidRPr="00D43A4C" w14:paraId="53316F47" w14:textId="77777777" w:rsidTr="00064B49">
        <w:trPr>
          <w:jc w:val="center"/>
        </w:trPr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2846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EAF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6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9791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51F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5F94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9698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194A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FE14" w14:textId="3E455076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в том числе на очередной финансовый год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(202</w:t>
            </w:r>
            <w:r w:rsidR="006911BB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2912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A86EB88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"/>
          <w:szCs w:val="2"/>
          <w:highlight w:val="yellow"/>
        </w:rPr>
      </w:pPr>
    </w:p>
    <w:tbl>
      <w:tblPr>
        <w:tblW w:w="5022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2439"/>
        <w:gridCol w:w="2021"/>
        <w:gridCol w:w="2717"/>
        <w:gridCol w:w="1331"/>
        <w:gridCol w:w="1281"/>
        <w:gridCol w:w="1059"/>
        <w:gridCol w:w="1281"/>
        <w:gridCol w:w="1866"/>
      </w:tblGrid>
      <w:tr w:rsidR="00EF57CC" w:rsidRPr="00D43A4C" w14:paraId="73CE2BB9" w14:textId="77777777" w:rsidTr="00291ACF">
        <w:trPr>
          <w:tblHeader/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9A19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74D1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578F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D66C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E66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7F97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A7F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559F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072BA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EF57CC" w:rsidRPr="00D43A4C" w14:paraId="34C4F962" w14:textId="77777777" w:rsidTr="00291ACF">
        <w:trPr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5676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C941" w14:textId="530E9056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«Участие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предупреждении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ликвидации последствий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чрезвычайных ситуаций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обеспечение первичных мер пожарной безопасности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 территории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МО «Юкковское сельское поселение»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9B08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МО «Юкковское сельское поселение»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424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2C08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F603" w14:textId="134CFF5F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 w:rsidR="00A73078">
              <w:rPr>
                <w:rFonts w:ascii="Times New Roman" w:hAnsi="Times New Roman"/>
                <w:sz w:val="24"/>
                <w:szCs w:val="24"/>
              </w:rPr>
              <w:t>7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B964" w14:textId="2A522A45" w:rsidR="003F2F00" w:rsidRPr="00D43A4C" w:rsidRDefault="00291ACF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13515,9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052C" w14:textId="2D2C65CB" w:rsidR="003F2F00" w:rsidRPr="003F2F00" w:rsidRDefault="00291ACF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6 778,4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4CA3" w14:textId="071CA5A3" w:rsidR="003F2F00" w:rsidRPr="00D43A4C" w:rsidRDefault="00EF57CC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-юрисконсульт</w:t>
            </w:r>
            <w:r w:rsidR="003F2F00" w:rsidRPr="00D43A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F57CC" w:rsidRPr="00D43A4C" w14:paraId="5FB3534A" w14:textId="77777777" w:rsidTr="00291ACF">
        <w:trPr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FB4C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4C28" w14:textId="77777777" w:rsidR="003F2F00" w:rsidRPr="00B15202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5202">
              <w:rPr>
                <w:rFonts w:ascii="Times New Roman" w:hAnsi="Times New Roman"/>
                <w:b/>
                <w:bCs/>
                <w:sz w:val="24"/>
                <w:szCs w:val="24"/>
              </w:rPr>
              <w:t>Процессная часть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6130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57CC" w:rsidRPr="00D43A4C" w14:paraId="73803103" w14:textId="77777777" w:rsidTr="00291ACF">
        <w:trPr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2A73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858B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мероприятий: «Модернизация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и дооборудование местной муниципальной системы оповещения и информирования населения»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2ACC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8CFC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нахождение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постоянной готовности и модернизация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 требуемым дооборудованием существующей МСО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 территории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МО «Юкковское сельское поселение»,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а также снижение количества чрезвычайных ситуаций и правонарушений, включая минимизацию 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МО «Юкковское сельское поселение»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4DDA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87C6" w14:textId="131BBA1B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 w:rsidR="00A73078">
              <w:rPr>
                <w:rFonts w:ascii="Times New Roman" w:hAnsi="Times New Roman"/>
                <w:sz w:val="24"/>
                <w:szCs w:val="24"/>
              </w:rPr>
              <w:t>7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A022" w14:textId="15A04D1A" w:rsidR="003F2F00" w:rsidRPr="00D506F5" w:rsidRDefault="00291ACF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9750,5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ECBB" w14:textId="55BCF425" w:rsidR="003F2F00" w:rsidRPr="00A74C71" w:rsidRDefault="00291ACF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5 834,0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7422" w14:textId="321CE7DF" w:rsidR="003F2F00" w:rsidRPr="00D43A4C" w:rsidRDefault="00EF57CC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-юрисконсульт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F57CC" w:rsidRPr="00D43A4C" w14:paraId="032BD305" w14:textId="77777777" w:rsidTr="00291ACF">
        <w:trPr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392D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3B34" w14:textId="553152D3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Мероприятие</w:t>
            </w:r>
            <w:r w:rsidR="00C63384">
              <w:rPr>
                <w:rFonts w:ascii="Times New Roman" w:hAnsi="Times New Roman"/>
                <w:sz w:val="24"/>
                <w:szCs w:val="24"/>
              </w:rPr>
              <w:t>: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C1F1B2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оказание услуг, выполнение работ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по модернизации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дооборудованию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эксплуатационно-техническому обслуживания местной системы оповещения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и информирования населения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51C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МО «Юкковское сельское поселение»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0CE0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нахождение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постоянной готовности и модернизация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 требуемым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дооборудованием существующей МСО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 территории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МО «Юкковское сельское поселение»,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а также снижение количества чрезвычайных ситуаций и правонарушений, включая минимизацию 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МО «Юкковское сельское поселение»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6BA54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2022 год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F0E5" w14:textId="51990708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 w:rsidR="00A73078">
              <w:rPr>
                <w:rFonts w:ascii="Times New Roman" w:hAnsi="Times New Roman"/>
                <w:sz w:val="24"/>
                <w:szCs w:val="24"/>
              </w:rPr>
              <w:t>7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CDD" w14:textId="06C836FB" w:rsidR="003F2F00" w:rsidRPr="00D43A4C" w:rsidRDefault="00291ACF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9750,0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34CC" w14:textId="4B8A953B" w:rsidR="003F2F00" w:rsidRPr="00D43A4C" w:rsidRDefault="00291ACF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5 834,0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6022" w14:textId="751A94C0" w:rsidR="003F2F00" w:rsidRPr="00D43A4C" w:rsidRDefault="00EF57CC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-юрисконсульт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F57CC" w:rsidRPr="00D43A4C" w14:paraId="493A3665" w14:textId="77777777" w:rsidTr="00291ACF">
        <w:trPr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120D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4F26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мероприятий: «Обеспечение первичных мер пожарной безопасности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 территории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МО «Юкковское сельское поселение»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27CA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590F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нахождение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постоянной готовности: рабочем (исправном) состоянии, и требуемое дооборудование ИНППВ на территории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МО «Юкковское сельское поселение»,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а также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снижение количества чрезвычайных ситуаций, в том числе пожаров,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правонарушений, включая минимизацию 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МО «Юкковское сельское поселение»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64C6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CEFB" w14:textId="4836C482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 w:rsidR="00A73078">
              <w:rPr>
                <w:rFonts w:ascii="Times New Roman" w:hAnsi="Times New Roman"/>
                <w:sz w:val="24"/>
                <w:szCs w:val="24"/>
              </w:rPr>
              <w:t>7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3EDD" w14:textId="7EFB41FD" w:rsidR="003F2F00" w:rsidRPr="00D43A4C" w:rsidRDefault="0022562B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91ACF">
              <w:rPr>
                <w:rFonts w:ascii="Times New Roman" w:hAnsi="Times New Roman"/>
                <w:sz w:val="24"/>
                <w:szCs w:val="24"/>
              </w:rPr>
              <w:t>830</w:t>
            </w:r>
            <w:r w:rsidR="003F2F00" w:rsidRPr="00D43A4C">
              <w:rPr>
                <w:rFonts w:ascii="Times New Roman" w:hAnsi="Times New Roman"/>
                <w:sz w:val="24"/>
                <w:szCs w:val="24"/>
              </w:rPr>
              <w:t>,</w:t>
            </w:r>
            <w:r w:rsidR="00291AC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694B" w14:textId="15D26E40" w:rsidR="003F2F00" w:rsidRPr="00D43A4C" w:rsidRDefault="00291ACF" w:rsidP="00B21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904</w:t>
            </w:r>
            <w:r w:rsidR="003F2F0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473F" w14:textId="1B74FB42" w:rsidR="003F2F00" w:rsidRPr="00D43A4C" w:rsidRDefault="00EF57CC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-юрисконсульт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F57CC" w:rsidRPr="00D43A4C" w14:paraId="4E504CC5" w14:textId="77777777" w:rsidTr="00291ACF">
        <w:trPr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99E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261C" w14:textId="74CE645A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Мероприятие</w:t>
            </w:r>
            <w:r w:rsidR="00B21D2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51D5FA87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обеспечение требуемыми источниками наружного противопожарного водоснабжения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выполнение работ по техническому обслуживанию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ремонту 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соответствии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с требованиями нормативных актов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FEA3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МО «Юкковское сельское поселение»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74C7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нахождение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постоянной готовности: рабочем (исправном) состоянии, и требуемое дооборудование ИНППВ на территории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МО «Юкковское сельское поселение»,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а также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снижение количества чрезвычайных ситуаций, в том числе пожаров,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правонарушений, включая минимизацию 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МО «Юкковское сельское поселение»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CDA8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2022 год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9E4B" w14:textId="2A9B958D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 w:rsidR="0022562B">
              <w:rPr>
                <w:rFonts w:ascii="Times New Roman" w:hAnsi="Times New Roman"/>
                <w:sz w:val="24"/>
                <w:szCs w:val="24"/>
              </w:rPr>
              <w:t>7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6B40" w14:textId="587E2BE7" w:rsidR="003F2F00" w:rsidRPr="003A4709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B21D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291A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877,4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6572" w14:textId="3533E8AD" w:rsidR="003F2F00" w:rsidRPr="003A4709" w:rsidRDefault="00291ACF" w:rsidP="00B21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351,4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8F2C" w14:textId="2C1D08B6" w:rsidR="003F2F00" w:rsidRPr="00D43A4C" w:rsidRDefault="00EF57CC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отдела -юрисконсульт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F57CC" w:rsidRPr="00D43A4C" w14:paraId="7D2AA800" w14:textId="77777777" w:rsidTr="00291ACF">
        <w:trPr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0DD6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B6A4" w14:textId="15FEB786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Мероприятие</w:t>
            </w:r>
            <w:r w:rsidR="00B21D2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7BC7AA3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проведение противопожарных мероприятий, требуемых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пожароопасные периоды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7683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5B61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снижение количества чрезвычайных ситуаций, в том числе пожаров,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правонарушений, включая минимизацию 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МО «Юкковское сельское поселение»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5F4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BB66" w14:textId="376B6F0B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 w:rsidR="0022562B">
              <w:rPr>
                <w:rFonts w:ascii="Times New Roman" w:hAnsi="Times New Roman"/>
                <w:sz w:val="24"/>
                <w:szCs w:val="24"/>
              </w:rPr>
              <w:t>7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1006" w14:textId="7863BC9E" w:rsidR="003F2F00" w:rsidRPr="003A4709" w:rsidRDefault="00291ACF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953,0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7319" w14:textId="2EDD784C" w:rsidR="003F2F00" w:rsidRPr="003A4709" w:rsidRDefault="00291ACF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553,0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5368" w14:textId="079C6C0E" w:rsidR="003F2F00" w:rsidRPr="00D43A4C" w:rsidRDefault="00EF57CC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-юрисконсульт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F57CC" w:rsidRPr="00D43A4C" w14:paraId="64E7F461" w14:textId="77777777" w:rsidTr="00291ACF">
        <w:trPr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056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297F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мероприятий: «Мероприятия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области предупреждения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ликвидации последствий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чрезвычайных ситуаций и стихийных бедствий природного и техногенного характера, обеспечение безопасности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на водных объектах»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D37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МО «Юкковское сельское поселение»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410B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снижение количества чрезвычайных ситуаций, в том на водных объектах,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правонарушений, включая минимизацию 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в МО «Юкковское сельское поселение»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2CA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2022 год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9420" w14:textId="57FF585C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 w:rsidR="0022562B">
              <w:rPr>
                <w:rFonts w:ascii="Times New Roman" w:hAnsi="Times New Roman"/>
                <w:sz w:val="24"/>
                <w:szCs w:val="24"/>
              </w:rPr>
              <w:t>7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75D4" w14:textId="50EC6915" w:rsidR="003F2F00" w:rsidRPr="003A4709" w:rsidRDefault="00291ACF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935,0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1690" w14:textId="1B803354" w:rsidR="003F2F00" w:rsidRPr="003A4709" w:rsidRDefault="00291ACF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3F2F00"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7645" w14:textId="11373499" w:rsidR="003F2F00" w:rsidRPr="00D43A4C" w:rsidRDefault="00EF57CC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-юрисконсульт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F57CC" w:rsidRPr="00D43A4C" w14:paraId="36B760FA" w14:textId="77777777" w:rsidTr="00291ACF">
        <w:trPr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19BC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1BBD" w14:textId="4B7B8213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Мероприятие</w:t>
            </w:r>
            <w:r w:rsidR="00B21D2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340BDE5A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осуществление профилактических мероприятий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области предупреждения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ликвидации последствий чрезвычайных ситуаций и стихийных бедствий природного и техногенного характера, обеспечение безопасности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на водных объектах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017B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9CE8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снижение количества чрезвычайных ситуаций, в том на водных объектах,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правонарушений, включая минимизацию 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МО «Юкковское сельское поселение»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4638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DFA9" w14:textId="5F9343D9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 w:rsidR="0022562B">
              <w:rPr>
                <w:rFonts w:ascii="Times New Roman" w:hAnsi="Times New Roman"/>
                <w:sz w:val="24"/>
                <w:szCs w:val="24"/>
              </w:rPr>
              <w:t>7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200D" w14:textId="7F5668A1" w:rsidR="003F2F00" w:rsidRPr="003A4709" w:rsidRDefault="00B21D28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291A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3F2F00"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5B68" w14:textId="59794F3C" w:rsidR="003F2F00" w:rsidRPr="003A4709" w:rsidRDefault="00291ACF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BF37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5F99" w14:textId="73F46754" w:rsidR="003F2F00" w:rsidRPr="00D43A4C" w:rsidRDefault="00EF57CC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-юрисконсульт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F57CC" w:rsidRPr="00D43A4C" w14:paraId="1328FF65" w14:textId="77777777" w:rsidTr="00291ACF">
        <w:trPr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CB3C" w14:textId="3D2B1E82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3.</w:t>
            </w:r>
            <w:r w:rsidR="00E55E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A1DF" w14:textId="2B3B108C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Мероприятие</w:t>
            </w:r>
            <w:r w:rsidR="00E55E2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D27E97D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создание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обеспечение резерва материальных ресурсов для участия в предупреждении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и ликвидации последствий ЧС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3574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МО «Юкковское сельское поселение»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8332" w14:textId="357F07AD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снижение количества чрезвычайных ситуаций и правонарушений, включая минимизацию 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МО «Юкковское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сельское поселение»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1046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2022 год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119D" w14:textId="4A59010B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 w:rsidR="0022562B">
              <w:rPr>
                <w:rFonts w:ascii="Times New Roman" w:hAnsi="Times New Roman"/>
                <w:sz w:val="24"/>
                <w:szCs w:val="24"/>
              </w:rPr>
              <w:t>7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991C" w14:textId="71BE334E" w:rsidR="003F2F00" w:rsidRPr="003A4709" w:rsidRDefault="00291ACF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22562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95</w:t>
            </w:r>
            <w:r w:rsidR="003F2F00"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C8A6" w14:textId="628A2E39" w:rsidR="003F2F00" w:rsidRPr="003A4709" w:rsidRDefault="00E55E21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3F2F00"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5D59" w14:textId="1C0E8BB9" w:rsidR="003F2F00" w:rsidRPr="00D43A4C" w:rsidRDefault="00EF57CC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-юрисконсульт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F57CC" w:rsidRPr="00D43A4C" w14:paraId="38BC1D65" w14:textId="77777777" w:rsidTr="00291ACF">
        <w:trPr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73ED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0159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Итого по &lt;Участник 1&gt;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7A4A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433F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A3FA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6A5D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42A3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1A50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6A9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3C0780C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29CA1B5C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--------------------------------</w:t>
      </w:r>
    </w:p>
    <w:p w14:paraId="49885856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D43A4C">
        <w:rPr>
          <w:rFonts w:ascii="Times New Roman" w:hAnsi="Times New Roman"/>
          <w:sz w:val="20"/>
          <w:szCs w:val="20"/>
        </w:rPr>
        <w:t xml:space="preserve">1) Если участник не является ГРБС, после указания участника в скобках указывается (ГРБС - &lt;наименование органа исполнительной власти&gt;). Для подпрограмм </w:t>
      </w:r>
      <w:r w:rsidRPr="00D84ADF">
        <w:rPr>
          <w:rFonts w:ascii="Times New Roman" w:hAnsi="Times New Roman"/>
          <w:color w:val="000000"/>
          <w:sz w:val="24"/>
          <w:szCs w:val="24"/>
        </w:rPr>
        <w:br/>
      </w:r>
      <w:r w:rsidRPr="00D43A4C">
        <w:rPr>
          <w:rFonts w:ascii="Times New Roman" w:hAnsi="Times New Roman"/>
          <w:sz w:val="20"/>
          <w:szCs w:val="20"/>
        </w:rPr>
        <w:t>в графе 3 указывается соисполнитель, для структурных элементов муниципальной программы указывается участник.</w:t>
      </w:r>
    </w:p>
    <w:p w14:paraId="0EB1B2C3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D43A4C">
        <w:rPr>
          <w:rFonts w:ascii="Times New Roman" w:hAnsi="Times New Roman"/>
          <w:sz w:val="20"/>
          <w:szCs w:val="20"/>
        </w:rPr>
        <w:t>2) Для федерального (регионального, муниципального) проекта, мероприятий, направленных на достижение цели федерального (регионального, муниципального) проекта, комплекса процессных мероприятий графа заполняется в случае, если их ожидаемый результат не совпадает с результатами мероприятий, входящих в их состав.</w:t>
      </w:r>
      <w:r>
        <w:rPr>
          <w:rFonts w:ascii="Times New Roman" w:hAnsi="Times New Roman"/>
          <w:sz w:val="20"/>
          <w:szCs w:val="20"/>
        </w:rPr>
        <w:t>».</w:t>
      </w:r>
    </w:p>
    <w:p w14:paraId="52239C4F" w14:textId="77777777" w:rsidR="003F2F00" w:rsidRPr="00D43A4C" w:rsidRDefault="003F2F00" w:rsidP="003F2F0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right"/>
        <w:textAlignment w:val="baseline"/>
        <w:rPr>
          <w:rFonts w:ascii="Times New Roman" w:hAnsi="Times New Roman"/>
          <w:sz w:val="28"/>
          <w:szCs w:val="28"/>
          <w:highlight w:val="yellow"/>
        </w:rPr>
      </w:pPr>
    </w:p>
    <w:p w14:paraId="5E6CB536" w14:textId="77777777" w:rsidR="00D43A4C" w:rsidRDefault="00D43A4C" w:rsidP="003B5411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sectPr w:rsidR="00D43A4C" w:rsidSect="001213C8">
      <w:pgSz w:w="16838" w:h="11906" w:orient="landscape"/>
      <w:pgMar w:top="984" w:right="1134" w:bottom="850" w:left="1134" w:header="708" w:footer="4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CB12E" w14:textId="77777777" w:rsidR="00A02C52" w:rsidRDefault="00A02C52" w:rsidP="002C3073">
      <w:pPr>
        <w:spacing w:after="0" w:line="240" w:lineRule="auto"/>
      </w:pPr>
      <w:r>
        <w:separator/>
      </w:r>
    </w:p>
  </w:endnote>
  <w:endnote w:type="continuationSeparator" w:id="0">
    <w:p w14:paraId="35FCCB81" w14:textId="77777777" w:rsidR="00A02C52" w:rsidRDefault="00A02C52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2A761" w14:textId="77777777" w:rsidR="00C64C2B" w:rsidRPr="00F525AA" w:rsidRDefault="00C64C2B">
    <w:pPr>
      <w:pStyle w:val="a7"/>
      <w:jc w:val="center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AA184" w14:textId="77777777" w:rsidR="00A02C52" w:rsidRDefault="00A02C52" w:rsidP="002C3073">
      <w:pPr>
        <w:spacing w:after="0" w:line="240" w:lineRule="auto"/>
      </w:pPr>
      <w:r>
        <w:separator/>
      </w:r>
    </w:p>
  </w:footnote>
  <w:footnote w:type="continuationSeparator" w:id="0">
    <w:p w14:paraId="13444E02" w14:textId="77777777" w:rsidR="00A02C52" w:rsidRDefault="00A02C52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70DC6" w14:textId="6A3ED46F" w:rsidR="00C64C2B" w:rsidRDefault="00C64C2B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C0190">
      <w:rPr>
        <w:noProof/>
      </w:rPr>
      <w:t>12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2689"/>
    <w:multiLevelType w:val="hybridMultilevel"/>
    <w:tmpl w:val="342E40CC"/>
    <w:lvl w:ilvl="0" w:tplc="4814802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04986D05"/>
    <w:multiLevelType w:val="hybridMultilevel"/>
    <w:tmpl w:val="E4CE662A"/>
    <w:lvl w:ilvl="0" w:tplc="ADC4E31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578EC"/>
    <w:multiLevelType w:val="hybridMultilevel"/>
    <w:tmpl w:val="8AE02B66"/>
    <w:lvl w:ilvl="0" w:tplc="B6F8E18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81F3ED8"/>
    <w:multiLevelType w:val="hybridMultilevel"/>
    <w:tmpl w:val="0368EF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89E4D3F"/>
    <w:multiLevelType w:val="hybridMultilevel"/>
    <w:tmpl w:val="523EA6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E67F25"/>
    <w:multiLevelType w:val="hybridMultilevel"/>
    <w:tmpl w:val="2D0A66A4"/>
    <w:lvl w:ilvl="0" w:tplc="28AC930E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0A3539D3"/>
    <w:multiLevelType w:val="hybridMultilevel"/>
    <w:tmpl w:val="90D2626C"/>
    <w:lvl w:ilvl="0" w:tplc="DD90934E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0AF9150C"/>
    <w:multiLevelType w:val="hybridMultilevel"/>
    <w:tmpl w:val="03EA777A"/>
    <w:lvl w:ilvl="0" w:tplc="44E44AE0">
      <w:start w:val="1"/>
      <w:numFmt w:val="decimal"/>
      <w:lvlText w:val="%1."/>
      <w:lvlJc w:val="left"/>
      <w:pPr>
        <w:ind w:left="37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0C93146F"/>
    <w:multiLevelType w:val="hybridMultilevel"/>
    <w:tmpl w:val="20DA953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11CF6DC4"/>
    <w:multiLevelType w:val="hybridMultilevel"/>
    <w:tmpl w:val="611A832E"/>
    <w:lvl w:ilvl="0" w:tplc="37286F76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0" w15:restartNumberingAfterBreak="0">
    <w:nsid w:val="12A909F8"/>
    <w:multiLevelType w:val="hybridMultilevel"/>
    <w:tmpl w:val="92FA0B4E"/>
    <w:lvl w:ilvl="0" w:tplc="D35E6B0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2B25CAF"/>
    <w:multiLevelType w:val="hybridMultilevel"/>
    <w:tmpl w:val="C5ACE7AC"/>
    <w:lvl w:ilvl="0" w:tplc="2076BC64">
      <w:start w:val="1"/>
      <w:numFmt w:val="bullet"/>
      <w:suff w:val="space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15ED4CE6"/>
    <w:multiLevelType w:val="hybridMultilevel"/>
    <w:tmpl w:val="103ABF72"/>
    <w:lvl w:ilvl="0" w:tplc="B53EAB3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33299C"/>
    <w:multiLevelType w:val="hybridMultilevel"/>
    <w:tmpl w:val="DC5E97BA"/>
    <w:lvl w:ilvl="0" w:tplc="5C106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B678F3"/>
    <w:multiLevelType w:val="hybridMultilevel"/>
    <w:tmpl w:val="1DF21FE6"/>
    <w:lvl w:ilvl="0" w:tplc="BFE689A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D76DA1"/>
    <w:multiLevelType w:val="multilevel"/>
    <w:tmpl w:val="997A62AA"/>
    <w:lvl w:ilvl="0">
      <w:start w:val="1"/>
      <w:numFmt w:val="decimal"/>
      <w:suff w:val="space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cs="Times New Roman" w:hint="default"/>
      </w:rPr>
    </w:lvl>
  </w:abstractNum>
  <w:abstractNum w:abstractNumId="16" w15:restartNumberingAfterBreak="0">
    <w:nsid w:val="260D0B62"/>
    <w:multiLevelType w:val="hybridMultilevel"/>
    <w:tmpl w:val="73ECAFD6"/>
    <w:lvl w:ilvl="0" w:tplc="3D92601C">
      <w:start w:val="4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 w15:restartNumberingAfterBreak="0">
    <w:nsid w:val="324E0727"/>
    <w:multiLevelType w:val="multilevel"/>
    <w:tmpl w:val="FD7AEF1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360"/>
      </w:pPr>
      <w:rPr>
        <w:rFonts w:ascii="Calibri" w:hAnsi="Calibri" w:hint="default"/>
        <w:color w:val="000000"/>
        <w:sz w:val="2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ascii="Calibri" w:hAnsi="Calibri" w:hint="default"/>
        <w:color w:val="000000"/>
        <w:sz w:val="20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ascii="Calibri" w:hAnsi="Calibri" w:hint="default"/>
        <w:color w:val="000000"/>
        <w:sz w:val="20"/>
      </w:rPr>
    </w:lvl>
    <w:lvl w:ilvl="4">
      <w:start w:val="1"/>
      <w:numFmt w:val="decimal"/>
      <w:isLgl/>
      <w:lvlText w:val="%1.%2.%3.%4.%5."/>
      <w:lvlJc w:val="left"/>
      <w:pPr>
        <w:ind w:left="1260" w:hanging="720"/>
      </w:pPr>
      <w:rPr>
        <w:rFonts w:ascii="Calibri" w:hAnsi="Calibri" w:hint="default"/>
        <w:color w:val="000000"/>
        <w:sz w:val="20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ascii="Calibri" w:hAnsi="Calibri" w:hint="default"/>
        <w:color w:val="000000"/>
        <w:sz w:val="20"/>
      </w:rPr>
    </w:lvl>
    <w:lvl w:ilvl="6">
      <w:start w:val="1"/>
      <w:numFmt w:val="decimal"/>
      <w:isLgl/>
      <w:lvlText w:val="%1.%2.%3.%4.%5.%6.%7."/>
      <w:lvlJc w:val="left"/>
      <w:pPr>
        <w:ind w:left="1620" w:hanging="1080"/>
      </w:pPr>
      <w:rPr>
        <w:rFonts w:ascii="Calibri" w:hAnsi="Calibri" w:hint="default"/>
        <w:color w:val="000000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ascii="Calibri" w:hAnsi="Calibri" w:hint="default"/>
        <w:color w:val="000000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1980" w:hanging="1440"/>
      </w:pPr>
      <w:rPr>
        <w:rFonts w:ascii="Calibri" w:hAnsi="Calibri" w:hint="default"/>
        <w:color w:val="000000"/>
        <w:sz w:val="20"/>
      </w:rPr>
    </w:lvl>
  </w:abstractNum>
  <w:abstractNum w:abstractNumId="18" w15:restartNumberingAfterBreak="0">
    <w:nsid w:val="35374553"/>
    <w:multiLevelType w:val="hybridMultilevel"/>
    <w:tmpl w:val="F58C8A8C"/>
    <w:lvl w:ilvl="0" w:tplc="8104F92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A34BD9"/>
    <w:multiLevelType w:val="hybridMultilevel"/>
    <w:tmpl w:val="40C651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9F82D28"/>
    <w:multiLevelType w:val="hybridMultilevel"/>
    <w:tmpl w:val="60449D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A0230FC"/>
    <w:multiLevelType w:val="hybridMultilevel"/>
    <w:tmpl w:val="E0164B52"/>
    <w:lvl w:ilvl="0" w:tplc="C7CA2D7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 w15:restartNumberingAfterBreak="0">
    <w:nsid w:val="3C1243EE"/>
    <w:multiLevelType w:val="hybridMultilevel"/>
    <w:tmpl w:val="674AE318"/>
    <w:lvl w:ilvl="0" w:tplc="CEA4F14A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316579C"/>
    <w:multiLevelType w:val="hybridMultilevel"/>
    <w:tmpl w:val="26388BD4"/>
    <w:lvl w:ilvl="0" w:tplc="9F0641D6">
      <w:start w:val="1"/>
      <w:numFmt w:val="decimal"/>
      <w:suff w:val="space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A41CEC"/>
    <w:multiLevelType w:val="hybridMultilevel"/>
    <w:tmpl w:val="E8989D32"/>
    <w:lvl w:ilvl="0" w:tplc="4E1E642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6" w15:restartNumberingAfterBreak="0">
    <w:nsid w:val="47D87CFA"/>
    <w:multiLevelType w:val="hybridMultilevel"/>
    <w:tmpl w:val="428E9DAA"/>
    <w:lvl w:ilvl="0" w:tplc="2278CCE0">
      <w:start w:val="1"/>
      <w:numFmt w:val="bullet"/>
      <w:suff w:val="space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6B5F58"/>
    <w:multiLevelType w:val="hybridMultilevel"/>
    <w:tmpl w:val="A6F8E2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E8D2EBF"/>
    <w:multiLevelType w:val="hybridMultilevel"/>
    <w:tmpl w:val="F36C35DC"/>
    <w:lvl w:ilvl="0" w:tplc="9CAACAEA">
      <w:start w:val="3"/>
      <w:numFmt w:val="decimal"/>
      <w:lvlText w:val="%1."/>
      <w:lvlJc w:val="left"/>
      <w:pPr>
        <w:ind w:left="1068" w:hanging="360"/>
      </w:pPr>
      <w:rPr>
        <w:rFonts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51E7627E"/>
    <w:multiLevelType w:val="hybridMultilevel"/>
    <w:tmpl w:val="F55EBB1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996DF7"/>
    <w:multiLevelType w:val="hybridMultilevel"/>
    <w:tmpl w:val="D33676C0"/>
    <w:lvl w:ilvl="0" w:tplc="4864AB6C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5BA13B6"/>
    <w:multiLevelType w:val="hybridMultilevel"/>
    <w:tmpl w:val="802EF2FC"/>
    <w:lvl w:ilvl="0" w:tplc="4E28E19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2" w15:restartNumberingAfterBreak="0">
    <w:nsid w:val="56C7692B"/>
    <w:multiLevelType w:val="multilevel"/>
    <w:tmpl w:val="0C02FC4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33" w15:restartNumberingAfterBreak="0">
    <w:nsid w:val="5AA35E8B"/>
    <w:multiLevelType w:val="hybridMultilevel"/>
    <w:tmpl w:val="D73CD37C"/>
    <w:lvl w:ilvl="0" w:tplc="1F1AAABE">
      <w:start w:val="1"/>
      <w:numFmt w:val="bullet"/>
      <w:suff w:val="space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34" w15:restartNumberingAfterBreak="0">
    <w:nsid w:val="5B661DFF"/>
    <w:multiLevelType w:val="hybridMultilevel"/>
    <w:tmpl w:val="C090CC82"/>
    <w:lvl w:ilvl="0" w:tplc="01F4350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E0F3BF9"/>
    <w:multiLevelType w:val="hybridMultilevel"/>
    <w:tmpl w:val="E9E6C738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6" w15:restartNumberingAfterBreak="0">
    <w:nsid w:val="5FA20819"/>
    <w:multiLevelType w:val="hybridMultilevel"/>
    <w:tmpl w:val="278A22CE"/>
    <w:lvl w:ilvl="0" w:tplc="0419000F">
      <w:start w:val="2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7" w15:restartNumberingAfterBreak="0">
    <w:nsid w:val="622D1290"/>
    <w:multiLevelType w:val="hybridMultilevel"/>
    <w:tmpl w:val="A0C8B23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77550EB"/>
    <w:multiLevelType w:val="hybridMultilevel"/>
    <w:tmpl w:val="517692E0"/>
    <w:lvl w:ilvl="0" w:tplc="C9D8D998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8652BAF"/>
    <w:multiLevelType w:val="hybridMultilevel"/>
    <w:tmpl w:val="1A709BFE"/>
    <w:lvl w:ilvl="0" w:tplc="50AADE62">
      <w:start w:val="1"/>
      <w:numFmt w:val="decimal"/>
      <w:lvlText w:val="%1."/>
      <w:lvlJc w:val="left"/>
      <w:pPr>
        <w:ind w:left="1758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0" w15:restartNumberingAfterBreak="0">
    <w:nsid w:val="6A093903"/>
    <w:multiLevelType w:val="hybridMultilevel"/>
    <w:tmpl w:val="EE725318"/>
    <w:lvl w:ilvl="0" w:tplc="5DBEDD78">
      <w:start w:val="1"/>
      <w:numFmt w:val="bullet"/>
      <w:suff w:val="space"/>
      <w:lvlText w:val=""/>
      <w:lvlJc w:val="left"/>
      <w:pPr>
        <w:ind w:left="4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5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8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0300" w:hanging="360"/>
      </w:pPr>
      <w:rPr>
        <w:rFonts w:ascii="Wingdings" w:hAnsi="Wingdings" w:hint="default"/>
      </w:rPr>
    </w:lvl>
  </w:abstractNum>
  <w:abstractNum w:abstractNumId="41" w15:restartNumberingAfterBreak="0">
    <w:nsid w:val="6FA018E1"/>
    <w:multiLevelType w:val="hybridMultilevel"/>
    <w:tmpl w:val="6498A694"/>
    <w:lvl w:ilvl="0" w:tplc="04C077B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0EB3A2A"/>
    <w:multiLevelType w:val="hybridMultilevel"/>
    <w:tmpl w:val="C20CE736"/>
    <w:lvl w:ilvl="0" w:tplc="41DC08CC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 w15:restartNumberingAfterBreak="0">
    <w:nsid w:val="74703C5D"/>
    <w:multiLevelType w:val="hybridMultilevel"/>
    <w:tmpl w:val="93F809E8"/>
    <w:lvl w:ilvl="0" w:tplc="81701400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4" w15:restartNumberingAfterBreak="0">
    <w:nsid w:val="7DE1013C"/>
    <w:multiLevelType w:val="multilevel"/>
    <w:tmpl w:val="22F0B62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 w16cid:durableId="412438567">
    <w:abstractNumId w:val="35"/>
  </w:num>
  <w:num w:numId="2" w16cid:durableId="412319697">
    <w:abstractNumId w:val="15"/>
  </w:num>
  <w:num w:numId="3" w16cid:durableId="2117093773">
    <w:abstractNumId w:val="26"/>
  </w:num>
  <w:num w:numId="4" w16cid:durableId="1668481369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9107667">
    <w:abstractNumId w:val="22"/>
  </w:num>
  <w:num w:numId="6" w16cid:durableId="1809202249">
    <w:abstractNumId w:val="32"/>
  </w:num>
  <w:num w:numId="7" w16cid:durableId="1704163640">
    <w:abstractNumId w:val="9"/>
  </w:num>
  <w:num w:numId="8" w16cid:durableId="1763793859">
    <w:abstractNumId w:val="43"/>
  </w:num>
  <w:num w:numId="9" w16cid:durableId="143185548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09285513">
    <w:abstractNumId w:val="36"/>
  </w:num>
  <w:num w:numId="11" w16cid:durableId="196814558">
    <w:abstractNumId w:val="19"/>
  </w:num>
  <w:num w:numId="12" w16cid:durableId="1436438280">
    <w:abstractNumId w:val="4"/>
  </w:num>
  <w:num w:numId="13" w16cid:durableId="1011639386">
    <w:abstractNumId w:val="27"/>
  </w:num>
  <w:num w:numId="14" w16cid:durableId="863438984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34528266">
    <w:abstractNumId w:val="21"/>
  </w:num>
  <w:num w:numId="16" w16cid:durableId="1296444418">
    <w:abstractNumId w:val="39"/>
  </w:num>
  <w:num w:numId="17" w16cid:durableId="1933391031">
    <w:abstractNumId w:val="0"/>
  </w:num>
  <w:num w:numId="18" w16cid:durableId="203105738">
    <w:abstractNumId w:val="6"/>
  </w:num>
  <w:num w:numId="19" w16cid:durableId="1409886235">
    <w:abstractNumId w:val="5"/>
  </w:num>
  <w:num w:numId="20" w16cid:durableId="1072236755">
    <w:abstractNumId w:val="37"/>
  </w:num>
  <w:num w:numId="21" w16cid:durableId="168059919">
    <w:abstractNumId w:val="23"/>
  </w:num>
  <w:num w:numId="22" w16cid:durableId="612058025">
    <w:abstractNumId w:val="44"/>
  </w:num>
  <w:num w:numId="23" w16cid:durableId="786654855">
    <w:abstractNumId w:val="33"/>
  </w:num>
  <w:num w:numId="24" w16cid:durableId="838542531">
    <w:abstractNumId w:val="25"/>
  </w:num>
  <w:num w:numId="25" w16cid:durableId="2034459148">
    <w:abstractNumId w:val="29"/>
  </w:num>
  <w:num w:numId="26" w16cid:durableId="840704227">
    <w:abstractNumId w:val="31"/>
  </w:num>
  <w:num w:numId="27" w16cid:durableId="2126997471">
    <w:abstractNumId w:val="8"/>
  </w:num>
  <w:num w:numId="28" w16cid:durableId="954681260">
    <w:abstractNumId w:val="40"/>
  </w:num>
  <w:num w:numId="29" w16cid:durableId="257719695">
    <w:abstractNumId w:val="24"/>
  </w:num>
  <w:num w:numId="30" w16cid:durableId="468940318">
    <w:abstractNumId w:val="30"/>
  </w:num>
  <w:num w:numId="31" w16cid:durableId="543978738">
    <w:abstractNumId w:val="12"/>
  </w:num>
  <w:num w:numId="32" w16cid:durableId="939987905">
    <w:abstractNumId w:val="14"/>
  </w:num>
  <w:num w:numId="33" w16cid:durableId="1397781435">
    <w:abstractNumId w:val="16"/>
  </w:num>
  <w:num w:numId="34" w16cid:durableId="187361363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131702180">
    <w:abstractNumId w:val="38"/>
  </w:num>
  <w:num w:numId="36" w16cid:durableId="2753285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414786077">
    <w:abstractNumId w:val="2"/>
  </w:num>
  <w:num w:numId="38" w16cid:durableId="1219126943">
    <w:abstractNumId w:val="11"/>
  </w:num>
  <w:num w:numId="39" w16cid:durableId="1642153420">
    <w:abstractNumId w:val="13"/>
  </w:num>
  <w:num w:numId="40" w16cid:durableId="641345591">
    <w:abstractNumId w:val="18"/>
  </w:num>
  <w:num w:numId="41" w16cid:durableId="121848123">
    <w:abstractNumId w:val="10"/>
  </w:num>
  <w:num w:numId="42" w16cid:durableId="245501458">
    <w:abstractNumId w:val="1"/>
  </w:num>
  <w:num w:numId="43" w16cid:durableId="1139959410">
    <w:abstractNumId w:val="34"/>
  </w:num>
  <w:num w:numId="44" w16cid:durableId="1634408712">
    <w:abstractNumId w:val="41"/>
  </w:num>
  <w:num w:numId="45" w16cid:durableId="1613046746">
    <w:abstractNumId w:val="17"/>
  </w:num>
  <w:num w:numId="46" w16cid:durableId="1196699023">
    <w:abstractNumId w:val="20"/>
  </w:num>
  <w:num w:numId="47" w16cid:durableId="7683070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6CB"/>
    <w:rsid w:val="00001C4D"/>
    <w:rsid w:val="000040F8"/>
    <w:rsid w:val="000072D0"/>
    <w:rsid w:val="00010AE6"/>
    <w:rsid w:val="00012C05"/>
    <w:rsid w:val="00020EF6"/>
    <w:rsid w:val="00025071"/>
    <w:rsid w:val="0002616F"/>
    <w:rsid w:val="000261FE"/>
    <w:rsid w:val="0002708F"/>
    <w:rsid w:val="00037B44"/>
    <w:rsid w:val="00041A11"/>
    <w:rsid w:val="000509E0"/>
    <w:rsid w:val="0006526F"/>
    <w:rsid w:val="000714EB"/>
    <w:rsid w:val="00076EB1"/>
    <w:rsid w:val="00077D9E"/>
    <w:rsid w:val="00082D63"/>
    <w:rsid w:val="00083272"/>
    <w:rsid w:val="000838D6"/>
    <w:rsid w:val="00087EC3"/>
    <w:rsid w:val="00090FDC"/>
    <w:rsid w:val="00092593"/>
    <w:rsid w:val="000B1C0E"/>
    <w:rsid w:val="000B2490"/>
    <w:rsid w:val="000B3439"/>
    <w:rsid w:val="000B520C"/>
    <w:rsid w:val="000C354D"/>
    <w:rsid w:val="000C6028"/>
    <w:rsid w:val="000D16F2"/>
    <w:rsid w:val="000D3F90"/>
    <w:rsid w:val="000D5F51"/>
    <w:rsid w:val="000E302D"/>
    <w:rsid w:val="000F39A6"/>
    <w:rsid w:val="000F7A2C"/>
    <w:rsid w:val="0010067C"/>
    <w:rsid w:val="00100721"/>
    <w:rsid w:val="001014FA"/>
    <w:rsid w:val="00102A12"/>
    <w:rsid w:val="00105121"/>
    <w:rsid w:val="0011268D"/>
    <w:rsid w:val="001146A9"/>
    <w:rsid w:val="00114799"/>
    <w:rsid w:val="001213C8"/>
    <w:rsid w:val="001218F7"/>
    <w:rsid w:val="00125213"/>
    <w:rsid w:val="00137DE5"/>
    <w:rsid w:val="00140371"/>
    <w:rsid w:val="0014639C"/>
    <w:rsid w:val="00151623"/>
    <w:rsid w:val="00154B63"/>
    <w:rsid w:val="00154F3E"/>
    <w:rsid w:val="0016180D"/>
    <w:rsid w:val="00165E8F"/>
    <w:rsid w:val="00166655"/>
    <w:rsid w:val="00170C18"/>
    <w:rsid w:val="001765E5"/>
    <w:rsid w:val="00180947"/>
    <w:rsid w:val="00185BA9"/>
    <w:rsid w:val="00185F37"/>
    <w:rsid w:val="0018723E"/>
    <w:rsid w:val="00191454"/>
    <w:rsid w:val="001927FA"/>
    <w:rsid w:val="00193CE0"/>
    <w:rsid w:val="00196946"/>
    <w:rsid w:val="001A2770"/>
    <w:rsid w:val="001A298C"/>
    <w:rsid w:val="001A2EA5"/>
    <w:rsid w:val="001A64F6"/>
    <w:rsid w:val="001A6CC3"/>
    <w:rsid w:val="001A77C6"/>
    <w:rsid w:val="001B47E8"/>
    <w:rsid w:val="001B5D1D"/>
    <w:rsid w:val="001B678D"/>
    <w:rsid w:val="001D15C2"/>
    <w:rsid w:val="001D5E49"/>
    <w:rsid w:val="001F2B88"/>
    <w:rsid w:val="001F4F1B"/>
    <w:rsid w:val="001F734B"/>
    <w:rsid w:val="001F7A52"/>
    <w:rsid w:val="00201895"/>
    <w:rsid w:val="00204B94"/>
    <w:rsid w:val="00204E33"/>
    <w:rsid w:val="002057F9"/>
    <w:rsid w:val="00215BF9"/>
    <w:rsid w:val="0022562B"/>
    <w:rsid w:val="00232E05"/>
    <w:rsid w:val="002427D0"/>
    <w:rsid w:val="00242CB7"/>
    <w:rsid w:val="0026015A"/>
    <w:rsid w:val="00260B44"/>
    <w:rsid w:val="00260C40"/>
    <w:rsid w:val="00262B75"/>
    <w:rsid w:val="00262FDA"/>
    <w:rsid w:val="00270E19"/>
    <w:rsid w:val="00276B62"/>
    <w:rsid w:val="00276F7B"/>
    <w:rsid w:val="002773F8"/>
    <w:rsid w:val="002800C4"/>
    <w:rsid w:val="002812D3"/>
    <w:rsid w:val="002854BC"/>
    <w:rsid w:val="002872D1"/>
    <w:rsid w:val="00290B62"/>
    <w:rsid w:val="00291ACF"/>
    <w:rsid w:val="00294596"/>
    <w:rsid w:val="002B30FF"/>
    <w:rsid w:val="002B45A7"/>
    <w:rsid w:val="002B6595"/>
    <w:rsid w:val="002C3073"/>
    <w:rsid w:val="002C411D"/>
    <w:rsid w:val="002D7AFC"/>
    <w:rsid w:val="002E0005"/>
    <w:rsid w:val="002E1BF8"/>
    <w:rsid w:val="002E1D93"/>
    <w:rsid w:val="002E2C52"/>
    <w:rsid w:val="002E3479"/>
    <w:rsid w:val="002E4136"/>
    <w:rsid w:val="00307F15"/>
    <w:rsid w:val="00311864"/>
    <w:rsid w:val="00316ADA"/>
    <w:rsid w:val="0031794E"/>
    <w:rsid w:val="003206CB"/>
    <w:rsid w:val="0032738D"/>
    <w:rsid w:val="00340F66"/>
    <w:rsid w:val="00342D8E"/>
    <w:rsid w:val="00345FE6"/>
    <w:rsid w:val="00351B46"/>
    <w:rsid w:val="003520EE"/>
    <w:rsid w:val="00352463"/>
    <w:rsid w:val="003606CE"/>
    <w:rsid w:val="00363CC8"/>
    <w:rsid w:val="00364B65"/>
    <w:rsid w:val="00367C95"/>
    <w:rsid w:val="00372D17"/>
    <w:rsid w:val="00373A44"/>
    <w:rsid w:val="0037767A"/>
    <w:rsid w:val="00380D3B"/>
    <w:rsid w:val="003813BF"/>
    <w:rsid w:val="00383CAB"/>
    <w:rsid w:val="00383D5F"/>
    <w:rsid w:val="003874A6"/>
    <w:rsid w:val="00393A8D"/>
    <w:rsid w:val="003A4709"/>
    <w:rsid w:val="003A6BAF"/>
    <w:rsid w:val="003B09F8"/>
    <w:rsid w:val="003B26DF"/>
    <w:rsid w:val="003B5411"/>
    <w:rsid w:val="003B6CC1"/>
    <w:rsid w:val="003C03E9"/>
    <w:rsid w:val="003C75D9"/>
    <w:rsid w:val="003D247C"/>
    <w:rsid w:val="003D4BEE"/>
    <w:rsid w:val="003D68E5"/>
    <w:rsid w:val="003E17F6"/>
    <w:rsid w:val="003E6DDE"/>
    <w:rsid w:val="003E7C9A"/>
    <w:rsid w:val="003F2F00"/>
    <w:rsid w:val="003F3A44"/>
    <w:rsid w:val="003F4E3B"/>
    <w:rsid w:val="004009B9"/>
    <w:rsid w:val="00403816"/>
    <w:rsid w:val="00407FF6"/>
    <w:rsid w:val="0041313D"/>
    <w:rsid w:val="004154F5"/>
    <w:rsid w:val="0041596E"/>
    <w:rsid w:val="00415F66"/>
    <w:rsid w:val="00415FB0"/>
    <w:rsid w:val="004173C0"/>
    <w:rsid w:val="00423180"/>
    <w:rsid w:val="00423B2F"/>
    <w:rsid w:val="004317C8"/>
    <w:rsid w:val="00436ABD"/>
    <w:rsid w:val="00441779"/>
    <w:rsid w:val="004424AD"/>
    <w:rsid w:val="00442D7A"/>
    <w:rsid w:val="00443974"/>
    <w:rsid w:val="00452626"/>
    <w:rsid w:val="00462721"/>
    <w:rsid w:val="004641A8"/>
    <w:rsid w:val="004668DE"/>
    <w:rsid w:val="004676E5"/>
    <w:rsid w:val="00475369"/>
    <w:rsid w:val="00475D01"/>
    <w:rsid w:val="0047634B"/>
    <w:rsid w:val="0048206B"/>
    <w:rsid w:val="0048233B"/>
    <w:rsid w:val="0048679F"/>
    <w:rsid w:val="00487C6E"/>
    <w:rsid w:val="004929E5"/>
    <w:rsid w:val="00495EDE"/>
    <w:rsid w:val="004A3E12"/>
    <w:rsid w:val="004A3F1D"/>
    <w:rsid w:val="004A5705"/>
    <w:rsid w:val="004A746C"/>
    <w:rsid w:val="004B26C5"/>
    <w:rsid w:val="004B672A"/>
    <w:rsid w:val="004C44A2"/>
    <w:rsid w:val="004E516E"/>
    <w:rsid w:val="004E5383"/>
    <w:rsid w:val="004E5AE2"/>
    <w:rsid w:val="004E7B67"/>
    <w:rsid w:val="004E7CD6"/>
    <w:rsid w:val="004F49EC"/>
    <w:rsid w:val="00501688"/>
    <w:rsid w:val="005031EB"/>
    <w:rsid w:val="00503AFF"/>
    <w:rsid w:val="00504218"/>
    <w:rsid w:val="005107E5"/>
    <w:rsid w:val="00522EE0"/>
    <w:rsid w:val="00536F85"/>
    <w:rsid w:val="00542FF9"/>
    <w:rsid w:val="0054534C"/>
    <w:rsid w:val="005475D4"/>
    <w:rsid w:val="00547F4A"/>
    <w:rsid w:val="00556417"/>
    <w:rsid w:val="0056107E"/>
    <w:rsid w:val="0056116D"/>
    <w:rsid w:val="005634C8"/>
    <w:rsid w:val="0056495D"/>
    <w:rsid w:val="005752E9"/>
    <w:rsid w:val="005757D1"/>
    <w:rsid w:val="00577305"/>
    <w:rsid w:val="00577DBA"/>
    <w:rsid w:val="00587F4A"/>
    <w:rsid w:val="00591742"/>
    <w:rsid w:val="005923D3"/>
    <w:rsid w:val="00595538"/>
    <w:rsid w:val="00597E7B"/>
    <w:rsid w:val="005A55DC"/>
    <w:rsid w:val="005A60C4"/>
    <w:rsid w:val="005B027A"/>
    <w:rsid w:val="005B121B"/>
    <w:rsid w:val="005B1F87"/>
    <w:rsid w:val="005C11B0"/>
    <w:rsid w:val="005C1827"/>
    <w:rsid w:val="005E3C34"/>
    <w:rsid w:val="005E4B35"/>
    <w:rsid w:val="005E4DF4"/>
    <w:rsid w:val="005E7B88"/>
    <w:rsid w:val="005F6644"/>
    <w:rsid w:val="005F7DB8"/>
    <w:rsid w:val="006044D1"/>
    <w:rsid w:val="00607694"/>
    <w:rsid w:val="00607A67"/>
    <w:rsid w:val="0061068C"/>
    <w:rsid w:val="006171BF"/>
    <w:rsid w:val="00620CD3"/>
    <w:rsid w:val="00620EC2"/>
    <w:rsid w:val="00631B4F"/>
    <w:rsid w:val="006335F6"/>
    <w:rsid w:val="006379AA"/>
    <w:rsid w:val="00646855"/>
    <w:rsid w:val="00653B4C"/>
    <w:rsid w:val="00654AB3"/>
    <w:rsid w:val="00654E59"/>
    <w:rsid w:val="006623E9"/>
    <w:rsid w:val="00662EB9"/>
    <w:rsid w:val="00672EEE"/>
    <w:rsid w:val="00681B70"/>
    <w:rsid w:val="00681D4B"/>
    <w:rsid w:val="00687631"/>
    <w:rsid w:val="006911BB"/>
    <w:rsid w:val="0069159A"/>
    <w:rsid w:val="006A0419"/>
    <w:rsid w:val="006B2B41"/>
    <w:rsid w:val="006B4F2D"/>
    <w:rsid w:val="006B5275"/>
    <w:rsid w:val="006C1384"/>
    <w:rsid w:val="006C23D9"/>
    <w:rsid w:val="006C2B97"/>
    <w:rsid w:val="006C369C"/>
    <w:rsid w:val="006C4E58"/>
    <w:rsid w:val="006C6AE9"/>
    <w:rsid w:val="006D121E"/>
    <w:rsid w:val="006D71DA"/>
    <w:rsid w:val="006E09D5"/>
    <w:rsid w:val="006E2C1C"/>
    <w:rsid w:val="006E6AAD"/>
    <w:rsid w:val="006E6ABD"/>
    <w:rsid w:val="006F0131"/>
    <w:rsid w:val="006F7AA4"/>
    <w:rsid w:val="00704086"/>
    <w:rsid w:val="0071620D"/>
    <w:rsid w:val="00724322"/>
    <w:rsid w:val="007307D1"/>
    <w:rsid w:val="00731E0A"/>
    <w:rsid w:val="00740D50"/>
    <w:rsid w:val="0075009D"/>
    <w:rsid w:val="00750DC8"/>
    <w:rsid w:val="00751B39"/>
    <w:rsid w:val="00753ECA"/>
    <w:rsid w:val="007543A0"/>
    <w:rsid w:val="00754825"/>
    <w:rsid w:val="00760E52"/>
    <w:rsid w:val="00764D7A"/>
    <w:rsid w:val="00773AAA"/>
    <w:rsid w:val="00783171"/>
    <w:rsid w:val="00783A07"/>
    <w:rsid w:val="0079105D"/>
    <w:rsid w:val="007911F5"/>
    <w:rsid w:val="007A6E2D"/>
    <w:rsid w:val="007B12B5"/>
    <w:rsid w:val="007B1DEB"/>
    <w:rsid w:val="007B6036"/>
    <w:rsid w:val="007C2D45"/>
    <w:rsid w:val="007C72B8"/>
    <w:rsid w:val="007D59C4"/>
    <w:rsid w:val="007D6A7C"/>
    <w:rsid w:val="007E27EE"/>
    <w:rsid w:val="007E5E0C"/>
    <w:rsid w:val="007F00DE"/>
    <w:rsid w:val="007F54E1"/>
    <w:rsid w:val="00805D6C"/>
    <w:rsid w:val="0081086C"/>
    <w:rsid w:val="00812D8E"/>
    <w:rsid w:val="008227A3"/>
    <w:rsid w:val="0082579B"/>
    <w:rsid w:val="00831709"/>
    <w:rsid w:val="008328C5"/>
    <w:rsid w:val="00834CE9"/>
    <w:rsid w:val="0083613D"/>
    <w:rsid w:val="0083622F"/>
    <w:rsid w:val="008363D1"/>
    <w:rsid w:val="008422EC"/>
    <w:rsid w:val="00842CCC"/>
    <w:rsid w:val="008434C5"/>
    <w:rsid w:val="0086382A"/>
    <w:rsid w:val="00865A3C"/>
    <w:rsid w:val="00866EC4"/>
    <w:rsid w:val="00875DB1"/>
    <w:rsid w:val="00876CBD"/>
    <w:rsid w:val="0088013E"/>
    <w:rsid w:val="00882791"/>
    <w:rsid w:val="00893057"/>
    <w:rsid w:val="008A4723"/>
    <w:rsid w:val="008A4FE3"/>
    <w:rsid w:val="008B03BB"/>
    <w:rsid w:val="008D2674"/>
    <w:rsid w:val="008D3B31"/>
    <w:rsid w:val="008D6A02"/>
    <w:rsid w:val="008E5F87"/>
    <w:rsid w:val="008F3F22"/>
    <w:rsid w:val="008F6A51"/>
    <w:rsid w:val="008F6F56"/>
    <w:rsid w:val="00900749"/>
    <w:rsid w:val="009126D3"/>
    <w:rsid w:val="009276FA"/>
    <w:rsid w:val="009313B9"/>
    <w:rsid w:val="0094141E"/>
    <w:rsid w:val="0094498A"/>
    <w:rsid w:val="0095286B"/>
    <w:rsid w:val="00954D04"/>
    <w:rsid w:val="00961B76"/>
    <w:rsid w:val="00962839"/>
    <w:rsid w:val="00966430"/>
    <w:rsid w:val="0097480D"/>
    <w:rsid w:val="00983D88"/>
    <w:rsid w:val="009859D5"/>
    <w:rsid w:val="00986062"/>
    <w:rsid w:val="00986B55"/>
    <w:rsid w:val="00991A6A"/>
    <w:rsid w:val="0099408F"/>
    <w:rsid w:val="00995E06"/>
    <w:rsid w:val="0099783D"/>
    <w:rsid w:val="0099784B"/>
    <w:rsid w:val="009A140C"/>
    <w:rsid w:val="009A3341"/>
    <w:rsid w:val="009A36B1"/>
    <w:rsid w:val="009A43D7"/>
    <w:rsid w:val="009C5200"/>
    <w:rsid w:val="009C65F0"/>
    <w:rsid w:val="009D0332"/>
    <w:rsid w:val="009D5262"/>
    <w:rsid w:val="009E171C"/>
    <w:rsid w:val="009E788A"/>
    <w:rsid w:val="009F1415"/>
    <w:rsid w:val="009F15BC"/>
    <w:rsid w:val="009F189A"/>
    <w:rsid w:val="009F3827"/>
    <w:rsid w:val="009F4357"/>
    <w:rsid w:val="009F693D"/>
    <w:rsid w:val="00A02C52"/>
    <w:rsid w:val="00A0782C"/>
    <w:rsid w:val="00A079FD"/>
    <w:rsid w:val="00A07AD2"/>
    <w:rsid w:val="00A126C9"/>
    <w:rsid w:val="00A127B1"/>
    <w:rsid w:val="00A31A9F"/>
    <w:rsid w:val="00A364F3"/>
    <w:rsid w:val="00A54C88"/>
    <w:rsid w:val="00A551E0"/>
    <w:rsid w:val="00A60C77"/>
    <w:rsid w:val="00A717C9"/>
    <w:rsid w:val="00A73078"/>
    <w:rsid w:val="00A74C71"/>
    <w:rsid w:val="00A80A26"/>
    <w:rsid w:val="00A9066E"/>
    <w:rsid w:val="00A92FF4"/>
    <w:rsid w:val="00A9410C"/>
    <w:rsid w:val="00A96C9E"/>
    <w:rsid w:val="00AA0F67"/>
    <w:rsid w:val="00AB0534"/>
    <w:rsid w:val="00AB4A13"/>
    <w:rsid w:val="00AC2395"/>
    <w:rsid w:val="00AC726B"/>
    <w:rsid w:val="00AE2114"/>
    <w:rsid w:val="00AE4E12"/>
    <w:rsid w:val="00AF588B"/>
    <w:rsid w:val="00B06993"/>
    <w:rsid w:val="00B07054"/>
    <w:rsid w:val="00B07B25"/>
    <w:rsid w:val="00B12D25"/>
    <w:rsid w:val="00B15202"/>
    <w:rsid w:val="00B15DA6"/>
    <w:rsid w:val="00B15EED"/>
    <w:rsid w:val="00B21D28"/>
    <w:rsid w:val="00B35DFA"/>
    <w:rsid w:val="00B44BF7"/>
    <w:rsid w:val="00B458F1"/>
    <w:rsid w:val="00B46412"/>
    <w:rsid w:val="00B46756"/>
    <w:rsid w:val="00B470D9"/>
    <w:rsid w:val="00B51B13"/>
    <w:rsid w:val="00B53EA6"/>
    <w:rsid w:val="00B5440C"/>
    <w:rsid w:val="00B57FC9"/>
    <w:rsid w:val="00B6444A"/>
    <w:rsid w:val="00B75082"/>
    <w:rsid w:val="00B81C59"/>
    <w:rsid w:val="00B8498A"/>
    <w:rsid w:val="00B94A2A"/>
    <w:rsid w:val="00BA27BB"/>
    <w:rsid w:val="00BB77A6"/>
    <w:rsid w:val="00BC6E8C"/>
    <w:rsid w:val="00BD3B5D"/>
    <w:rsid w:val="00BD7328"/>
    <w:rsid w:val="00BE2575"/>
    <w:rsid w:val="00BE3189"/>
    <w:rsid w:val="00BE6638"/>
    <w:rsid w:val="00BE78C2"/>
    <w:rsid w:val="00BF0249"/>
    <w:rsid w:val="00BF376B"/>
    <w:rsid w:val="00BF4919"/>
    <w:rsid w:val="00BF6ED2"/>
    <w:rsid w:val="00C1495D"/>
    <w:rsid w:val="00C160D3"/>
    <w:rsid w:val="00C25A8A"/>
    <w:rsid w:val="00C274D7"/>
    <w:rsid w:val="00C33C0A"/>
    <w:rsid w:val="00C36D36"/>
    <w:rsid w:val="00C419C7"/>
    <w:rsid w:val="00C4368C"/>
    <w:rsid w:val="00C531E1"/>
    <w:rsid w:val="00C63384"/>
    <w:rsid w:val="00C645FC"/>
    <w:rsid w:val="00C64C2B"/>
    <w:rsid w:val="00C71093"/>
    <w:rsid w:val="00C7262A"/>
    <w:rsid w:val="00C77342"/>
    <w:rsid w:val="00C87E02"/>
    <w:rsid w:val="00C92A5A"/>
    <w:rsid w:val="00C962F9"/>
    <w:rsid w:val="00CA2CB1"/>
    <w:rsid w:val="00CA2ECE"/>
    <w:rsid w:val="00CB2562"/>
    <w:rsid w:val="00CB43EC"/>
    <w:rsid w:val="00CB444B"/>
    <w:rsid w:val="00CC135E"/>
    <w:rsid w:val="00CC226C"/>
    <w:rsid w:val="00CC2472"/>
    <w:rsid w:val="00CC3576"/>
    <w:rsid w:val="00CD3398"/>
    <w:rsid w:val="00CD5B53"/>
    <w:rsid w:val="00CD6063"/>
    <w:rsid w:val="00CE6EEA"/>
    <w:rsid w:val="00CE789C"/>
    <w:rsid w:val="00CF2E1D"/>
    <w:rsid w:val="00D16C96"/>
    <w:rsid w:val="00D23E69"/>
    <w:rsid w:val="00D270E9"/>
    <w:rsid w:val="00D275D7"/>
    <w:rsid w:val="00D34EA9"/>
    <w:rsid w:val="00D374DD"/>
    <w:rsid w:val="00D438BE"/>
    <w:rsid w:val="00D43A4C"/>
    <w:rsid w:val="00D4476A"/>
    <w:rsid w:val="00D44A3D"/>
    <w:rsid w:val="00D45CE7"/>
    <w:rsid w:val="00D473B2"/>
    <w:rsid w:val="00D506F5"/>
    <w:rsid w:val="00D51AA2"/>
    <w:rsid w:val="00D5308D"/>
    <w:rsid w:val="00D57ABA"/>
    <w:rsid w:val="00D6250F"/>
    <w:rsid w:val="00D6577E"/>
    <w:rsid w:val="00D663F9"/>
    <w:rsid w:val="00D71B41"/>
    <w:rsid w:val="00D80C6E"/>
    <w:rsid w:val="00D845ED"/>
    <w:rsid w:val="00D84ADF"/>
    <w:rsid w:val="00D917FD"/>
    <w:rsid w:val="00D9609A"/>
    <w:rsid w:val="00DB226F"/>
    <w:rsid w:val="00DB6704"/>
    <w:rsid w:val="00DC7967"/>
    <w:rsid w:val="00DD46D5"/>
    <w:rsid w:val="00DE2967"/>
    <w:rsid w:val="00E03450"/>
    <w:rsid w:val="00E03E1D"/>
    <w:rsid w:val="00E0781E"/>
    <w:rsid w:val="00E114E8"/>
    <w:rsid w:val="00E12A18"/>
    <w:rsid w:val="00E172E4"/>
    <w:rsid w:val="00E21599"/>
    <w:rsid w:val="00E25D10"/>
    <w:rsid w:val="00E339C9"/>
    <w:rsid w:val="00E362E2"/>
    <w:rsid w:val="00E36BBA"/>
    <w:rsid w:val="00E55E21"/>
    <w:rsid w:val="00E611B4"/>
    <w:rsid w:val="00E61405"/>
    <w:rsid w:val="00E712D7"/>
    <w:rsid w:val="00E71AC5"/>
    <w:rsid w:val="00E73372"/>
    <w:rsid w:val="00E73DBB"/>
    <w:rsid w:val="00E73F93"/>
    <w:rsid w:val="00E74245"/>
    <w:rsid w:val="00E74659"/>
    <w:rsid w:val="00E86E29"/>
    <w:rsid w:val="00E904DC"/>
    <w:rsid w:val="00E9414F"/>
    <w:rsid w:val="00EA7B6E"/>
    <w:rsid w:val="00EB2DAF"/>
    <w:rsid w:val="00EC3EC8"/>
    <w:rsid w:val="00EC6C10"/>
    <w:rsid w:val="00ED615D"/>
    <w:rsid w:val="00ED760B"/>
    <w:rsid w:val="00EE2E4F"/>
    <w:rsid w:val="00EE6A46"/>
    <w:rsid w:val="00EF00BF"/>
    <w:rsid w:val="00EF57CC"/>
    <w:rsid w:val="00F00537"/>
    <w:rsid w:val="00F06DA3"/>
    <w:rsid w:val="00F0744B"/>
    <w:rsid w:val="00F102EB"/>
    <w:rsid w:val="00F14FDE"/>
    <w:rsid w:val="00F15E5E"/>
    <w:rsid w:val="00F209E3"/>
    <w:rsid w:val="00F20AFB"/>
    <w:rsid w:val="00F35D3F"/>
    <w:rsid w:val="00F40865"/>
    <w:rsid w:val="00F40B02"/>
    <w:rsid w:val="00F40EB7"/>
    <w:rsid w:val="00F525AA"/>
    <w:rsid w:val="00F55BDE"/>
    <w:rsid w:val="00F668B5"/>
    <w:rsid w:val="00F672B7"/>
    <w:rsid w:val="00F82B95"/>
    <w:rsid w:val="00F840A1"/>
    <w:rsid w:val="00F85F95"/>
    <w:rsid w:val="00F86935"/>
    <w:rsid w:val="00F86CC6"/>
    <w:rsid w:val="00F92872"/>
    <w:rsid w:val="00F92B33"/>
    <w:rsid w:val="00FA5D91"/>
    <w:rsid w:val="00FB0B5C"/>
    <w:rsid w:val="00FB3D9C"/>
    <w:rsid w:val="00FC0190"/>
    <w:rsid w:val="00FC0F04"/>
    <w:rsid w:val="00FC6DB6"/>
    <w:rsid w:val="00FC7761"/>
    <w:rsid w:val="00FD08F5"/>
    <w:rsid w:val="00FD5F82"/>
    <w:rsid w:val="00FD646F"/>
    <w:rsid w:val="00FF0378"/>
    <w:rsid w:val="00FF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7BBC5B"/>
  <w15:docId w15:val="{DA2F9C90-4D57-4180-B722-BB1928703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0D50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012C05"/>
    <w:pPr>
      <w:keepNext/>
      <w:spacing w:after="0" w:line="360" w:lineRule="auto"/>
      <w:jc w:val="center"/>
      <w:outlineLvl w:val="1"/>
    </w:pPr>
    <w:rPr>
      <w:rFonts w:ascii="Times New Roman" w:hAnsi="Times New Roman"/>
      <w:b/>
      <w:sz w:val="32"/>
      <w:szCs w:val="20"/>
    </w:rPr>
  </w:style>
  <w:style w:type="paragraph" w:styleId="3">
    <w:name w:val="heading 3"/>
    <w:basedOn w:val="a"/>
    <w:next w:val="a"/>
    <w:link w:val="30"/>
    <w:uiPriority w:val="99"/>
    <w:qFormat/>
    <w:rsid w:val="00012C05"/>
    <w:pPr>
      <w:keepNext/>
      <w:spacing w:after="0" w:line="240" w:lineRule="auto"/>
      <w:jc w:val="center"/>
      <w:outlineLvl w:val="2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012C05"/>
    <w:rPr>
      <w:rFonts w:ascii="Times New Roman" w:hAnsi="Times New Roman" w:cs="Times New Roman"/>
      <w:b/>
      <w:sz w:val="20"/>
      <w:szCs w:val="20"/>
    </w:rPr>
  </w:style>
  <w:style w:type="character" w:customStyle="1" w:styleId="30">
    <w:name w:val="Заголовок 3 Знак"/>
    <w:link w:val="3"/>
    <w:uiPriority w:val="99"/>
    <w:locked/>
    <w:rsid w:val="00012C05"/>
    <w:rPr>
      <w:rFonts w:ascii="Times New Roman" w:hAnsi="Times New Roman" w:cs="Times New Roman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2C3073"/>
    <w:rPr>
      <w:rFonts w:cs="Times New Roman"/>
    </w:rPr>
  </w:style>
  <w:style w:type="paragraph" w:styleId="a7">
    <w:name w:val="footer"/>
    <w:basedOn w:val="a"/>
    <w:link w:val="a8"/>
    <w:uiPriority w:val="99"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2C3073"/>
    <w:rPr>
      <w:rFonts w:cs="Times New Roman"/>
    </w:rPr>
  </w:style>
  <w:style w:type="paragraph" w:customStyle="1" w:styleId="ConsPlusTitle">
    <w:name w:val="ConsPlusTitle"/>
    <w:uiPriority w:val="99"/>
    <w:rsid w:val="007F00DE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a9">
    <w:name w:val="List Paragraph"/>
    <w:basedOn w:val="a"/>
    <w:uiPriority w:val="34"/>
    <w:qFormat/>
    <w:rsid w:val="007F00DE"/>
    <w:pPr>
      <w:ind w:left="720"/>
      <w:contextualSpacing/>
    </w:pPr>
    <w:rPr>
      <w:lang w:eastAsia="en-US"/>
    </w:rPr>
  </w:style>
  <w:style w:type="paragraph" w:customStyle="1" w:styleId="ConsPlusNormal">
    <w:name w:val="ConsPlusNormal"/>
    <w:link w:val="ConsPlusNormal0"/>
    <w:rsid w:val="007F00D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81C59"/>
    <w:rPr>
      <w:rFonts w:ascii="Arial" w:hAnsi="Arial" w:cs="Arial"/>
      <w:lang w:val="ru-RU" w:eastAsia="ru-RU" w:bidi="ar-SA"/>
    </w:rPr>
  </w:style>
  <w:style w:type="character" w:styleId="aa">
    <w:name w:val="Strong"/>
    <w:qFormat/>
    <w:rsid w:val="007F00DE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rsid w:val="00B81C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B81C59"/>
    <w:rPr>
      <w:rFonts w:ascii="Courier New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B81C5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printj">
    <w:name w:val="printj"/>
    <w:basedOn w:val="a"/>
    <w:uiPriority w:val="99"/>
    <w:rsid w:val="00B81C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012C05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uiPriority w:val="99"/>
    <w:rsid w:val="00012C05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hAnsi="Times New Roman"/>
      <w:sz w:val="24"/>
      <w:szCs w:val="24"/>
    </w:rPr>
  </w:style>
  <w:style w:type="paragraph" w:customStyle="1" w:styleId="ab">
    <w:name w:val="Стиль"/>
    <w:uiPriority w:val="99"/>
    <w:rsid w:val="00012C05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uiPriority w:val="99"/>
    <w:rsid w:val="00012C0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012C05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styleId="ad">
    <w:name w:val="page number"/>
    <w:uiPriority w:val="99"/>
    <w:rsid w:val="00012C05"/>
    <w:rPr>
      <w:rFonts w:cs="Times New Roman"/>
    </w:rPr>
  </w:style>
  <w:style w:type="paragraph" w:styleId="ae">
    <w:name w:val="Normal (Web)"/>
    <w:aliases w:val="Обычный (Web)1"/>
    <w:basedOn w:val="a"/>
    <w:link w:val="af"/>
    <w:uiPriority w:val="99"/>
    <w:rsid w:val="00012C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1">
    <w:name w:val="consplusnormal"/>
    <w:basedOn w:val="a"/>
    <w:uiPriority w:val="99"/>
    <w:rsid w:val="00012C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Title">
    <w:name w:val="ConsTitle"/>
    <w:uiPriority w:val="99"/>
    <w:rsid w:val="00012C0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printc">
    <w:name w:val="printc"/>
    <w:basedOn w:val="a"/>
    <w:uiPriority w:val="99"/>
    <w:rsid w:val="00012C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0">
    <w:name w:val="Emphasis"/>
    <w:uiPriority w:val="99"/>
    <w:qFormat/>
    <w:rsid w:val="00012C05"/>
    <w:rPr>
      <w:rFonts w:cs="Times New Roman"/>
      <w:i/>
      <w:iCs/>
    </w:rPr>
  </w:style>
  <w:style w:type="paragraph" w:customStyle="1" w:styleId="ConsNonformat">
    <w:name w:val="ConsNonformat"/>
    <w:uiPriority w:val="99"/>
    <w:rsid w:val="00F40B0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6E6A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">
    <w:name w:val="Обычный (Интернет) Знак"/>
    <w:aliases w:val="Обычный (Web)1 Знак"/>
    <w:link w:val="ae"/>
    <w:locked/>
    <w:rsid w:val="00A60C77"/>
    <w:rPr>
      <w:rFonts w:ascii="Times New Roman" w:hAnsi="Times New Roman"/>
      <w:sz w:val="24"/>
      <w:szCs w:val="24"/>
    </w:rPr>
  </w:style>
  <w:style w:type="paragraph" w:customStyle="1" w:styleId="1">
    <w:name w:val="Без интервала1"/>
    <w:rsid w:val="003E6DDE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customStyle="1" w:styleId="af1">
    <w:name w:val="Основной текст_"/>
    <w:link w:val="10"/>
    <w:locked/>
    <w:rsid w:val="003E6DDE"/>
    <w:rPr>
      <w:sz w:val="19"/>
      <w:szCs w:val="19"/>
      <w:shd w:val="clear" w:color="auto" w:fill="FFFFFF"/>
    </w:rPr>
  </w:style>
  <w:style w:type="paragraph" w:customStyle="1" w:styleId="10">
    <w:name w:val="Основной текст1"/>
    <w:basedOn w:val="a"/>
    <w:link w:val="af1"/>
    <w:rsid w:val="003E6DDE"/>
    <w:pPr>
      <w:widowControl w:val="0"/>
      <w:shd w:val="clear" w:color="auto" w:fill="FFFFFF"/>
      <w:spacing w:after="420" w:line="235" w:lineRule="exact"/>
      <w:jc w:val="both"/>
    </w:pPr>
    <w:rPr>
      <w:sz w:val="19"/>
      <w:szCs w:val="19"/>
    </w:rPr>
  </w:style>
  <w:style w:type="character" w:styleId="af2">
    <w:name w:val="Hyperlink"/>
    <w:uiPriority w:val="99"/>
    <w:unhideWhenUsed/>
    <w:rsid w:val="005B1F87"/>
    <w:rPr>
      <w:color w:val="0000FF"/>
      <w:u w:val="single"/>
    </w:rPr>
  </w:style>
  <w:style w:type="paragraph" w:styleId="af3">
    <w:name w:val="No Spacing"/>
    <w:link w:val="af4"/>
    <w:uiPriority w:val="99"/>
    <w:qFormat/>
    <w:rsid w:val="00D43A4C"/>
    <w:pPr>
      <w:suppressAutoHyphens/>
    </w:pPr>
    <w:rPr>
      <w:rFonts w:eastAsia="Calibri"/>
      <w:kern w:val="1"/>
      <w:sz w:val="22"/>
      <w:szCs w:val="22"/>
      <w:lang w:eastAsia="ar-SA"/>
    </w:rPr>
  </w:style>
  <w:style w:type="character" w:customStyle="1" w:styleId="af4">
    <w:name w:val="Без интервала Знак"/>
    <w:link w:val="af3"/>
    <w:uiPriority w:val="99"/>
    <w:locked/>
    <w:rsid w:val="00D43A4C"/>
    <w:rPr>
      <w:rFonts w:eastAsia="Calibri"/>
      <w:kern w:val="1"/>
      <w:sz w:val="22"/>
      <w:szCs w:val="22"/>
      <w:lang w:eastAsia="ar-SA"/>
    </w:rPr>
  </w:style>
  <w:style w:type="character" w:styleId="af5">
    <w:name w:val="Unresolved Mention"/>
    <w:basedOn w:val="a0"/>
    <w:uiPriority w:val="99"/>
    <w:semiHidden/>
    <w:unhideWhenUsed/>
    <w:rsid w:val="005E3C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0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68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ykk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9702/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D64E3D-A84B-48B5-B440-3F23CBCE1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46</TotalTime>
  <Pages>14</Pages>
  <Words>1840</Words>
  <Characters>13273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vsev</Company>
  <LinksUpToDate>false</LinksUpToDate>
  <CharactersWithSpaces>15083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Александра Н. Кошнякова</dc:creator>
  <cp:lastModifiedBy>Настя Горшкова</cp:lastModifiedBy>
  <cp:revision>8</cp:revision>
  <cp:lastPrinted>2026-03-25T13:34:00Z</cp:lastPrinted>
  <dcterms:created xsi:type="dcterms:W3CDTF">2026-03-16T08:18:00Z</dcterms:created>
  <dcterms:modified xsi:type="dcterms:W3CDTF">2026-03-26T07:03:00Z</dcterms:modified>
</cp:coreProperties>
</file>