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ED47" w14:textId="6919CA3C" w:rsidR="00BB32F9" w:rsidRPr="00BB32F9" w:rsidRDefault="00BB32F9" w:rsidP="00BB32F9">
      <w:pPr>
        <w:spacing w:after="0" w:line="20" w:lineRule="atLeast"/>
        <w:ind w:left="-709" w:right="-567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BB32F9">
        <w:rPr>
          <w:rFonts w:eastAsia="Calibri"/>
          <w:noProof/>
          <w:sz w:val="28"/>
          <w:szCs w:val="28"/>
        </w:rPr>
        <w:t>идентификатор</w:t>
      </w:r>
    </w:p>
    <w:p w14:paraId="3E9B2655" w14:textId="5A4EFFA3" w:rsidR="00F47348" w:rsidRPr="00BB32F9" w:rsidRDefault="00BB32F9" w:rsidP="00BB32F9">
      <w:pPr>
        <w:spacing w:after="0" w:line="20" w:lineRule="atLeast"/>
        <w:ind w:left="-709" w:right="-567"/>
        <w:jc w:val="center"/>
        <w:rPr>
          <w:rFonts w:eastAsia="Calibri"/>
          <w:noProof/>
          <w:sz w:val="28"/>
          <w:szCs w:val="28"/>
        </w:rPr>
      </w:pPr>
      <w:r w:rsidRPr="00BB32F9">
        <w:rPr>
          <w:rFonts w:eastAsia="Calibri"/>
          <w:noProof/>
          <w:sz w:val="28"/>
          <w:szCs w:val="28"/>
        </w:rPr>
        <w:t>ГЕРБ</w:t>
      </w:r>
    </w:p>
    <w:p w14:paraId="3EC5CCDA" w14:textId="77777777" w:rsidR="00F47348" w:rsidRDefault="00F47348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186FF5C6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347DC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ACA14C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58B2BAB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7172D3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F2D841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032728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A5F7F27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C9DCF29" w14:textId="5819DDAD" w:rsidR="00B75ECE" w:rsidRPr="00CE229A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____</w:t>
      </w:r>
      <w:r w:rsidR="00CE229A" w:rsidRPr="00CE229A">
        <w:rPr>
          <w:rFonts w:ascii="Arial" w:eastAsiaTheme="minorHAnsi" w:hAnsi="Arial" w:cs="Arial"/>
          <w:sz w:val="28"/>
          <w:szCs w:val="18"/>
          <w:u w:val="single"/>
          <w:lang w:eastAsia="en-US"/>
        </w:rPr>
        <w:t>13.02.2025</w:t>
      </w:r>
      <w:r w:rsidR="00EC601C" w:rsidRPr="00CE229A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Pr="00CE229A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0902FD"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</w:t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CE229A">
        <w:rPr>
          <w:rFonts w:ascii="Arial" w:eastAsiaTheme="minorHAnsi" w:hAnsi="Arial" w:cs="Arial"/>
          <w:sz w:val="28"/>
          <w:szCs w:val="18"/>
          <w:lang w:eastAsia="en-US"/>
        </w:rPr>
        <w:t xml:space="preserve">        </w:t>
      </w:r>
      <w:r w:rsidR="004725C4"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4725C4" w:rsidRPr="00CE229A">
        <w:rPr>
          <w:rFonts w:ascii="Arial" w:eastAsiaTheme="minorHAnsi" w:hAnsi="Arial" w:cs="Arial"/>
          <w:sz w:val="28"/>
          <w:szCs w:val="28"/>
          <w:lang w:eastAsia="en-US"/>
        </w:rPr>
        <w:t>№</w:t>
      </w:r>
      <w:r w:rsidR="00F47348" w:rsidRPr="00CE229A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4725C4" w:rsidRPr="00CE229A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="00EC601C" w:rsidRPr="00CE229A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CE229A" w:rsidRPr="00CE229A">
        <w:rPr>
          <w:rFonts w:ascii="Arial" w:eastAsiaTheme="minorHAnsi" w:hAnsi="Arial" w:cs="Arial"/>
          <w:sz w:val="28"/>
          <w:szCs w:val="28"/>
          <w:u w:val="single"/>
          <w:lang w:val="en-US" w:eastAsia="en-US"/>
        </w:rPr>
        <w:t>50</w:t>
      </w:r>
      <w:r w:rsidR="00EC601C" w:rsidRPr="00CE229A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="004725C4" w:rsidRPr="00CE229A">
        <w:rPr>
          <w:rFonts w:ascii="Arial" w:eastAsiaTheme="minorHAnsi" w:hAnsi="Arial" w:cs="Arial"/>
          <w:sz w:val="28"/>
          <w:szCs w:val="28"/>
          <w:lang w:eastAsia="en-US"/>
        </w:rPr>
        <w:t>___</w:t>
      </w:r>
    </w:p>
    <w:p w14:paraId="4D21497C" w14:textId="560E819C" w:rsidR="00292672" w:rsidRPr="00CE229A" w:rsidRDefault="000902FD" w:rsidP="00292672">
      <w:pPr>
        <w:ind w:right="4059"/>
        <w:jc w:val="both"/>
        <w:rPr>
          <w:color w:val="000000"/>
          <w:sz w:val="28"/>
          <w:szCs w:val="28"/>
        </w:rPr>
      </w:pPr>
      <w:r w:rsidRPr="00CE229A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CE229A">
        <w:rPr>
          <w:rFonts w:ascii="Arial" w:eastAsiaTheme="minorHAnsi" w:hAnsi="Arial" w:cs="Arial"/>
          <w:szCs w:val="18"/>
          <w:lang w:eastAsia="en-US"/>
        </w:rPr>
        <w:t xml:space="preserve">    </w:t>
      </w:r>
      <w:r w:rsidR="00CE229A" w:rsidRPr="00CE229A">
        <w:rPr>
          <w:rFonts w:ascii="Arial" w:eastAsiaTheme="minorHAnsi" w:hAnsi="Arial" w:cs="Arial"/>
          <w:szCs w:val="18"/>
          <w:lang w:val="en-US" w:eastAsia="en-US"/>
        </w:rPr>
        <w:t xml:space="preserve">   </w:t>
      </w:r>
      <w:r w:rsidR="00CE229A">
        <w:rPr>
          <w:rFonts w:ascii="Arial" w:eastAsiaTheme="minorHAnsi" w:hAnsi="Arial" w:cs="Arial"/>
          <w:szCs w:val="18"/>
          <w:lang w:val="en-US" w:eastAsia="en-US"/>
        </w:rPr>
        <w:t xml:space="preserve">   </w:t>
      </w:r>
      <w:r w:rsidR="00CE229A" w:rsidRPr="00CE229A">
        <w:rPr>
          <w:rFonts w:ascii="Arial" w:eastAsiaTheme="minorHAnsi" w:hAnsi="Arial" w:cs="Arial"/>
          <w:szCs w:val="18"/>
          <w:lang w:val="en-US" w:eastAsia="en-US"/>
        </w:rPr>
        <w:t xml:space="preserve">  </w:t>
      </w:r>
      <w:r w:rsidR="00B75ECE" w:rsidRPr="00CE229A">
        <w:rPr>
          <w:rFonts w:ascii="Arial" w:eastAsiaTheme="minorHAnsi" w:hAnsi="Arial" w:cs="Arial"/>
          <w:szCs w:val="18"/>
          <w:lang w:eastAsia="en-US"/>
        </w:rPr>
        <w:t>д. Юкки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3B1184D3" w14:textId="77777777" w:rsidTr="00CE229A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10D01FA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овское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2A21648D" w14:textId="77777777" w:rsidR="00292672" w:rsidRDefault="00292672" w:rsidP="00292672">
      <w:pPr>
        <w:jc w:val="both"/>
        <w:rPr>
          <w:sz w:val="28"/>
        </w:rPr>
      </w:pPr>
    </w:p>
    <w:p w14:paraId="5E1B3D27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E964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D79492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586B6673" w14:textId="568FE508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  <w:t>№ 373, от 26.01.2023 №20</w:t>
      </w:r>
      <w:r w:rsidR="009F4EB1">
        <w:rPr>
          <w:rFonts w:ascii="Times New Roman" w:hAnsi="Times New Roman" w:cs="Times New Roman"/>
          <w:sz w:val="28"/>
          <w:szCs w:val="28"/>
        </w:rPr>
        <w:t>, от 10.02.2023 №54</w:t>
      </w:r>
      <w:r w:rsidR="0098019A">
        <w:rPr>
          <w:rFonts w:ascii="Times New Roman" w:hAnsi="Times New Roman" w:cs="Times New Roman"/>
          <w:sz w:val="28"/>
          <w:szCs w:val="28"/>
        </w:rPr>
        <w:t>, №73 от 03.03.2023</w:t>
      </w:r>
      <w:r w:rsidR="00EC601C">
        <w:rPr>
          <w:rFonts w:ascii="Times New Roman" w:hAnsi="Times New Roman" w:cs="Times New Roman"/>
          <w:sz w:val="28"/>
          <w:szCs w:val="28"/>
        </w:rPr>
        <w:t xml:space="preserve">, от 13.04.2023 </w:t>
      </w:r>
      <w:r w:rsidR="00EC601C">
        <w:rPr>
          <w:rFonts w:ascii="Times New Roman" w:hAnsi="Times New Roman" w:cs="Times New Roman"/>
          <w:sz w:val="28"/>
          <w:szCs w:val="28"/>
        </w:rPr>
        <w:lastRenderedPageBreak/>
        <w:t>№ 118, от 04.07.2023 № 196, от 17.11.2023 № 410, от 29.12.2023 № 470</w:t>
      </w:r>
      <w:r w:rsidR="00E50022">
        <w:rPr>
          <w:rFonts w:ascii="Times New Roman" w:hAnsi="Times New Roman" w:cs="Times New Roman"/>
          <w:sz w:val="28"/>
          <w:szCs w:val="28"/>
        </w:rPr>
        <w:t>, от 23.01.2025 № 28</w:t>
      </w:r>
      <w:r w:rsidR="00125FC9">
        <w:rPr>
          <w:rFonts w:ascii="Times New Roman" w:hAnsi="Times New Roman" w:cs="Times New Roman"/>
          <w:sz w:val="28"/>
          <w:szCs w:val="28"/>
        </w:rPr>
        <w:t>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2B463992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1B702E" w14:textId="4E444862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66102A">
        <w:rPr>
          <w:sz w:val="28"/>
          <w:szCs w:val="28"/>
        </w:rPr>
        <w:t>после</w:t>
      </w:r>
      <w:r w:rsidR="003801F2">
        <w:rPr>
          <w:sz w:val="28"/>
          <w:szCs w:val="28"/>
        </w:rPr>
        <w:t xml:space="preserve">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98019A" w:rsidRPr="00363BAC" w14:paraId="18B939D3" w14:textId="77777777" w:rsidTr="008A665B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B5BE4" w14:textId="77777777" w:rsidR="0098019A" w:rsidRPr="00363BAC" w:rsidRDefault="0098019A" w:rsidP="0098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3F1291A" w14:textId="7FE8BA6E" w:rsidR="0098019A" w:rsidRPr="0066102A" w:rsidRDefault="00E50022" w:rsidP="00980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02021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5C273E1" w14:textId="5C387A40" w:rsidR="0098019A" w:rsidRPr="0066102A" w:rsidRDefault="00365E6B" w:rsidP="00980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E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Выполнение </w:t>
            </w:r>
            <w:r w:rsidR="00E50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 </w:t>
            </w:r>
            <w:r w:rsidRPr="00365E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="00E50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внедрению АПК «Безопасный город» на территории МО «Юкковское сельское поселение»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E469BD" w14:textId="425E5CED" w:rsidR="0098019A" w:rsidRPr="00363BAC" w:rsidRDefault="0098019A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14EC160B" w14:textId="427185E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</w:t>
      </w:r>
      <w:r w:rsidR="00EC601C">
        <w:rPr>
          <w:rFonts w:ascii="Times New Roman" w:hAnsi="Times New Roman" w:cs="Times New Roman"/>
          <w:sz w:val="28"/>
          <w:szCs w:val="28"/>
        </w:rPr>
        <w:t>ами</w:t>
      </w:r>
      <w:r w:rsidRPr="00363BA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89"/>
        <w:gridCol w:w="7463"/>
        <w:gridCol w:w="434"/>
      </w:tblGrid>
      <w:tr w:rsidR="008F52B2" w:rsidRPr="00363BAC" w14:paraId="79D922A5" w14:textId="77777777" w:rsidTr="004A7F6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A2101" w14:textId="77777777" w:rsidR="008F52B2" w:rsidRPr="00363BAC" w:rsidRDefault="008F52B2" w:rsidP="008F5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4A20F33D" w14:textId="14367A6B" w:rsidR="008F52B2" w:rsidRPr="008F52B2" w:rsidRDefault="00E50022" w:rsidP="008F5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6102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63" w:type="dxa"/>
            <w:shd w:val="clear" w:color="auto" w:fill="auto"/>
            <w:vAlign w:val="center"/>
          </w:tcPr>
          <w:p w14:paraId="6D2036C3" w14:textId="0EE2E067" w:rsidR="008F52B2" w:rsidRDefault="00E50022" w:rsidP="008F52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Поддержка развития общественной инфраструктуры муниципального значения по внедрению АПК «Безопасный город» на территории МО «Юкковское сельское поселение»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E1BB3F" w14:textId="121A3ECE" w:rsidR="008F52B2" w:rsidRDefault="008F52B2" w:rsidP="008F52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7F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06423EEF" w14:textId="697E1A38" w:rsidR="004A7F62" w:rsidRPr="00363BAC" w:rsidRDefault="004A7F62" w:rsidP="004A7F62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4A7F62" w:rsidRPr="00363BAC" w14:paraId="113F1049" w14:textId="77777777" w:rsidTr="00187BA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50F52" w14:textId="77777777" w:rsidR="004A7F62" w:rsidRPr="00363BAC" w:rsidRDefault="004A7F62" w:rsidP="00187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3D994FB" w14:textId="4B1CDBDC" w:rsidR="004A7F62" w:rsidRPr="0066102A" w:rsidRDefault="004A7F62" w:rsidP="00187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4200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D353302" w14:textId="27AC8F65" w:rsidR="004A7F62" w:rsidRPr="0066102A" w:rsidRDefault="004A7F62" w:rsidP="00187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F294B0" w14:textId="77777777" w:rsidR="004A7F62" w:rsidRPr="00363BAC" w:rsidRDefault="004A7F62" w:rsidP="00187BA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3B608D06" w14:textId="77777777" w:rsidR="004A7F62" w:rsidRPr="006C2EF0" w:rsidRDefault="004A7F62" w:rsidP="004A7F62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63BA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93"/>
        <w:gridCol w:w="7467"/>
        <w:gridCol w:w="426"/>
      </w:tblGrid>
      <w:tr w:rsidR="004A7F62" w:rsidRPr="00363BAC" w14:paraId="3A065F21" w14:textId="77777777" w:rsidTr="00187BA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EE41E" w14:textId="77777777" w:rsidR="004A7F62" w:rsidRPr="00363BAC" w:rsidRDefault="004A7F62" w:rsidP="00187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10520A93" w14:textId="06156ACE" w:rsidR="004A7F62" w:rsidRPr="008F52B2" w:rsidRDefault="004A7F62" w:rsidP="00187B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Д110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366C5B4F" w14:textId="1B1FCB3A" w:rsidR="004A7F62" w:rsidRDefault="00631BFB" w:rsidP="00187B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F7AF20" w14:textId="2689D00E" w:rsidR="004A7F62" w:rsidRDefault="004A7F62" w:rsidP="00187B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1B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31BFB" w:rsidRPr="00363BAC" w14:paraId="42186EDC" w14:textId="77777777" w:rsidTr="00187BA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83BAD" w14:textId="77777777" w:rsidR="00631BFB" w:rsidRPr="00363BAC" w:rsidRDefault="00631BFB" w:rsidP="00187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3AC64520" w14:textId="296DA59F" w:rsidR="00631BFB" w:rsidRDefault="00631BFB" w:rsidP="00187B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Д120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6356A395" w14:textId="3ECFC960" w:rsidR="00631BFB" w:rsidRPr="00631BFB" w:rsidRDefault="00631BFB" w:rsidP="00187B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CE657F" w14:textId="77777777" w:rsidR="00631BFB" w:rsidRPr="00363BAC" w:rsidRDefault="00631BFB" w:rsidP="00187B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BFB" w:rsidRPr="00363BAC" w14:paraId="3135FFD4" w14:textId="77777777" w:rsidTr="00187BA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D2D7C" w14:textId="77777777" w:rsidR="00631BFB" w:rsidRPr="00363BAC" w:rsidRDefault="00631BFB" w:rsidP="00187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15F6B202" w14:textId="3B004BF7" w:rsidR="00631BFB" w:rsidRDefault="00631BFB" w:rsidP="00187B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3417C6E7" w14:textId="6912C8C1" w:rsidR="00631BFB" w:rsidRPr="00631BFB" w:rsidRDefault="00631BFB" w:rsidP="00187BA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BFB">
              <w:rPr>
                <w:rFonts w:ascii="Times New Roman" w:eastAsia="Times New Roman" w:hAnsi="Times New Roman"/>
                <w:sz w:val="28"/>
                <w:szCs w:val="28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364D09" w14:textId="6CA7E5FE" w:rsidR="00631BFB" w:rsidRPr="00631BFB" w:rsidRDefault="00631BFB" w:rsidP="00187B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9F0E935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1A2F5DD0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262EB9F3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14:paraId="69A05A65" w14:textId="2A505C00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98019A">
        <w:rPr>
          <w:rFonts w:ascii="Times New Roman" w:hAnsi="Times New Roman" w:cs="Times New Roman"/>
          <w:sz w:val="28"/>
          <w:szCs w:val="28"/>
        </w:rPr>
        <w:t xml:space="preserve"> – централизованной бухгалтерии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47B8BA98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DB3442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960D" w14:textId="2429B8CC" w:rsidR="00C35B68" w:rsidRDefault="009F4EB1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1F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52B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52B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F52B2">
        <w:rPr>
          <w:rFonts w:ascii="Times New Roman" w:hAnsi="Times New Roman" w:cs="Times New Roman"/>
          <w:sz w:val="28"/>
          <w:szCs w:val="28"/>
        </w:rPr>
        <w:t>Белов</w:t>
      </w:r>
    </w:p>
    <w:p w14:paraId="6FA3375C" w14:textId="638FA8AD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946D030" w14:textId="4CAD8506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7D50AE0" w14:textId="030F091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2DCAFC3" w14:textId="174FC81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ABB5199" w14:textId="2F364C7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51209B64" w14:textId="6AF63892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02E532CD" w14:textId="2DDA9C65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810352E" w14:textId="60D4FE9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6373793" w14:textId="6F5BEB00" w:rsidR="0058110D" w:rsidRP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58110D" w:rsidRPr="0058110D" w:rsidSect="00BB32F9">
      <w:headerReference w:type="default" r:id="rId8"/>
      <w:pgSz w:w="11900" w:h="16840"/>
      <w:pgMar w:top="709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2004" w14:textId="77777777" w:rsidR="001223A9" w:rsidRDefault="001223A9" w:rsidP="002C3073">
      <w:pPr>
        <w:spacing w:after="0" w:line="240" w:lineRule="auto"/>
      </w:pPr>
      <w:r>
        <w:separator/>
      </w:r>
    </w:p>
  </w:endnote>
  <w:endnote w:type="continuationSeparator" w:id="0">
    <w:p w14:paraId="6E78C32A" w14:textId="77777777" w:rsidR="001223A9" w:rsidRDefault="001223A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D4D5" w14:textId="77777777" w:rsidR="001223A9" w:rsidRDefault="001223A9" w:rsidP="002C3073">
      <w:pPr>
        <w:spacing w:after="0" w:line="240" w:lineRule="auto"/>
      </w:pPr>
      <w:r>
        <w:separator/>
      </w:r>
    </w:p>
  </w:footnote>
  <w:footnote w:type="continuationSeparator" w:id="0">
    <w:p w14:paraId="29018293" w14:textId="77777777" w:rsidR="001223A9" w:rsidRDefault="001223A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0F0A" w14:textId="2FDDD40D" w:rsidR="002C3073" w:rsidRDefault="002C3073">
    <w:pPr>
      <w:pStyle w:val="a5"/>
      <w:jc w:val="center"/>
    </w:pPr>
  </w:p>
  <w:p w14:paraId="35F5C8A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5311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331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1803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791308">
    <w:abstractNumId w:val="2"/>
  </w:num>
  <w:num w:numId="5" w16cid:durableId="1191213962">
    <w:abstractNumId w:val="3"/>
  </w:num>
  <w:num w:numId="6" w16cid:durableId="1684354765">
    <w:abstractNumId w:val="1"/>
  </w:num>
  <w:num w:numId="7" w16cid:durableId="159975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27DC5"/>
    <w:rsid w:val="00037B44"/>
    <w:rsid w:val="0006526F"/>
    <w:rsid w:val="0008452A"/>
    <w:rsid w:val="000902FD"/>
    <w:rsid w:val="000C57E5"/>
    <w:rsid w:val="000C6028"/>
    <w:rsid w:val="000D16F2"/>
    <w:rsid w:val="000D39B5"/>
    <w:rsid w:val="001223A9"/>
    <w:rsid w:val="00125FC9"/>
    <w:rsid w:val="001C4A09"/>
    <w:rsid w:val="0025383F"/>
    <w:rsid w:val="00275495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65E6B"/>
    <w:rsid w:val="003801F2"/>
    <w:rsid w:val="003860AF"/>
    <w:rsid w:val="003C5681"/>
    <w:rsid w:val="003E4E2D"/>
    <w:rsid w:val="00431627"/>
    <w:rsid w:val="004527C1"/>
    <w:rsid w:val="004725C4"/>
    <w:rsid w:val="004930E2"/>
    <w:rsid w:val="004A7F62"/>
    <w:rsid w:val="004B240B"/>
    <w:rsid w:val="004D0264"/>
    <w:rsid w:val="004D7419"/>
    <w:rsid w:val="00501B2F"/>
    <w:rsid w:val="00505324"/>
    <w:rsid w:val="00532401"/>
    <w:rsid w:val="00535A4E"/>
    <w:rsid w:val="00537111"/>
    <w:rsid w:val="00543198"/>
    <w:rsid w:val="0058110D"/>
    <w:rsid w:val="005B5CF5"/>
    <w:rsid w:val="005D7351"/>
    <w:rsid w:val="00614603"/>
    <w:rsid w:val="00631BFB"/>
    <w:rsid w:val="006409E6"/>
    <w:rsid w:val="0064755D"/>
    <w:rsid w:val="0066102A"/>
    <w:rsid w:val="0069159A"/>
    <w:rsid w:val="006C2EF0"/>
    <w:rsid w:val="006D71DA"/>
    <w:rsid w:val="00707F7C"/>
    <w:rsid w:val="00723001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C6FF2"/>
    <w:rsid w:val="008D3EB1"/>
    <w:rsid w:val="008E152D"/>
    <w:rsid w:val="008F52B2"/>
    <w:rsid w:val="0091415C"/>
    <w:rsid w:val="00920243"/>
    <w:rsid w:val="009229E3"/>
    <w:rsid w:val="0094268C"/>
    <w:rsid w:val="00942E73"/>
    <w:rsid w:val="00950FEC"/>
    <w:rsid w:val="0095589B"/>
    <w:rsid w:val="0098019A"/>
    <w:rsid w:val="00997168"/>
    <w:rsid w:val="0099784B"/>
    <w:rsid w:val="009B5392"/>
    <w:rsid w:val="009D17D0"/>
    <w:rsid w:val="009D549D"/>
    <w:rsid w:val="009D6808"/>
    <w:rsid w:val="009F11D4"/>
    <w:rsid w:val="009F4EB1"/>
    <w:rsid w:val="009F5058"/>
    <w:rsid w:val="00A0782C"/>
    <w:rsid w:val="00A126C9"/>
    <w:rsid w:val="00A147A6"/>
    <w:rsid w:val="00A36559"/>
    <w:rsid w:val="00A41694"/>
    <w:rsid w:val="00A4290A"/>
    <w:rsid w:val="00A71ADB"/>
    <w:rsid w:val="00A73CC8"/>
    <w:rsid w:val="00A85339"/>
    <w:rsid w:val="00AF5F73"/>
    <w:rsid w:val="00B06993"/>
    <w:rsid w:val="00B75ECE"/>
    <w:rsid w:val="00BB32F9"/>
    <w:rsid w:val="00BD130A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CE229A"/>
    <w:rsid w:val="00D0282D"/>
    <w:rsid w:val="00D15A33"/>
    <w:rsid w:val="00D202BD"/>
    <w:rsid w:val="00D252D7"/>
    <w:rsid w:val="00D5308D"/>
    <w:rsid w:val="00D57ABA"/>
    <w:rsid w:val="00D71F4F"/>
    <w:rsid w:val="00D840AF"/>
    <w:rsid w:val="00D85E4D"/>
    <w:rsid w:val="00DA3F98"/>
    <w:rsid w:val="00DB577E"/>
    <w:rsid w:val="00E22B4F"/>
    <w:rsid w:val="00E27591"/>
    <w:rsid w:val="00E50022"/>
    <w:rsid w:val="00E70764"/>
    <w:rsid w:val="00E74245"/>
    <w:rsid w:val="00EA6F3F"/>
    <w:rsid w:val="00EC601C"/>
    <w:rsid w:val="00EC7567"/>
    <w:rsid w:val="00EE19F7"/>
    <w:rsid w:val="00F15EFE"/>
    <w:rsid w:val="00F17151"/>
    <w:rsid w:val="00F26A97"/>
    <w:rsid w:val="00F4216B"/>
    <w:rsid w:val="00F47348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4AA"/>
  <w15:docId w15:val="{5907A925-2038-427E-BF31-540F8D7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4</cp:revision>
  <cp:lastPrinted>2025-02-13T06:20:00Z</cp:lastPrinted>
  <dcterms:created xsi:type="dcterms:W3CDTF">2025-02-13T06:27:00Z</dcterms:created>
  <dcterms:modified xsi:type="dcterms:W3CDTF">2025-02-13T07:53:00Z</dcterms:modified>
</cp:coreProperties>
</file>