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3D243" w14:textId="6AFAD6F7" w:rsidR="00E3126F" w:rsidRPr="00E3126F" w:rsidRDefault="00E3126F" w:rsidP="00B75ECE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18"/>
        </w:rPr>
      </w:pPr>
      <w:r>
        <w:rPr>
          <w:rFonts w:ascii="Arial" w:hAnsi="Arial" w:cs="Arial"/>
          <w:noProof/>
          <w:sz w:val="24"/>
          <w:szCs w:val="18"/>
        </w:rPr>
        <w:t xml:space="preserve">                                                                                                            </w:t>
      </w:r>
      <w:r w:rsidRPr="00E3126F">
        <w:rPr>
          <w:rFonts w:ascii="Arial" w:hAnsi="Arial" w:cs="Arial"/>
          <w:noProof/>
          <w:sz w:val="24"/>
          <w:szCs w:val="18"/>
        </w:rPr>
        <w:t>идентификатор</w:t>
      </w:r>
    </w:p>
    <w:p w14:paraId="6EBD6669" w14:textId="7E203951" w:rsidR="004725C4" w:rsidRDefault="00E3126F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hAnsi="Times New Roman" w:cs="Times New Roman"/>
          <w:noProof/>
          <w:sz w:val="24"/>
          <w:szCs w:val="18"/>
        </w:rPr>
        <w:t>ГЕРБ</w:t>
      </w:r>
    </w:p>
    <w:p w14:paraId="3E9B2655" w14:textId="6EC55A65" w:rsidR="00F47348" w:rsidRDefault="00F47348" w:rsidP="00F47348">
      <w:pPr>
        <w:spacing w:after="0" w:line="20" w:lineRule="atLeast"/>
        <w:ind w:left="-709" w:right="-567"/>
        <w:jc w:val="right"/>
        <w:rPr>
          <w:rFonts w:eastAsia="Calibri"/>
          <w:noProof/>
          <w:szCs w:val="18"/>
        </w:rPr>
      </w:pPr>
    </w:p>
    <w:p w14:paraId="186FF5C6" w14:textId="77777777" w:rsidR="00B75ECE" w:rsidRPr="00F668B5" w:rsidRDefault="00B75ECE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1A347DC8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6ACA14C1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58B2BAB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27172D31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3F2D841F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50327280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A5F7F27" w14:textId="77777777" w:rsidR="00B75ECE" w:rsidRPr="00F668B5" w:rsidRDefault="00B75ECE" w:rsidP="00B75ECE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7C9DCF29" w14:textId="2817143B" w:rsidR="00B75ECE" w:rsidRPr="00E3126F" w:rsidRDefault="00B75ECE" w:rsidP="00B75ECE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E3126F">
        <w:rPr>
          <w:rFonts w:ascii="Arial" w:eastAsiaTheme="minorHAnsi" w:hAnsi="Arial" w:cs="Arial"/>
          <w:sz w:val="24"/>
          <w:szCs w:val="24"/>
          <w:lang w:eastAsia="en-US"/>
        </w:rPr>
        <w:t xml:space="preserve">      </w:t>
      </w:r>
      <w:r w:rsidR="004725C4" w:rsidRPr="00E3126F">
        <w:rPr>
          <w:rFonts w:ascii="Arial" w:eastAsiaTheme="minorHAnsi" w:hAnsi="Arial" w:cs="Arial"/>
          <w:sz w:val="24"/>
          <w:szCs w:val="24"/>
          <w:lang w:eastAsia="en-US"/>
        </w:rPr>
        <w:t xml:space="preserve">    </w:t>
      </w:r>
      <w:r w:rsidR="00E3126F">
        <w:rPr>
          <w:rFonts w:ascii="Arial" w:eastAsiaTheme="minorHAnsi" w:hAnsi="Arial" w:cs="Arial"/>
          <w:sz w:val="24"/>
          <w:szCs w:val="24"/>
          <w:lang w:eastAsia="en-US"/>
        </w:rPr>
        <w:t xml:space="preserve">   </w:t>
      </w:r>
      <w:r w:rsidRPr="00E3126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25F4A" w:rsidRPr="00E3126F">
        <w:rPr>
          <w:rFonts w:ascii="Arial" w:eastAsiaTheme="minorHAnsi" w:hAnsi="Arial" w:cs="Arial"/>
          <w:sz w:val="24"/>
          <w:szCs w:val="24"/>
          <w:lang w:eastAsia="en-US"/>
        </w:rPr>
        <w:t>___</w:t>
      </w:r>
      <w:r w:rsidR="00E3126F" w:rsidRPr="00E3126F">
        <w:rPr>
          <w:rFonts w:ascii="Arial" w:eastAsiaTheme="minorHAnsi" w:hAnsi="Arial" w:cs="Arial"/>
          <w:sz w:val="24"/>
          <w:szCs w:val="24"/>
          <w:u w:val="single"/>
          <w:lang w:eastAsia="en-US"/>
        </w:rPr>
        <w:t>06.02.2025</w:t>
      </w:r>
      <w:r w:rsidR="00625F4A" w:rsidRPr="00E3126F">
        <w:rPr>
          <w:rFonts w:ascii="Arial" w:eastAsiaTheme="minorHAnsi" w:hAnsi="Arial" w:cs="Arial"/>
          <w:sz w:val="24"/>
          <w:szCs w:val="24"/>
          <w:lang w:eastAsia="en-US"/>
        </w:rPr>
        <w:t>______</w:t>
      </w:r>
      <w:r w:rsidR="004725C4" w:rsidRPr="00E3126F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 w:rsidRPr="00E3126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902FD" w:rsidRPr="00E3126F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             </w:t>
      </w:r>
      <w:r w:rsidR="00625F4A" w:rsidRPr="00E3126F">
        <w:rPr>
          <w:rFonts w:ascii="Arial" w:eastAsiaTheme="minorHAnsi" w:hAnsi="Arial" w:cs="Arial"/>
          <w:sz w:val="24"/>
          <w:szCs w:val="24"/>
          <w:lang w:eastAsia="en-US"/>
        </w:rPr>
        <w:t xml:space="preserve">     </w:t>
      </w:r>
      <w:r w:rsidR="00E3126F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  </w:t>
      </w:r>
      <w:r w:rsidR="004725C4" w:rsidRPr="00E3126F">
        <w:rPr>
          <w:rFonts w:ascii="Arial" w:eastAsiaTheme="minorHAnsi" w:hAnsi="Arial" w:cs="Arial"/>
          <w:sz w:val="24"/>
          <w:szCs w:val="24"/>
          <w:lang w:eastAsia="en-US"/>
        </w:rPr>
        <w:t xml:space="preserve">   №</w:t>
      </w:r>
      <w:r w:rsidR="00F47348" w:rsidRPr="00E3126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25F4A" w:rsidRPr="00E3126F">
        <w:rPr>
          <w:rFonts w:ascii="Arial" w:eastAsiaTheme="minorHAnsi" w:hAnsi="Arial" w:cs="Arial"/>
          <w:sz w:val="24"/>
          <w:szCs w:val="24"/>
          <w:lang w:eastAsia="en-US"/>
        </w:rPr>
        <w:t>___</w:t>
      </w:r>
      <w:r w:rsidR="00E3126F" w:rsidRPr="00E3126F">
        <w:rPr>
          <w:rFonts w:ascii="Arial" w:eastAsiaTheme="minorHAnsi" w:hAnsi="Arial" w:cs="Arial"/>
          <w:sz w:val="24"/>
          <w:szCs w:val="24"/>
          <w:u w:val="single"/>
          <w:lang w:eastAsia="en-US"/>
        </w:rPr>
        <w:t>47</w:t>
      </w:r>
      <w:r w:rsidR="00625F4A" w:rsidRPr="00E3126F">
        <w:rPr>
          <w:rFonts w:ascii="Arial" w:eastAsiaTheme="minorHAnsi" w:hAnsi="Arial" w:cs="Arial"/>
          <w:sz w:val="24"/>
          <w:szCs w:val="24"/>
          <w:lang w:eastAsia="en-US"/>
        </w:rPr>
        <w:t>_____</w:t>
      </w:r>
    </w:p>
    <w:p w14:paraId="4D21497C" w14:textId="505FCCC5" w:rsidR="00292672" w:rsidRPr="00596D29" w:rsidRDefault="000902FD" w:rsidP="00292672">
      <w:pPr>
        <w:ind w:right="4059"/>
        <w:jc w:val="both"/>
        <w:rPr>
          <w:color w:val="000000"/>
          <w:sz w:val="28"/>
          <w:szCs w:val="28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B75ECE" w:rsidRPr="00F668B5">
        <w:rPr>
          <w:rFonts w:ascii="Arial" w:eastAsiaTheme="minorHAnsi" w:hAnsi="Arial" w:cs="Arial"/>
          <w:szCs w:val="18"/>
          <w:lang w:eastAsia="en-US"/>
        </w:rPr>
        <w:t xml:space="preserve">    </w:t>
      </w:r>
      <w:r w:rsidR="00625F4A">
        <w:rPr>
          <w:rFonts w:ascii="Arial" w:eastAsiaTheme="minorHAnsi" w:hAnsi="Arial" w:cs="Arial"/>
          <w:szCs w:val="18"/>
          <w:lang w:eastAsia="en-US"/>
        </w:rPr>
        <w:t xml:space="preserve">    </w:t>
      </w:r>
      <w:r w:rsidR="00B75ECE" w:rsidRPr="00F668B5">
        <w:rPr>
          <w:rFonts w:ascii="Arial" w:eastAsiaTheme="minorHAnsi" w:hAnsi="Arial" w:cs="Arial"/>
          <w:szCs w:val="18"/>
          <w:lang w:eastAsia="en-US"/>
        </w:rPr>
        <w:t>д. Юкки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</w:tblGrid>
      <w:tr w:rsidR="00292672" w:rsidRPr="00596D29" w14:paraId="3B1184D3" w14:textId="77777777" w:rsidTr="00625F4A">
        <w:trPr>
          <w:trHeight w:val="149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10D01FA" w14:textId="77777777" w:rsidR="0095589B" w:rsidRDefault="00292672" w:rsidP="00625F4A">
            <w:pPr>
              <w:pStyle w:val="aa"/>
              <w:ind w:left="-105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707F7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5F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администрации </w:t>
            </w:r>
            <w:r w:rsidR="000D39B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«Юкк</w:t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 xml:space="preserve">овское сельское поселение» </w:t>
            </w:r>
            <w:r w:rsidR="00125F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>от 31.12.2021 № 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О порядке применения бюджетной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лассификации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по расходам в части, относящейся к бюджету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2A21648D" w14:textId="77777777" w:rsidR="00292672" w:rsidRDefault="00292672" w:rsidP="00292672">
      <w:pPr>
        <w:jc w:val="both"/>
        <w:rPr>
          <w:sz w:val="28"/>
        </w:rPr>
      </w:pPr>
    </w:p>
    <w:p w14:paraId="5E1B3D27" w14:textId="77777777" w:rsidR="00431627" w:rsidRDefault="00292672" w:rsidP="006475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532401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9 и 21 Бюджетного кодекса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C0B3D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муниципальном образовании «Юкковское сельское поселение» Всеволожского муниципального района Ленинградской области, утвержденного решением совета депутатов </w:t>
      </w:r>
      <w:r w:rsidR="005324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</w:t>
      </w:r>
      <w:r w:rsidRPr="007C0B3D">
        <w:rPr>
          <w:rFonts w:ascii="Times New Roman" w:hAnsi="Times New Roman" w:cs="Times New Roman"/>
          <w:sz w:val="28"/>
          <w:szCs w:val="28"/>
        </w:rPr>
        <w:t>от 24.11.2014 № 17</w:t>
      </w:r>
      <w:r w:rsidR="007E4E18">
        <w:rPr>
          <w:rFonts w:ascii="Times New Roman" w:hAnsi="Times New Roman" w:cs="Times New Roman"/>
          <w:sz w:val="28"/>
          <w:szCs w:val="28"/>
        </w:rPr>
        <w:t xml:space="preserve"> </w:t>
      </w:r>
      <w:r w:rsidR="007E4E18" w:rsidRPr="007E4E18">
        <w:rPr>
          <w:rFonts w:ascii="Times New Roman" w:hAnsi="Times New Roman" w:cs="Times New Roman"/>
          <w:sz w:val="28"/>
          <w:szCs w:val="28"/>
        </w:rPr>
        <w:t xml:space="preserve">(в ред. решений от 23.11.2016 № 27; </w:t>
      </w:r>
      <w:r w:rsidR="008D3EB1">
        <w:rPr>
          <w:rFonts w:ascii="Times New Roman" w:hAnsi="Times New Roman" w:cs="Times New Roman"/>
          <w:sz w:val="28"/>
          <w:szCs w:val="28"/>
        </w:rPr>
        <w:br/>
      </w:r>
      <w:r w:rsidR="007E4E18" w:rsidRPr="007E4E18">
        <w:rPr>
          <w:rFonts w:ascii="Times New Roman" w:hAnsi="Times New Roman" w:cs="Times New Roman"/>
          <w:sz w:val="28"/>
          <w:szCs w:val="28"/>
        </w:rPr>
        <w:t>от 05.11.2019 № 15; от 23.11.2020 № 040; от 30.12.2021 № 046)</w:t>
      </w:r>
      <w:r w:rsidRPr="007E4E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обеспечения ведения бюджетного процесса,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855B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05E964" w14:textId="77777777" w:rsidR="00431627" w:rsidRDefault="00292672" w:rsidP="0064755D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B3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3BD79492" w14:textId="77777777" w:rsidR="0095589B" w:rsidRDefault="00955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4"/>
          <w:szCs w:val="24"/>
        </w:rPr>
      </w:pPr>
    </w:p>
    <w:p w14:paraId="586B6673" w14:textId="52C16D4A" w:rsidR="00537111" w:rsidRDefault="004527C1" w:rsidP="006C2EF0">
      <w:pPr>
        <w:pStyle w:val="aa"/>
        <w:numPr>
          <w:ilvl w:val="0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D39B5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</w:t>
      </w:r>
      <w:r w:rsidR="007E4E18">
        <w:rPr>
          <w:rFonts w:ascii="Times New Roman" w:hAnsi="Times New Roman" w:cs="Times New Roman"/>
          <w:sz w:val="28"/>
          <w:szCs w:val="28"/>
        </w:rPr>
        <w:t>вское сельское поселение» Всевол</w:t>
      </w:r>
      <w:r w:rsidR="000D39B5">
        <w:rPr>
          <w:rFonts w:ascii="Times New Roman" w:hAnsi="Times New Roman" w:cs="Times New Roman"/>
          <w:sz w:val="28"/>
          <w:szCs w:val="28"/>
        </w:rPr>
        <w:t xml:space="preserve">ожского муниципального района Ленинградской области от </w:t>
      </w:r>
      <w:r w:rsidR="000902FD">
        <w:rPr>
          <w:rFonts w:ascii="Times New Roman" w:hAnsi="Times New Roman" w:cs="Times New Roman"/>
          <w:sz w:val="28"/>
          <w:szCs w:val="28"/>
        </w:rPr>
        <w:t>31.12.2021 №</w:t>
      </w:r>
      <w:r w:rsidR="00FE16E8">
        <w:rPr>
          <w:rFonts w:ascii="Times New Roman" w:hAnsi="Times New Roman" w:cs="Times New Roman"/>
          <w:sz w:val="28"/>
          <w:szCs w:val="28"/>
        </w:rPr>
        <w:t> </w:t>
      </w:r>
      <w:r w:rsidR="000902FD">
        <w:rPr>
          <w:rFonts w:ascii="Times New Roman" w:hAnsi="Times New Roman" w:cs="Times New Roman"/>
          <w:sz w:val="28"/>
          <w:szCs w:val="28"/>
        </w:rPr>
        <w:t>52</w:t>
      </w:r>
      <w:r w:rsidR="000D39B5">
        <w:rPr>
          <w:rFonts w:ascii="Times New Roman" w:hAnsi="Times New Roman" w:cs="Times New Roman"/>
          <w:sz w:val="28"/>
          <w:szCs w:val="28"/>
        </w:rPr>
        <w:t xml:space="preserve">7 </w:t>
      </w:r>
      <w:r w:rsidR="004B240B">
        <w:rPr>
          <w:rFonts w:ascii="Times New Roman" w:hAnsi="Times New Roman" w:cs="Times New Roman"/>
          <w:sz w:val="28"/>
          <w:szCs w:val="28"/>
        </w:rPr>
        <w:br/>
      </w:r>
      <w:r w:rsidR="000D39B5" w:rsidRPr="00855B25">
        <w:rPr>
          <w:rFonts w:ascii="Times New Roman" w:hAnsi="Times New Roman" w:cs="Times New Roman"/>
          <w:sz w:val="28"/>
          <w:szCs w:val="28"/>
        </w:rPr>
        <w:t>«О Порядке применения бюджетной классификации по расходам в части, относящейся к бюджету МО «Юкковское сельское поселение»</w:t>
      </w:r>
      <w:r w:rsidR="00125FC9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125FC9" w:rsidRPr="00125FC9">
        <w:rPr>
          <w:rFonts w:ascii="Times New Roman" w:hAnsi="Times New Roman" w:cs="Times New Roman"/>
          <w:sz w:val="28"/>
          <w:szCs w:val="28"/>
        </w:rPr>
        <w:t xml:space="preserve"> </w:t>
      </w:r>
      <w:r w:rsidR="00125FC9">
        <w:rPr>
          <w:rFonts w:ascii="Times New Roman" w:hAnsi="Times New Roman" w:cs="Times New Roman"/>
          <w:sz w:val="28"/>
          <w:szCs w:val="28"/>
        </w:rPr>
        <w:t xml:space="preserve">внесенными Постановлениями от 25.03.2022 №111, от 15.04.2022 № 125, </w:t>
      </w:r>
      <w:r w:rsidR="00125FC9">
        <w:rPr>
          <w:rFonts w:ascii="Times New Roman" w:hAnsi="Times New Roman" w:cs="Times New Roman"/>
          <w:sz w:val="28"/>
          <w:szCs w:val="28"/>
        </w:rPr>
        <w:br/>
        <w:t xml:space="preserve">от 20.06.2022 №191, от 29.07.2022 № 250, от 10.11.2022 №361, от 21.11.2022 </w:t>
      </w:r>
      <w:r w:rsidR="00125FC9">
        <w:rPr>
          <w:rFonts w:ascii="Times New Roman" w:hAnsi="Times New Roman" w:cs="Times New Roman"/>
          <w:sz w:val="28"/>
          <w:szCs w:val="28"/>
        </w:rPr>
        <w:br/>
        <w:t>№ 373, от 26.01.2023 №20</w:t>
      </w:r>
      <w:r w:rsidR="009F4EB1">
        <w:rPr>
          <w:rFonts w:ascii="Times New Roman" w:hAnsi="Times New Roman" w:cs="Times New Roman"/>
          <w:sz w:val="28"/>
          <w:szCs w:val="28"/>
        </w:rPr>
        <w:t>, от 10.02.2023 №54</w:t>
      </w:r>
      <w:r w:rsidR="0098019A">
        <w:rPr>
          <w:rFonts w:ascii="Times New Roman" w:hAnsi="Times New Roman" w:cs="Times New Roman"/>
          <w:sz w:val="28"/>
          <w:szCs w:val="28"/>
        </w:rPr>
        <w:t>, №73 от 03.03.2023</w:t>
      </w:r>
      <w:r w:rsidR="00EC601C">
        <w:rPr>
          <w:rFonts w:ascii="Times New Roman" w:hAnsi="Times New Roman" w:cs="Times New Roman"/>
          <w:sz w:val="28"/>
          <w:szCs w:val="28"/>
        </w:rPr>
        <w:t xml:space="preserve">, от 13.04.2023 </w:t>
      </w:r>
      <w:r w:rsidR="00EC601C">
        <w:rPr>
          <w:rFonts w:ascii="Times New Roman" w:hAnsi="Times New Roman" w:cs="Times New Roman"/>
          <w:sz w:val="28"/>
          <w:szCs w:val="28"/>
        </w:rPr>
        <w:lastRenderedPageBreak/>
        <w:t>№ 118, от 04.07.2023 № 196, от 17.11.2023 № 410, от 29.12.2023 № 470</w:t>
      </w:r>
      <w:r w:rsidR="00125FC9">
        <w:rPr>
          <w:rFonts w:ascii="Times New Roman" w:hAnsi="Times New Roman" w:cs="Times New Roman"/>
          <w:sz w:val="28"/>
          <w:szCs w:val="28"/>
        </w:rPr>
        <w:t>)</w:t>
      </w:r>
      <w:r w:rsidR="000D39B5">
        <w:rPr>
          <w:rFonts w:ascii="Times New Roman" w:hAnsi="Times New Roman" w:cs="Times New Roman"/>
          <w:sz w:val="28"/>
          <w:szCs w:val="28"/>
        </w:rPr>
        <w:t xml:space="preserve"> </w:t>
      </w:r>
      <w:r w:rsidR="003C5681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F4906">
        <w:rPr>
          <w:rFonts w:ascii="Times New Roman" w:hAnsi="Times New Roman" w:cs="Times New Roman"/>
          <w:sz w:val="28"/>
          <w:szCs w:val="28"/>
        </w:rPr>
        <w:t>:</w:t>
      </w:r>
    </w:p>
    <w:p w14:paraId="2B463992" w14:textId="77777777" w:rsidR="00125FC9" w:rsidRPr="006C2EF0" w:rsidRDefault="00125FC9" w:rsidP="00125FC9">
      <w:pPr>
        <w:pStyle w:val="aa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01B702E" w14:textId="4E444862" w:rsidR="004930E2" w:rsidRPr="00363BAC" w:rsidRDefault="004930E2" w:rsidP="006C2EF0">
      <w:pPr>
        <w:pStyle w:val="ab"/>
        <w:jc w:val="both"/>
        <w:rPr>
          <w:sz w:val="28"/>
          <w:szCs w:val="28"/>
        </w:rPr>
      </w:pPr>
      <w:r w:rsidRPr="00363BAC">
        <w:rPr>
          <w:sz w:val="28"/>
          <w:szCs w:val="28"/>
        </w:rPr>
        <w:t xml:space="preserve">В Приложении № 2 к Постановлению </w:t>
      </w:r>
      <w:r w:rsidR="0066102A">
        <w:rPr>
          <w:sz w:val="28"/>
          <w:szCs w:val="28"/>
        </w:rPr>
        <w:t>после</w:t>
      </w:r>
      <w:r w:rsidR="003801F2">
        <w:rPr>
          <w:sz w:val="28"/>
          <w:szCs w:val="28"/>
        </w:rPr>
        <w:t xml:space="preserve"> строки</w:t>
      </w:r>
      <w:r w:rsidRPr="00363BAC">
        <w:rPr>
          <w:sz w:val="28"/>
          <w:szCs w:val="28"/>
        </w:rPr>
        <w:t>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98019A" w:rsidRPr="00363BAC" w14:paraId="18B939D3" w14:textId="77777777" w:rsidTr="008A665B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B5BE4" w14:textId="77777777" w:rsidR="0098019A" w:rsidRPr="00363BAC" w:rsidRDefault="0098019A" w:rsidP="0098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03F1291A" w14:textId="11987070" w:rsidR="0098019A" w:rsidRPr="0066102A" w:rsidRDefault="0066102A" w:rsidP="00980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98019A"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98019A"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 w:rsidR="0098019A"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98019A"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365E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  <w:r w:rsidR="0098019A"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5C273E1" w14:textId="20FFF964" w:rsidR="0098019A" w:rsidRPr="0066102A" w:rsidRDefault="00365E6B" w:rsidP="009801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E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  <w:r w:rsidR="00EC601C"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E469BD" w14:textId="77777777" w:rsidR="0098019A" w:rsidRPr="00363BAC" w:rsidRDefault="0098019A" w:rsidP="009801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14EC160B" w14:textId="427185E7" w:rsidR="003801F2" w:rsidRPr="006C2EF0" w:rsidRDefault="006C2EF0" w:rsidP="006C2EF0">
      <w:pPr>
        <w:jc w:val="both"/>
        <w:rPr>
          <w:rFonts w:ascii="Times New Roman" w:hAnsi="Times New Roman" w:cs="Times New Roman"/>
          <w:sz w:val="28"/>
          <w:szCs w:val="28"/>
        </w:rPr>
      </w:pPr>
      <w:r w:rsidRPr="00363BAC">
        <w:rPr>
          <w:rFonts w:ascii="Times New Roman" w:hAnsi="Times New Roman" w:cs="Times New Roman"/>
          <w:sz w:val="28"/>
          <w:szCs w:val="28"/>
        </w:rPr>
        <w:t>дополнить строк</w:t>
      </w:r>
      <w:r w:rsidR="00EC601C">
        <w:rPr>
          <w:rFonts w:ascii="Times New Roman" w:hAnsi="Times New Roman" w:cs="Times New Roman"/>
          <w:sz w:val="28"/>
          <w:szCs w:val="28"/>
        </w:rPr>
        <w:t>ами</w:t>
      </w:r>
      <w:r w:rsidRPr="00363BA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89"/>
        <w:gridCol w:w="7471"/>
        <w:gridCol w:w="426"/>
      </w:tblGrid>
      <w:tr w:rsidR="008F52B2" w:rsidRPr="00363BAC" w14:paraId="79D922A5" w14:textId="77777777" w:rsidTr="008F52B2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8A2101" w14:textId="77777777" w:rsidR="008F52B2" w:rsidRPr="00363BAC" w:rsidRDefault="008F52B2" w:rsidP="008F5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4A20F33D" w14:textId="5C08081F" w:rsidR="008F52B2" w:rsidRPr="008F52B2" w:rsidRDefault="0066102A" w:rsidP="008F5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8F52B2"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8F52B2"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</w:t>
            </w:r>
            <w:r w:rsidR="008F52B2"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proofErr w:type="gramEnd"/>
            <w:r w:rsid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13</w:t>
            </w:r>
            <w:r w:rsidR="008F52B2"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471" w:type="dxa"/>
            <w:shd w:val="clear" w:color="auto" w:fill="auto"/>
            <w:vAlign w:val="center"/>
          </w:tcPr>
          <w:p w14:paraId="6D2036C3" w14:textId="09004EC0" w:rsidR="008F52B2" w:rsidRDefault="0066102A" w:rsidP="008F52B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мероприятий по реализации областного закона от 16.02.2024 года № 10-оз "О содействии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участию населения в осуществлении местного самоуправления в Ленинградской области"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7E1BB3F" w14:textId="5E0868AB" w:rsidR="008F52B2" w:rsidRDefault="008F52B2" w:rsidP="008F52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29F0E935" w14:textId="77777777" w:rsidR="006C2EF0" w:rsidRDefault="006C2EF0" w:rsidP="003801F2">
      <w:pPr>
        <w:pStyle w:val="ab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14:paraId="1A2F5DD0" w14:textId="77777777" w:rsidR="003C5681" w:rsidRDefault="003C5681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A4290A">
        <w:rPr>
          <w:sz w:val="28"/>
          <w:szCs w:val="28"/>
        </w:rPr>
        <w:t xml:space="preserve">Настоящее постановление </w:t>
      </w:r>
      <w:r w:rsidRPr="009F7AAB">
        <w:rPr>
          <w:color w:val="333333"/>
          <w:sz w:val="28"/>
          <w:szCs w:val="28"/>
        </w:rPr>
        <w:t xml:space="preserve">вступает в силу с момента его </w:t>
      </w:r>
      <w:r w:rsidRPr="00AD52ED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14:paraId="262EB9F3" w14:textId="77777777" w:rsidR="00CE0F84" w:rsidRDefault="00FF6F20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на официальном сайте муниципального образования «Юкковское сельское поселение» в сети Интернет по адресу:</w:t>
      </w:r>
      <w:r w:rsidR="00CE0F84" w:rsidRPr="00CE0F84">
        <w:rPr>
          <w:sz w:val="28"/>
          <w:szCs w:val="28"/>
        </w:rPr>
        <w:t xml:space="preserve"> </w:t>
      </w:r>
      <w:hyperlink r:id="rId7" w:history="1">
        <w:r w:rsidR="009F5058" w:rsidRPr="000B1B06">
          <w:rPr>
            <w:rStyle w:val="a9"/>
            <w:sz w:val="28"/>
            <w:szCs w:val="28"/>
            <w:lang w:val="en-US"/>
          </w:rPr>
          <w:t>www</w:t>
        </w:r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ykki</w:t>
        </w:r>
        <w:proofErr w:type="spellEnd"/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CE0F84" w:rsidRPr="00CE0F84">
        <w:rPr>
          <w:sz w:val="28"/>
          <w:szCs w:val="28"/>
        </w:rPr>
        <w:t>.</w:t>
      </w:r>
    </w:p>
    <w:p w14:paraId="69A05A65" w14:textId="2A505C00" w:rsidR="00C35B68" w:rsidRPr="00CE0F84" w:rsidRDefault="00C35B68" w:rsidP="009F5058">
      <w:pPr>
        <w:pStyle w:val="a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F8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E0F8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125FC9">
        <w:rPr>
          <w:rFonts w:ascii="Times New Roman" w:hAnsi="Times New Roman" w:cs="Times New Roman"/>
          <w:sz w:val="28"/>
          <w:szCs w:val="28"/>
        </w:rPr>
        <w:br/>
      </w:r>
      <w:r w:rsidR="000902FD" w:rsidRPr="00CE0F84">
        <w:rPr>
          <w:rFonts w:ascii="Times New Roman" w:hAnsi="Times New Roman" w:cs="Times New Roman"/>
          <w:sz w:val="28"/>
          <w:szCs w:val="28"/>
        </w:rPr>
        <w:t>на начальника отдела экономики и финансов</w:t>
      </w:r>
      <w:r w:rsidR="0098019A">
        <w:rPr>
          <w:rFonts w:ascii="Times New Roman" w:hAnsi="Times New Roman" w:cs="Times New Roman"/>
          <w:sz w:val="28"/>
          <w:szCs w:val="28"/>
        </w:rPr>
        <w:t xml:space="preserve"> – централизованной бухгалтерии</w:t>
      </w:r>
      <w:r w:rsidR="003801F2">
        <w:rPr>
          <w:rFonts w:ascii="Times New Roman" w:hAnsi="Times New Roman" w:cs="Times New Roman"/>
          <w:sz w:val="28"/>
          <w:szCs w:val="28"/>
        </w:rPr>
        <w:t xml:space="preserve"> - главного бухгалтера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 администрации МО «Юкковское сельское поселение»</w:t>
      </w:r>
      <w:r w:rsidRPr="00CE0F84">
        <w:rPr>
          <w:rFonts w:ascii="Times New Roman" w:hAnsi="Times New Roman" w:cs="Times New Roman"/>
          <w:sz w:val="28"/>
          <w:szCs w:val="28"/>
        </w:rPr>
        <w:t>.</w:t>
      </w:r>
    </w:p>
    <w:p w14:paraId="47B8BA98" w14:textId="77777777" w:rsidR="00C35B68" w:rsidRDefault="00C35B68" w:rsidP="00CE0F84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4DB3442" w14:textId="77777777" w:rsidR="00C35B68" w:rsidRDefault="00C35B68" w:rsidP="00CE0F8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70960D" w14:textId="2429B8CC" w:rsidR="00C35B68" w:rsidRDefault="009F4EB1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801F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35B6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F52B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8F52B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F52B2">
        <w:rPr>
          <w:rFonts w:ascii="Times New Roman" w:hAnsi="Times New Roman" w:cs="Times New Roman"/>
          <w:sz w:val="28"/>
          <w:szCs w:val="28"/>
        </w:rPr>
        <w:t>Белов</w:t>
      </w:r>
    </w:p>
    <w:p w14:paraId="6FA3375C" w14:textId="638FA8AD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1946D030" w14:textId="4CAD8506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7D50AE0" w14:textId="030F0919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72DCAFC3" w14:textId="174FC813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6ABB5199" w14:textId="2F364C79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51209B64" w14:textId="6AF63892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02E532CD" w14:textId="2DDA9C65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6AE91D5" w14:textId="621D5944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1AF66B15" w14:textId="7A76D540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BDFE32C" w14:textId="171AF09E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7F8DAADF" w14:textId="78E1262B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708234E2" w14:textId="151A296E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27B4120A" w14:textId="4224E27F" w:rsidR="00365E6B" w:rsidRDefault="00365E6B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1C120C50" w14:textId="7B6F1B4C" w:rsidR="00365E6B" w:rsidRDefault="00365E6B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70772253" w14:textId="77777777" w:rsidR="00365E6B" w:rsidRDefault="00365E6B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2E7EEC74" w14:textId="5641DEE1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810352E" w14:textId="60D4FE93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66373793" w14:textId="6F5BEB00" w:rsidR="0058110D" w:rsidRP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sectPr w:rsidR="0058110D" w:rsidRPr="0058110D" w:rsidSect="00E3126F">
      <w:headerReference w:type="default" r:id="rId8"/>
      <w:pgSz w:w="11900" w:h="16840"/>
      <w:pgMar w:top="993" w:right="851" w:bottom="993" w:left="1555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144C5" w14:textId="77777777" w:rsidR="00A8616B" w:rsidRDefault="00A8616B" w:rsidP="002C3073">
      <w:pPr>
        <w:spacing w:after="0" w:line="240" w:lineRule="auto"/>
      </w:pPr>
      <w:r>
        <w:separator/>
      </w:r>
    </w:p>
  </w:endnote>
  <w:endnote w:type="continuationSeparator" w:id="0">
    <w:p w14:paraId="51C4C9CC" w14:textId="77777777" w:rsidR="00A8616B" w:rsidRDefault="00A8616B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C3855" w14:textId="77777777" w:rsidR="00A8616B" w:rsidRDefault="00A8616B" w:rsidP="002C3073">
      <w:pPr>
        <w:spacing w:after="0" w:line="240" w:lineRule="auto"/>
      </w:pPr>
      <w:r>
        <w:separator/>
      </w:r>
    </w:p>
  </w:footnote>
  <w:footnote w:type="continuationSeparator" w:id="0">
    <w:p w14:paraId="2F5F04FE" w14:textId="77777777" w:rsidR="00A8616B" w:rsidRDefault="00A8616B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80F0A" w14:textId="1672871F" w:rsidR="002C3073" w:rsidRDefault="002C3073">
    <w:pPr>
      <w:pStyle w:val="a5"/>
      <w:jc w:val="center"/>
    </w:pPr>
  </w:p>
  <w:p w14:paraId="35F5C8A7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739F0"/>
    <w:multiLevelType w:val="hybridMultilevel"/>
    <w:tmpl w:val="E9585D7E"/>
    <w:lvl w:ilvl="0" w:tplc="2FA2E640">
      <w:start w:val="1"/>
      <w:numFmt w:val="decimal"/>
      <w:lvlText w:val="%1."/>
      <w:lvlJc w:val="left"/>
      <w:pPr>
        <w:ind w:left="94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EFE4917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75130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92503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8213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4454722">
    <w:abstractNumId w:val="2"/>
  </w:num>
  <w:num w:numId="5" w16cid:durableId="1617835854">
    <w:abstractNumId w:val="3"/>
  </w:num>
  <w:num w:numId="6" w16cid:durableId="1877623117">
    <w:abstractNumId w:val="1"/>
  </w:num>
  <w:num w:numId="7" w16cid:durableId="1770615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036C5"/>
    <w:rsid w:val="00021D70"/>
    <w:rsid w:val="00027DC5"/>
    <w:rsid w:val="00037B44"/>
    <w:rsid w:val="0006526F"/>
    <w:rsid w:val="0008452A"/>
    <w:rsid w:val="000902FD"/>
    <w:rsid w:val="000C57E5"/>
    <w:rsid w:val="000C6028"/>
    <w:rsid w:val="000D16F2"/>
    <w:rsid w:val="000D39B5"/>
    <w:rsid w:val="00125FC9"/>
    <w:rsid w:val="001C4A09"/>
    <w:rsid w:val="0025383F"/>
    <w:rsid w:val="00275495"/>
    <w:rsid w:val="00292672"/>
    <w:rsid w:val="002B3A0A"/>
    <w:rsid w:val="002C3073"/>
    <w:rsid w:val="002C5DC6"/>
    <w:rsid w:val="002D1EDE"/>
    <w:rsid w:val="002D7D37"/>
    <w:rsid w:val="002E0005"/>
    <w:rsid w:val="003052FD"/>
    <w:rsid w:val="003206CB"/>
    <w:rsid w:val="003430A7"/>
    <w:rsid w:val="00344AFF"/>
    <w:rsid w:val="003560B9"/>
    <w:rsid w:val="00363BAC"/>
    <w:rsid w:val="00365E6B"/>
    <w:rsid w:val="003801F2"/>
    <w:rsid w:val="003860AF"/>
    <w:rsid w:val="003C5681"/>
    <w:rsid w:val="003E4E2D"/>
    <w:rsid w:val="00431627"/>
    <w:rsid w:val="004527C1"/>
    <w:rsid w:val="004725C4"/>
    <w:rsid w:val="004930E2"/>
    <w:rsid w:val="004B240B"/>
    <w:rsid w:val="004D0264"/>
    <w:rsid w:val="004D7419"/>
    <w:rsid w:val="00501B2F"/>
    <w:rsid w:val="00505324"/>
    <w:rsid w:val="00532401"/>
    <w:rsid w:val="00535A4E"/>
    <w:rsid w:val="00537111"/>
    <w:rsid w:val="00543198"/>
    <w:rsid w:val="0058110D"/>
    <w:rsid w:val="005B5CF5"/>
    <w:rsid w:val="005D7351"/>
    <w:rsid w:val="00614603"/>
    <w:rsid w:val="00625F4A"/>
    <w:rsid w:val="006409E6"/>
    <w:rsid w:val="0064755D"/>
    <w:rsid w:val="0066102A"/>
    <w:rsid w:val="0069159A"/>
    <w:rsid w:val="006C2EF0"/>
    <w:rsid w:val="006D71DA"/>
    <w:rsid w:val="00707F7C"/>
    <w:rsid w:val="007205DD"/>
    <w:rsid w:val="00723001"/>
    <w:rsid w:val="00751B39"/>
    <w:rsid w:val="00753C0E"/>
    <w:rsid w:val="0075511A"/>
    <w:rsid w:val="00780AF5"/>
    <w:rsid w:val="007B3F7F"/>
    <w:rsid w:val="007B6036"/>
    <w:rsid w:val="007E4E18"/>
    <w:rsid w:val="007E5BF5"/>
    <w:rsid w:val="00803304"/>
    <w:rsid w:val="008154CF"/>
    <w:rsid w:val="008363D1"/>
    <w:rsid w:val="00855B25"/>
    <w:rsid w:val="00880247"/>
    <w:rsid w:val="008B03BB"/>
    <w:rsid w:val="008C6FF2"/>
    <w:rsid w:val="008D3EB1"/>
    <w:rsid w:val="008E152D"/>
    <w:rsid w:val="008F52B2"/>
    <w:rsid w:val="0091415C"/>
    <w:rsid w:val="00920243"/>
    <w:rsid w:val="009229E3"/>
    <w:rsid w:val="0094268C"/>
    <w:rsid w:val="00942E73"/>
    <w:rsid w:val="00950FEC"/>
    <w:rsid w:val="0095589B"/>
    <w:rsid w:val="0098019A"/>
    <w:rsid w:val="0099784B"/>
    <w:rsid w:val="009B5392"/>
    <w:rsid w:val="009D17D0"/>
    <w:rsid w:val="009D549D"/>
    <w:rsid w:val="009D6808"/>
    <w:rsid w:val="009F11D4"/>
    <w:rsid w:val="009F4EB1"/>
    <w:rsid w:val="009F5058"/>
    <w:rsid w:val="00A0782C"/>
    <w:rsid w:val="00A126C9"/>
    <w:rsid w:val="00A147A6"/>
    <w:rsid w:val="00A36559"/>
    <w:rsid w:val="00A41694"/>
    <w:rsid w:val="00A4290A"/>
    <w:rsid w:val="00A73CC8"/>
    <w:rsid w:val="00A85339"/>
    <w:rsid w:val="00A8616B"/>
    <w:rsid w:val="00AF5F73"/>
    <w:rsid w:val="00B06993"/>
    <w:rsid w:val="00B75ECE"/>
    <w:rsid w:val="00BD130A"/>
    <w:rsid w:val="00BF42CE"/>
    <w:rsid w:val="00BF4906"/>
    <w:rsid w:val="00C35B68"/>
    <w:rsid w:val="00C3685E"/>
    <w:rsid w:val="00C453A5"/>
    <w:rsid w:val="00C5205E"/>
    <w:rsid w:val="00C7262A"/>
    <w:rsid w:val="00CC226C"/>
    <w:rsid w:val="00CE0F84"/>
    <w:rsid w:val="00D0282D"/>
    <w:rsid w:val="00D202BD"/>
    <w:rsid w:val="00D252D7"/>
    <w:rsid w:val="00D5308D"/>
    <w:rsid w:val="00D57ABA"/>
    <w:rsid w:val="00D71F4F"/>
    <w:rsid w:val="00D840AF"/>
    <w:rsid w:val="00D85E4D"/>
    <w:rsid w:val="00DA3F98"/>
    <w:rsid w:val="00DB577E"/>
    <w:rsid w:val="00E22B4F"/>
    <w:rsid w:val="00E27591"/>
    <w:rsid w:val="00E3126F"/>
    <w:rsid w:val="00E70764"/>
    <w:rsid w:val="00E74245"/>
    <w:rsid w:val="00EA6F3F"/>
    <w:rsid w:val="00EC601C"/>
    <w:rsid w:val="00EC7567"/>
    <w:rsid w:val="00EE19F7"/>
    <w:rsid w:val="00F15EFE"/>
    <w:rsid w:val="00F26A97"/>
    <w:rsid w:val="00F4216B"/>
    <w:rsid w:val="00F47348"/>
    <w:rsid w:val="00F668B5"/>
    <w:rsid w:val="00F96432"/>
    <w:rsid w:val="00FE16E8"/>
    <w:rsid w:val="00FE50C9"/>
    <w:rsid w:val="00FE5416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04AA"/>
  <w15:docId w15:val="{5907A925-2038-427E-BF31-540F8D75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2926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5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78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Настя Горшкова</cp:lastModifiedBy>
  <cp:revision>9</cp:revision>
  <cp:lastPrinted>2025-02-06T09:15:00Z</cp:lastPrinted>
  <dcterms:created xsi:type="dcterms:W3CDTF">2023-07-14T07:51:00Z</dcterms:created>
  <dcterms:modified xsi:type="dcterms:W3CDTF">2025-02-06T09:27:00Z</dcterms:modified>
</cp:coreProperties>
</file>