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0E05" w14:textId="6C037625" w:rsidR="0075747C" w:rsidRDefault="0075747C" w:rsidP="0006526F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Идентификатор</w:t>
      </w:r>
    </w:p>
    <w:p w14:paraId="341E15B1" w14:textId="56F5B664" w:rsidR="000E5C97" w:rsidRPr="0075747C" w:rsidRDefault="0075747C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75747C">
        <w:rPr>
          <w:rFonts w:ascii="Arial" w:hAnsi="Arial" w:cs="Arial"/>
          <w:noProof/>
          <w:sz w:val="24"/>
          <w:szCs w:val="24"/>
        </w:rPr>
        <w:t>ГЕРБ</w:t>
      </w:r>
    </w:p>
    <w:p w14:paraId="478F13C1" w14:textId="77777777" w:rsidR="0075747C" w:rsidRDefault="0075747C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26089C57" w14:textId="10CA9A53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33627908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63CA04C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582638D2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4D5EAF73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447D9C7A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21E8DC06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7D4D94A3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44C35D7" w14:textId="6401BD2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0F30E6">
        <w:rPr>
          <w:rFonts w:ascii="Arial" w:eastAsiaTheme="minorHAnsi" w:hAnsi="Arial" w:cs="Arial"/>
          <w:sz w:val="28"/>
          <w:szCs w:val="18"/>
          <w:lang w:eastAsia="en-US"/>
        </w:rPr>
        <w:t xml:space="preserve">      __</w:t>
      </w:r>
      <w:r w:rsidR="000F30E6" w:rsidRPr="000F30E6">
        <w:rPr>
          <w:rFonts w:ascii="Arial" w:eastAsiaTheme="minorHAnsi" w:hAnsi="Arial" w:cs="Arial"/>
          <w:sz w:val="28"/>
          <w:szCs w:val="18"/>
          <w:u w:val="single"/>
          <w:lang w:eastAsia="en-US"/>
        </w:rPr>
        <w:t>24.12.2025</w:t>
      </w:r>
      <w:r w:rsidR="000F30E6">
        <w:rPr>
          <w:rFonts w:ascii="Arial" w:eastAsiaTheme="minorHAnsi" w:hAnsi="Arial" w:cs="Arial"/>
          <w:sz w:val="28"/>
          <w:szCs w:val="18"/>
          <w:lang w:eastAsia="en-US"/>
        </w:rPr>
        <w:t>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0E5C97">
        <w:rPr>
          <w:rFonts w:ascii="Arial" w:eastAsiaTheme="minorHAnsi" w:hAnsi="Arial" w:cs="Arial"/>
          <w:sz w:val="28"/>
          <w:szCs w:val="18"/>
          <w:lang w:eastAsia="en-US"/>
        </w:rPr>
        <w:t xml:space="preserve">        </w:t>
      </w:r>
      <w:r w:rsidR="000F30E6">
        <w:rPr>
          <w:rFonts w:ascii="Arial" w:eastAsiaTheme="minorHAnsi" w:hAnsi="Arial" w:cs="Arial"/>
          <w:sz w:val="28"/>
          <w:szCs w:val="18"/>
          <w:lang w:eastAsia="en-US"/>
        </w:rPr>
        <w:t xml:space="preserve">             </w:t>
      </w:r>
      <w:r w:rsidR="000E5C97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№</w:t>
      </w:r>
      <w:r w:rsidR="000E0BFD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0F30E6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0F30E6" w:rsidRPr="000F30E6">
        <w:rPr>
          <w:rFonts w:ascii="Arial" w:eastAsiaTheme="minorHAnsi" w:hAnsi="Arial" w:cs="Arial"/>
          <w:sz w:val="28"/>
          <w:szCs w:val="18"/>
          <w:u w:val="single"/>
          <w:lang w:eastAsia="en-US"/>
        </w:rPr>
        <w:t>459</w:t>
      </w:r>
      <w:r w:rsidR="000F30E6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14:paraId="1ABA4011" w14:textId="0F3A77D9" w:rsidR="00F668B5" w:rsidRDefault="00F668B5" w:rsidP="0006526F">
      <w:pPr>
        <w:spacing w:after="0"/>
        <w:ind w:left="-709" w:right="-567"/>
        <w:rPr>
          <w:rFonts w:ascii="Arial" w:eastAsiaTheme="minorHAnsi" w:hAnsi="Arial" w:cs="Arial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д. Юкки</w:t>
      </w:r>
    </w:p>
    <w:p w14:paraId="5B1B87B4" w14:textId="4A31FC0D" w:rsidR="00E70290" w:rsidRDefault="00E70290" w:rsidP="0006526F">
      <w:pPr>
        <w:spacing w:after="0"/>
        <w:ind w:left="-709" w:right="-567"/>
        <w:rPr>
          <w:rFonts w:ascii="Arial" w:eastAsiaTheme="minorHAnsi" w:hAnsi="Arial" w:cs="Arial"/>
          <w:szCs w:val="18"/>
          <w:lang w:eastAsia="en-US"/>
        </w:rPr>
      </w:pPr>
    </w:p>
    <w:p w14:paraId="5DEDB597" w14:textId="77777777" w:rsidR="00050B48" w:rsidRDefault="00050B48" w:rsidP="00997C17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050B48" w14:paraId="128ABF33" w14:textId="77777777" w:rsidTr="00820317">
        <w:tc>
          <w:tcPr>
            <w:tcW w:w="5382" w:type="dxa"/>
          </w:tcPr>
          <w:p w14:paraId="72B850AE" w14:textId="77777777" w:rsidR="00050B48" w:rsidRDefault="00050B48" w:rsidP="00820317">
            <w:pPr>
              <w:ind w:left="-105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 отмене постановления администрации</w:t>
            </w:r>
            <w:r w:rsidRPr="000E5C9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167ADE36" w14:textId="5B0FB644" w:rsidR="00050B48" w:rsidRPr="00057EF2" w:rsidRDefault="00050B48" w:rsidP="00820317">
            <w:pPr>
              <w:ind w:left="-105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57E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 «Юкковское сельское поселение»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57E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Всеволожского муниципального района </w:t>
            </w:r>
          </w:p>
          <w:p w14:paraId="02AB840E" w14:textId="77777777" w:rsidR="00050B48" w:rsidRDefault="00050B48" w:rsidP="00820317">
            <w:pPr>
              <w:ind w:left="-105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57E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Ленинградской области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от 31.01.2023 № 34 </w:t>
            </w:r>
          </w:p>
          <w:p w14:paraId="08F5B6AD" w14:textId="77777777" w:rsidR="00050B48" w:rsidRPr="00057EF2" w:rsidRDefault="00050B48" w:rsidP="00820317">
            <w:pPr>
              <w:ind w:left="-105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Pr="00057E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 организации сбора и определении мест </w:t>
            </w:r>
          </w:p>
          <w:p w14:paraId="3C4DDFAD" w14:textId="3D9BA38B" w:rsidR="00050B48" w:rsidRDefault="00050B48" w:rsidP="00820317">
            <w:pPr>
              <w:ind w:left="-105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57E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первичного сбора и временного размещения ртутьсодержащих ламп на территории МО «Юкковское сельское поселение» Всеволожского муниципального района Ленинградской области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</w:tbl>
    <w:p w14:paraId="5093B64C" w14:textId="4DC56D95" w:rsidR="00BD6ABC" w:rsidRDefault="00BD6ABC" w:rsidP="00997C17">
      <w:pPr>
        <w:spacing w:after="0"/>
        <w:ind w:right="-567"/>
        <w:rPr>
          <w:rFonts w:ascii="Arial" w:eastAsiaTheme="minorHAnsi" w:hAnsi="Arial" w:cs="Arial"/>
          <w:szCs w:val="18"/>
          <w:lang w:eastAsia="en-US"/>
        </w:rPr>
      </w:pPr>
    </w:p>
    <w:p w14:paraId="2A09BD27" w14:textId="52AA5AB5" w:rsidR="00BD6ABC" w:rsidRDefault="00BD6ABC" w:rsidP="0006526F">
      <w:pPr>
        <w:spacing w:after="0"/>
        <w:ind w:left="-709" w:right="-567"/>
        <w:rPr>
          <w:rFonts w:ascii="Arial" w:eastAsiaTheme="minorHAnsi" w:hAnsi="Arial" w:cs="Arial"/>
          <w:szCs w:val="18"/>
          <w:lang w:eastAsia="en-US"/>
        </w:rPr>
      </w:pPr>
    </w:p>
    <w:p w14:paraId="2FC024E4" w14:textId="5E0D6420" w:rsidR="00057EF2" w:rsidRPr="00BF020D" w:rsidRDefault="00057EF2" w:rsidP="00057E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C2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соответствии с Федеральным законом от 06.10.2003 №131-ФЗ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Pr="001E7C2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№ 2314 от 28.12.2020 «Об утверждении Правил обращения с отходами производства и потребления в части осветительных устройств, электрических </w:t>
      </w:r>
      <w:r w:rsidR="000F30E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Pr="001E7C2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ламп, ненадлежащие сбор, накопление, использование, </w:t>
      </w:r>
      <w:r w:rsidR="000F30E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Pr="001E7C2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среде», </w:t>
      </w:r>
      <w:r w:rsidR="00E0234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 целях удовлетворения</w:t>
      </w:r>
      <w:r w:rsidR="00997C1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0234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протеста</w:t>
      </w:r>
      <w:r w:rsidRPr="001E7C2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A647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Всеволожской городской прокуратуры </w:t>
      </w:r>
      <w:r w:rsidR="00997C1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от 25.11.2025 №7-01-2025,</w:t>
      </w:r>
      <w:r w:rsidRPr="001E7C2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BF020D">
        <w:rPr>
          <w:rFonts w:ascii="Times New Roman" w:hAnsi="Times New Roman" w:cs="Times New Roman"/>
          <w:sz w:val="28"/>
          <w:szCs w:val="28"/>
        </w:rPr>
        <w:t xml:space="preserve">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14:paraId="7953FF7D" w14:textId="77777777" w:rsidR="00057EF2" w:rsidRPr="00BF020D" w:rsidRDefault="00057EF2" w:rsidP="00057E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20D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267D5540" w14:textId="113C0297" w:rsidR="00057EF2" w:rsidRDefault="00057EF2" w:rsidP="00057EF2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E7C27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МО </w:t>
      </w:r>
      <w:r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1E7C27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E7C27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997C17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1E7C27">
        <w:rPr>
          <w:rFonts w:ascii="Times New Roman" w:eastAsia="Times New Roman" w:hAnsi="Times New Roman" w:cs="Times New Roman"/>
          <w:sz w:val="28"/>
          <w:szCs w:val="28"/>
        </w:rPr>
        <w:t>.0</w:t>
      </w:r>
      <w:r w:rsidR="00997C1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E7C2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997C17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1E7C2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997C17"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1E7C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03F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A03F7">
        <w:rPr>
          <w:rFonts w:ascii="Times New Roman" w:hAnsi="Times New Roman" w:cs="Times New Roman"/>
          <w:color w:val="000000"/>
          <w:sz w:val="28"/>
          <w:szCs w:val="28"/>
        </w:rPr>
        <w:t>Об утверждении Порядка организации сбора и определения мест первичного сбора и размещения отработанных ртутьсодержащих ламп в муниципальном образовании «Юкковское сельское поселение»</w:t>
      </w:r>
      <w:r w:rsidRPr="006A03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7DE3D8" w14:textId="4D22EE8F" w:rsidR="00997C17" w:rsidRPr="00997C17" w:rsidRDefault="00997C17" w:rsidP="00997C17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97C1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Настоящее постановление вступает в силу с момента его официального опубликования. </w:t>
      </w:r>
    </w:p>
    <w:p w14:paraId="4B9AD3F3" w14:textId="77C1463D" w:rsidR="00997C17" w:rsidRPr="00997C17" w:rsidRDefault="00997C17" w:rsidP="00997C17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97C17">
        <w:rPr>
          <w:rFonts w:ascii="Times New Roman" w:eastAsia="Times New Roman" w:hAnsi="Times New Roman" w:cs="Times New Roman"/>
          <w:sz w:val="28"/>
          <w:szCs w:val="28"/>
        </w:rPr>
        <w:t>Разместить постановление на официальном сайте МО «Юкковское сельское поселение» в сети «Интернет» по адресу: www.ykki.ru.</w:t>
      </w:r>
    </w:p>
    <w:p w14:paraId="430DE435" w14:textId="493A9A55" w:rsidR="00997C17" w:rsidRPr="006A03F7" w:rsidRDefault="00997C17" w:rsidP="00997C17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97C17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оставляю за главой администрации.</w:t>
      </w:r>
    </w:p>
    <w:p w14:paraId="185952C9" w14:textId="77777777" w:rsidR="00057EF2" w:rsidRDefault="00057EF2" w:rsidP="00057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BA9488" w14:textId="77777777" w:rsidR="00997C17" w:rsidRDefault="00997C17" w:rsidP="00057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AAE421" w14:textId="0EF5D0C4" w:rsidR="00057EF2" w:rsidRDefault="004F2DA9" w:rsidP="00057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57EF2">
        <w:rPr>
          <w:rFonts w:ascii="Times New Roman" w:hAnsi="Times New Roman" w:cs="Times New Roman"/>
          <w:sz w:val="28"/>
          <w:szCs w:val="28"/>
        </w:rPr>
        <w:t>лав</w:t>
      </w:r>
      <w:r w:rsidR="00997C17">
        <w:rPr>
          <w:rFonts w:ascii="Times New Roman" w:hAnsi="Times New Roman" w:cs="Times New Roman"/>
          <w:sz w:val="28"/>
          <w:szCs w:val="28"/>
        </w:rPr>
        <w:t>а</w:t>
      </w:r>
      <w:r w:rsidR="00057EF2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997C17">
        <w:rPr>
          <w:rFonts w:ascii="Times New Roman" w:hAnsi="Times New Roman" w:cs="Times New Roman"/>
          <w:sz w:val="28"/>
          <w:szCs w:val="28"/>
        </w:rPr>
        <w:t>и</w:t>
      </w:r>
      <w:r w:rsidR="00057E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997C17">
        <w:rPr>
          <w:rFonts w:ascii="Times New Roman" w:hAnsi="Times New Roman" w:cs="Times New Roman"/>
          <w:sz w:val="28"/>
          <w:szCs w:val="28"/>
        </w:rPr>
        <w:t>М.Ю. Белов</w:t>
      </w:r>
    </w:p>
    <w:p w14:paraId="40FE902B" w14:textId="77777777" w:rsidR="00057EF2" w:rsidRDefault="00057EF2" w:rsidP="00057E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F4F74D" w14:textId="77777777" w:rsidR="000D16F2" w:rsidRPr="00540DAF" w:rsidRDefault="000D16F2" w:rsidP="00057EF2">
      <w:pPr>
        <w:spacing w:after="0" w:line="240" w:lineRule="auto"/>
        <w:ind w:firstLine="709"/>
        <w:jc w:val="both"/>
      </w:pPr>
    </w:p>
    <w:sectPr w:rsidR="000D16F2" w:rsidRPr="00540DAF" w:rsidSect="00820317">
      <w:headerReference w:type="default" r:id="rId8"/>
      <w:pgSz w:w="11906" w:h="16838"/>
      <w:pgMar w:top="851" w:right="1133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E49CA" w14:textId="77777777" w:rsidR="009F343B" w:rsidRDefault="009F343B" w:rsidP="002C3073">
      <w:pPr>
        <w:spacing w:after="0" w:line="240" w:lineRule="auto"/>
      </w:pPr>
      <w:r>
        <w:separator/>
      </w:r>
    </w:p>
  </w:endnote>
  <w:endnote w:type="continuationSeparator" w:id="0">
    <w:p w14:paraId="093BDFE3" w14:textId="77777777" w:rsidR="009F343B" w:rsidRDefault="009F343B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BF734" w14:textId="77777777" w:rsidR="009F343B" w:rsidRDefault="009F343B" w:rsidP="002C3073">
      <w:pPr>
        <w:spacing w:after="0" w:line="240" w:lineRule="auto"/>
      </w:pPr>
      <w:r>
        <w:separator/>
      </w:r>
    </w:p>
  </w:footnote>
  <w:footnote w:type="continuationSeparator" w:id="0">
    <w:p w14:paraId="24E0E164" w14:textId="77777777" w:rsidR="009F343B" w:rsidRDefault="009F343B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4C276F9B" w14:textId="77777777" w:rsidR="002C3073" w:rsidRDefault="0010173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074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FF16FD7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7D0D"/>
    <w:multiLevelType w:val="multilevel"/>
    <w:tmpl w:val="BA225E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D05CE"/>
    <w:multiLevelType w:val="multilevel"/>
    <w:tmpl w:val="9B4A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7565FB"/>
    <w:multiLevelType w:val="multilevel"/>
    <w:tmpl w:val="9AC02D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51269"/>
    <w:multiLevelType w:val="multilevel"/>
    <w:tmpl w:val="3182C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06E79"/>
    <w:multiLevelType w:val="hybridMultilevel"/>
    <w:tmpl w:val="C630B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13DA5"/>
    <w:multiLevelType w:val="multilevel"/>
    <w:tmpl w:val="4F664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1026A2"/>
    <w:multiLevelType w:val="multilevel"/>
    <w:tmpl w:val="C2BE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0C07EC"/>
    <w:multiLevelType w:val="hybridMultilevel"/>
    <w:tmpl w:val="1E8899B2"/>
    <w:lvl w:ilvl="0" w:tplc="CB62048E">
      <w:start w:val="1"/>
      <w:numFmt w:val="decimal"/>
      <w:lvlText w:val="%1."/>
      <w:lvlJc w:val="left"/>
      <w:pPr>
        <w:ind w:left="1676" w:hanging="12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3054C80"/>
    <w:multiLevelType w:val="multilevel"/>
    <w:tmpl w:val="FA0ADB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D53CFF"/>
    <w:multiLevelType w:val="multilevel"/>
    <w:tmpl w:val="A300E14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A0071B"/>
    <w:multiLevelType w:val="multilevel"/>
    <w:tmpl w:val="45320F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7F3917"/>
    <w:multiLevelType w:val="multilevel"/>
    <w:tmpl w:val="E8B06E9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18D074A"/>
    <w:multiLevelType w:val="multilevel"/>
    <w:tmpl w:val="0548E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1807CB"/>
    <w:multiLevelType w:val="multilevel"/>
    <w:tmpl w:val="3174AA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930431359">
    <w:abstractNumId w:val="7"/>
  </w:num>
  <w:num w:numId="2" w16cid:durableId="962031809">
    <w:abstractNumId w:val="4"/>
  </w:num>
  <w:num w:numId="3" w16cid:durableId="521363133">
    <w:abstractNumId w:val="9"/>
  </w:num>
  <w:num w:numId="4" w16cid:durableId="1034814915">
    <w:abstractNumId w:val="2"/>
  </w:num>
  <w:num w:numId="5" w16cid:durableId="1135030658">
    <w:abstractNumId w:val="1"/>
  </w:num>
  <w:num w:numId="6" w16cid:durableId="142163631">
    <w:abstractNumId w:val="6"/>
  </w:num>
  <w:num w:numId="7" w16cid:durableId="277294733">
    <w:abstractNumId w:val="3"/>
  </w:num>
  <w:num w:numId="8" w16cid:durableId="315384347">
    <w:abstractNumId w:val="0"/>
  </w:num>
  <w:num w:numId="9" w16cid:durableId="1983579080">
    <w:abstractNumId w:val="12"/>
  </w:num>
  <w:num w:numId="10" w16cid:durableId="1072628762">
    <w:abstractNumId w:val="10"/>
  </w:num>
  <w:num w:numId="11" w16cid:durableId="2057121678">
    <w:abstractNumId w:val="5"/>
  </w:num>
  <w:num w:numId="12" w16cid:durableId="327178859">
    <w:abstractNumId w:val="8"/>
  </w:num>
  <w:num w:numId="13" w16cid:durableId="435252493">
    <w:abstractNumId w:val="13"/>
  </w:num>
  <w:num w:numId="14" w16cid:durableId="14939849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37B44"/>
    <w:rsid w:val="000505D8"/>
    <w:rsid w:val="00050B48"/>
    <w:rsid w:val="00057EF2"/>
    <w:rsid w:val="0006526F"/>
    <w:rsid w:val="0009602B"/>
    <w:rsid w:val="000C6028"/>
    <w:rsid w:val="000D16F2"/>
    <w:rsid w:val="000E0BFD"/>
    <w:rsid w:val="000E5C97"/>
    <w:rsid w:val="000F0D9F"/>
    <w:rsid w:val="000F30E6"/>
    <w:rsid w:val="00101732"/>
    <w:rsid w:val="0010582D"/>
    <w:rsid w:val="00145DA5"/>
    <w:rsid w:val="002567F3"/>
    <w:rsid w:val="00283433"/>
    <w:rsid w:val="002C3073"/>
    <w:rsid w:val="002E0005"/>
    <w:rsid w:val="003206CB"/>
    <w:rsid w:val="004C2312"/>
    <w:rsid w:val="004F2DA9"/>
    <w:rsid w:val="00540DAF"/>
    <w:rsid w:val="005934B9"/>
    <w:rsid w:val="005D52CE"/>
    <w:rsid w:val="0062645A"/>
    <w:rsid w:val="00632687"/>
    <w:rsid w:val="0069159A"/>
    <w:rsid w:val="006D71DA"/>
    <w:rsid w:val="007141FE"/>
    <w:rsid w:val="00722EE9"/>
    <w:rsid w:val="00743710"/>
    <w:rsid w:val="00751B39"/>
    <w:rsid w:val="0075747C"/>
    <w:rsid w:val="0078193D"/>
    <w:rsid w:val="007B6036"/>
    <w:rsid w:val="007C0D2E"/>
    <w:rsid w:val="00814F65"/>
    <w:rsid w:val="00820317"/>
    <w:rsid w:val="008363D1"/>
    <w:rsid w:val="008B03BB"/>
    <w:rsid w:val="008B5775"/>
    <w:rsid w:val="008E6001"/>
    <w:rsid w:val="0099784B"/>
    <w:rsid w:val="00997C17"/>
    <w:rsid w:val="009F343B"/>
    <w:rsid w:val="00A0782C"/>
    <w:rsid w:val="00A126C9"/>
    <w:rsid w:val="00A647A8"/>
    <w:rsid w:val="00A80734"/>
    <w:rsid w:val="00A9074E"/>
    <w:rsid w:val="00B06993"/>
    <w:rsid w:val="00BC0942"/>
    <w:rsid w:val="00BD6ABC"/>
    <w:rsid w:val="00C1792B"/>
    <w:rsid w:val="00C7262A"/>
    <w:rsid w:val="00CC226C"/>
    <w:rsid w:val="00D5308D"/>
    <w:rsid w:val="00D57ABA"/>
    <w:rsid w:val="00DB487E"/>
    <w:rsid w:val="00E02345"/>
    <w:rsid w:val="00E70290"/>
    <w:rsid w:val="00E74245"/>
    <w:rsid w:val="00EA5158"/>
    <w:rsid w:val="00F668B5"/>
    <w:rsid w:val="00FF6B92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B6586"/>
  <w15:docId w15:val="{105745C1-AD3D-4AE9-BF5A-FAD77103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page number"/>
    <w:basedOn w:val="a0"/>
    <w:rsid w:val="00A9074E"/>
  </w:style>
  <w:style w:type="paragraph" w:styleId="aa">
    <w:name w:val="List Paragraph"/>
    <w:basedOn w:val="a"/>
    <w:uiPriority w:val="34"/>
    <w:qFormat/>
    <w:rsid w:val="00A9074E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8B5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057EF2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057EF2"/>
    <w:rPr>
      <w:b/>
      <w:bCs/>
    </w:rPr>
  </w:style>
  <w:style w:type="character" w:styleId="ae">
    <w:name w:val="Emphasis"/>
    <w:basedOn w:val="a0"/>
    <w:uiPriority w:val="20"/>
    <w:qFormat/>
    <w:rsid w:val="00057EF2"/>
    <w:rPr>
      <w:i/>
      <w:iCs/>
    </w:rPr>
  </w:style>
  <w:style w:type="table" w:styleId="af">
    <w:name w:val="Table Grid"/>
    <w:basedOn w:val="a1"/>
    <w:uiPriority w:val="59"/>
    <w:rsid w:val="0005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34E5D-7465-4CAC-8937-208B25C90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5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5</cp:revision>
  <cp:lastPrinted>2023-01-31T12:01:00Z</cp:lastPrinted>
  <dcterms:created xsi:type="dcterms:W3CDTF">2025-12-25T13:13:00Z</dcterms:created>
  <dcterms:modified xsi:type="dcterms:W3CDTF">2025-12-26T06:48:00Z</dcterms:modified>
</cp:coreProperties>
</file>