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3905" w14:textId="2DCFBAF9" w:rsidR="000C1592" w:rsidRPr="000C1592" w:rsidRDefault="000C1592" w:rsidP="0006526F">
      <w:pPr>
        <w:spacing w:after="0" w:line="20" w:lineRule="atLeast"/>
        <w:ind w:left="-709" w:right="-567"/>
        <w:jc w:val="center"/>
        <w:rPr>
          <w:rFonts w:ascii="Arial" w:eastAsia="Calibri" w:hAnsi="Arial" w:cs="Arial"/>
          <w:noProof/>
          <w:sz w:val="24"/>
          <w:szCs w:val="18"/>
        </w:rPr>
      </w:pPr>
      <w:r>
        <w:rPr>
          <w:rFonts w:ascii="Arial" w:eastAsia="Calibri" w:hAnsi="Arial" w:cs="Arial"/>
          <w:noProof/>
          <w:sz w:val="24"/>
          <w:szCs w:val="18"/>
        </w:rPr>
        <w:t xml:space="preserve">                                                                                                    </w:t>
      </w:r>
      <w:r w:rsidRPr="000C1592">
        <w:rPr>
          <w:rFonts w:ascii="Arial" w:eastAsia="Calibri" w:hAnsi="Arial" w:cs="Arial"/>
          <w:noProof/>
          <w:sz w:val="24"/>
          <w:szCs w:val="18"/>
        </w:rPr>
        <w:t>Идентификатор</w:t>
      </w:r>
    </w:p>
    <w:p w14:paraId="2B68F4AA" w14:textId="029F096C" w:rsidR="00E053FE" w:rsidRDefault="000C1592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18"/>
        </w:rPr>
        <w:t>ГЕРБ</w:t>
      </w:r>
    </w:p>
    <w:p w14:paraId="52C24A08" w14:textId="77777777" w:rsidR="000C1592" w:rsidRDefault="000C1592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66E11D5" w14:textId="4FBE4DFA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1D4723D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CF4D0F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2D457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2D4575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2D4575" w:rsidRPr="002D4575">
        <w:rPr>
          <w:rFonts w:ascii="Arial" w:eastAsiaTheme="minorHAnsi" w:hAnsi="Arial" w:cs="Arial"/>
          <w:sz w:val="28"/>
          <w:szCs w:val="18"/>
          <w:u w:val="single"/>
          <w:lang w:eastAsia="en-US"/>
        </w:rPr>
        <w:t>10.12.2025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E80C5C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№__</w:t>
      </w:r>
      <w:r w:rsidR="002D4575" w:rsidRPr="002D4575">
        <w:rPr>
          <w:rFonts w:ascii="Arial" w:eastAsiaTheme="minorHAnsi" w:hAnsi="Arial" w:cs="Arial"/>
          <w:sz w:val="28"/>
          <w:szCs w:val="18"/>
          <w:u w:val="single"/>
          <w:lang w:eastAsia="en-US"/>
        </w:rPr>
        <w:t>434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776"/>
      </w:tblGrid>
      <w:tr w:rsidR="001A00DD" w:rsidRPr="00E838E4" w14:paraId="5F76F7E1" w14:textId="77777777" w:rsidTr="00E80C5C">
        <w:trPr>
          <w:trHeight w:val="860"/>
        </w:trPr>
        <w:tc>
          <w:tcPr>
            <w:tcW w:w="5776" w:type="dxa"/>
          </w:tcPr>
          <w:p w14:paraId="01447E34" w14:textId="19B94BB8" w:rsidR="001A00DD" w:rsidRPr="00E838E4" w:rsidRDefault="00F12C93" w:rsidP="00E053FE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E4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 </w:t>
            </w:r>
            <w:r w:rsidR="00E053FE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внесении изменений в постановление администрации от 20.03.2023 №89 «Об обеспечении надлежащего состояния наружного противопожарного водоснабжения в границах муниципального образования «Юкковское сельское поселение» Всеволожского муниципального района Ленинградской области»</w:t>
            </w:r>
          </w:p>
          <w:p w14:paraId="7AA322B2" w14:textId="5D0AC56B" w:rsidR="001A00DD" w:rsidRPr="00E838E4" w:rsidRDefault="001A00DD" w:rsidP="001A00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21AAA6" w14:textId="77777777" w:rsidR="00E053FE" w:rsidRDefault="00E053FE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509DA" w14:textId="4D36B949" w:rsidR="005706CA" w:rsidRPr="000E657B" w:rsidRDefault="005706CA" w:rsidP="005706C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Федеральными законами от  21.12.1994 № 69-ФЗ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пожарной безопасности», от 06.10.2003 № 131-ФЗ «Об общих принципах организации местного самоуправления в Российской Федерации», от  22.07.2008 № 123-ФЗ «Технический регламент о требованиях пожарной безопасности», от  07.12.2011 № 416-ФЗ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водоснабжении и </w:t>
      </w:r>
      <w:r w:rsidR="0041732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водоотведении»,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16.09.2020 № 1479 «Об утверждении Правил противопожарного режима в Российской Федерации»,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пожарной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в границах муниципального образования «Юкковское сельское поселение» Всеволожского муниципального района Ленинградской области (далее – МО «Юкковское сельское поселение»), </w:t>
      </w:r>
      <w:r>
        <w:rPr>
          <w:rFonts w:ascii="Times New Roman" w:hAnsi="Times New Roman" w:cs="Times New Roman"/>
          <w:bCs/>
          <w:sz w:val="28"/>
          <w:szCs w:val="28"/>
        </w:rPr>
        <w:t>активизации работы по приведению наружного противопожарного водоснабжения в соответствии с нормами и правилами, а также в целях создания условия для забора в любое время года воды из источников наружного противопожарного водоснабжения,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4BD0419" w14:textId="3DB2276E" w:rsidR="005706CA" w:rsidRDefault="005706CA" w:rsidP="005706CA">
      <w:pPr>
        <w:pStyle w:val="aa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Внести в постановление администрации</w:t>
      </w:r>
      <w:r w:rsidRPr="00570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от 20.03.2023 № 89 «</w:t>
      </w:r>
      <w:r w:rsidRPr="005706CA">
        <w:rPr>
          <w:rFonts w:ascii="Times New Roman" w:hAnsi="Times New Roman" w:cs="Times New Roman"/>
          <w:sz w:val="28"/>
          <w:szCs w:val="28"/>
        </w:rPr>
        <w:t>Об обеспечении надлежащего состояния наружного противопожарного водоснабжения в границах муниципального образования «Юкковское сельское поселение» Всеволожского муниципального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изменения изложив Приложение № 2 в новой редакции.</w:t>
      </w:r>
    </w:p>
    <w:p w14:paraId="1E794C42" w14:textId="4A228CBB" w:rsidR="00A73457" w:rsidRPr="00A73457" w:rsidRDefault="00A73457" w:rsidP="00A73457">
      <w:pPr>
        <w:pStyle w:val="aa"/>
        <w:numPr>
          <w:ilvl w:val="0"/>
          <w:numId w:val="3"/>
        </w:numPr>
        <w:ind w:left="0"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Опубликовать данное постановление на официальном сайте МО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«Юкковское сельское поселение» по адресу: www.ykki.ru.</w:t>
      </w:r>
    </w:p>
    <w:p w14:paraId="2E6F3926" w14:textId="23EB21F4" w:rsidR="00A73457" w:rsidRPr="00A73457" w:rsidRDefault="00A73457" w:rsidP="00A73457">
      <w:pPr>
        <w:pStyle w:val="aa"/>
        <w:numPr>
          <w:ilvl w:val="0"/>
          <w:numId w:val="3"/>
        </w:numPr>
        <w:ind w:left="0"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Постановление вступает в силу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после официального </w:t>
      </w: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опубликования. </w:t>
      </w:r>
    </w:p>
    <w:p w14:paraId="7BF030FB" w14:textId="6373D64D" w:rsidR="00A73457" w:rsidRPr="00A73457" w:rsidRDefault="00A73457" w:rsidP="00A73457">
      <w:pPr>
        <w:pStyle w:val="aa"/>
        <w:numPr>
          <w:ilvl w:val="0"/>
          <w:numId w:val="3"/>
        </w:numPr>
        <w:ind w:left="0"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Контроль за исполнением данного постановления оставляю за собой.</w:t>
      </w:r>
    </w:p>
    <w:p w14:paraId="489406A4" w14:textId="77777777" w:rsidR="00A73457" w:rsidRPr="00A73457" w:rsidRDefault="00A73457" w:rsidP="00A7345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1CFAC59" w14:textId="77777777" w:rsidR="00A73457" w:rsidRPr="00A73457" w:rsidRDefault="00A73457" w:rsidP="00A73457">
      <w:pPr>
        <w:pStyle w:val="aa"/>
        <w:ind w:left="754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713CC51" w14:textId="77777777" w:rsidR="00A73457" w:rsidRPr="00A73457" w:rsidRDefault="00A73457" w:rsidP="00A73457">
      <w:pPr>
        <w:pStyle w:val="aa"/>
        <w:ind w:left="1114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D920E2D" w14:textId="7BB7DC6B" w:rsidR="00A73457" w:rsidRPr="00A73457" w:rsidRDefault="00A73457" w:rsidP="00A73457">
      <w:pPr>
        <w:pStyle w:val="aa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Глава администрации                                                      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       </w:t>
      </w: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Бел</w:t>
      </w:r>
      <w:r w:rsidRPr="00A73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ов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М.Ю.</w:t>
      </w:r>
    </w:p>
    <w:p w14:paraId="61A6D86D" w14:textId="77777777" w:rsidR="005706CA" w:rsidRDefault="005706CA" w:rsidP="00A73457">
      <w:pPr>
        <w:pStyle w:val="aa"/>
        <w:spacing w:line="276" w:lineRule="auto"/>
        <w:ind w:left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B54457B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5D0D64D2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20BFA2D9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407BABA5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1151596E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5BFA23AE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42B6B4B3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E6B0FD1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776E834A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1ECD7E4B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8264563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12B2CAB1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2F4608C0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DE65E60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7FCD461E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28E0679B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A8509F9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04BCADB3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F1CB3EF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35C732FC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131AC0CF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790AA025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F8EF234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364FC3E9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173CD4D1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577A5671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0B2DCB26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399CED0A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7B44576B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7CD771F4" w14:textId="77777777" w:rsidR="00D71EA6" w:rsidRDefault="00D71EA6" w:rsidP="00D71EA6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EA5C0D8" w14:textId="7C484DA3" w:rsidR="00D71EA6" w:rsidRDefault="00D71EA6" w:rsidP="00D71EA6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68DE09C5" w14:textId="3F2151B4" w:rsidR="000500A2" w:rsidRDefault="00D71EA6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</w:p>
    <w:p w14:paraId="38C488FE" w14:textId="7D93DCE7" w:rsidR="00D71EA6" w:rsidRDefault="00D71EA6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</w:t>
      </w:r>
      <w:r w:rsidR="002D4575" w:rsidRPr="002D4575">
        <w:rPr>
          <w:rFonts w:ascii="Times New Roman" w:hAnsi="Times New Roman" w:cs="Times New Roman"/>
          <w:sz w:val="24"/>
          <w:szCs w:val="24"/>
          <w:u w:val="single"/>
        </w:rPr>
        <w:t>10.12.2025</w:t>
      </w:r>
      <w:r w:rsidRPr="002D4575">
        <w:rPr>
          <w:rFonts w:ascii="Times New Roman" w:hAnsi="Times New Roman" w:cs="Times New Roman"/>
          <w:sz w:val="24"/>
          <w:szCs w:val="24"/>
          <w:u w:val="single"/>
        </w:rPr>
        <w:t>___ №__</w:t>
      </w:r>
      <w:r w:rsidR="002D4575" w:rsidRPr="002D4575">
        <w:rPr>
          <w:rFonts w:ascii="Times New Roman" w:hAnsi="Times New Roman" w:cs="Times New Roman"/>
          <w:sz w:val="24"/>
          <w:szCs w:val="24"/>
          <w:u w:val="single"/>
        </w:rPr>
        <w:t>434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FEDC06D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66C933B9" w14:textId="77777777" w:rsidR="000500A2" w:rsidRPr="000500A2" w:rsidRDefault="000500A2" w:rsidP="000500A2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8"/>
          <w:szCs w:val="28"/>
          <w:lang w:bidi="ru-RU"/>
        </w:rPr>
      </w:pPr>
      <w:r w:rsidRPr="000500A2">
        <w:rPr>
          <w:rFonts w:ascii="Times New Roman" w:eastAsia="Tahoma" w:hAnsi="Times New Roman" w:cs="Times New Roman"/>
          <w:b/>
          <w:sz w:val="28"/>
          <w:szCs w:val="28"/>
          <w:lang w:bidi="ru-RU"/>
        </w:rPr>
        <w:t>ПЕРЕЧЕНЬ</w:t>
      </w:r>
    </w:p>
    <w:p w14:paraId="4FD228BB" w14:textId="77777777" w:rsidR="000500A2" w:rsidRPr="000500A2" w:rsidRDefault="000500A2" w:rsidP="000500A2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500A2">
        <w:rPr>
          <w:rFonts w:ascii="Times New Roman" w:eastAsia="Tahoma" w:hAnsi="Times New Roman" w:cs="Times New Roman"/>
          <w:b/>
          <w:sz w:val="28"/>
          <w:szCs w:val="28"/>
          <w:lang w:bidi="ru-RU"/>
        </w:rPr>
        <w:t>водных объектов, противопожарных резервуаров, на территории муниципального образования «Юкковское сельское поселение» Всеволожского муниципального образования Ленинградской области, используемых для забора воды в целях пожаротушения</w:t>
      </w:r>
    </w:p>
    <w:p w14:paraId="4C7176AF" w14:textId="77777777" w:rsidR="000500A2" w:rsidRPr="000500A2" w:rsidRDefault="000500A2" w:rsidP="000500A2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tbl>
      <w:tblPr>
        <w:tblW w:w="9021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2505"/>
        <w:gridCol w:w="2028"/>
        <w:gridCol w:w="3926"/>
      </w:tblGrid>
      <w:tr w:rsidR="000500A2" w:rsidRPr="000500A2" w14:paraId="26366952" w14:textId="77777777" w:rsidTr="000500A2">
        <w:trPr>
          <w:trHeight w:val="4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2EEDE" w14:textId="77777777" w:rsidR="000500A2" w:rsidRPr="000500A2" w:rsidRDefault="000500A2" w:rsidP="000500A2">
            <w:pPr>
              <w:widowControl w:val="0"/>
              <w:shd w:val="clear" w:color="auto" w:fill="FFFFFF"/>
              <w:suppressAutoHyphens/>
              <w:spacing w:after="0" w:line="240" w:lineRule="auto"/>
              <w:ind w:left="8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b/>
                <w:spacing w:val="1"/>
                <w:sz w:val="24"/>
                <w:szCs w:val="24"/>
                <w:lang w:bidi="ru-RU"/>
              </w:rPr>
              <w:t>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28594" w14:textId="77777777" w:rsidR="000500A2" w:rsidRPr="000500A2" w:rsidRDefault="000500A2" w:rsidP="000500A2">
            <w:pPr>
              <w:widowControl w:val="0"/>
              <w:shd w:val="clear" w:color="auto" w:fill="FFFFFF"/>
              <w:suppressAutoHyphens/>
              <w:spacing w:after="0" w:line="240" w:lineRule="auto"/>
              <w:ind w:right="83" w:hanging="4"/>
              <w:jc w:val="center"/>
              <w:rPr>
                <w:rFonts w:ascii="Times New Roman" w:eastAsia="Tahoma" w:hAnsi="Times New Roman" w:cs="Times New Roman"/>
                <w:b/>
                <w:spacing w:val="1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b/>
                <w:spacing w:val="1"/>
                <w:sz w:val="24"/>
                <w:szCs w:val="24"/>
                <w:lang w:bidi="ru-RU"/>
              </w:rPr>
              <w:t>Адрес (с привязкой к кадастровому номеру земельного участка)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B4AD1" w14:textId="77777777" w:rsidR="000500A2" w:rsidRPr="000500A2" w:rsidRDefault="000500A2" w:rsidP="000500A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pacing w:val="-1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b/>
                <w:spacing w:val="-1"/>
                <w:sz w:val="24"/>
                <w:szCs w:val="24"/>
                <w:lang w:bidi="ru-RU"/>
              </w:rPr>
              <w:t>Вид источника НППВ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21BC7" w14:textId="77777777" w:rsidR="000500A2" w:rsidRPr="000500A2" w:rsidRDefault="000500A2" w:rsidP="000500A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pacing w:val="-1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b/>
                <w:spacing w:val="-1"/>
                <w:sz w:val="24"/>
                <w:szCs w:val="24"/>
                <w:lang w:bidi="ru-RU"/>
              </w:rPr>
              <w:t>Правообладатель (балансодержатель)</w:t>
            </w:r>
          </w:p>
        </w:tc>
      </w:tr>
      <w:tr w:rsidR="000500A2" w:rsidRPr="000500A2" w14:paraId="2EF8C538" w14:textId="77777777" w:rsidTr="000500A2">
        <w:trPr>
          <w:trHeight w:val="213"/>
        </w:trPr>
        <w:tc>
          <w:tcPr>
            <w:tcW w:w="9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73365A" w14:textId="77777777" w:rsidR="000500A2" w:rsidRPr="000500A2" w:rsidRDefault="000500A2" w:rsidP="000500A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500A2" w:rsidRPr="000500A2" w14:paraId="1C5A7B7D" w14:textId="77777777" w:rsidTr="000500A2">
        <w:trPr>
          <w:trHeight w:val="213"/>
        </w:trPr>
        <w:tc>
          <w:tcPr>
            <w:tcW w:w="9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B2BF1D" w14:textId="77777777" w:rsidR="000500A2" w:rsidRPr="000500A2" w:rsidRDefault="000500A2" w:rsidP="000500A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b/>
                <w:sz w:val="24"/>
                <w:szCs w:val="24"/>
                <w:lang w:bidi="ru-RU"/>
              </w:rPr>
              <w:t>Пожарные гидранты</w:t>
            </w:r>
          </w:p>
        </w:tc>
      </w:tr>
      <w:tr w:rsidR="000500A2" w:rsidRPr="000500A2" w14:paraId="46C22127" w14:textId="77777777" w:rsidTr="000500A2">
        <w:trPr>
          <w:trHeight w:val="2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0323A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3CC06" w14:textId="77777777" w:rsidR="000500A2" w:rsidRPr="000500A2" w:rsidRDefault="000500A2" w:rsidP="000500A2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Юкки. ул. Школьная, дом 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6E863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DC827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5BFC858F" w14:textId="77777777" w:rsidTr="000500A2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EC1AB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87132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Юкки. Ленинградское ш. 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B6E38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03920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53192FCD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CA5E8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95586C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Юкки. ул. Советская пересечение с ул. Школьная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E0859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2E691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6CB3D9EE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BAE3B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67D058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Юкки, Ленинградское ш. 24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0A1AD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73E4B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11FB148B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7F70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71CED1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Юкки, Еловая пересечение с ул. Школьная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0DAD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19950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36E33DE5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FC946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E965C9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Юкки, ул. Совхозная 9в пересечение с ул. Радищева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2A451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6782B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7C6689A8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3E00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B96E99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Юкки, ул. Спортивная угол Ленинградское шоссе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4D34C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B0425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3E5CE442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BE38D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1552E4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д. Юкки, ул. Новоселов 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D749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4D8EC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7CFE5BAD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D94BE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FEB8D" w14:textId="77777777" w:rsidR="000500A2" w:rsidRPr="000500A2" w:rsidRDefault="000500A2" w:rsidP="000500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bidi="ru-RU"/>
              </w:rPr>
            </w:pPr>
            <w:r w:rsidRPr="000500A2">
              <w:rPr>
                <w:rFonts w:ascii="Times New Roman" w:eastAsia="Times New Roman" w:hAnsi="Times New Roman" w:cs="Times New Roman"/>
                <w:sz w:val="19"/>
                <w:szCs w:val="19"/>
                <w:lang w:bidi="ru-RU"/>
              </w:rPr>
              <w:t>д. Юкки, ул. Спортивная 2</w:t>
            </w:r>
          </w:p>
          <w:p w14:paraId="1B6C78B6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у Ворот ДНП «ЮККИ Си 1и»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F9497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40B9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06BB7649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FA8D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BD30F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Лупполово</w:t>
            </w:r>
            <w:proofErr w:type="spellEnd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, ул. Зеленая 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CA624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75B1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7FAF46D5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7555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31B2B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Лупполово</w:t>
            </w:r>
            <w:proofErr w:type="spellEnd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, ул. Зеленая 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5F990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40B4F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4D58A264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D59CF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AB1A91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Лупполово</w:t>
            </w:r>
            <w:proofErr w:type="spellEnd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, Ягодный пер.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6E146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3EE6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55545B0F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AAE5E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03666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Дранишники</w:t>
            </w:r>
            <w:proofErr w:type="spellEnd"/>
            <w:r w:rsidRPr="000500A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, ул. Полевая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B043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DBF92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2583AE6E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6A677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CF7AC" w14:textId="2645B70F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Д. Юкки, ул. Тенистая, уч.№ 2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67685" w14:textId="02452893" w:rsidR="000500A2" w:rsidRPr="000500A2" w:rsidRDefault="00494958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C1E1" w14:textId="37B803D4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60CCC28E" w14:textId="77777777" w:rsidTr="000500A2">
        <w:trPr>
          <w:trHeight w:val="2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F4808" w14:textId="77777777" w:rsidR="000500A2" w:rsidRPr="000500A2" w:rsidRDefault="000500A2" w:rsidP="000500A2">
            <w:pPr>
              <w:widowControl w:val="0"/>
              <w:numPr>
                <w:ilvl w:val="0"/>
                <w:numId w:val="5"/>
              </w:num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B0816" w14:textId="40C76257" w:rsid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Д. Юкки, ул. Тенистая, уч.№ </w:t>
            </w:r>
            <w:r w:rsidR="0049495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22222" w14:textId="445F17AC" w:rsidR="000500A2" w:rsidRPr="000500A2" w:rsidRDefault="00494958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color w:val="333333"/>
                <w:sz w:val="24"/>
                <w:szCs w:val="24"/>
                <w:shd w:val="clear" w:color="auto" w:fill="FFFFFF"/>
                <w:lang w:bidi="ru-RU"/>
              </w:rPr>
              <w:t>Централизованные водопроводные сети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7301" w14:textId="2977AF1D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3FF4899D" w14:textId="77777777" w:rsidTr="001C3B48">
        <w:trPr>
          <w:trHeight w:val="225"/>
        </w:trPr>
        <w:tc>
          <w:tcPr>
            <w:tcW w:w="9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0730" w14:textId="7AFD733E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bidi="ru-RU"/>
              </w:rPr>
              <w:t>Пожарные водоемы</w:t>
            </w:r>
          </w:p>
        </w:tc>
      </w:tr>
      <w:tr w:rsidR="000500A2" w:rsidRPr="000500A2" w14:paraId="762E5F03" w14:textId="77777777" w:rsidTr="000500A2">
        <w:trPr>
          <w:trHeight w:val="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4C52" w14:textId="77777777" w:rsidR="000500A2" w:rsidRPr="000500A2" w:rsidRDefault="000500A2" w:rsidP="000500A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B644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Дранишники</w:t>
            </w:r>
            <w:proofErr w:type="spellEnd"/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ул. Лесная напротив дома 14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0553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2AF3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108F68AE" w14:textId="77777777" w:rsidTr="000500A2">
        <w:trPr>
          <w:trHeight w:val="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EDBF" w14:textId="77777777" w:rsidR="000500A2" w:rsidRPr="000500A2" w:rsidRDefault="000500A2" w:rsidP="000500A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BBBC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д. </w:t>
            </w:r>
            <w:proofErr w:type="spellStart"/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Сарженка</w:t>
            </w:r>
            <w:proofErr w:type="spellEnd"/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ул. Деревенская, участок 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052C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35B6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500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Администрация муниципального образования «Юкковское сельское поселение»</w:t>
            </w:r>
          </w:p>
        </w:tc>
      </w:tr>
      <w:tr w:rsidR="000500A2" w:rsidRPr="000500A2" w14:paraId="2DEC7C3F" w14:textId="77777777" w:rsidTr="000500A2">
        <w:trPr>
          <w:trHeight w:val="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8E3C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8863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09B7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A3D2" w14:textId="77777777" w:rsidR="000500A2" w:rsidRPr="000500A2" w:rsidRDefault="000500A2" w:rsidP="000500A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3F742C03" w14:textId="77777777" w:rsidR="000500A2" w:rsidRDefault="000500A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79FFD4CA" w14:textId="44DEFC53" w:rsidR="00606C59" w:rsidRDefault="00606C59" w:rsidP="00606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606C59" w:rsidSect="00B47921">
      <w:headerReference w:type="default" r:id="rId8"/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4AFD" w14:textId="77777777" w:rsidR="00694849" w:rsidRDefault="00694849" w:rsidP="002C3073">
      <w:pPr>
        <w:spacing w:after="0" w:line="240" w:lineRule="auto"/>
      </w:pPr>
      <w:r>
        <w:separator/>
      </w:r>
    </w:p>
  </w:endnote>
  <w:endnote w:type="continuationSeparator" w:id="0">
    <w:p w14:paraId="56334A3B" w14:textId="77777777" w:rsidR="00694849" w:rsidRDefault="0069484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E4FC7" w14:textId="77777777" w:rsidR="00694849" w:rsidRDefault="00694849" w:rsidP="002C3073">
      <w:pPr>
        <w:spacing w:after="0" w:line="240" w:lineRule="auto"/>
      </w:pPr>
      <w:r>
        <w:separator/>
      </w:r>
    </w:p>
  </w:footnote>
  <w:footnote w:type="continuationSeparator" w:id="0">
    <w:p w14:paraId="0F3981D5" w14:textId="77777777" w:rsidR="00694849" w:rsidRDefault="0069484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092489"/>
      <w:docPartObj>
        <w:docPartGallery w:val="Page Numbers (Top of Page)"/>
        <w:docPartUnique/>
      </w:docPartObj>
    </w:sdtPr>
    <w:sdtContent>
      <w:p w14:paraId="7A3EE6B2" w14:textId="008F8ABF" w:rsidR="00F22E51" w:rsidRDefault="00F22E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D0F">
          <w:rPr>
            <w:noProof/>
          </w:rP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1CE"/>
    <w:multiLevelType w:val="multilevel"/>
    <w:tmpl w:val="26EEC4D2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4277C"/>
    <w:multiLevelType w:val="multilevel"/>
    <w:tmpl w:val="E66A2FF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F9E6BAB"/>
    <w:multiLevelType w:val="hybridMultilevel"/>
    <w:tmpl w:val="5922F56A"/>
    <w:lvl w:ilvl="0" w:tplc="0DD0362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95827969">
    <w:abstractNumId w:val="4"/>
  </w:num>
  <w:num w:numId="2" w16cid:durableId="136921085">
    <w:abstractNumId w:val="2"/>
  </w:num>
  <w:num w:numId="3" w16cid:durableId="1231649656">
    <w:abstractNumId w:val="3"/>
  </w:num>
  <w:num w:numId="4" w16cid:durableId="25183610">
    <w:abstractNumId w:val="0"/>
  </w:num>
  <w:num w:numId="5" w16cid:durableId="30566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37657"/>
    <w:rsid w:val="00037B44"/>
    <w:rsid w:val="00044BF2"/>
    <w:rsid w:val="000500A2"/>
    <w:rsid w:val="0006526F"/>
    <w:rsid w:val="000A78B7"/>
    <w:rsid w:val="000C1592"/>
    <w:rsid w:val="000C6028"/>
    <w:rsid w:val="000D16F2"/>
    <w:rsid w:val="000D1CF2"/>
    <w:rsid w:val="000E31ED"/>
    <w:rsid w:val="00112667"/>
    <w:rsid w:val="00157955"/>
    <w:rsid w:val="00193848"/>
    <w:rsid w:val="001A00DD"/>
    <w:rsid w:val="002125F0"/>
    <w:rsid w:val="002C23A8"/>
    <w:rsid w:val="002C3073"/>
    <w:rsid w:val="002D3018"/>
    <w:rsid w:val="002D4575"/>
    <w:rsid w:val="002D698B"/>
    <w:rsid w:val="002E0005"/>
    <w:rsid w:val="003060A3"/>
    <w:rsid w:val="003206CB"/>
    <w:rsid w:val="003473DD"/>
    <w:rsid w:val="00347C9B"/>
    <w:rsid w:val="00371E0C"/>
    <w:rsid w:val="003B7462"/>
    <w:rsid w:val="003C4A9C"/>
    <w:rsid w:val="003E7C1A"/>
    <w:rsid w:val="003F15E1"/>
    <w:rsid w:val="003F1B87"/>
    <w:rsid w:val="00417323"/>
    <w:rsid w:val="00494958"/>
    <w:rsid w:val="00510658"/>
    <w:rsid w:val="0052200E"/>
    <w:rsid w:val="005706CA"/>
    <w:rsid w:val="0059548F"/>
    <w:rsid w:val="005E15BF"/>
    <w:rsid w:val="005E3EDD"/>
    <w:rsid w:val="005F73CB"/>
    <w:rsid w:val="00606C59"/>
    <w:rsid w:val="006345C2"/>
    <w:rsid w:val="0067766E"/>
    <w:rsid w:val="0069159A"/>
    <w:rsid w:val="00694849"/>
    <w:rsid w:val="006D71DA"/>
    <w:rsid w:val="006F0E24"/>
    <w:rsid w:val="0074640C"/>
    <w:rsid w:val="00751B39"/>
    <w:rsid w:val="007B6036"/>
    <w:rsid w:val="008363D1"/>
    <w:rsid w:val="008368CE"/>
    <w:rsid w:val="00841831"/>
    <w:rsid w:val="008B03BB"/>
    <w:rsid w:val="0094209A"/>
    <w:rsid w:val="009824E4"/>
    <w:rsid w:val="0099784B"/>
    <w:rsid w:val="00A0782C"/>
    <w:rsid w:val="00A10963"/>
    <w:rsid w:val="00A126C9"/>
    <w:rsid w:val="00A674A2"/>
    <w:rsid w:val="00A73457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47921"/>
    <w:rsid w:val="00B87F28"/>
    <w:rsid w:val="00BA6180"/>
    <w:rsid w:val="00BD4DA2"/>
    <w:rsid w:val="00BD7CD9"/>
    <w:rsid w:val="00C25DDD"/>
    <w:rsid w:val="00C34787"/>
    <w:rsid w:val="00C7262A"/>
    <w:rsid w:val="00C73363"/>
    <w:rsid w:val="00C74FBD"/>
    <w:rsid w:val="00C808EC"/>
    <w:rsid w:val="00CC226C"/>
    <w:rsid w:val="00CE2AD7"/>
    <w:rsid w:val="00CE2E28"/>
    <w:rsid w:val="00CF4D0F"/>
    <w:rsid w:val="00D40FA0"/>
    <w:rsid w:val="00D47335"/>
    <w:rsid w:val="00D5308D"/>
    <w:rsid w:val="00D57ABA"/>
    <w:rsid w:val="00D71EA6"/>
    <w:rsid w:val="00D856F7"/>
    <w:rsid w:val="00DA5511"/>
    <w:rsid w:val="00DF2280"/>
    <w:rsid w:val="00E053FE"/>
    <w:rsid w:val="00E3384F"/>
    <w:rsid w:val="00E74245"/>
    <w:rsid w:val="00E80C5C"/>
    <w:rsid w:val="00E838E4"/>
    <w:rsid w:val="00E94658"/>
    <w:rsid w:val="00F12016"/>
    <w:rsid w:val="00F12C93"/>
    <w:rsid w:val="00F22E51"/>
    <w:rsid w:val="00F44446"/>
    <w:rsid w:val="00F668B5"/>
    <w:rsid w:val="00FB6FBA"/>
    <w:rsid w:val="00FB6FC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locked/>
    <w:rsid w:val="00037657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3B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B07A-3B2D-466B-AF30-F832EC5D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11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</cp:revision>
  <cp:lastPrinted>2024-05-06T09:08:00Z</cp:lastPrinted>
  <dcterms:created xsi:type="dcterms:W3CDTF">2025-12-05T13:19:00Z</dcterms:created>
  <dcterms:modified xsi:type="dcterms:W3CDTF">2025-12-10T08:22:00Z</dcterms:modified>
</cp:coreProperties>
</file>