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DF91" w14:textId="3D765252" w:rsidR="003E72D7" w:rsidRDefault="003E72D7" w:rsidP="00A37BC0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Идентификатор</w:t>
      </w:r>
    </w:p>
    <w:p w14:paraId="76BE441E" w14:textId="77777777" w:rsidR="003E72D7" w:rsidRDefault="003E72D7" w:rsidP="00A37BC0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</w:p>
    <w:p w14:paraId="3722B129" w14:textId="7F40DF2A" w:rsidR="00F668B5" w:rsidRPr="003E72D7" w:rsidRDefault="003E72D7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3E72D7">
        <w:rPr>
          <w:rFonts w:ascii="Arial" w:hAnsi="Arial" w:cs="Arial"/>
          <w:noProof/>
          <w:sz w:val="24"/>
          <w:szCs w:val="24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08846DF6" w:rsidR="00F668B5" w:rsidRPr="00F92899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___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F92899" w:rsidRPr="00F92899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24.07.2025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_____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Pr="00F92899">
        <w:rPr>
          <w:rFonts w:ascii="Arial" w:eastAsiaTheme="minorHAnsi" w:hAnsi="Arial" w:cs="Arial"/>
          <w:color w:val="000000" w:themeColor="text1"/>
          <w:sz w:val="28"/>
          <w:szCs w:val="28"/>
        </w:rPr>
        <w:t>№___</w:t>
      </w:r>
      <w:r w:rsidR="00F92899" w:rsidRPr="00F92899">
        <w:rPr>
          <w:rFonts w:ascii="Arial" w:eastAsiaTheme="minorHAnsi" w:hAnsi="Arial" w:cs="Arial"/>
          <w:color w:val="000000" w:themeColor="text1"/>
          <w:sz w:val="28"/>
          <w:szCs w:val="28"/>
          <w:u w:val="single"/>
        </w:rPr>
        <w:t>233</w:t>
      </w:r>
      <w:r w:rsidR="00522D77" w:rsidRPr="00F92899">
        <w:rPr>
          <w:rFonts w:ascii="Arial" w:eastAsiaTheme="minorHAnsi" w:hAnsi="Arial" w:cs="Arial"/>
          <w:color w:val="000000" w:themeColor="text1"/>
          <w:sz w:val="28"/>
          <w:szCs w:val="28"/>
        </w:rPr>
        <w:t>___</w:t>
      </w:r>
      <w:r w:rsidRPr="00F92899">
        <w:rPr>
          <w:rFonts w:ascii="Arial" w:eastAsiaTheme="minorHAnsi" w:hAnsi="Arial" w:cs="Arial"/>
          <w:color w:val="000000" w:themeColor="text1"/>
          <w:sz w:val="28"/>
          <w:szCs w:val="28"/>
        </w:rPr>
        <w:t>__</w:t>
      </w:r>
    </w:p>
    <w:p w14:paraId="2E48C6E7" w14:textId="33A41549" w:rsidR="00F668B5" w:rsidRPr="007B67DE" w:rsidRDefault="00F668B5" w:rsidP="007B67DE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д. Юкки</w:t>
      </w:r>
    </w:p>
    <w:p w14:paraId="390344B7" w14:textId="77777777" w:rsidR="0099784B" w:rsidRPr="00A37BC0" w:rsidRDefault="0099784B" w:rsidP="007B67DE">
      <w:pPr>
        <w:spacing w:line="240" w:lineRule="auto"/>
        <w:rPr>
          <w:color w:val="000000" w:themeColor="text1"/>
        </w:rPr>
      </w:pPr>
    </w:p>
    <w:p w14:paraId="4D6FEE2E" w14:textId="77777777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45108E" w14:textId="77777777" w:rsidR="003E72D7" w:rsidRDefault="003E72D7" w:rsidP="007B67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8386E5A" w14:textId="7C482875" w:rsidR="00C87761" w:rsidRPr="007B67DE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294E417D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18.12.2023 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28D12229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 </w:t>
      </w:r>
      <w:r w:rsidR="00FB7B7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даты подписания</w:t>
      </w:r>
      <w:r w:rsid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BE55827" w14:textId="77777777" w:rsidR="003E72D7" w:rsidRDefault="003E72D7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2F9901C3" w:rsidR="00C87761" w:rsidRPr="007B67DE" w:rsidRDefault="00960252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017C8"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10CA9DD2" w14:textId="48154E2A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2D46F4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F3291AF" w14:textId="120BC3F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91B8734" w14:textId="001E959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6CE854F8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522D77"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>__</w:t>
      </w:r>
      <w:r w:rsidR="00F92899"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>24.07.2025</w:t>
      </w:r>
      <w:r w:rsidR="00FB7B76"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>__</w:t>
      </w:r>
      <w:r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№ __</w:t>
      </w:r>
      <w:r w:rsidR="00F92899"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>233</w:t>
      </w:r>
      <w:r w:rsidR="00522D77" w:rsidRPr="00F92899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20764F31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7D52C3F0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72D3F68E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530EE5B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954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3AD5440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2B57F2B6" w14:textId="38A8024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25EC3FD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0288E62B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183E0592" w14:textId="13AE4345" w:rsidR="0048791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8E8DE62" w:rsidR="00406D0F" w:rsidRPr="00A37BC0" w:rsidRDefault="00406D0F" w:rsidP="00406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2027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3E72D7">
          <w:headerReference w:type="default" r:id="rId8"/>
          <w:pgSz w:w="11905" w:h="16838"/>
          <w:pgMar w:top="568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42B8C19C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F92899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24.07.2025</w:t>
      </w:r>
      <w:r w:rsidR="00120D9B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__ № __</w:t>
      </w:r>
      <w:r w:rsidR="00487910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F92899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233</w:t>
      </w:r>
      <w:r w:rsidR="00487910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__</w:t>
      </w:r>
      <w:r w:rsidR="00120D9B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____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497"/>
        <w:gridCol w:w="1229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F8582C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F8582C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F8582C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93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F8582C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50E17C3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1AC4F8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A73E64D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2F2F2F1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F8582C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76DA185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25E3064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4B8DF9C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F8582C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4F89877F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850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584C93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 </w:t>
            </w:r>
            <w:r w:rsidR="007A0FC4">
              <w:rPr>
                <w:rFonts w:ascii="Times New Roman" w:hAnsi="Times New Roman"/>
                <w:color w:val="000000" w:themeColor="text1"/>
              </w:rPr>
              <w:t>014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078BDA74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835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F8582C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363B18FC" w:rsidR="00077BD8" w:rsidRPr="00A37BC0" w:rsidRDefault="00E14D3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37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098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293BCB27" w:rsidR="00077BD8" w:rsidRPr="00A37BC0" w:rsidRDefault="000E11F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 xml:space="preserve"> 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82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4AD6D42D" w:rsidR="00077BD8" w:rsidRPr="00C37D7D" w:rsidRDefault="00E14D3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915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F8582C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0CB95349" w:rsidR="00077BD8" w:rsidRDefault="00DE04B4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15 489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286ACD2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E11F6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47F8660F" w:rsidR="00077BD8" w:rsidRPr="00C37D7D" w:rsidRDefault="000E11F6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368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229FDD25" w:rsidR="00406D0F" w:rsidRPr="00A37BC0" w:rsidRDefault="00406D0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2F29DD77" w14:textId="77777777" w:rsidTr="00F8582C">
        <w:tc>
          <w:tcPr>
            <w:tcW w:w="1607" w:type="pct"/>
            <w:shd w:val="clear" w:color="auto" w:fill="auto"/>
          </w:tcPr>
          <w:p w14:paraId="34EA675E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shd w:val="clear" w:color="auto" w:fill="auto"/>
          </w:tcPr>
          <w:p w14:paraId="1F8C581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61B52A0" w14:textId="0EC30614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3DA4C8" w14:textId="2E4DCEDE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15 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4E772A1" w14:textId="26EED07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E2592DB" w14:textId="6360EF2F" w:rsidR="000E11F6" w:rsidRPr="009F25E5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7FCBE1" w14:textId="44EA806A" w:rsidR="000E11F6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BD3500" w14:textId="5A9FC43D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A73F07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477335C2" w14:textId="77777777" w:rsidTr="00F8582C">
        <w:tc>
          <w:tcPr>
            <w:tcW w:w="1607" w:type="pct"/>
            <w:shd w:val="clear" w:color="auto" w:fill="auto"/>
          </w:tcPr>
          <w:p w14:paraId="13A604A5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630CF0B3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027AFD2A" w14:textId="56B1E52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9F25E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19DB3116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56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954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55FCFA70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779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69F85C63" w:rsidR="000E11F6" w:rsidRPr="00A37BC0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44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174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0E11F6" w:rsidRPr="0058101D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5AD14CAE" w14:textId="77777777" w:rsidTr="00F8582C">
        <w:trPr>
          <w:trHeight w:val="530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64EA17F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6BAD93C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D0C61E8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F6AF94E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</w:t>
            </w:r>
            <w:r w:rsidR="00A6643F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27E5079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362E544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45EB18E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672626C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D13EAE2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722B22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BED8B7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18601B9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2A631EF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3DABC07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FC9EB7C" w14:textId="77777777" w:rsidTr="00F8582C">
        <w:trPr>
          <w:trHeight w:val="375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9929A65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839E7C9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1DE83D0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3A10635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37A81C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524" w:type="pct"/>
            <w:shd w:val="clear" w:color="auto" w:fill="auto"/>
          </w:tcPr>
          <w:p w14:paraId="170D0C86" w14:textId="47355C3B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0102A8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14D85066" w14:textId="77777777" w:rsidTr="00F8582C">
        <w:trPr>
          <w:trHeight w:val="335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A9AC14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DF6665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56278147" w:rsidR="00F8582C" w:rsidRPr="0066619D" w:rsidRDefault="00E14D31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29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470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21C03D3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47632F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429E2F41" w14:textId="02280676" w:rsidR="00F8582C" w:rsidRPr="0066619D" w:rsidRDefault="00E14D31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29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470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5E12ED6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A32C3F" w14:textId="77777777" w:rsidTr="00F8582C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8AD2EE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6EE446A" w14:textId="6C85E163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009E0088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66F8AEA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32E1E65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77EDF45" w14:textId="7D0DBC01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172A915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40C247B7" w14:textId="77777777" w:rsidTr="00F8582C">
        <w:trPr>
          <w:trHeight w:val="447"/>
        </w:trPr>
        <w:tc>
          <w:tcPr>
            <w:tcW w:w="1607" w:type="pct"/>
            <w:vMerge/>
            <w:shd w:val="clear" w:color="auto" w:fill="auto"/>
            <w:vAlign w:val="center"/>
          </w:tcPr>
          <w:p w14:paraId="330D743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62FD9D1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4C3E21F" w14:textId="7525607D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39C685C5" w14:textId="31779B67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006AD7D" w14:textId="6D50664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B3A3C7F" w14:textId="5B50EEB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342FB4CC" w14:textId="758ADE58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537B5E0" w14:textId="571589E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491BF4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FC134F3" w14:textId="77777777" w:rsidTr="00F8582C">
        <w:tc>
          <w:tcPr>
            <w:tcW w:w="1607" w:type="pct"/>
            <w:shd w:val="clear" w:color="auto" w:fill="auto"/>
            <w:vAlign w:val="center"/>
          </w:tcPr>
          <w:p w14:paraId="4991091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5C16550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5FC8C4AF" w14:textId="476F24C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342E50EE" w14:textId="72EE84C9" w:rsidR="00F8582C" w:rsidRPr="0066619D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101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710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40707B13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1F247D01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</w:t>
            </w:r>
          </w:p>
        </w:tc>
        <w:tc>
          <w:tcPr>
            <w:tcW w:w="524" w:type="pct"/>
            <w:shd w:val="clear" w:color="auto" w:fill="auto"/>
          </w:tcPr>
          <w:p w14:paraId="7A193A6B" w14:textId="5F8F7F9F" w:rsidR="00F8582C" w:rsidRPr="0066619D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010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057FC3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6643F" w:rsidRPr="00A37BC0" w14:paraId="603BF30E" w14:textId="77777777" w:rsidTr="00F8582C">
        <w:trPr>
          <w:trHeight w:val="457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0BDEC9E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11EFBEE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57B226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7A74BF7F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6BE357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0B9D1C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564E83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2B2D402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2977099E" w14:textId="77777777" w:rsidTr="00F8582C">
        <w:trPr>
          <w:trHeight w:val="382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94D44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45832FF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7FE9A4E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4169411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4C1EB573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5123D93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6751D88B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166AA6E2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9F6180B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105170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49ED2F1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2B34D3C9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729FA314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  <w:shd w:val="clear" w:color="auto" w:fill="auto"/>
          </w:tcPr>
          <w:p w14:paraId="6DA062A8" w14:textId="71402EAC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464B78C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64E8A757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7D4E04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CAD8F3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5865C4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4460187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532CC09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8EB4679" w14:textId="224AE42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2E20706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3369CAA0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F41B19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5647AA20" w14:textId="4B04712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614F4E7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359663E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7468957D" w:rsidR="00A6643F" w:rsidRPr="00A01699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4864521F" w14:textId="3BE7A76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410ECAE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4D17B233" w14:textId="77777777" w:rsidTr="00F8582C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B094741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DFF817A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E16D846" w14:textId="5B6443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6D73BCAF" w14:textId="3BC40352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C1A7BD1" w14:textId="6F8BC72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F0CA650" w14:textId="55743830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53553D67" w14:textId="3F794D4C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217974" w14:textId="60631F7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D133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F9ABE5" w14:textId="77777777" w:rsidTr="00F8582C">
        <w:tc>
          <w:tcPr>
            <w:tcW w:w="1607" w:type="pct"/>
            <w:shd w:val="clear" w:color="auto" w:fill="auto"/>
            <w:vAlign w:val="center"/>
          </w:tcPr>
          <w:p w14:paraId="4C68945D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  <w:shd w:val="clear" w:color="auto" w:fill="auto"/>
          </w:tcPr>
          <w:p w14:paraId="631092DE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0DDF3BBF" w14:textId="611F61D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4803D3D8" w14:textId="5248BFB9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49258440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2EA10076" w:rsidR="00F8582C" w:rsidRPr="00C37D7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24" w:type="pct"/>
            <w:shd w:val="clear" w:color="auto" w:fill="auto"/>
          </w:tcPr>
          <w:p w14:paraId="6A66DD94" w14:textId="0A8DEEC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166D172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A602F" w:rsidRPr="00A37BC0" w14:paraId="11B69235" w14:textId="77777777" w:rsidTr="00F8582C">
        <w:trPr>
          <w:trHeight w:val="424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1E7582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63E697E4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205DE7B0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130B4F8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33F6A604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184BB53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2AB0175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2C716CF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1DF54B9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5398A0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2B718CA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721DA5C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66CC99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467F401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1ACB554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059450B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7B4CF949" w14:textId="77777777" w:rsidTr="00F8582C">
        <w:trPr>
          <w:trHeight w:val="353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3685FA1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62968D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5E9BCA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12F7E8C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4BAAE3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75F5F02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0BF7B0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DFF82DA" w14:textId="77777777" w:rsidTr="00F8582C">
        <w:trPr>
          <w:trHeight w:val="445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6B01590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2DC243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33BE5F3D" w:rsidR="001A602F" w:rsidRPr="00A37BC0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434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671549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36A58ED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4592D3A8" w:rsidR="001A602F" w:rsidRPr="00A37BC0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434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521663B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464F4900" w14:textId="77777777" w:rsidTr="00F8582C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0061DAB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45117D39" w14:textId="3E085F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3FFB912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30FBADA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4241B383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D908C3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5D6116B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617450DE" w14:textId="77777777" w:rsidTr="00F8582C">
        <w:trPr>
          <w:trHeight w:val="423"/>
        </w:trPr>
        <w:tc>
          <w:tcPr>
            <w:tcW w:w="1607" w:type="pct"/>
            <w:vMerge/>
            <w:shd w:val="clear" w:color="auto" w:fill="auto"/>
            <w:vAlign w:val="center"/>
          </w:tcPr>
          <w:p w14:paraId="22E48A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3495C98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161DA98" w14:textId="7D3B9EC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20BF826" w14:textId="7F5DA967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03B9842" w14:textId="4738D39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94CD645" w14:textId="6A196B5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3C4FB0C" w14:textId="6C36F61D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6DFB715" w14:textId="138CA1C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7F4B3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F151615" w14:textId="77777777" w:rsidTr="00F8582C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  <w:shd w:val="clear" w:color="auto" w:fill="auto"/>
          </w:tcPr>
          <w:p w14:paraId="53FC1DDD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0A128F84" w14:textId="55DA225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2302590C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589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5A9B34F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589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61FC8F8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A602F" w:rsidRPr="00A37BC0" w14:paraId="7CBB1394" w14:textId="77777777" w:rsidTr="00F8582C">
        <w:trPr>
          <w:trHeight w:val="511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451A19A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Содействие развитию участия населения в осуществлении местного самоуправления в иных формах на территории МО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</w:tcPr>
          <w:p w14:paraId="73EAC6DF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0DC611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311B5F6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0227A3B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45C0B79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0D50DFD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2A8623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832B565" w14:textId="77777777" w:rsidTr="00F8582C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679BEAE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38FB2A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47A2954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</w:tcPr>
          <w:p w14:paraId="02E15336" w14:textId="29CA69F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941F64B" w14:textId="43448D9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</w:t>
            </w:r>
          </w:p>
        </w:tc>
        <w:tc>
          <w:tcPr>
            <w:tcW w:w="524" w:type="pct"/>
            <w:shd w:val="clear" w:color="auto" w:fill="auto"/>
          </w:tcPr>
          <w:p w14:paraId="12924D27" w14:textId="6FB841E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</w:tcPr>
          <w:p w14:paraId="11A69A9A" w14:textId="0AC45A5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6C6BE8" w14:textId="77777777" w:rsidTr="00F8582C">
        <w:trPr>
          <w:trHeight w:val="383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7DDB7B8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681E815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6C9E34A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2 742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57FBC448" w14:textId="5550D31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70A5D4FF" w14:textId="78CC0A7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1 293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24E9287C" w14:textId="2F8A091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1 448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</w:tcPr>
          <w:p w14:paraId="1FC2DB9D" w14:textId="17F62E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8597303" w14:textId="77777777" w:rsidTr="00F8582C">
        <w:trPr>
          <w:trHeight w:val="474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2902F8B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20C173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39E1685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31549B18" w14:textId="37F87C8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5CEB2A6" w14:textId="15495948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1008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shd w:val="clear" w:color="auto" w:fill="auto"/>
          </w:tcPr>
          <w:p w14:paraId="35A8565C" w14:textId="3F04588F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1991.9</w:t>
            </w:r>
          </w:p>
        </w:tc>
        <w:tc>
          <w:tcPr>
            <w:tcW w:w="382" w:type="pct"/>
            <w:shd w:val="clear" w:color="auto" w:fill="auto"/>
          </w:tcPr>
          <w:p w14:paraId="1605C8E9" w14:textId="5469F5C4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F830C9" w14:textId="77777777" w:rsidTr="00F8582C">
        <w:trPr>
          <w:trHeight w:val="424"/>
        </w:trPr>
        <w:tc>
          <w:tcPr>
            <w:tcW w:w="1607" w:type="pct"/>
            <w:vMerge/>
            <w:shd w:val="clear" w:color="auto" w:fill="auto"/>
            <w:vAlign w:val="center"/>
          </w:tcPr>
          <w:p w14:paraId="1D9DAB8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44C959D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B886F1C" w14:textId="39D3F86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2EFCEC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0477210B" w14:textId="000649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693B544C" w14:textId="0C4C0E6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41DD562" w14:textId="5CD0857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278FC80D" w14:textId="469C1E4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6A84FDC" w14:textId="77777777" w:rsidTr="00F8582C">
        <w:trPr>
          <w:trHeight w:val="424"/>
        </w:trPr>
        <w:tc>
          <w:tcPr>
            <w:tcW w:w="1607" w:type="pct"/>
            <w:vMerge/>
            <w:shd w:val="clear" w:color="auto" w:fill="auto"/>
            <w:vAlign w:val="center"/>
          </w:tcPr>
          <w:p w14:paraId="5BBDE64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shd w:val="clear" w:color="auto" w:fill="auto"/>
            <w:vAlign w:val="center"/>
          </w:tcPr>
          <w:p w14:paraId="1F37EC0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F661990" w14:textId="189F041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</w:tcPr>
          <w:p w14:paraId="4AEF876C" w14:textId="6E4181F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14:paraId="622B1977" w14:textId="622315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A7CE544" w14:textId="76EB828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4741EEC" w14:textId="43FBDAC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shd w:val="clear" w:color="auto" w:fill="auto"/>
          </w:tcPr>
          <w:p w14:paraId="45D30692" w14:textId="3004B47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BAFE9C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51C88F5" w14:textId="77777777" w:rsidTr="00F8582C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  <w:shd w:val="clear" w:color="auto" w:fill="auto"/>
          </w:tcPr>
          <w:p w14:paraId="2071C07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shd w:val="clear" w:color="auto" w:fill="auto"/>
          </w:tcPr>
          <w:p w14:paraId="46F1C397" w14:textId="0A58A7C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20DB7586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1E38602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23BCFA9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316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26A3A65B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425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65363D05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1A602F" w:rsidRPr="00A37BC0" w:rsidRDefault="001A602F" w:rsidP="001A602F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3D6120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21C757A" w14:textId="28D3B15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C46751F" w14:textId="16081A6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FE9A9B9" w14:textId="522102E9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7798347" w14:textId="6BAE247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2B8E13D" w14:textId="59A5A11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2212D6B" w14:textId="0DD84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C5D7C72" w14:textId="697BE406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0E7A660" w14:textId="61E695CD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60DCD03" w14:textId="3A7EC960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D00472F" w14:textId="7EB7B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8297293" w14:textId="191D5B2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63DBFC8" w14:textId="59F3175F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DD48ECC" w14:textId="3E77088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78F8D91" w14:textId="5936E20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98AAF44" w14:textId="7777777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495ABF8B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__</w:t>
      </w:r>
      <w:r w:rsidR="00F92899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24.07.2025</w:t>
      </w:r>
      <w:r w:rsidR="007618DE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F80487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 </w:t>
      </w:r>
      <w:r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№ __</w:t>
      </w:r>
      <w:r w:rsidR="007618DE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F92899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33</w:t>
      </w:r>
      <w:r w:rsidR="007618DE"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__</w:t>
      </w:r>
      <w:r w:rsidRPr="00F92899">
        <w:rPr>
          <w:rFonts w:ascii="Times New Roman" w:hAnsi="Times New Roman"/>
          <w:color w:val="000000" w:themeColor="text1"/>
          <w:sz w:val="24"/>
          <w:szCs w:val="24"/>
          <w:u w:val="single"/>
        </w:rPr>
        <w:t>____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3462546A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526C40" w:rsidRPr="00526C4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1EB5BBF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53E90731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138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399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25232DFD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43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43D9E628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393E651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4DEC5F14" w:rsidR="00C87761" w:rsidRPr="002D0FD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82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590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0ACF689B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74A95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526C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0456AB8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214590A9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966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60D8B403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550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75B6AF08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B5AD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2E00CA86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755EAE4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693E0FCA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913415">
              <w:rPr>
                <w:rFonts w:ascii="Times New Roman" w:hAnsi="Times New Roman"/>
                <w:color w:val="000000" w:themeColor="text1"/>
              </w:rPr>
              <w:t>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59EF6A39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800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682BA85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C65BE0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123858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193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4AC6C63D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46AFFA76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234AE1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234AE1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6828602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6FFE79FB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1D035FA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5FEB3D17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193</w:t>
            </w:r>
            <w:r w:rsidR="004325E3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4DFA3C9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 xml:space="preserve">населенных пунктов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57A6015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0A21372D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155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37A8A22E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="00A00C9C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6E52A41C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60468B09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31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135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2BA2335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00</w:t>
            </w:r>
            <w:r w:rsidR="00A00C9C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183060F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1186DCE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6F2D254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30C1BFEB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C70B1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О содействии участию населения в осуществлении местного самоуправления в иных формах на территориях административных центров муниципальных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образований Ленинградской области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9DB0307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184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CC6DA8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 w:rsidR="001D006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2560"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5500B8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28CD8EEB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658E8" w14:textId="490DA734" w:rsidR="00FF7353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2BD45786" w14:textId="77777777" w:rsidR="008F1FE1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1139C8B8" w14:textId="271F72DD" w:rsidR="008F1FE1" w:rsidRPr="00A37BC0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8F1FE1" w:rsidRPr="00A37BC0" w14:paraId="0950F848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E2D" w14:textId="04BADE7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A55" w14:textId="49B7DE0F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B62" w14:textId="57B3BC80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389" w14:textId="25535C35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CCF" w14:textId="6D23475B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1B" w14:textId="1D8F6C9A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53D" w14:textId="0C639BB9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1" w14:textId="7B349D5D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300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6B8" w14:textId="39845EB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81B031" w14:textId="77777777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C87761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E2B9" w14:textId="77777777" w:rsidR="00BC5958" w:rsidRDefault="00BC5958" w:rsidP="002C3073">
      <w:pPr>
        <w:spacing w:after="0" w:line="240" w:lineRule="auto"/>
      </w:pPr>
      <w:r>
        <w:separator/>
      </w:r>
    </w:p>
  </w:endnote>
  <w:endnote w:type="continuationSeparator" w:id="0">
    <w:p w14:paraId="6484F78C" w14:textId="77777777" w:rsidR="00BC5958" w:rsidRDefault="00BC595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759E3" w14:textId="77777777" w:rsidR="00BC5958" w:rsidRDefault="00BC5958" w:rsidP="002C3073">
      <w:pPr>
        <w:spacing w:after="0" w:line="240" w:lineRule="auto"/>
      </w:pPr>
      <w:r>
        <w:separator/>
      </w:r>
    </w:p>
  </w:footnote>
  <w:footnote w:type="continuationSeparator" w:id="0">
    <w:p w14:paraId="6292104E" w14:textId="77777777" w:rsidR="00BC5958" w:rsidRDefault="00BC595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9498543">
    <w:abstractNumId w:val="34"/>
  </w:num>
  <w:num w:numId="2" w16cid:durableId="1331984706">
    <w:abstractNumId w:val="25"/>
  </w:num>
  <w:num w:numId="3" w16cid:durableId="77602118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6340448">
    <w:abstractNumId w:val="9"/>
  </w:num>
  <w:num w:numId="5" w16cid:durableId="1615479677">
    <w:abstractNumId w:val="29"/>
  </w:num>
  <w:num w:numId="6" w16cid:durableId="1253662667">
    <w:abstractNumId w:val="30"/>
  </w:num>
  <w:num w:numId="7" w16cid:durableId="481969384">
    <w:abstractNumId w:val="11"/>
  </w:num>
  <w:num w:numId="8" w16cid:durableId="1882326818">
    <w:abstractNumId w:val="19"/>
  </w:num>
  <w:num w:numId="9" w16cid:durableId="1986397909">
    <w:abstractNumId w:val="13"/>
  </w:num>
  <w:num w:numId="10" w16cid:durableId="1809742185">
    <w:abstractNumId w:val="22"/>
  </w:num>
  <w:num w:numId="11" w16cid:durableId="1348218389">
    <w:abstractNumId w:val="27"/>
  </w:num>
  <w:num w:numId="12" w16cid:durableId="2132749145">
    <w:abstractNumId w:val="18"/>
  </w:num>
  <w:num w:numId="13" w16cid:durableId="937366798">
    <w:abstractNumId w:val="10"/>
  </w:num>
  <w:num w:numId="14" w16cid:durableId="1218320988">
    <w:abstractNumId w:val="33"/>
  </w:num>
  <w:num w:numId="15" w16cid:durableId="1075199977">
    <w:abstractNumId w:val="23"/>
  </w:num>
  <w:num w:numId="16" w16cid:durableId="429741784">
    <w:abstractNumId w:val="7"/>
  </w:num>
  <w:num w:numId="17" w16cid:durableId="81416968">
    <w:abstractNumId w:val="15"/>
  </w:num>
  <w:num w:numId="18" w16cid:durableId="35395902">
    <w:abstractNumId w:val="16"/>
  </w:num>
  <w:num w:numId="19" w16cid:durableId="1722366313">
    <w:abstractNumId w:val="24"/>
  </w:num>
  <w:num w:numId="20" w16cid:durableId="542206763">
    <w:abstractNumId w:val="14"/>
  </w:num>
  <w:num w:numId="21" w16cid:durableId="94517330">
    <w:abstractNumId w:val="4"/>
  </w:num>
  <w:num w:numId="22" w16cid:durableId="2042701433">
    <w:abstractNumId w:val="17"/>
  </w:num>
  <w:num w:numId="23" w16cid:durableId="754859233">
    <w:abstractNumId w:val="8"/>
  </w:num>
  <w:num w:numId="24" w16cid:durableId="1787919956">
    <w:abstractNumId w:val="0"/>
  </w:num>
  <w:num w:numId="25" w16cid:durableId="366490766">
    <w:abstractNumId w:val="32"/>
  </w:num>
  <w:num w:numId="26" w16cid:durableId="716390263">
    <w:abstractNumId w:val="35"/>
  </w:num>
  <w:num w:numId="27" w16cid:durableId="204490088">
    <w:abstractNumId w:val="26"/>
  </w:num>
  <w:num w:numId="28" w16cid:durableId="779571211">
    <w:abstractNumId w:val="6"/>
  </w:num>
  <w:num w:numId="29" w16cid:durableId="1182817504">
    <w:abstractNumId w:val="28"/>
  </w:num>
  <w:num w:numId="30" w16cid:durableId="1813794329">
    <w:abstractNumId w:val="2"/>
  </w:num>
  <w:num w:numId="31" w16cid:durableId="652031264">
    <w:abstractNumId w:val="31"/>
  </w:num>
  <w:num w:numId="32" w16cid:durableId="1011879964">
    <w:abstractNumId w:val="20"/>
  </w:num>
  <w:num w:numId="33" w16cid:durableId="1994482232">
    <w:abstractNumId w:val="3"/>
  </w:num>
  <w:num w:numId="34" w16cid:durableId="1445660625">
    <w:abstractNumId w:val="21"/>
  </w:num>
  <w:num w:numId="35" w16cid:durableId="773943732">
    <w:abstractNumId w:val="1"/>
  </w:num>
  <w:num w:numId="36" w16cid:durableId="625622544">
    <w:abstractNumId w:val="12"/>
  </w:num>
  <w:num w:numId="37" w16cid:durableId="1292593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5749"/>
    <w:rsid w:val="0006526F"/>
    <w:rsid w:val="00065C71"/>
    <w:rsid w:val="00074A95"/>
    <w:rsid w:val="00077BD6"/>
    <w:rsid w:val="00077BD8"/>
    <w:rsid w:val="00087707"/>
    <w:rsid w:val="0009769C"/>
    <w:rsid w:val="000B2834"/>
    <w:rsid w:val="000B5AD0"/>
    <w:rsid w:val="000C6028"/>
    <w:rsid w:val="000D16F2"/>
    <w:rsid w:val="000E11F6"/>
    <w:rsid w:val="000E2ECD"/>
    <w:rsid w:val="000E336A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A602F"/>
    <w:rsid w:val="001C1E8D"/>
    <w:rsid w:val="001D006A"/>
    <w:rsid w:val="001D1555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D0FD0"/>
    <w:rsid w:val="002E0005"/>
    <w:rsid w:val="002F1D01"/>
    <w:rsid w:val="00307CF2"/>
    <w:rsid w:val="00316D64"/>
    <w:rsid w:val="003206CB"/>
    <w:rsid w:val="00326D9B"/>
    <w:rsid w:val="00336E0A"/>
    <w:rsid w:val="003662CB"/>
    <w:rsid w:val="003709AF"/>
    <w:rsid w:val="003748B9"/>
    <w:rsid w:val="00387E26"/>
    <w:rsid w:val="003A202C"/>
    <w:rsid w:val="003B34A5"/>
    <w:rsid w:val="003D4B13"/>
    <w:rsid w:val="003E72D7"/>
    <w:rsid w:val="003F657B"/>
    <w:rsid w:val="00402E00"/>
    <w:rsid w:val="00406D0F"/>
    <w:rsid w:val="00406E31"/>
    <w:rsid w:val="00414BEE"/>
    <w:rsid w:val="00427C13"/>
    <w:rsid w:val="004325E3"/>
    <w:rsid w:val="00442FCF"/>
    <w:rsid w:val="004656B2"/>
    <w:rsid w:val="00487910"/>
    <w:rsid w:val="004A5EF8"/>
    <w:rsid w:val="004B3D4C"/>
    <w:rsid w:val="004C4B80"/>
    <w:rsid w:val="005017C8"/>
    <w:rsid w:val="00507258"/>
    <w:rsid w:val="00522D77"/>
    <w:rsid w:val="005252CE"/>
    <w:rsid w:val="00526C40"/>
    <w:rsid w:val="005559D2"/>
    <w:rsid w:val="00557E40"/>
    <w:rsid w:val="005718B6"/>
    <w:rsid w:val="00575B11"/>
    <w:rsid w:val="0058101D"/>
    <w:rsid w:val="00593E52"/>
    <w:rsid w:val="005B1B7D"/>
    <w:rsid w:val="005D2945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619D"/>
    <w:rsid w:val="006777BA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15D86"/>
    <w:rsid w:val="00720C30"/>
    <w:rsid w:val="00745002"/>
    <w:rsid w:val="00751B39"/>
    <w:rsid w:val="007618DE"/>
    <w:rsid w:val="007643AC"/>
    <w:rsid w:val="0076760A"/>
    <w:rsid w:val="00793FD4"/>
    <w:rsid w:val="007A0FC4"/>
    <w:rsid w:val="007A23B2"/>
    <w:rsid w:val="007A4CFB"/>
    <w:rsid w:val="007B67DE"/>
    <w:rsid w:val="007B79C5"/>
    <w:rsid w:val="007D1787"/>
    <w:rsid w:val="007D733E"/>
    <w:rsid w:val="007E5308"/>
    <w:rsid w:val="007F0D7D"/>
    <w:rsid w:val="0081047A"/>
    <w:rsid w:val="00815496"/>
    <w:rsid w:val="0082128C"/>
    <w:rsid w:val="00832F2B"/>
    <w:rsid w:val="008363D1"/>
    <w:rsid w:val="008440F8"/>
    <w:rsid w:val="008503D7"/>
    <w:rsid w:val="00892069"/>
    <w:rsid w:val="008B03BB"/>
    <w:rsid w:val="008B187F"/>
    <w:rsid w:val="008B2560"/>
    <w:rsid w:val="008D38E3"/>
    <w:rsid w:val="008E4B78"/>
    <w:rsid w:val="008F1FE1"/>
    <w:rsid w:val="008F62BA"/>
    <w:rsid w:val="00913415"/>
    <w:rsid w:val="00920AC2"/>
    <w:rsid w:val="00922AAD"/>
    <w:rsid w:val="009354C3"/>
    <w:rsid w:val="00935E24"/>
    <w:rsid w:val="0096008C"/>
    <w:rsid w:val="00960252"/>
    <w:rsid w:val="00964952"/>
    <w:rsid w:val="0097223B"/>
    <w:rsid w:val="0099784B"/>
    <w:rsid w:val="009A3F64"/>
    <w:rsid w:val="009E63B8"/>
    <w:rsid w:val="009F25E5"/>
    <w:rsid w:val="00A00C9C"/>
    <w:rsid w:val="00A01699"/>
    <w:rsid w:val="00A0782C"/>
    <w:rsid w:val="00A126C9"/>
    <w:rsid w:val="00A252C5"/>
    <w:rsid w:val="00A37BC0"/>
    <w:rsid w:val="00A4290F"/>
    <w:rsid w:val="00A54DC2"/>
    <w:rsid w:val="00A567C7"/>
    <w:rsid w:val="00A6643F"/>
    <w:rsid w:val="00A92AB3"/>
    <w:rsid w:val="00AA4E45"/>
    <w:rsid w:val="00AF0C12"/>
    <w:rsid w:val="00AF15EF"/>
    <w:rsid w:val="00B06993"/>
    <w:rsid w:val="00B13686"/>
    <w:rsid w:val="00B3682D"/>
    <w:rsid w:val="00B45200"/>
    <w:rsid w:val="00B61013"/>
    <w:rsid w:val="00B65323"/>
    <w:rsid w:val="00B736D1"/>
    <w:rsid w:val="00B77706"/>
    <w:rsid w:val="00BC5958"/>
    <w:rsid w:val="00BE2F02"/>
    <w:rsid w:val="00BF1A94"/>
    <w:rsid w:val="00C1782E"/>
    <w:rsid w:val="00C24FC6"/>
    <w:rsid w:val="00C25861"/>
    <w:rsid w:val="00C37D7D"/>
    <w:rsid w:val="00C41E70"/>
    <w:rsid w:val="00C534D3"/>
    <w:rsid w:val="00C70B10"/>
    <w:rsid w:val="00C7262A"/>
    <w:rsid w:val="00C75CFA"/>
    <w:rsid w:val="00C823E9"/>
    <w:rsid w:val="00C87761"/>
    <w:rsid w:val="00C87912"/>
    <w:rsid w:val="00C9076D"/>
    <w:rsid w:val="00C910B0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36648"/>
    <w:rsid w:val="00D5308D"/>
    <w:rsid w:val="00D53C29"/>
    <w:rsid w:val="00D550B2"/>
    <w:rsid w:val="00D57ABA"/>
    <w:rsid w:val="00D82675"/>
    <w:rsid w:val="00D83D12"/>
    <w:rsid w:val="00D96084"/>
    <w:rsid w:val="00DE04B4"/>
    <w:rsid w:val="00E04F27"/>
    <w:rsid w:val="00E14D31"/>
    <w:rsid w:val="00E3561D"/>
    <w:rsid w:val="00E45FB5"/>
    <w:rsid w:val="00E74245"/>
    <w:rsid w:val="00E75CF3"/>
    <w:rsid w:val="00EA5FF2"/>
    <w:rsid w:val="00EC5557"/>
    <w:rsid w:val="00EC7EC2"/>
    <w:rsid w:val="00F01B67"/>
    <w:rsid w:val="00F0385C"/>
    <w:rsid w:val="00F06E58"/>
    <w:rsid w:val="00F16F61"/>
    <w:rsid w:val="00F20A43"/>
    <w:rsid w:val="00F36055"/>
    <w:rsid w:val="00F54925"/>
    <w:rsid w:val="00F55A4F"/>
    <w:rsid w:val="00F668B5"/>
    <w:rsid w:val="00F77E73"/>
    <w:rsid w:val="00F80487"/>
    <w:rsid w:val="00F8582C"/>
    <w:rsid w:val="00F92899"/>
    <w:rsid w:val="00F9740F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914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46</cp:revision>
  <cp:lastPrinted>2024-08-02T06:19:00Z</cp:lastPrinted>
  <dcterms:created xsi:type="dcterms:W3CDTF">2023-11-24T12:44:00Z</dcterms:created>
  <dcterms:modified xsi:type="dcterms:W3CDTF">2025-07-24T06:30:00Z</dcterms:modified>
  <cp:contentStatus/>
</cp:coreProperties>
</file>