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8A67D" w14:textId="6D60EEE2" w:rsidR="007C0156" w:rsidRDefault="007C0156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Arial" w:eastAsiaTheme="minorHAnsi" w:hAnsi="Arial" w:cs="Arial"/>
          <w:sz w:val="24"/>
          <w:szCs w:val="18"/>
          <w:lang w:eastAsia="en-US"/>
        </w:rPr>
        <w:t xml:space="preserve">                                                                                                             идентификатор</w:t>
      </w:r>
    </w:p>
    <w:p w14:paraId="6EBD6669" w14:textId="3E4C93A3" w:rsidR="004725C4" w:rsidRPr="007C0156" w:rsidRDefault="007C0156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7C0156">
        <w:rPr>
          <w:rFonts w:ascii="Arial" w:eastAsiaTheme="minorHAnsi" w:hAnsi="Arial" w:cs="Arial"/>
          <w:sz w:val="24"/>
          <w:szCs w:val="18"/>
          <w:lang w:eastAsia="en-US"/>
        </w:rPr>
        <w:t>ГЕРБ</w:t>
      </w:r>
    </w:p>
    <w:p w14:paraId="3E9B2655" w14:textId="6EC55A65" w:rsidR="00F47348" w:rsidRDefault="00F47348" w:rsidP="00F47348">
      <w:pPr>
        <w:spacing w:after="0" w:line="20" w:lineRule="atLeast"/>
        <w:ind w:left="-709" w:right="-567"/>
        <w:jc w:val="right"/>
        <w:rPr>
          <w:rFonts w:eastAsia="Calibri"/>
          <w:noProof/>
          <w:szCs w:val="18"/>
        </w:rPr>
      </w:pPr>
    </w:p>
    <w:p w14:paraId="186FF5C6" w14:textId="77777777"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1A347DC8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ACA14C1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58B2BAB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7172D31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3F2D841F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0327280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A5F7F27" w14:textId="77777777"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7C9DCF29" w14:textId="019FA33A" w:rsidR="00B75ECE" w:rsidRPr="0043222F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43222F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 w:rsidRPr="0043222F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43222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3222F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43222F" w:rsidRPr="0043222F">
        <w:rPr>
          <w:rFonts w:ascii="Arial" w:eastAsiaTheme="minorHAnsi" w:hAnsi="Arial" w:cs="Arial"/>
          <w:sz w:val="28"/>
          <w:szCs w:val="18"/>
          <w:u w:val="single"/>
          <w:lang w:eastAsia="en-US"/>
        </w:rPr>
        <w:t>30.06.202</w:t>
      </w:r>
      <w:r w:rsidR="0043222F">
        <w:rPr>
          <w:rFonts w:ascii="Arial" w:eastAsiaTheme="minorHAnsi" w:hAnsi="Arial" w:cs="Arial"/>
          <w:sz w:val="28"/>
          <w:szCs w:val="18"/>
          <w:u w:val="single"/>
          <w:lang w:eastAsia="en-US"/>
        </w:rPr>
        <w:t>5</w:t>
      </w:r>
      <w:r w:rsidR="0043222F" w:rsidRPr="0043222F"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4725C4" w:rsidRPr="0043222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 w:rsidRPr="0043222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 w:rsidRPr="0043222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 w:rsidRPr="0043222F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</w:t>
      </w:r>
      <w:r w:rsidR="000902FD" w:rsidRPr="0043222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</w:t>
      </w:r>
      <w:r w:rsidR="0043222F">
        <w:rPr>
          <w:rFonts w:ascii="Arial" w:eastAsiaTheme="minorHAnsi" w:hAnsi="Arial" w:cs="Arial"/>
          <w:sz w:val="28"/>
          <w:szCs w:val="18"/>
          <w:lang w:eastAsia="en-US"/>
        </w:rPr>
        <w:t xml:space="preserve">        </w:t>
      </w:r>
      <w:r w:rsidR="000902FD" w:rsidRPr="0043222F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="004725C4" w:rsidRPr="0043222F">
        <w:rPr>
          <w:rFonts w:ascii="Arial" w:eastAsiaTheme="minorHAnsi" w:hAnsi="Arial" w:cs="Arial"/>
          <w:sz w:val="28"/>
          <w:szCs w:val="18"/>
          <w:lang w:eastAsia="en-US"/>
        </w:rPr>
        <w:t xml:space="preserve">   №</w:t>
      </w:r>
      <w:r w:rsidR="00F47348" w:rsidRPr="0043222F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 w:rsidRPr="0043222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EC601C" w:rsidRPr="0043222F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43222F" w:rsidRPr="0043222F">
        <w:rPr>
          <w:rFonts w:ascii="Arial" w:eastAsiaTheme="minorHAnsi" w:hAnsi="Arial" w:cs="Arial"/>
          <w:sz w:val="28"/>
          <w:szCs w:val="18"/>
          <w:u w:val="single"/>
          <w:lang w:eastAsia="en-US"/>
        </w:rPr>
        <w:t>211</w:t>
      </w:r>
      <w:r w:rsidR="00EC601C" w:rsidRPr="0043222F">
        <w:rPr>
          <w:rFonts w:ascii="Arial" w:eastAsiaTheme="minorHAnsi" w:hAnsi="Arial" w:cs="Arial"/>
          <w:sz w:val="28"/>
          <w:szCs w:val="18"/>
          <w:lang w:eastAsia="en-US"/>
        </w:rPr>
        <w:t>__</w:t>
      </w:r>
      <w:r w:rsidR="004725C4" w:rsidRPr="0043222F">
        <w:rPr>
          <w:rFonts w:ascii="Arial" w:eastAsiaTheme="minorHAnsi" w:hAnsi="Arial" w:cs="Arial"/>
          <w:sz w:val="28"/>
          <w:szCs w:val="18"/>
          <w:lang w:eastAsia="en-US"/>
        </w:rPr>
        <w:t>__</w:t>
      </w:r>
    </w:p>
    <w:p w14:paraId="4D21497C" w14:textId="323FA7B7"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</w:t>
      </w:r>
      <w:r w:rsidR="0043222F">
        <w:rPr>
          <w:rFonts w:ascii="Arial" w:eastAsiaTheme="minorHAnsi" w:hAnsi="Arial" w:cs="Arial"/>
          <w:szCs w:val="18"/>
          <w:lang w:eastAsia="en-US"/>
        </w:rPr>
        <w:t xml:space="preserve"> 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>д. Юкки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5"/>
      </w:tblGrid>
      <w:tr w:rsidR="00292672" w:rsidRPr="00596D29" w14:paraId="3B1184D3" w14:textId="77777777" w:rsidTr="0043222F">
        <w:trPr>
          <w:trHeight w:val="1499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10D01FA" w14:textId="77777777"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 xml:space="preserve">овское сельское поселение»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2A21648D" w14:textId="77777777" w:rsidR="00292672" w:rsidRDefault="00292672" w:rsidP="00292672">
      <w:pPr>
        <w:jc w:val="both"/>
        <w:rPr>
          <w:sz w:val="28"/>
        </w:rPr>
      </w:pPr>
    </w:p>
    <w:p w14:paraId="5E1B3D27" w14:textId="77777777"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</w:t>
      </w:r>
      <w:r w:rsidR="008D3EB1">
        <w:rPr>
          <w:rFonts w:ascii="Times New Roman" w:hAnsi="Times New Roman" w:cs="Times New Roman"/>
          <w:sz w:val="28"/>
          <w:szCs w:val="28"/>
        </w:rPr>
        <w:br/>
      </w:r>
      <w:r w:rsidR="007E4E18" w:rsidRPr="007E4E18">
        <w:rPr>
          <w:rFonts w:ascii="Times New Roman" w:hAnsi="Times New Roman" w:cs="Times New Roman"/>
          <w:sz w:val="28"/>
          <w:szCs w:val="28"/>
        </w:rPr>
        <w:t>от 05.11.2019 № 15; от 23.11.2020 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5E964" w14:textId="77777777"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3BD79492" w14:textId="77777777"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586B6673" w14:textId="705F3C8A" w:rsidR="00537111" w:rsidRDefault="004527C1" w:rsidP="006C2EF0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4B240B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125FC9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125FC9" w:rsidRPr="00125FC9">
        <w:rPr>
          <w:rFonts w:ascii="Times New Roman" w:hAnsi="Times New Roman" w:cs="Times New Roman"/>
          <w:sz w:val="28"/>
          <w:szCs w:val="28"/>
        </w:rPr>
        <w:t xml:space="preserve"> </w:t>
      </w:r>
      <w:r w:rsidR="00125FC9">
        <w:rPr>
          <w:rFonts w:ascii="Times New Roman" w:hAnsi="Times New Roman" w:cs="Times New Roman"/>
          <w:sz w:val="28"/>
          <w:szCs w:val="28"/>
        </w:rPr>
        <w:t xml:space="preserve">внесенными Постановлениями от 25.03.2022 №111, от 15.04.2022 № 125, </w:t>
      </w:r>
      <w:r w:rsidR="00125FC9">
        <w:rPr>
          <w:rFonts w:ascii="Times New Roman" w:hAnsi="Times New Roman" w:cs="Times New Roman"/>
          <w:sz w:val="28"/>
          <w:szCs w:val="28"/>
        </w:rPr>
        <w:br/>
        <w:t xml:space="preserve">от 20.06.2022 №191, от 29.07.2022 № 250, от 10.11.2022 №361, от 21.11.2022 </w:t>
      </w:r>
      <w:r w:rsidR="00125FC9">
        <w:rPr>
          <w:rFonts w:ascii="Times New Roman" w:hAnsi="Times New Roman" w:cs="Times New Roman"/>
          <w:sz w:val="28"/>
          <w:szCs w:val="28"/>
        </w:rPr>
        <w:br/>
        <w:t>№ 373, от 26.01.2023 №20</w:t>
      </w:r>
      <w:r w:rsidR="009F4EB1">
        <w:rPr>
          <w:rFonts w:ascii="Times New Roman" w:hAnsi="Times New Roman" w:cs="Times New Roman"/>
          <w:sz w:val="28"/>
          <w:szCs w:val="28"/>
        </w:rPr>
        <w:t>, от 10.02.2023 №54</w:t>
      </w:r>
      <w:r w:rsidR="0098019A">
        <w:rPr>
          <w:rFonts w:ascii="Times New Roman" w:hAnsi="Times New Roman" w:cs="Times New Roman"/>
          <w:sz w:val="28"/>
          <w:szCs w:val="28"/>
        </w:rPr>
        <w:t>, №73 от 03.03.2023</w:t>
      </w:r>
      <w:r w:rsidR="00EC601C">
        <w:rPr>
          <w:rFonts w:ascii="Times New Roman" w:hAnsi="Times New Roman" w:cs="Times New Roman"/>
          <w:sz w:val="28"/>
          <w:szCs w:val="28"/>
        </w:rPr>
        <w:t>, от 13.04.2023 № 118, от 04.07.2023 № 196, от 17.11.2023 № 410, от 29.12.2023 № 470</w:t>
      </w:r>
      <w:r w:rsidR="00E50022">
        <w:rPr>
          <w:rFonts w:ascii="Times New Roman" w:hAnsi="Times New Roman" w:cs="Times New Roman"/>
          <w:sz w:val="28"/>
          <w:szCs w:val="28"/>
        </w:rPr>
        <w:t xml:space="preserve">, от </w:t>
      </w:r>
      <w:r w:rsidR="00E50022">
        <w:rPr>
          <w:rFonts w:ascii="Times New Roman" w:hAnsi="Times New Roman" w:cs="Times New Roman"/>
          <w:sz w:val="28"/>
          <w:szCs w:val="28"/>
        </w:rPr>
        <w:lastRenderedPageBreak/>
        <w:t>23.01.2025 № 28</w:t>
      </w:r>
      <w:r w:rsidR="0045449C">
        <w:rPr>
          <w:rFonts w:ascii="Times New Roman" w:hAnsi="Times New Roman" w:cs="Times New Roman"/>
          <w:sz w:val="28"/>
          <w:szCs w:val="28"/>
        </w:rPr>
        <w:t>, от 06.02.2025 № 47, от 13.02.2025 № 50</w:t>
      </w:r>
      <w:r w:rsidR="00125FC9">
        <w:rPr>
          <w:rFonts w:ascii="Times New Roman" w:hAnsi="Times New Roman" w:cs="Times New Roman"/>
          <w:sz w:val="28"/>
          <w:szCs w:val="28"/>
        </w:rPr>
        <w:t>)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14:paraId="2B463992" w14:textId="77777777" w:rsidR="00125FC9" w:rsidRPr="006C2EF0" w:rsidRDefault="00125FC9" w:rsidP="00125FC9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01B702E" w14:textId="4E444862" w:rsidR="004930E2" w:rsidRPr="00363BAC" w:rsidRDefault="004930E2" w:rsidP="006C2EF0">
      <w:pPr>
        <w:pStyle w:val="ab"/>
        <w:jc w:val="both"/>
        <w:rPr>
          <w:sz w:val="28"/>
          <w:szCs w:val="28"/>
        </w:rPr>
      </w:pPr>
      <w:r w:rsidRPr="00363BAC">
        <w:rPr>
          <w:sz w:val="28"/>
          <w:szCs w:val="28"/>
        </w:rPr>
        <w:t xml:space="preserve">В Приложении № 2 к Постановлению </w:t>
      </w:r>
      <w:r w:rsidR="0066102A">
        <w:rPr>
          <w:sz w:val="28"/>
          <w:szCs w:val="28"/>
        </w:rPr>
        <w:t>после</w:t>
      </w:r>
      <w:r w:rsidR="003801F2">
        <w:rPr>
          <w:sz w:val="28"/>
          <w:szCs w:val="28"/>
        </w:rPr>
        <w:t xml:space="preserve"> строки</w:t>
      </w:r>
      <w:r w:rsidRPr="00363BAC">
        <w:rPr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8"/>
        <w:gridCol w:w="7512"/>
        <w:gridCol w:w="426"/>
      </w:tblGrid>
      <w:tr w:rsidR="00D66858" w:rsidRPr="00363BAC" w14:paraId="18B939D3" w14:textId="77777777" w:rsidTr="008A665B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B5BE4" w14:textId="77777777" w:rsidR="00D66858" w:rsidRPr="00363BAC" w:rsidRDefault="00D66858" w:rsidP="00D668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3F1291A" w14:textId="5A01CFC7" w:rsidR="00D66858" w:rsidRPr="0066102A" w:rsidRDefault="00D66858" w:rsidP="00D66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18.4.01.22260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5C273E1" w14:textId="128CDC36" w:rsidR="00D66858" w:rsidRPr="00D66858" w:rsidRDefault="00D66858" w:rsidP="00D668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68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Единовременная денежная выплата гражданам, оказавшимся </w:t>
            </w:r>
            <w:r w:rsidRPr="00D668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в трудной жизненной ситуации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E469BD" w14:textId="425E5CED" w:rsidR="00D66858" w:rsidRPr="00363BAC" w:rsidRDefault="00D66858" w:rsidP="00D6685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14EC160B" w14:textId="427185E7" w:rsidR="003801F2" w:rsidRPr="006C2EF0" w:rsidRDefault="006C2EF0" w:rsidP="006C2EF0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дополнить строк</w:t>
      </w:r>
      <w:r w:rsidR="00EC601C">
        <w:rPr>
          <w:rFonts w:ascii="Times New Roman" w:hAnsi="Times New Roman" w:cs="Times New Roman"/>
          <w:sz w:val="28"/>
          <w:szCs w:val="28"/>
        </w:rPr>
        <w:t>ами</w:t>
      </w:r>
      <w:r w:rsidRPr="00363BAC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89"/>
        <w:gridCol w:w="7463"/>
        <w:gridCol w:w="434"/>
      </w:tblGrid>
      <w:tr w:rsidR="008F52B2" w:rsidRPr="00363BAC" w14:paraId="79D922A5" w14:textId="77777777" w:rsidTr="004A7F62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8A2101" w14:textId="77777777" w:rsidR="008F52B2" w:rsidRPr="00363BAC" w:rsidRDefault="008F52B2" w:rsidP="008F52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  <w:vAlign w:val="center"/>
          </w:tcPr>
          <w:p w14:paraId="4A20F33D" w14:textId="4A8930D0" w:rsidR="008F52B2" w:rsidRPr="008F52B2" w:rsidRDefault="00D66858" w:rsidP="008F52B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  <w:r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661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22270</w:t>
            </w:r>
          </w:p>
        </w:tc>
        <w:tc>
          <w:tcPr>
            <w:tcW w:w="7463" w:type="dxa"/>
            <w:shd w:val="clear" w:color="auto" w:fill="auto"/>
            <w:vAlign w:val="center"/>
          </w:tcPr>
          <w:p w14:paraId="6D2036C3" w14:textId="7026EF48" w:rsidR="008F52B2" w:rsidRDefault="00D66858" w:rsidP="008F52B2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Ежегодная денежная выплата гражданам, имеющим звание «Почетный житель» муниципального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Юкковское сельское поселение» Всеволожского муниципального района Ленинградской области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7E1BB3F" w14:textId="35612C8B" w:rsidR="008F52B2" w:rsidRDefault="008F52B2" w:rsidP="008F52B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668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9F0E935" w14:textId="77777777" w:rsidR="006C2EF0" w:rsidRDefault="006C2EF0" w:rsidP="003801F2">
      <w:pPr>
        <w:pStyle w:val="ab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1A2F5DD0" w14:textId="77777777"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262EB9F3" w14:textId="77777777"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14:paraId="69A05A65" w14:textId="2A505C00"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125FC9">
        <w:rPr>
          <w:rFonts w:ascii="Times New Roman" w:hAnsi="Times New Roman" w:cs="Times New Roman"/>
          <w:sz w:val="28"/>
          <w:szCs w:val="28"/>
        </w:rPr>
        <w:br/>
      </w:r>
      <w:r w:rsidR="000902FD" w:rsidRPr="00CE0F84">
        <w:rPr>
          <w:rFonts w:ascii="Times New Roman" w:hAnsi="Times New Roman" w:cs="Times New Roman"/>
          <w:sz w:val="28"/>
          <w:szCs w:val="28"/>
        </w:rPr>
        <w:t>на начальника отдела экономики и финансов</w:t>
      </w:r>
      <w:r w:rsidR="0098019A">
        <w:rPr>
          <w:rFonts w:ascii="Times New Roman" w:hAnsi="Times New Roman" w:cs="Times New Roman"/>
          <w:sz w:val="28"/>
          <w:szCs w:val="28"/>
        </w:rPr>
        <w:t xml:space="preserve"> – централизованной бухгалтерии</w:t>
      </w:r>
      <w:r w:rsidR="003801F2">
        <w:rPr>
          <w:rFonts w:ascii="Times New Roman" w:hAnsi="Times New Roman" w:cs="Times New Roman"/>
          <w:sz w:val="28"/>
          <w:szCs w:val="28"/>
        </w:rPr>
        <w:t xml:space="preserve"> - главного бухгалтера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14:paraId="47B8BA98" w14:textId="77777777"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DB3442" w14:textId="77777777"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C2DB36" w14:textId="77777777" w:rsidR="0043222F" w:rsidRDefault="0043222F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870960D" w14:textId="0B1FD936" w:rsidR="00C35B68" w:rsidRDefault="007C0156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 w:rsidR="00741CB8">
        <w:rPr>
          <w:rFonts w:ascii="Times New Roman" w:hAnsi="Times New Roman" w:cs="Times New Roman"/>
          <w:sz w:val="28"/>
          <w:szCs w:val="28"/>
        </w:rPr>
        <w:t>г</w:t>
      </w:r>
      <w:r w:rsidR="003801F2">
        <w:rPr>
          <w:rFonts w:ascii="Times New Roman" w:hAnsi="Times New Roman" w:cs="Times New Roman"/>
          <w:sz w:val="28"/>
          <w:szCs w:val="28"/>
        </w:rPr>
        <w:t>лав</w:t>
      </w:r>
      <w:r w:rsidR="00741CB8">
        <w:rPr>
          <w:rFonts w:ascii="Times New Roman" w:hAnsi="Times New Roman" w:cs="Times New Roman"/>
          <w:sz w:val="28"/>
          <w:szCs w:val="28"/>
        </w:rPr>
        <w:t>ы</w:t>
      </w:r>
      <w:r w:rsidR="00C35B6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741CB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41CB8">
        <w:rPr>
          <w:rFonts w:ascii="Times New Roman" w:hAnsi="Times New Roman" w:cs="Times New Roman"/>
          <w:sz w:val="28"/>
          <w:szCs w:val="28"/>
        </w:rPr>
        <w:t xml:space="preserve">    Д</w:t>
      </w:r>
      <w:r w:rsidR="009F4EB1">
        <w:rPr>
          <w:rFonts w:ascii="Times New Roman" w:hAnsi="Times New Roman" w:cs="Times New Roman"/>
          <w:sz w:val="28"/>
          <w:szCs w:val="28"/>
        </w:rPr>
        <w:t>.</w:t>
      </w:r>
      <w:r w:rsidR="00741CB8">
        <w:rPr>
          <w:rFonts w:ascii="Times New Roman" w:hAnsi="Times New Roman" w:cs="Times New Roman"/>
          <w:sz w:val="28"/>
          <w:szCs w:val="28"/>
        </w:rPr>
        <w:t>С</w:t>
      </w:r>
      <w:r w:rsidR="009F4EB1">
        <w:rPr>
          <w:rFonts w:ascii="Times New Roman" w:hAnsi="Times New Roman" w:cs="Times New Roman"/>
          <w:sz w:val="28"/>
          <w:szCs w:val="28"/>
        </w:rPr>
        <w:t xml:space="preserve">. </w:t>
      </w:r>
      <w:r w:rsidR="00741CB8">
        <w:rPr>
          <w:rFonts w:ascii="Times New Roman" w:hAnsi="Times New Roman" w:cs="Times New Roman"/>
          <w:sz w:val="28"/>
          <w:szCs w:val="28"/>
        </w:rPr>
        <w:t>Григоренко</w:t>
      </w:r>
    </w:p>
    <w:p w14:paraId="6FA3375C" w14:textId="638FA8AD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946D030" w14:textId="4CAD8506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7D50AE0" w14:textId="030F0919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72DCAFC3" w14:textId="174FC813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ABB5199" w14:textId="6BF6A131" w:rsid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F92C6B0" w14:textId="6CDD51BC" w:rsidR="00D66858" w:rsidRDefault="00D66858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0195869F" w14:textId="7A29EB04" w:rsidR="00D66858" w:rsidRDefault="00D66858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52A0372" w14:textId="27D30428" w:rsidR="00731420" w:rsidRDefault="00731420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55340E7" w14:textId="45EDDDF8" w:rsidR="00731420" w:rsidRDefault="00731420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51695D31" w14:textId="5229026E" w:rsidR="00731420" w:rsidRDefault="00731420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0A4F29CE" w14:textId="1A037045" w:rsidR="00731420" w:rsidRDefault="00731420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10F6D5E5" w14:textId="687868F6" w:rsidR="00731420" w:rsidRDefault="00731420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6E5F9D1A" w14:textId="651AD253" w:rsidR="00731420" w:rsidRDefault="00731420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14:paraId="3810352E" w14:textId="4C91E870" w:rsidR="0058110D" w:rsidRDefault="0058110D" w:rsidP="007C0156">
      <w:pPr>
        <w:pStyle w:val="aa"/>
        <w:tabs>
          <w:tab w:val="left" w:pos="366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6373793" w14:textId="6F5BEB00" w:rsidR="0058110D" w:rsidRPr="0058110D" w:rsidRDefault="0058110D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sectPr w:rsidR="0058110D" w:rsidRPr="0058110D" w:rsidSect="007C0156">
      <w:headerReference w:type="default" r:id="rId8"/>
      <w:pgSz w:w="11900" w:h="16840"/>
      <w:pgMar w:top="851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2AE2B" w14:textId="77777777" w:rsidR="00643248" w:rsidRDefault="00643248" w:rsidP="002C3073">
      <w:pPr>
        <w:spacing w:after="0" w:line="240" w:lineRule="auto"/>
      </w:pPr>
      <w:r>
        <w:separator/>
      </w:r>
    </w:p>
  </w:endnote>
  <w:endnote w:type="continuationSeparator" w:id="0">
    <w:p w14:paraId="5F26D4BE" w14:textId="77777777" w:rsidR="00643248" w:rsidRDefault="0064324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C5E46" w14:textId="77777777" w:rsidR="00643248" w:rsidRDefault="00643248" w:rsidP="002C3073">
      <w:pPr>
        <w:spacing w:after="0" w:line="240" w:lineRule="auto"/>
      </w:pPr>
      <w:r>
        <w:separator/>
      </w:r>
    </w:p>
  </w:footnote>
  <w:footnote w:type="continuationSeparator" w:id="0">
    <w:p w14:paraId="4F9DFF85" w14:textId="77777777" w:rsidR="00643248" w:rsidRDefault="0064324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0F0A" w14:textId="58BF662D" w:rsidR="002C3073" w:rsidRDefault="002C3073">
    <w:pPr>
      <w:pStyle w:val="a5"/>
      <w:jc w:val="center"/>
    </w:pPr>
  </w:p>
  <w:p w14:paraId="35F5C8A7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69089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82671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6045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2692060">
    <w:abstractNumId w:val="2"/>
  </w:num>
  <w:num w:numId="5" w16cid:durableId="728377760">
    <w:abstractNumId w:val="3"/>
  </w:num>
  <w:num w:numId="6" w16cid:durableId="1644233926">
    <w:abstractNumId w:val="1"/>
  </w:num>
  <w:num w:numId="7" w16cid:durableId="79587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36C5"/>
    <w:rsid w:val="00015F08"/>
    <w:rsid w:val="00021D70"/>
    <w:rsid w:val="00027DC5"/>
    <w:rsid w:val="00037B44"/>
    <w:rsid w:val="0006526F"/>
    <w:rsid w:val="0008452A"/>
    <w:rsid w:val="000902FD"/>
    <w:rsid w:val="000C57E5"/>
    <w:rsid w:val="000C6028"/>
    <w:rsid w:val="000D16F2"/>
    <w:rsid w:val="000D39B5"/>
    <w:rsid w:val="00104664"/>
    <w:rsid w:val="00125FC9"/>
    <w:rsid w:val="001C4A09"/>
    <w:rsid w:val="0025383F"/>
    <w:rsid w:val="00275495"/>
    <w:rsid w:val="00292672"/>
    <w:rsid w:val="002B3A0A"/>
    <w:rsid w:val="002C3073"/>
    <w:rsid w:val="002D1EDE"/>
    <w:rsid w:val="002D7D37"/>
    <w:rsid w:val="002E0005"/>
    <w:rsid w:val="003052FD"/>
    <w:rsid w:val="003206CB"/>
    <w:rsid w:val="003430A7"/>
    <w:rsid w:val="00344AFF"/>
    <w:rsid w:val="003560B9"/>
    <w:rsid w:val="00363BAC"/>
    <w:rsid w:val="00365E6B"/>
    <w:rsid w:val="003801F2"/>
    <w:rsid w:val="003860AF"/>
    <w:rsid w:val="003C5681"/>
    <w:rsid w:val="003E4E2D"/>
    <w:rsid w:val="00431627"/>
    <w:rsid w:val="0043222F"/>
    <w:rsid w:val="004527C1"/>
    <w:rsid w:val="0045449C"/>
    <w:rsid w:val="004725C4"/>
    <w:rsid w:val="004930E2"/>
    <w:rsid w:val="004A7F62"/>
    <w:rsid w:val="004B240B"/>
    <w:rsid w:val="004D0264"/>
    <w:rsid w:val="004D7419"/>
    <w:rsid w:val="00501B2F"/>
    <w:rsid w:val="00505324"/>
    <w:rsid w:val="00512721"/>
    <w:rsid w:val="00532401"/>
    <w:rsid w:val="00535A4E"/>
    <w:rsid w:val="00537111"/>
    <w:rsid w:val="00543198"/>
    <w:rsid w:val="0058110D"/>
    <w:rsid w:val="005B5CF5"/>
    <w:rsid w:val="005D7351"/>
    <w:rsid w:val="00614603"/>
    <w:rsid w:val="006215E7"/>
    <w:rsid w:val="00631BFB"/>
    <w:rsid w:val="006409E6"/>
    <w:rsid w:val="00643248"/>
    <w:rsid w:val="0064755D"/>
    <w:rsid w:val="0066102A"/>
    <w:rsid w:val="0069159A"/>
    <w:rsid w:val="006C2EF0"/>
    <w:rsid w:val="006D71DA"/>
    <w:rsid w:val="00707F7C"/>
    <w:rsid w:val="00723001"/>
    <w:rsid w:val="00731420"/>
    <w:rsid w:val="00741CB8"/>
    <w:rsid w:val="00751B39"/>
    <w:rsid w:val="00753C0E"/>
    <w:rsid w:val="0075511A"/>
    <w:rsid w:val="00780AF5"/>
    <w:rsid w:val="007B3F7F"/>
    <w:rsid w:val="007B6036"/>
    <w:rsid w:val="007C0156"/>
    <w:rsid w:val="007E4E18"/>
    <w:rsid w:val="007E5BF5"/>
    <w:rsid w:val="00803304"/>
    <w:rsid w:val="008154CF"/>
    <w:rsid w:val="008363D1"/>
    <w:rsid w:val="00855B25"/>
    <w:rsid w:val="00880247"/>
    <w:rsid w:val="008B03BB"/>
    <w:rsid w:val="008C6FF2"/>
    <w:rsid w:val="008D3EB1"/>
    <w:rsid w:val="008E152D"/>
    <w:rsid w:val="008F52B2"/>
    <w:rsid w:val="0091415C"/>
    <w:rsid w:val="00920243"/>
    <w:rsid w:val="009229E3"/>
    <w:rsid w:val="0094268C"/>
    <w:rsid w:val="00942E73"/>
    <w:rsid w:val="00950FEC"/>
    <w:rsid w:val="0095589B"/>
    <w:rsid w:val="0098019A"/>
    <w:rsid w:val="0099784B"/>
    <w:rsid w:val="009B5392"/>
    <w:rsid w:val="009D17D0"/>
    <w:rsid w:val="009D549D"/>
    <w:rsid w:val="009D6808"/>
    <w:rsid w:val="009F11D4"/>
    <w:rsid w:val="009F4EB1"/>
    <w:rsid w:val="009F5058"/>
    <w:rsid w:val="00A0782C"/>
    <w:rsid w:val="00A126C9"/>
    <w:rsid w:val="00A147A6"/>
    <w:rsid w:val="00A36559"/>
    <w:rsid w:val="00A41694"/>
    <w:rsid w:val="00A4290A"/>
    <w:rsid w:val="00A71ADB"/>
    <w:rsid w:val="00A73CC8"/>
    <w:rsid w:val="00A85339"/>
    <w:rsid w:val="00AF5F73"/>
    <w:rsid w:val="00B06993"/>
    <w:rsid w:val="00B75ECE"/>
    <w:rsid w:val="00BD130A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66858"/>
    <w:rsid w:val="00D71F4F"/>
    <w:rsid w:val="00D840AF"/>
    <w:rsid w:val="00D85E4D"/>
    <w:rsid w:val="00D96D54"/>
    <w:rsid w:val="00DA3F98"/>
    <w:rsid w:val="00DB577E"/>
    <w:rsid w:val="00E22B4F"/>
    <w:rsid w:val="00E27591"/>
    <w:rsid w:val="00E50022"/>
    <w:rsid w:val="00E70764"/>
    <w:rsid w:val="00E74245"/>
    <w:rsid w:val="00EA6F3F"/>
    <w:rsid w:val="00EC601C"/>
    <w:rsid w:val="00EC7567"/>
    <w:rsid w:val="00EE19F7"/>
    <w:rsid w:val="00F15EFE"/>
    <w:rsid w:val="00F26A97"/>
    <w:rsid w:val="00F4216B"/>
    <w:rsid w:val="00F47348"/>
    <w:rsid w:val="00F668B5"/>
    <w:rsid w:val="00F96432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4AA"/>
  <w15:docId w15:val="{5907A925-2038-427E-BF31-540F8D75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1043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14</cp:revision>
  <cp:lastPrinted>2022-08-01T12:13:00Z</cp:lastPrinted>
  <dcterms:created xsi:type="dcterms:W3CDTF">2023-07-14T07:51:00Z</dcterms:created>
  <dcterms:modified xsi:type="dcterms:W3CDTF">2025-07-03T07:10:00Z</dcterms:modified>
</cp:coreProperties>
</file>