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89B40" w14:textId="251B032F" w:rsidR="00702EE8" w:rsidRPr="00702EE8" w:rsidRDefault="00702EE8" w:rsidP="0006526F">
      <w:pPr>
        <w:spacing w:after="0" w:line="20" w:lineRule="atLeast"/>
        <w:ind w:left="-709" w:right="-567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                                                  </w:t>
      </w:r>
      <w:r w:rsidRPr="00702EE8">
        <w:rPr>
          <w:rFonts w:ascii="Arial" w:hAnsi="Arial" w:cs="Arial"/>
          <w:noProof/>
          <w:sz w:val="24"/>
          <w:szCs w:val="24"/>
        </w:rPr>
        <w:t>идентификатор</w:t>
      </w:r>
    </w:p>
    <w:p w14:paraId="0C649CFE" w14:textId="77777777" w:rsidR="00702EE8" w:rsidRDefault="00702EE8" w:rsidP="0006526F">
      <w:pPr>
        <w:spacing w:after="0" w:line="20" w:lineRule="atLeast"/>
        <w:ind w:left="-709" w:right="-567"/>
        <w:jc w:val="center"/>
        <w:rPr>
          <w:rFonts w:ascii="Arial" w:hAnsi="Arial" w:cs="Arial"/>
          <w:noProof/>
          <w:sz w:val="28"/>
          <w:szCs w:val="28"/>
        </w:rPr>
      </w:pPr>
    </w:p>
    <w:p w14:paraId="0141A927" w14:textId="426734E2" w:rsidR="009E32B2" w:rsidRPr="00702EE8" w:rsidRDefault="00702EE8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702EE8">
        <w:rPr>
          <w:rFonts w:ascii="Arial" w:hAnsi="Arial" w:cs="Arial"/>
          <w:noProof/>
          <w:sz w:val="24"/>
          <w:szCs w:val="24"/>
        </w:rPr>
        <w:t>ГЕРБ</w:t>
      </w:r>
    </w:p>
    <w:p w14:paraId="766E11D5" w14:textId="687C3D1E" w:rsidR="00F668B5" w:rsidRPr="00F668B5" w:rsidRDefault="00F668B5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77AF0BD7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116633DD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18E06966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743825CC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290F08B5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40CDDC80" w14:textId="77777777" w:rsidR="00F668B5" w:rsidRPr="00F668B5" w:rsidRDefault="00E7424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3490DEB0" w14:textId="77777777" w:rsidR="00F668B5" w:rsidRPr="00F668B5" w:rsidRDefault="00F668B5" w:rsidP="0006526F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5A19D193" w14:textId="10977628" w:rsidR="009E32B2" w:rsidRPr="007B1D33" w:rsidRDefault="009E32B2" w:rsidP="009E32B2">
      <w:pPr>
        <w:spacing w:after="0"/>
        <w:ind w:left="-709" w:right="-567" w:firstLine="425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 w:rsidR="007B1D33">
        <w:rPr>
          <w:rFonts w:ascii="Arial" w:eastAsiaTheme="minorHAnsi" w:hAnsi="Arial" w:cs="Arial"/>
          <w:sz w:val="28"/>
          <w:szCs w:val="18"/>
          <w:lang w:eastAsia="en-US"/>
        </w:rPr>
        <w:t>__</w:t>
      </w:r>
      <w:r w:rsidR="007B1D33" w:rsidRPr="007B1D33">
        <w:rPr>
          <w:rFonts w:ascii="Arial" w:eastAsiaTheme="minorHAnsi" w:hAnsi="Arial" w:cs="Arial"/>
          <w:sz w:val="28"/>
          <w:szCs w:val="18"/>
          <w:u w:val="single"/>
          <w:lang w:eastAsia="en-US"/>
        </w:rPr>
        <w:t>25.06.2025</w:t>
      </w:r>
      <w:r w:rsidR="007B1D33">
        <w:rPr>
          <w:rFonts w:ascii="Arial" w:eastAsiaTheme="minorHAnsi" w:hAnsi="Arial" w:cs="Arial"/>
          <w:sz w:val="28"/>
          <w:szCs w:val="18"/>
          <w:lang w:eastAsia="en-US"/>
        </w:rPr>
        <w:t>___</w:t>
      </w:r>
      <w:r w:rsidRPr="007B1D33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7B1D33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7B1D33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7B1D33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7B1D33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                    </w:t>
      </w:r>
      <w:r w:rsidRPr="007B1D33">
        <w:rPr>
          <w:rFonts w:ascii="Arial" w:eastAsiaTheme="minorHAnsi" w:hAnsi="Arial" w:cs="Arial"/>
          <w:sz w:val="28"/>
          <w:szCs w:val="18"/>
          <w:lang w:eastAsia="en-US"/>
        </w:rPr>
        <w:t xml:space="preserve">№ </w:t>
      </w:r>
      <w:r w:rsidR="007B1D33">
        <w:rPr>
          <w:rFonts w:ascii="Arial" w:eastAsiaTheme="minorHAnsi" w:hAnsi="Arial" w:cs="Arial"/>
          <w:sz w:val="28"/>
          <w:szCs w:val="18"/>
          <w:lang w:eastAsia="en-US"/>
        </w:rPr>
        <w:t>__</w:t>
      </w:r>
      <w:r w:rsidR="007B1D33" w:rsidRPr="007B1D33">
        <w:rPr>
          <w:rFonts w:ascii="Arial" w:eastAsiaTheme="minorHAnsi" w:hAnsi="Arial" w:cs="Arial"/>
          <w:sz w:val="28"/>
          <w:szCs w:val="18"/>
          <w:u w:val="single"/>
          <w:lang w:eastAsia="en-US"/>
        </w:rPr>
        <w:t>207</w:t>
      </w:r>
      <w:r w:rsidR="007B1D33">
        <w:rPr>
          <w:rFonts w:ascii="Arial" w:eastAsiaTheme="minorHAnsi" w:hAnsi="Arial" w:cs="Arial"/>
          <w:sz w:val="28"/>
          <w:szCs w:val="18"/>
          <w:lang w:eastAsia="en-US"/>
        </w:rPr>
        <w:t>___</w:t>
      </w:r>
    </w:p>
    <w:p w14:paraId="5A746EB3" w14:textId="575B4A35" w:rsidR="0099784B" w:rsidRDefault="009E32B2" w:rsidP="009E32B2">
      <w:r>
        <w:rPr>
          <w:rFonts w:ascii="Arial" w:eastAsiaTheme="minorHAnsi" w:hAnsi="Arial" w:cs="Arial"/>
          <w:szCs w:val="18"/>
          <w:lang w:eastAsia="en-US"/>
        </w:rPr>
        <w:t xml:space="preserve">                   </w:t>
      </w:r>
      <w:r w:rsidRPr="00F668B5">
        <w:rPr>
          <w:rFonts w:ascii="Arial" w:eastAsiaTheme="minorHAnsi" w:hAnsi="Arial" w:cs="Arial"/>
          <w:szCs w:val="18"/>
          <w:lang w:eastAsia="en-US"/>
        </w:rPr>
        <w:t>д. Юкки</w:t>
      </w:r>
    </w:p>
    <w:p w14:paraId="3FC7A916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5252"/>
      </w:tblGrid>
      <w:tr w:rsidR="001A00DD" w:rsidRPr="00E55825" w14:paraId="5F76F7E1" w14:textId="77777777" w:rsidTr="007B1D33">
        <w:trPr>
          <w:trHeight w:val="2122"/>
        </w:trPr>
        <w:tc>
          <w:tcPr>
            <w:tcW w:w="5252" w:type="dxa"/>
          </w:tcPr>
          <w:p w14:paraId="7AA322B2" w14:textId="7871A853" w:rsidR="001A00DD" w:rsidRPr="00D31139" w:rsidRDefault="009D21FA" w:rsidP="00D31139">
            <w:pPr>
              <w:pStyle w:val="Style3"/>
              <w:spacing w:line="240" w:lineRule="auto"/>
              <w:rPr>
                <w:sz w:val="28"/>
                <w:szCs w:val="28"/>
              </w:rPr>
            </w:pPr>
            <w:r w:rsidRPr="009D21FA">
              <w:rPr>
                <w:rStyle w:val="ab"/>
                <w:i w:val="0"/>
                <w:iCs w:val="0"/>
                <w:sz w:val="28"/>
                <w:szCs w:val="28"/>
              </w:rPr>
              <w:t>Об определении мест (объектов) для</w:t>
            </w:r>
            <w:r>
              <w:rPr>
                <w:rStyle w:val="ab"/>
                <w:i w:val="0"/>
                <w:iCs w:val="0"/>
                <w:sz w:val="28"/>
                <w:szCs w:val="28"/>
              </w:rPr>
              <w:t xml:space="preserve"> </w:t>
            </w:r>
            <w:r w:rsidRPr="009D21FA">
              <w:rPr>
                <w:rStyle w:val="ab"/>
                <w:i w:val="0"/>
                <w:iCs w:val="0"/>
                <w:sz w:val="28"/>
                <w:szCs w:val="28"/>
              </w:rPr>
              <w:t>отбывания наказания</w:t>
            </w:r>
            <w:r w:rsidRPr="00300756">
              <w:rPr>
                <w:rStyle w:val="ab"/>
                <w:i w:val="0"/>
                <w:iCs w:val="0"/>
                <w:sz w:val="28"/>
                <w:szCs w:val="28"/>
              </w:rPr>
              <w:t xml:space="preserve"> на</w:t>
            </w:r>
            <w:r w:rsidR="00300756" w:rsidRPr="00300756">
              <w:rPr>
                <w:rStyle w:val="ab"/>
                <w:i w:val="0"/>
                <w:iCs w:val="0"/>
                <w:sz w:val="28"/>
                <w:szCs w:val="28"/>
              </w:rPr>
              <w:t xml:space="preserve"> территории </w:t>
            </w:r>
            <w:r w:rsidR="007C0713" w:rsidRPr="00116C64">
              <w:rPr>
                <w:rStyle w:val="FontStyle13"/>
                <w:sz w:val="28"/>
                <w:szCs w:val="28"/>
              </w:rPr>
              <w:t>муниципального</w:t>
            </w:r>
            <w:r w:rsidR="00A26929">
              <w:rPr>
                <w:rStyle w:val="FontStyle13"/>
                <w:sz w:val="28"/>
                <w:szCs w:val="28"/>
              </w:rPr>
              <w:t xml:space="preserve"> </w:t>
            </w:r>
            <w:r w:rsidR="007C0713" w:rsidRPr="00116C64">
              <w:rPr>
                <w:rStyle w:val="FontStyle13"/>
                <w:sz w:val="28"/>
                <w:szCs w:val="28"/>
              </w:rPr>
              <w:t>образования «Юкковс</w:t>
            </w:r>
            <w:r w:rsidR="00A26929">
              <w:rPr>
                <w:rStyle w:val="FontStyle13"/>
                <w:sz w:val="28"/>
                <w:szCs w:val="28"/>
              </w:rPr>
              <w:t>кое сельское поселение</w:t>
            </w:r>
            <w:r w:rsidR="00512457">
              <w:rPr>
                <w:rStyle w:val="FontStyle13"/>
                <w:sz w:val="28"/>
                <w:szCs w:val="28"/>
              </w:rPr>
              <w:t>»</w:t>
            </w:r>
            <w:r w:rsidR="00A26929">
              <w:rPr>
                <w:rStyle w:val="FontStyle13"/>
                <w:sz w:val="28"/>
                <w:szCs w:val="28"/>
              </w:rPr>
              <w:t xml:space="preserve"> Всеволожского муниципально</w:t>
            </w:r>
            <w:r w:rsidR="00512457">
              <w:rPr>
                <w:rStyle w:val="FontStyle13"/>
                <w:sz w:val="28"/>
                <w:szCs w:val="28"/>
              </w:rPr>
              <w:t>го района Ленинградской области</w:t>
            </w:r>
          </w:p>
        </w:tc>
      </w:tr>
    </w:tbl>
    <w:p w14:paraId="31F3DF09" w14:textId="77777777" w:rsidR="00D31139" w:rsidRDefault="00D31139" w:rsidP="00D00B8E">
      <w:pPr>
        <w:pStyle w:val="aa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0F4CAD78" w14:textId="66E000C2" w:rsidR="001A00DD" w:rsidRDefault="009D21FA" w:rsidP="00A52AAE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9D21FA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Во исполнение ст. 25, 39 Уголовно-исполнительного кодекса Российской Федерации от 08.01.1997 </w:t>
      </w:r>
      <w:r w:rsidR="00512457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№</w:t>
      </w:r>
      <w:r w:rsidRPr="009D21FA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1-ФЗ и ст. 49, 50 Уголовного код</w:t>
      </w:r>
      <w:r w:rsidR="00512457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екса Российской Федерации</w:t>
      </w:r>
      <w:r w:rsidR="00D00B8E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r w:rsidRPr="009D21FA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администрация МО «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Юкковское</w:t>
      </w:r>
      <w:r w:rsidRPr="009D21FA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</w:p>
    <w:p w14:paraId="66CF15EE" w14:textId="77777777" w:rsidR="0094209A" w:rsidRDefault="0094209A" w:rsidP="0094209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5825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24E3635A" w14:textId="77777777" w:rsidR="00702EE8" w:rsidRPr="00436CD8" w:rsidRDefault="00702EE8" w:rsidP="0094209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B37AB2C" w14:textId="61B1A89A" w:rsidR="00F45455" w:rsidRPr="00F45455" w:rsidRDefault="00F45455" w:rsidP="00F45455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455">
        <w:rPr>
          <w:rFonts w:ascii="Times New Roman" w:hAnsi="Times New Roman" w:cs="Times New Roman"/>
          <w:sz w:val="28"/>
          <w:szCs w:val="28"/>
        </w:rPr>
        <w:t>1.</w:t>
      </w:r>
      <w:r w:rsidRPr="00F45455">
        <w:rPr>
          <w:rFonts w:ascii="Times New Roman" w:hAnsi="Times New Roman" w:cs="Times New Roman"/>
          <w:sz w:val="28"/>
          <w:szCs w:val="28"/>
        </w:rPr>
        <w:tab/>
        <w:t xml:space="preserve">Утвердить Перечень мест для отбывания наказания в виде исправительных работ для осужденных, не имеющих основного места </w:t>
      </w:r>
      <w:r w:rsidR="007B1D33">
        <w:rPr>
          <w:rFonts w:ascii="Times New Roman" w:hAnsi="Times New Roman" w:cs="Times New Roman"/>
          <w:sz w:val="28"/>
          <w:szCs w:val="28"/>
        </w:rPr>
        <w:br/>
      </w:r>
      <w:r w:rsidRPr="00F45455">
        <w:rPr>
          <w:rFonts w:ascii="Times New Roman" w:hAnsi="Times New Roman" w:cs="Times New Roman"/>
          <w:sz w:val="28"/>
          <w:szCs w:val="28"/>
        </w:rPr>
        <w:t>работы, и обязательных работ на территории муниципального образования «</w:t>
      </w:r>
      <w:r w:rsidR="00D31139">
        <w:rPr>
          <w:rFonts w:ascii="Times New Roman" w:hAnsi="Times New Roman" w:cs="Times New Roman"/>
          <w:sz w:val="28"/>
          <w:szCs w:val="28"/>
        </w:rPr>
        <w:t>Юкковское</w:t>
      </w:r>
      <w:r w:rsidRPr="00F45455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 (Приложение 1).</w:t>
      </w:r>
    </w:p>
    <w:p w14:paraId="01AE8CA2" w14:textId="77777777" w:rsidR="00F45455" w:rsidRPr="00F45455" w:rsidRDefault="00F45455" w:rsidP="00F45455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455">
        <w:rPr>
          <w:rFonts w:ascii="Times New Roman" w:hAnsi="Times New Roman" w:cs="Times New Roman"/>
          <w:sz w:val="28"/>
          <w:szCs w:val="28"/>
        </w:rPr>
        <w:t>2.</w:t>
      </w:r>
      <w:r w:rsidRPr="00F45455">
        <w:rPr>
          <w:rFonts w:ascii="Times New Roman" w:hAnsi="Times New Roman" w:cs="Times New Roman"/>
          <w:sz w:val="28"/>
          <w:szCs w:val="28"/>
        </w:rPr>
        <w:tab/>
        <w:t>Утвердить перечень видов обязательных работ (Приложение 2).</w:t>
      </w:r>
    </w:p>
    <w:p w14:paraId="2055C792" w14:textId="2C25E6AA" w:rsidR="00F45455" w:rsidRPr="00F45455" w:rsidRDefault="00F45455" w:rsidP="00F45455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455">
        <w:rPr>
          <w:rFonts w:ascii="Times New Roman" w:hAnsi="Times New Roman" w:cs="Times New Roman"/>
          <w:sz w:val="28"/>
          <w:szCs w:val="28"/>
        </w:rPr>
        <w:t>3.</w:t>
      </w:r>
      <w:r w:rsidRPr="00F45455">
        <w:rPr>
          <w:rFonts w:ascii="Times New Roman" w:hAnsi="Times New Roman" w:cs="Times New Roman"/>
          <w:sz w:val="28"/>
          <w:szCs w:val="28"/>
        </w:rPr>
        <w:tab/>
        <w:t>Согласовать перечни, указанные в приложени</w:t>
      </w:r>
      <w:r w:rsidR="00512457">
        <w:rPr>
          <w:rFonts w:ascii="Times New Roman" w:hAnsi="Times New Roman" w:cs="Times New Roman"/>
          <w:sz w:val="28"/>
          <w:szCs w:val="28"/>
        </w:rPr>
        <w:t>ях</w:t>
      </w:r>
      <w:r w:rsidRPr="00F45455">
        <w:rPr>
          <w:rFonts w:ascii="Times New Roman" w:hAnsi="Times New Roman" w:cs="Times New Roman"/>
          <w:sz w:val="28"/>
          <w:szCs w:val="28"/>
        </w:rPr>
        <w:t xml:space="preserve"> 1 и 2, с УФСИН России по г. Санкт-Петербургу и Ленинградской области.</w:t>
      </w:r>
    </w:p>
    <w:p w14:paraId="12E58E44" w14:textId="3D2203A0" w:rsidR="00D31139" w:rsidRDefault="00F45455" w:rsidP="00F45455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455">
        <w:rPr>
          <w:rFonts w:ascii="Times New Roman" w:hAnsi="Times New Roman" w:cs="Times New Roman"/>
          <w:sz w:val="28"/>
          <w:szCs w:val="28"/>
        </w:rPr>
        <w:t>4.</w:t>
      </w:r>
      <w:r w:rsidRPr="00F45455">
        <w:rPr>
          <w:rFonts w:ascii="Times New Roman" w:hAnsi="Times New Roman" w:cs="Times New Roman"/>
          <w:sz w:val="28"/>
          <w:szCs w:val="28"/>
        </w:rPr>
        <w:tab/>
        <w:t xml:space="preserve">Рекомендовать руководителю организации, указанной в </w:t>
      </w:r>
      <w:r w:rsidR="007B1D33">
        <w:rPr>
          <w:rFonts w:ascii="Times New Roman" w:hAnsi="Times New Roman" w:cs="Times New Roman"/>
          <w:sz w:val="28"/>
          <w:szCs w:val="28"/>
        </w:rPr>
        <w:br/>
      </w:r>
      <w:r w:rsidRPr="00F45455">
        <w:rPr>
          <w:rFonts w:ascii="Times New Roman" w:hAnsi="Times New Roman" w:cs="Times New Roman"/>
          <w:sz w:val="28"/>
          <w:szCs w:val="28"/>
        </w:rPr>
        <w:t>перечне, обеспечить исполнение законодательства об отбывании наказания лицами, осужденными к обязательным и исправительным работам.</w:t>
      </w:r>
    </w:p>
    <w:p w14:paraId="1D5BFBC2" w14:textId="57B5E029" w:rsidR="00685853" w:rsidRPr="005E6DAA" w:rsidRDefault="004F25B6" w:rsidP="005E6DAA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5</w:t>
      </w:r>
      <w:r w:rsidR="00F02301" w:rsidRPr="00685853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.</w:t>
      </w:r>
      <w:r w:rsidR="008D72BC" w:rsidRPr="00685853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685853" w:rsidRPr="00685853">
        <w:rPr>
          <w:rStyle w:val="FontStyle13"/>
          <w:sz w:val="28"/>
          <w:szCs w:val="28"/>
        </w:rPr>
        <w:t>Настоящее постановление вступает в силу с момента</w:t>
      </w:r>
      <w:r w:rsidR="00685853">
        <w:rPr>
          <w:rStyle w:val="FontStyle13"/>
          <w:sz w:val="28"/>
          <w:szCs w:val="28"/>
        </w:rPr>
        <w:t xml:space="preserve"> его</w:t>
      </w:r>
      <w:r w:rsidR="00685853" w:rsidRPr="00685853">
        <w:rPr>
          <w:rStyle w:val="FontStyle13"/>
          <w:sz w:val="28"/>
          <w:szCs w:val="28"/>
        </w:rPr>
        <w:t xml:space="preserve"> официального опубликования</w:t>
      </w:r>
      <w:r w:rsidR="00D31139">
        <w:rPr>
          <w:rStyle w:val="FontStyle13"/>
          <w:sz w:val="28"/>
          <w:szCs w:val="28"/>
        </w:rPr>
        <w:t>.</w:t>
      </w:r>
      <w:r w:rsidR="00685853" w:rsidRPr="00685853">
        <w:rPr>
          <w:rStyle w:val="FontStyle13"/>
          <w:sz w:val="28"/>
          <w:szCs w:val="28"/>
        </w:rPr>
        <w:t xml:space="preserve"> </w:t>
      </w:r>
    </w:p>
    <w:p w14:paraId="4BD34AA2" w14:textId="3A6C46AC" w:rsidR="00DA5511" w:rsidRPr="00685853" w:rsidRDefault="004F25B6" w:rsidP="0068585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</w:t>
      </w:r>
      <w:r w:rsidR="00685853">
        <w:rPr>
          <w:rFonts w:ascii="Times New Roman" w:eastAsia="Times New Roman" w:hAnsi="Times New Roman"/>
          <w:sz w:val="28"/>
          <w:szCs w:val="28"/>
        </w:rPr>
        <w:t>. Разместить</w:t>
      </w:r>
      <w:r w:rsidR="00685853" w:rsidRPr="00685853">
        <w:rPr>
          <w:rFonts w:ascii="Times New Roman" w:eastAsia="Times New Roman" w:hAnsi="Times New Roman"/>
          <w:sz w:val="28"/>
          <w:szCs w:val="28"/>
        </w:rPr>
        <w:t xml:space="preserve"> </w:t>
      </w:r>
      <w:r w:rsidR="00D00B8E">
        <w:rPr>
          <w:rFonts w:ascii="Times New Roman" w:eastAsia="Times New Roman" w:hAnsi="Times New Roman"/>
          <w:sz w:val="28"/>
          <w:szCs w:val="28"/>
        </w:rPr>
        <w:t>постановление</w:t>
      </w:r>
      <w:r w:rsidR="00D31139">
        <w:rPr>
          <w:rFonts w:ascii="Times New Roman" w:eastAsia="Times New Roman" w:hAnsi="Times New Roman"/>
          <w:sz w:val="28"/>
          <w:szCs w:val="28"/>
        </w:rPr>
        <w:t xml:space="preserve"> </w:t>
      </w:r>
      <w:r w:rsidR="00685853" w:rsidRPr="00685853">
        <w:rPr>
          <w:rFonts w:ascii="Times New Roman" w:eastAsia="Times New Roman" w:hAnsi="Times New Roman"/>
          <w:sz w:val="28"/>
          <w:szCs w:val="28"/>
        </w:rPr>
        <w:t>на официальном сайте МО «Юкковское сельское поселение» в сети «Интернет»</w:t>
      </w:r>
      <w:r w:rsidR="00DA5511" w:rsidRPr="00685853">
        <w:rPr>
          <w:rFonts w:ascii="Times New Roman" w:hAnsi="Times New Roman"/>
          <w:sz w:val="28"/>
          <w:szCs w:val="28"/>
        </w:rPr>
        <w:t xml:space="preserve"> </w:t>
      </w:r>
      <w:r w:rsidR="00DA5511" w:rsidRPr="00685853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по адресу: </w:t>
      </w:r>
      <w:hyperlink r:id="rId7" w:history="1">
        <w:r w:rsidR="00DA5511" w:rsidRPr="00685853">
          <w:rPr>
            <w:rStyle w:val="a9"/>
            <w:rFonts w:ascii="Times New Roman" w:eastAsia="Times New Roman" w:hAnsi="Times New Roman" w:cs="Times New Roman"/>
            <w:bCs/>
            <w:kern w:val="36"/>
            <w:sz w:val="28"/>
            <w:szCs w:val="28"/>
          </w:rPr>
          <w:t>www.ykki.ru</w:t>
        </w:r>
      </w:hyperlink>
      <w:r w:rsidR="00DA5511" w:rsidRPr="00685853">
        <w:rPr>
          <w:rFonts w:ascii="Times New Roman" w:hAnsi="Times New Roman"/>
          <w:sz w:val="28"/>
          <w:szCs w:val="28"/>
        </w:rPr>
        <w:t>.</w:t>
      </w:r>
    </w:p>
    <w:p w14:paraId="7C46E973" w14:textId="0A3D510C" w:rsidR="00DA5511" w:rsidRDefault="004F25B6" w:rsidP="00A52AA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8D72BC">
        <w:rPr>
          <w:rFonts w:ascii="Times New Roman" w:hAnsi="Times New Roman" w:cs="Times New Roman"/>
          <w:sz w:val="28"/>
          <w:szCs w:val="28"/>
        </w:rPr>
        <w:t xml:space="preserve">. </w:t>
      </w:r>
      <w:r w:rsidR="00DA5511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8D72BC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DA5511">
        <w:rPr>
          <w:rFonts w:ascii="Times New Roman" w:hAnsi="Times New Roman" w:cs="Times New Roman"/>
          <w:sz w:val="28"/>
          <w:szCs w:val="28"/>
        </w:rPr>
        <w:t xml:space="preserve">постановления оставляю за </w:t>
      </w:r>
      <w:r w:rsidR="00D00B8E">
        <w:rPr>
          <w:rFonts w:ascii="Times New Roman" w:hAnsi="Times New Roman" w:cs="Times New Roman"/>
          <w:sz w:val="28"/>
          <w:szCs w:val="28"/>
        </w:rPr>
        <w:t>главой админ</w:t>
      </w:r>
      <w:r w:rsidR="007260FD">
        <w:rPr>
          <w:rFonts w:ascii="Times New Roman" w:hAnsi="Times New Roman" w:cs="Times New Roman"/>
          <w:sz w:val="28"/>
          <w:szCs w:val="28"/>
        </w:rPr>
        <w:t>и</w:t>
      </w:r>
      <w:r w:rsidR="00D00B8E">
        <w:rPr>
          <w:rFonts w:ascii="Times New Roman" w:hAnsi="Times New Roman" w:cs="Times New Roman"/>
          <w:sz w:val="28"/>
          <w:szCs w:val="28"/>
        </w:rPr>
        <w:t>страции</w:t>
      </w:r>
      <w:r w:rsidR="00DA5511">
        <w:rPr>
          <w:rFonts w:ascii="Times New Roman" w:hAnsi="Times New Roman" w:cs="Times New Roman"/>
          <w:sz w:val="28"/>
          <w:szCs w:val="28"/>
        </w:rPr>
        <w:t>.</w:t>
      </w:r>
    </w:p>
    <w:p w14:paraId="0820ADCE" w14:textId="77777777" w:rsidR="00DA5511" w:rsidRDefault="00DA5511" w:rsidP="00DA5511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1FE83065" w14:textId="77777777" w:rsidR="008D72BC" w:rsidRDefault="008D72BC" w:rsidP="00DA5511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4029ED30" w14:textId="2568D021" w:rsidR="00DA5511" w:rsidRDefault="00DA5511" w:rsidP="00DA5511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главы администрации                                      </w:t>
      </w:r>
      <w:r w:rsidR="008D72B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00B8E">
        <w:rPr>
          <w:rFonts w:ascii="Times New Roman" w:hAnsi="Times New Roman" w:cs="Times New Roman"/>
          <w:sz w:val="28"/>
          <w:szCs w:val="28"/>
        </w:rPr>
        <w:t>Д.С. Григоренко</w:t>
      </w:r>
    </w:p>
    <w:p w14:paraId="27BE851C" w14:textId="42EDF248" w:rsidR="00866B76" w:rsidRDefault="00ED7664" w:rsidP="005E6D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12457" w14:paraId="197EF39E" w14:textId="77777777" w:rsidTr="00512457">
        <w:trPr>
          <w:trHeight w:val="1266"/>
        </w:trPr>
        <w:tc>
          <w:tcPr>
            <w:tcW w:w="4672" w:type="dxa"/>
          </w:tcPr>
          <w:p w14:paraId="19AABA0E" w14:textId="77777777" w:rsidR="00512457" w:rsidRDefault="00512457" w:rsidP="00F454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14:paraId="5BE4C381" w14:textId="77777777" w:rsidR="00512457" w:rsidRPr="00512457" w:rsidRDefault="00512457" w:rsidP="0051245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457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1</w:t>
            </w:r>
          </w:p>
          <w:p w14:paraId="722D03FA" w14:textId="77777777" w:rsidR="00512457" w:rsidRPr="00512457" w:rsidRDefault="00512457" w:rsidP="0051245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4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постановлению администрации </w:t>
            </w:r>
          </w:p>
          <w:p w14:paraId="43FE7F09" w14:textId="77777777" w:rsidR="00512457" w:rsidRPr="00512457" w:rsidRDefault="00512457" w:rsidP="0051245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457">
              <w:rPr>
                <w:rFonts w:ascii="Times New Roman" w:eastAsia="Times New Roman" w:hAnsi="Times New Roman" w:cs="Times New Roman"/>
                <w:sz w:val="24"/>
                <w:szCs w:val="24"/>
              </w:rPr>
              <w:t>МО «Юкковское сельское поселение»</w:t>
            </w:r>
          </w:p>
          <w:p w14:paraId="45B05A24" w14:textId="5FF11D8A" w:rsidR="00512457" w:rsidRDefault="00512457" w:rsidP="0051245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2457">
              <w:rPr>
                <w:rFonts w:ascii="Times New Roman" w:eastAsia="Times New Roman" w:hAnsi="Times New Roman" w:cs="Times New Roman"/>
                <w:sz w:val="24"/>
                <w:szCs w:val="24"/>
              </w:rPr>
              <w:t>от __</w:t>
            </w:r>
            <w:r w:rsidR="007B1D33" w:rsidRPr="007B1D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25.06.2025</w:t>
            </w:r>
            <w:r w:rsidRPr="007B1D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 № ___</w:t>
            </w:r>
            <w:r w:rsidR="007B1D33" w:rsidRPr="007B1D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207</w:t>
            </w:r>
            <w:r w:rsidRPr="007B1D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</w:t>
            </w:r>
          </w:p>
        </w:tc>
      </w:tr>
    </w:tbl>
    <w:p w14:paraId="70B5F78B" w14:textId="77777777" w:rsidR="00F45455" w:rsidRPr="00F45455" w:rsidRDefault="00F45455" w:rsidP="00F45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C7C780" w14:textId="5609EAC0" w:rsidR="00F45455" w:rsidRPr="00F45455" w:rsidRDefault="00F45455" w:rsidP="00F45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201752646"/>
      <w:bookmarkStart w:id="1" w:name="_Hlk201752757"/>
      <w:r w:rsidRPr="00F45455">
        <w:rPr>
          <w:rFonts w:ascii="Times New Roman" w:eastAsia="Times New Roman" w:hAnsi="Times New Roman" w:cs="Times New Roman"/>
          <w:b/>
          <w:sz w:val="28"/>
          <w:szCs w:val="28"/>
        </w:rPr>
        <w:t>Перечень мест для отбывания наказан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ия в виде </w:t>
      </w:r>
      <w:r w:rsidR="00EA354A">
        <w:rPr>
          <w:rFonts w:ascii="Times New Roman" w:eastAsia="Times New Roman" w:hAnsi="Times New Roman" w:cs="Times New Roman"/>
          <w:b/>
          <w:sz w:val="28"/>
          <w:szCs w:val="28"/>
        </w:rPr>
        <w:t xml:space="preserve">обязательных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работ </w:t>
      </w:r>
      <w:r w:rsidRPr="00F45455">
        <w:rPr>
          <w:rFonts w:ascii="Times New Roman" w:eastAsia="Times New Roman" w:hAnsi="Times New Roman" w:cs="Times New Roman"/>
          <w:b/>
          <w:sz w:val="28"/>
          <w:szCs w:val="28"/>
        </w:rPr>
        <w:t>для осужденных, на территории муниципального образования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Юкковское</w:t>
      </w:r>
      <w:r w:rsidRPr="00F45455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  <w:r w:rsidR="0051245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bookmarkEnd w:id="0"/>
    <w:p w14:paraId="203D3A64" w14:textId="77777777" w:rsidR="00F45455" w:rsidRPr="00F45455" w:rsidRDefault="00F45455" w:rsidP="00F45455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3226"/>
        <w:gridCol w:w="3001"/>
        <w:gridCol w:w="2917"/>
      </w:tblGrid>
      <w:tr w:rsidR="00F45455" w:rsidRPr="00F45455" w14:paraId="4E72F8B4" w14:textId="77777777" w:rsidTr="00512457">
        <w:tc>
          <w:tcPr>
            <w:tcW w:w="484" w:type="dxa"/>
          </w:tcPr>
          <w:p w14:paraId="67F5CD57" w14:textId="77777777" w:rsidR="00F45455" w:rsidRPr="00F45455" w:rsidRDefault="00F45455" w:rsidP="00F454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455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53" w:type="dxa"/>
            <w:vAlign w:val="center"/>
          </w:tcPr>
          <w:p w14:paraId="5BD37997" w14:textId="77777777" w:rsidR="00F45455" w:rsidRPr="00F45455" w:rsidRDefault="00F45455" w:rsidP="005124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455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организации (объект)</w:t>
            </w:r>
          </w:p>
        </w:tc>
        <w:tc>
          <w:tcPr>
            <w:tcW w:w="3170" w:type="dxa"/>
            <w:vAlign w:val="center"/>
          </w:tcPr>
          <w:p w14:paraId="5AEC80C7" w14:textId="77777777" w:rsidR="00F45455" w:rsidRPr="00F45455" w:rsidRDefault="00F45455" w:rsidP="005124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455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3164" w:type="dxa"/>
            <w:vAlign w:val="center"/>
          </w:tcPr>
          <w:p w14:paraId="3E1533DA" w14:textId="77777777" w:rsidR="00F45455" w:rsidRPr="00F45455" w:rsidRDefault="00F45455" w:rsidP="005124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455">
              <w:rPr>
                <w:rFonts w:ascii="Times New Roman" w:eastAsia="Times New Roman" w:hAnsi="Times New Roman" w:cs="Times New Roman"/>
                <w:sz w:val="28"/>
                <w:szCs w:val="28"/>
              </w:rPr>
              <w:t>Вид работ</w:t>
            </w:r>
          </w:p>
        </w:tc>
      </w:tr>
      <w:tr w:rsidR="00F45455" w:rsidRPr="00F45455" w14:paraId="7AC34779" w14:textId="77777777" w:rsidTr="000F61E3">
        <w:tc>
          <w:tcPr>
            <w:tcW w:w="484" w:type="dxa"/>
          </w:tcPr>
          <w:p w14:paraId="2BBBE84F" w14:textId="77777777" w:rsidR="00F45455" w:rsidRPr="00F45455" w:rsidRDefault="00F45455" w:rsidP="00F454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45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3" w:type="dxa"/>
          </w:tcPr>
          <w:p w14:paraId="62CBED26" w14:textId="3EBA1E7B" w:rsidR="00F45455" w:rsidRPr="00F45455" w:rsidRDefault="00375CC0" w:rsidP="00F454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5CC0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казенное учреждение «Многофункциональный центр «Юкки»</w:t>
            </w:r>
          </w:p>
        </w:tc>
        <w:tc>
          <w:tcPr>
            <w:tcW w:w="3170" w:type="dxa"/>
          </w:tcPr>
          <w:p w14:paraId="4455AB76" w14:textId="73C60850" w:rsidR="00F45455" w:rsidRPr="00F45455" w:rsidRDefault="00676CD1" w:rsidP="00F454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CD1"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Ленинградская область, Всеволожский район, деревня Юкки, Ленинградское шоссе, дом 26</w:t>
            </w:r>
          </w:p>
        </w:tc>
        <w:tc>
          <w:tcPr>
            <w:tcW w:w="3164" w:type="dxa"/>
          </w:tcPr>
          <w:p w14:paraId="259FB3D9" w14:textId="5547F2FD" w:rsidR="00F45455" w:rsidRPr="00F45455" w:rsidRDefault="00512457" w:rsidP="00676C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Различные виды работ</w:t>
            </w:r>
          </w:p>
        </w:tc>
      </w:tr>
    </w:tbl>
    <w:p w14:paraId="3099DD47" w14:textId="77777777" w:rsidR="00F45455" w:rsidRPr="00F45455" w:rsidRDefault="00F45455" w:rsidP="00F45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CAAB10" w14:textId="79FBC1B4" w:rsidR="00F45455" w:rsidRPr="00F45455" w:rsidRDefault="00F45455" w:rsidP="00F45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5455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Перечень мест для отбывания наказания в виде обязательных </w:t>
      </w:r>
      <w:r w:rsidR="00676CD1">
        <w:rPr>
          <w:rFonts w:ascii="Times New Roman" w:eastAsia="Times New Roman" w:hAnsi="Times New Roman" w:cs="Times New Roman"/>
          <w:b/>
          <w:sz w:val="28"/>
          <w:szCs w:val="28"/>
        </w:rPr>
        <w:t xml:space="preserve">и исправительных </w:t>
      </w:r>
      <w:r w:rsidRPr="00F45455">
        <w:rPr>
          <w:rFonts w:ascii="Times New Roman" w:eastAsia="Times New Roman" w:hAnsi="Times New Roman" w:cs="Times New Roman"/>
          <w:b/>
          <w:sz w:val="28"/>
          <w:szCs w:val="28"/>
        </w:rPr>
        <w:t>работ на территории муниципального образования «</w:t>
      </w:r>
      <w:r w:rsidR="00302D77">
        <w:rPr>
          <w:rFonts w:ascii="Times New Roman" w:eastAsia="Times New Roman" w:hAnsi="Times New Roman" w:cs="Times New Roman"/>
          <w:b/>
          <w:sz w:val="28"/>
          <w:szCs w:val="28"/>
        </w:rPr>
        <w:t>Юкковское</w:t>
      </w:r>
      <w:r w:rsidRPr="00F45455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сельское поселение» Всеволожского муниципального района</w:t>
      </w:r>
      <w:r w:rsidRPr="00F454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455">
        <w:rPr>
          <w:rFonts w:ascii="Times New Roman" w:eastAsia="Times New Roman" w:hAnsi="Times New Roman" w:cs="Times New Roman"/>
          <w:b/>
          <w:sz w:val="28"/>
          <w:szCs w:val="28"/>
        </w:rPr>
        <w:t>Ленинградской области</w:t>
      </w:r>
    </w:p>
    <w:p w14:paraId="0F11361E" w14:textId="77777777" w:rsidR="00F45455" w:rsidRPr="00F45455" w:rsidRDefault="00F45455" w:rsidP="00F45455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2753"/>
        <w:gridCol w:w="3170"/>
        <w:gridCol w:w="3164"/>
      </w:tblGrid>
      <w:tr w:rsidR="00F45455" w:rsidRPr="00F45455" w14:paraId="4E59D53A" w14:textId="77777777" w:rsidTr="00512457">
        <w:tc>
          <w:tcPr>
            <w:tcW w:w="484" w:type="dxa"/>
            <w:vAlign w:val="center"/>
          </w:tcPr>
          <w:p w14:paraId="2255E44F" w14:textId="77777777" w:rsidR="00F45455" w:rsidRPr="00F45455" w:rsidRDefault="00F45455" w:rsidP="005124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455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53" w:type="dxa"/>
            <w:vAlign w:val="center"/>
          </w:tcPr>
          <w:p w14:paraId="54246225" w14:textId="77777777" w:rsidR="00F45455" w:rsidRPr="00F45455" w:rsidRDefault="00F45455" w:rsidP="005124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455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организации (объект)</w:t>
            </w:r>
          </w:p>
        </w:tc>
        <w:tc>
          <w:tcPr>
            <w:tcW w:w="3170" w:type="dxa"/>
            <w:vAlign w:val="center"/>
          </w:tcPr>
          <w:p w14:paraId="12D60F2B" w14:textId="77777777" w:rsidR="00F45455" w:rsidRPr="00F45455" w:rsidRDefault="00F45455" w:rsidP="005124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455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3164" w:type="dxa"/>
            <w:vAlign w:val="center"/>
          </w:tcPr>
          <w:p w14:paraId="3910A369" w14:textId="77777777" w:rsidR="00F45455" w:rsidRPr="00F45455" w:rsidRDefault="00F45455" w:rsidP="0051245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455">
              <w:rPr>
                <w:rFonts w:ascii="Times New Roman" w:eastAsia="Times New Roman" w:hAnsi="Times New Roman" w:cs="Times New Roman"/>
                <w:sz w:val="28"/>
                <w:szCs w:val="28"/>
              </w:rPr>
              <w:t>Вид работ</w:t>
            </w:r>
          </w:p>
        </w:tc>
      </w:tr>
      <w:tr w:rsidR="00F45455" w:rsidRPr="00F45455" w14:paraId="44408A03" w14:textId="77777777" w:rsidTr="000F61E3">
        <w:tc>
          <w:tcPr>
            <w:tcW w:w="484" w:type="dxa"/>
          </w:tcPr>
          <w:p w14:paraId="6755E2FE" w14:textId="77777777" w:rsidR="00F45455" w:rsidRPr="00F45455" w:rsidRDefault="00F45455" w:rsidP="00F454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45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3" w:type="dxa"/>
          </w:tcPr>
          <w:p w14:paraId="64F20AB4" w14:textId="4E166569" w:rsidR="00F45455" w:rsidRPr="00F45455" w:rsidRDefault="00F45455" w:rsidP="00676C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4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 с ограниченной ответственностью </w:t>
            </w:r>
            <w:r w:rsidR="00676CD1" w:rsidRPr="00676CD1">
              <w:rPr>
                <w:rFonts w:ascii="Times New Roman" w:eastAsia="Times New Roman" w:hAnsi="Times New Roman" w:cs="Times New Roman"/>
                <w:sz w:val="28"/>
                <w:szCs w:val="28"/>
              </w:rPr>
              <w:t>"АЙЭМДЭ-СЕРВИС</w:t>
            </w:r>
            <w:r w:rsidR="00D00B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ЮККИ</w:t>
            </w:r>
            <w:r w:rsidR="00676CD1" w:rsidRPr="00676CD1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170" w:type="dxa"/>
          </w:tcPr>
          <w:p w14:paraId="349192D4" w14:textId="19B453A1" w:rsidR="00F45455" w:rsidRPr="00F45455" w:rsidRDefault="00996552" w:rsidP="009965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6552">
              <w:rPr>
                <w:rFonts w:ascii="Times New Roman" w:eastAsia="Times New Roman" w:hAnsi="Times New Roman" w:cs="Times New Roman"/>
                <w:sz w:val="28"/>
                <w:szCs w:val="28"/>
              </w:rPr>
              <w:t>Ленинградская область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9965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Всеволожский район, деревня Лупполово,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дом 3, пом. 43</w:t>
            </w:r>
          </w:p>
        </w:tc>
        <w:tc>
          <w:tcPr>
            <w:tcW w:w="3164" w:type="dxa"/>
          </w:tcPr>
          <w:p w14:paraId="4FBA9705" w14:textId="3459F265" w:rsidR="00F45455" w:rsidRPr="00F45455" w:rsidRDefault="00F45455" w:rsidP="00F454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455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Различные виды работ (в том числе уборка территории)</w:t>
            </w:r>
            <w:r w:rsidR="00676CD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676CD1" w:rsidRPr="00F454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зависимости от наличия свободных вакансий</w:t>
            </w:r>
          </w:p>
        </w:tc>
      </w:tr>
    </w:tbl>
    <w:p w14:paraId="116F4158" w14:textId="0BA84D75" w:rsidR="00D31139" w:rsidRDefault="00D31139" w:rsidP="00866B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2B044F0" w14:textId="77777777" w:rsidR="00D31139" w:rsidRDefault="00D311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bookmarkEnd w:id="1"/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31139" w14:paraId="1C35D703" w14:textId="77777777" w:rsidTr="00D31139">
        <w:trPr>
          <w:trHeight w:val="1298"/>
        </w:trPr>
        <w:tc>
          <w:tcPr>
            <w:tcW w:w="4672" w:type="dxa"/>
          </w:tcPr>
          <w:p w14:paraId="536314FF" w14:textId="77777777" w:rsidR="00D31139" w:rsidRDefault="00D31139" w:rsidP="00D31139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</w:p>
        </w:tc>
        <w:tc>
          <w:tcPr>
            <w:tcW w:w="4673" w:type="dxa"/>
          </w:tcPr>
          <w:p w14:paraId="0EECA1DA" w14:textId="3BD0301D" w:rsidR="00512457" w:rsidRPr="00512457" w:rsidRDefault="00512457" w:rsidP="00D00B8E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24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14:paraId="2709E843" w14:textId="77777777" w:rsidR="00512457" w:rsidRPr="00512457" w:rsidRDefault="00512457" w:rsidP="00D00B8E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24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 постановлению администрации </w:t>
            </w:r>
          </w:p>
          <w:p w14:paraId="4220116E" w14:textId="77777777" w:rsidR="00512457" w:rsidRPr="00512457" w:rsidRDefault="00512457" w:rsidP="00D00B8E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2457">
              <w:rPr>
                <w:rFonts w:ascii="Times New Roman" w:eastAsia="Times New Roman" w:hAnsi="Times New Roman" w:cs="Times New Roman"/>
                <w:sz w:val="26"/>
                <w:szCs w:val="26"/>
              </w:rPr>
              <w:t>МО «Юкковское сельское поселение»</w:t>
            </w:r>
          </w:p>
          <w:p w14:paraId="1B295886" w14:textId="211910A0" w:rsidR="00D31139" w:rsidRDefault="00512457" w:rsidP="00D00B8E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512457">
              <w:rPr>
                <w:rFonts w:ascii="Times New Roman" w:eastAsia="Times New Roman" w:hAnsi="Times New Roman" w:cs="Times New Roman"/>
                <w:sz w:val="26"/>
                <w:szCs w:val="26"/>
              </w:rPr>
              <w:t>от __</w:t>
            </w:r>
            <w:r w:rsidR="007B1D33" w:rsidRPr="007B1D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25.06.2025</w:t>
            </w:r>
            <w:r w:rsidRPr="007B1D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_ № ____</w:t>
            </w:r>
            <w:r w:rsidR="007B1D33" w:rsidRPr="007B1D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207</w:t>
            </w:r>
            <w:r w:rsidRPr="007B1D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_____</w:t>
            </w:r>
          </w:p>
        </w:tc>
      </w:tr>
    </w:tbl>
    <w:p w14:paraId="7413E31A" w14:textId="63DC1326" w:rsidR="00D31139" w:rsidRPr="00D31139" w:rsidRDefault="00D31139" w:rsidP="00D3113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</w:rPr>
      </w:pPr>
    </w:p>
    <w:p w14:paraId="52614BBB" w14:textId="6BEF14A3" w:rsidR="00D31139" w:rsidRDefault="00D31139" w:rsidP="00D31139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31139">
        <w:rPr>
          <w:rFonts w:ascii="Times New Roman" w:eastAsia="Times New Roman" w:hAnsi="Times New Roman" w:cs="Times New Roman"/>
          <w:b/>
          <w:bCs/>
          <w:sz w:val="28"/>
          <w:szCs w:val="28"/>
        </w:rPr>
        <w:t>Виды работ для отбывания наказания в виде обязательных работ</w:t>
      </w:r>
      <w:r w:rsidR="0051245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438DA68E" w14:textId="77777777" w:rsidR="00D31139" w:rsidRPr="00D31139" w:rsidRDefault="00D31139" w:rsidP="00512457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9A3298F" w14:textId="77777777" w:rsidR="00D31139" w:rsidRPr="00D31139" w:rsidRDefault="00D31139" w:rsidP="0051245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1139">
        <w:rPr>
          <w:rFonts w:ascii="Times New Roman" w:eastAsia="Times New Roman" w:hAnsi="Times New Roman" w:cs="Times New Roman"/>
          <w:sz w:val="28"/>
          <w:szCs w:val="28"/>
        </w:rPr>
        <w:t>Период зимней уборки (с 1 октября до 1 апреля):</w:t>
      </w:r>
    </w:p>
    <w:p w14:paraId="1FF574BE" w14:textId="4DF9318F" w:rsidR="00D31139" w:rsidRPr="00D31139" w:rsidRDefault="00D31139" w:rsidP="005124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31139">
        <w:rPr>
          <w:rFonts w:ascii="Times New Roman" w:eastAsia="Times New Roman" w:hAnsi="Times New Roman" w:cs="Times New Roman"/>
          <w:sz w:val="28"/>
          <w:szCs w:val="28"/>
        </w:rPr>
        <w:t xml:space="preserve"> сгребание и подметание снега с тротуаров, на дворовых территориях, придомовых и внутриквартальных проездах, удаление снежно-ледяных образований путем скалывания и</w:t>
      </w:r>
      <w:r w:rsidR="005124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1139">
        <w:rPr>
          <w:rFonts w:ascii="Times New Roman" w:eastAsia="Times New Roman" w:hAnsi="Times New Roman" w:cs="Times New Roman"/>
          <w:sz w:val="28"/>
          <w:szCs w:val="28"/>
        </w:rPr>
        <w:t>перемещения уплотненного снега и льда в лотковой зоне дорог</w:t>
      </w:r>
      <w:r w:rsidR="0051245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2A81143" w14:textId="1E1248D9" w:rsidR="00D31139" w:rsidRPr="00D31139" w:rsidRDefault="00D31139" w:rsidP="005124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1139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1139">
        <w:rPr>
          <w:rFonts w:ascii="Times New Roman" w:eastAsia="Times New Roman" w:hAnsi="Times New Roman" w:cs="Times New Roman"/>
          <w:sz w:val="28"/>
          <w:szCs w:val="28"/>
        </w:rPr>
        <w:t>общая очистка дворовых территорий после окончания таяния снега, сбор и удаление мусора, оставшегося снега и льда, общестроительные, слесарные, сантехнические, погрузочно-разгрузочные работы, уборка помещений, работы по благоустройству.</w:t>
      </w:r>
    </w:p>
    <w:p w14:paraId="34AB1D3E" w14:textId="77777777" w:rsidR="00D31139" w:rsidRPr="00D31139" w:rsidRDefault="00D31139" w:rsidP="00512457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1139">
        <w:rPr>
          <w:rFonts w:ascii="Times New Roman" w:eastAsia="Times New Roman" w:hAnsi="Times New Roman" w:cs="Times New Roman"/>
          <w:sz w:val="28"/>
          <w:szCs w:val="28"/>
        </w:rPr>
        <w:t>Период летней уборки (с 1 апреля до 1 октября):</w:t>
      </w:r>
    </w:p>
    <w:p w14:paraId="238DAE90" w14:textId="404874D4" w:rsidR="00D31139" w:rsidRPr="00D31139" w:rsidRDefault="00D31139" w:rsidP="005124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1139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1139">
        <w:rPr>
          <w:rFonts w:ascii="Times New Roman" w:eastAsia="Times New Roman" w:hAnsi="Times New Roman" w:cs="Times New Roman"/>
          <w:sz w:val="28"/>
          <w:szCs w:val="28"/>
        </w:rPr>
        <w:t>очистка газонов от веток, листьев и песка, косьба травы;</w:t>
      </w:r>
    </w:p>
    <w:p w14:paraId="0D6E9864" w14:textId="2673EF3F" w:rsidR="00D31139" w:rsidRPr="00D31139" w:rsidRDefault="00D31139" w:rsidP="005124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1139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1139">
        <w:rPr>
          <w:rFonts w:ascii="Times New Roman" w:eastAsia="Times New Roman" w:hAnsi="Times New Roman" w:cs="Times New Roman"/>
          <w:sz w:val="28"/>
          <w:szCs w:val="28"/>
        </w:rPr>
        <w:t>зачистка лотковой зоны и тротуаров, удаление смета;</w:t>
      </w:r>
    </w:p>
    <w:p w14:paraId="66D8F224" w14:textId="5A33DE91" w:rsidR="00D31139" w:rsidRPr="00D31139" w:rsidRDefault="00D31139" w:rsidP="005124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1139">
        <w:rPr>
          <w:rFonts w:ascii="Times New Roman" w:eastAsia="Times New Roman" w:hAnsi="Times New Roman" w:cs="Times New Roman"/>
          <w:sz w:val="28"/>
          <w:szCs w:val="28"/>
        </w:rPr>
        <w:t>- очистка от грязи, мойка перильных ограждений;</w:t>
      </w:r>
    </w:p>
    <w:p w14:paraId="2BCE49AA" w14:textId="4C6F30E7" w:rsidR="00D31139" w:rsidRPr="00D31139" w:rsidRDefault="00D31139" w:rsidP="005124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1139">
        <w:rPr>
          <w:rFonts w:ascii="Times New Roman" w:eastAsia="Times New Roman" w:hAnsi="Times New Roman" w:cs="Times New Roman"/>
          <w:sz w:val="28"/>
          <w:szCs w:val="28"/>
        </w:rPr>
        <w:t>- очистка от мусора и мойка урн;</w:t>
      </w:r>
    </w:p>
    <w:p w14:paraId="4B6FEE9B" w14:textId="6790DEF3" w:rsidR="00D31139" w:rsidRPr="00D31139" w:rsidRDefault="00D31139" w:rsidP="005124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1139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1139">
        <w:rPr>
          <w:rFonts w:ascii="Times New Roman" w:eastAsia="Times New Roman" w:hAnsi="Times New Roman" w:cs="Times New Roman"/>
          <w:sz w:val="28"/>
          <w:szCs w:val="28"/>
        </w:rPr>
        <w:t>очистка от мусора территорий контейнерных площадок, мойка мусоросборников; общестроительные, слесарные, сантехнические, погрузочно-разгрузочные работы, уборка помещений, работы по благоустройству.</w:t>
      </w:r>
    </w:p>
    <w:p w14:paraId="202188CD" w14:textId="77777777" w:rsidR="00D31139" w:rsidRPr="00D31139" w:rsidRDefault="00D31139" w:rsidP="0051245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1139">
        <w:rPr>
          <w:rFonts w:ascii="Times New Roman" w:eastAsia="Times New Roman" w:hAnsi="Times New Roman" w:cs="Times New Roman"/>
          <w:sz w:val="28"/>
          <w:szCs w:val="28"/>
        </w:rPr>
        <w:t>Круглогодичный период (с 1 января по 31 декабря):</w:t>
      </w:r>
    </w:p>
    <w:p w14:paraId="4189E7CE" w14:textId="0190B610" w:rsidR="00D31139" w:rsidRPr="00D31139" w:rsidRDefault="00D31139" w:rsidP="005124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31139">
        <w:rPr>
          <w:rFonts w:ascii="Times New Roman" w:eastAsia="Times New Roman" w:hAnsi="Times New Roman" w:cs="Times New Roman"/>
          <w:sz w:val="28"/>
          <w:szCs w:val="28"/>
        </w:rPr>
        <w:t xml:space="preserve"> погрузка крупногабаритных отходов.</w:t>
      </w:r>
    </w:p>
    <w:p w14:paraId="268160DF" w14:textId="77777777" w:rsidR="00302D77" w:rsidRDefault="00302D77" w:rsidP="00866B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6523AD8" w14:textId="08717BDF" w:rsidR="005E6DAA" w:rsidRDefault="00302D77" w:rsidP="00302D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D77">
        <w:rPr>
          <w:rFonts w:ascii="Times New Roman" w:hAnsi="Times New Roman" w:cs="Times New Roman"/>
          <w:b/>
          <w:sz w:val="28"/>
          <w:szCs w:val="28"/>
        </w:rPr>
        <w:t>Виды работ для осужденных, имеющих</w:t>
      </w:r>
      <w:r w:rsidR="00512457">
        <w:rPr>
          <w:rFonts w:ascii="Times New Roman" w:hAnsi="Times New Roman" w:cs="Times New Roman"/>
          <w:b/>
          <w:sz w:val="28"/>
          <w:szCs w:val="28"/>
        </w:rPr>
        <w:t xml:space="preserve"> ограничения к труду, инвалидам:</w:t>
      </w:r>
    </w:p>
    <w:p w14:paraId="038B9540" w14:textId="77777777" w:rsidR="00302D77" w:rsidRDefault="00302D77" w:rsidP="00302D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C44E00" w14:textId="1738BC85" w:rsidR="00302D77" w:rsidRPr="00512457" w:rsidRDefault="00302D77" w:rsidP="00512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57">
        <w:rPr>
          <w:rFonts w:ascii="Times New Roman" w:hAnsi="Times New Roman" w:cs="Times New Roman"/>
          <w:sz w:val="28"/>
          <w:szCs w:val="28"/>
        </w:rPr>
        <w:t>1.</w:t>
      </w:r>
      <w:r w:rsidR="00512457" w:rsidRPr="00512457">
        <w:rPr>
          <w:rFonts w:ascii="Times New Roman" w:hAnsi="Times New Roman" w:cs="Times New Roman"/>
          <w:sz w:val="28"/>
          <w:szCs w:val="28"/>
        </w:rPr>
        <w:t xml:space="preserve"> </w:t>
      </w:r>
      <w:r w:rsidRPr="00512457">
        <w:rPr>
          <w:rFonts w:ascii="Times New Roman" w:hAnsi="Times New Roman" w:cs="Times New Roman"/>
          <w:sz w:val="28"/>
          <w:szCs w:val="28"/>
        </w:rPr>
        <w:t>Сезонные работы по уборке, озеленению и благоустройству территории поселения.</w:t>
      </w:r>
    </w:p>
    <w:p w14:paraId="3D439716" w14:textId="11B73CBB" w:rsidR="00302D77" w:rsidRPr="00512457" w:rsidRDefault="00302D77" w:rsidP="00512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57">
        <w:rPr>
          <w:rFonts w:ascii="Times New Roman" w:hAnsi="Times New Roman" w:cs="Times New Roman"/>
          <w:sz w:val="28"/>
          <w:szCs w:val="28"/>
        </w:rPr>
        <w:t>2.</w:t>
      </w:r>
      <w:r w:rsidR="00512457" w:rsidRPr="00512457">
        <w:rPr>
          <w:rFonts w:ascii="Times New Roman" w:hAnsi="Times New Roman" w:cs="Times New Roman"/>
          <w:sz w:val="28"/>
          <w:szCs w:val="28"/>
        </w:rPr>
        <w:t xml:space="preserve"> </w:t>
      </w:r>
      <w:r w:rsidRPr="00512457">
        <w:rPr>
          <w:rFonts w:ascii="Times New Roman" w:hAnsi="Times New Roman" w:cs="Times New Roman"/>
          <w:sz w:val="28"/>
          <w:szCs w:val="28"/>
        </w:rPr>
        <w:t>Санитарная очистка объектов, помещений, кладбищ и захоронений, контейнерных площадок и прилегающих территорий.</w:t>
      </w:r>
    </w:p>
    <w:p w14:paraId="0095EBBA" w14:textId="4C3D4DE0" w:rsidR="00302D77" w:rsidRPr="00512457" w:rsidRDefault="00302D77" w:rsidP="00512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57">
        <w:rPr>
          <w:rFonts w:ascii="Times New Roman" w:hAnsi="Times New Roman" w:cs="Times New Roman"/>
          <w:sz w:val="28"/>
          <w:szCs w:val="28"/>
        </w:rPr>
        <w:t>3.</w:t>
      </w:r>
      <w:r w:rsidR="00512457" w:rsidRPr="00512457">
        <w:rPr>
          <w:rFonts w:ascii="Times New Roman" w:hAnsi="Times New Roman" w:cs="Times New Roman"/>
          <w:sz w:val="28"/>
          <w:szCs w:val="28"/>
        </w:rPr>
        <w:t xml:space="preserve"> </w:t>
      </w:r>
      <w:r w:rsidRPr="00512457">
        <w:rPr>
          <w:rFonts w:ascii="Times New Roman" w:hAnsi="Times New Roman" w:cs="Times New Roman"/>
          <w:sz w:val="28"/>
          <w:szCs w:val="28"/>
        </w:rPr>
        <w:t>Ремонтно-строительные работы на дорогах (ок</w:t>
      </w:r>
      <w:r w:rsidR="00D00B8E">
        <w:rPr>
          <w:rFonts w:ascii="Times New Roman" w:hAnsi="Times New Roman" w:cs="Times New Roman"/>
          <w:sz w:val="28"/>
          <w:szCs w:val="28"/>
        </w:rPr>
        <w:t>р</w:t>
      </w:r>
      <w:r w:rsidRPr="00512457">
        <w:rPr>
          <w:rFonts w:ascii="Times New Roman" w:hAnsi="Times New Roman" w:cs="Times New Roman"/>
          <w:sz w:val="28"/>
          <w:szCs w:val="28"/>
        </w:rPr>
        <w:t>ашивание травы, вырубка кустарников, очистка дорожного покрытия от грязи, снега, льда в местах, недоступных для дорожной техники).</w:t>
      </w:r>
    </w:p>
    <w:p w14:paraId="2C6BA941" w14:textId="17C37DAE" w:rsidR="00302D77" w:rsidRPr="00512457" w:rsidRDefault="00512457" w:rsidP="00512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457">
        <w:rPr>
          <w:rFonts w:ascii="Times New Roman" w:hAnsi="Times New Roman" w:cs="Times New Roman"/>
          <w:sz w:val="28"/>
          <w:szCs w:val="28"/>
        </w:rPr>
        <w:t xml:space="preserve">4. </w:t>
      </w:r>
      <w:r w:rsidR="00302D77" w:rsidRPr="00512457">
        <w:rPr>
          <w:rFonts w:ascii="Times New Roman" w:hAnsi="Times New Roman" w:cs="Times New Roman"/>
          <w:sz w:val="28"/>
          <w:szCs w:val="28"/>
        </w:rPr>
        <w:t>Другие направления трудовой деятельности, не требующие специальной подготовки и квалификации работников.</w:t>
      </w:r>
    </w:p>
    <w:p w14:paraId="267F2128" w14:textId="77777777" w:rsidR="00302D77" w:rsidRPr="00302D77" w:rsidRDefault="00302D77" w:rsidP="005124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302D77" w:rsidRPr="00302D77" w:rsidSect="007B1D33">
      <w:headerReference w:type="default" r:id="rId8"/>
      <w:pgSz w:w="11906" w:h="16838"/>
      <w:pgMar w:top="851" w:right="850" w:bottom="993" w:left="1418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3B20D" w14:textId="77777777" w:rsidR="0059480E" w:rsidRDefault="0059480E" w:rsidP="002C3073">
      <w:pPr>
        <w:spacing w:after="0" w:line="240" w:lineRule="auto"/>
      </w:pPr>
      <w:r>
        <w:separator/>
      </w:r>
    </w:p>
  </w:endnote>
  <w:endnote w:type="continuationSeparator" w:id="0">
    <w:p w14:paraId="394FE59C" w14:textId="77777777" w:rsidR="0059480E" w:rsidRDefault="0059480E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9002D" w14:textId="77777777" w:rsidR="0059480E" w:rsidRDefault="0059480E" w:rsidP="002C3073">
      <w:pPr>
        <w:spacing w:after="0" w:line="240" w:lineRule="auto"/>
      </w:pPr>
      <w:r>
        <w:separator/>
      </w:r>
    </w:p>
  </w:footnote>
  <w:footnote w:type="continuationSeparator" w:id="0">
    <w:p w14:paraId="14077B51" w14:textId="77777777" w:rsidR="0059480E" w:rsidRDefault="0059480E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8A929" w14:textId="54FC7BAF" w:rsidR="002C3073" w:rsidRDefault="002C3073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20416"/>
    <w:multiLevelType w:val="hybridMultilevel"/>
    <w:tmpl w:val="F7EA55A0"/>
    <w:lvl w:ilvl="0" w:tplc="78F006CA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FEB0A9A"/>
    <w:multiLevelType w:val="multilevel"/>
    <w:tmpl w:val="C3E823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6F5E96"/>
    <w:multiLevelType w:val="hybridMultilevel"/>
    <w:tmpl w:val="A65A53D0"/>
    <w:lvl w:ilvl="0" w:tplc="A2DEA8A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7101660"/>
    <w:multiLevelType w:val="hybridMultilevel"/>
    <w:tmpl w:val="83921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872F0"/>
    <w:multiLevelType w:val="multilevel"/>
    <w:tmpl w:val="48C06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C3220A"/>
    <w:multiLevelType w:val="multilevel"/>
    <w:tmpl w:val="31AC07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C935F4"/>
    <w:multiLevelType w:val="hybridMultilevel"/>
    <w:tmpl w:val="FB2ED272"/>
    <w:lvl w:ilvl="0" w:tplc="4EE29628">
      <w:start w:val="1"/>
      <w:numFmt w:val="decimal"/>
      <w:lvlText w:val="%1."/>
      <w:lvlJc w:val="left"/>
      <w:pPr>
        <w:ind w:left="103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748679BE"/>
    <w:multiLevelType w:val="hybridMultilevel"/>
    <w:tmpl w:val="60528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490377">
    <w:abstractNumId w:val="2"/>
  </w:num>
  <w:num w:numId="2" w16cid:durableId="13112329">
    <w:abstractNumId w:val="0"/>
  </w:num>
  <w:num w:numId="3" w16cid:durableId="1945071181">
    <w:abstractNumId w:val="6"/>
  </w:num>
  <w:num w:numId="4" w16cid:durableId="288052554">
    <w:abstractNumId w:val="7"/>
  </w:num>
  <w:num w:numId="5" w16cid:durableId="1015617286">
    <w:abstractNumId w:val="3"/>
  </w:num>
  <w:num w:numId="6" w16cid:durableId="1574045262">
    <w:abstractNumId w:val="4"/>
  </w:num>
  <w:num w:numId="7" w16cid:durableId="1160123161">
    <w:abstractNumId w:val="5"/>
  </w:num>
  <w:num w:numId="8" w16cid:durableId="1893535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20881"/>
    <w:rsid w:val="00036F75"/>
    <w:rsid w:val="00037B44"/>
    <w:rsid w:val="0006526F"/>
    <w:rsid w:val="00083365"/>
    <w:rsid w:val="000A78B7"/>
    <w:rsid w:val="000C1598"/>
    <w:rsid w:val="000C4379"/>
    <w:rsid w:val="000C6028"/>
    <w:rsid w:val="000D16F2"/>
    <w:rsid w:val="000D6187"/>
    <w:rsid w:val="000E31ED"/>
    <w:rsid w:val="00112667"/>
    <w:rsid w:val="00160B69"/>
    <w:rsid w:val="001640BC"/>
    <w:rsid w:val="001A00DD"/>
    <w:rsid w:val="001F382A"/>
    <w:rsid w:val="0023553A"/>
    <w:rsid w:val="002C3073"/>
    <w:rsid w:val="002E0005"/>
    <w:rsid w:val="00300756"/>
    <w:rsid w:val="00302D77"/>
    <w:rsid w:val="003135B1"/>
    <w:rsid w:val="0031562E"/>
    <w:rsid w:val="003206CB"/>
    <w:rsid w:val="00375CC0"/>
    <w:rsid w:val="0039344F"/>
    <w:rsid w:val="003F4DC5"/>
    <w:rsid w:val="00445BC2"/>
    <w:rsid w:val="0046044F"/>
    <w:rsid w:val="00460FF3"/>
    <w:rsid w:val="00486ECE"/>
    <w:rsid w:val="004F25B6"/>
    <w:rsid w:val="00510824"/>
    <w:rsid w:val="00512457"/>
    <w:rsid w:val="0059480E"/>
    <w:rsid w:val="005E3EDD"/>
    <w:rsid w:val="005E6DAA"/>
    <w:rsid w:val="00663070"/>
    <w:rsid w:val="00676CD1"/>
    <w:rsid w:val="00685853"/>
    <w:rsid w:val="0069159A"/>
    <w:rsid w:val="006D71DA"/>
    <w:rsid w:val="00702EE8"/>
    <w:rsid w:val="007073DE"/>
    <w:rsid w:val="007260FD"/>
    <w:rsid w:val="007304E6"/>
    <w:rsid w:val="00751B39"/>
    <w:rsid w:val="00786C48"/>
    <w:rsid w:val="007B1D33"/>
    <w:rsid w:val="007B6036"/>
    <w:rsid w:val="007C0713"/>
    <w:rsid w:val="008351D1"/>
    <w:rsid w:val="008363D1"/>
    <w:rsid w:val="0085026F"/>
    <w:rsid w:val="00866B76"/>
    <w:rsid w:val="008B03BB"/>
    <w:rsid w:val="008C5818"/>
    <w:rsid w:val="008D72BC"/>
    <w:rsid w:val="008E1DC1"/>
    <w:rsid w:val="008F77F4"/>
    <w:rsid w:val="00902750"/>
    <w:rsid w:val="009159F9"/>
    <w:rsid w:val="0094209A"/>
    <w:rsid w:val="00942556"/>
    <w:rsid w:val="00983404"/>
    <w:rsid w:val="00996552"/>
    <w:rsid w:val="0099784B"/>
    <w:rsid w:val="009D21FA"/>
    <w:rsid w:val="009E32B2"/>
    <w:rsid w:val="009F3DDB"/>
    <w:rsid w:val="00A0782C"/>
    <w:rsid w:val="00A10963"/>
    <w:rsid w:val="00A126C9"/>
    <w:rsid w:val="00A26929"/>
    <w:rsid w:val="00A52AAE"/>
    <w:rsid w:val="00A6111B"/>
    <w:rsid w:val="00AB783C"/>
    <w:rsid w:val="00B06993"/>
    <w:rsid w:val="00B06C2A"/>
    <w:rsid w:val="00B26ECC"/>
    <w:rsid w:val="00B27C49"/>
    <w:rsid w:val="00B36A17"/>
    <w:rsid w:val="00B6203A"/>
    <w:rsid w:val="00B92E96"/>
    <w:rsid w:val="00BE19BD"/>
    <w:rsid w:val="00BF63FC"/>
    <w:rsid w:val="00C25DDD"/>
    <w:rsid w:val="00C34048"/>
    <w:rsid w:val="00C34787"/>
    <w:rsid w:val="00C556D1"/>
    <w:rsid w:val="00C7262A"/>
    <w:rsid w:val="00CB0507"/>
    <w:rsid w:val="00CC226C"/>
    <w:rsid w:val="00CE2E28"/>
    <w:rsid w:val="00D00B8E"/>
    <w:rsid w:val="00D03523"/>
    <w:rsid w:val="00D227BD"/>
    <w:rsid w:val="00D31139"/>
    <w:rsid w:val="00D5308D"/>
    <w:rsid w:val="00D56EE4"/>
    <w:rsid w:val="00D57ABA"/>
    <w:rsid w:val="00D8109D"/>
    <w:rsid w:val="00D856F7"/>
    <w:rsid w:val="00DA5511"/>
    <w:rsid w:val="00DF37CF"/>
    <w:rsid w:val="00E36854"/>
    <w:rsid w:val="00E555EA"/>
    <w:rsid w:val="00E74245"/>
    <w:rsid w:val="00E8243C"/>
    <w:rsid w:val="00E96645"/>
    <w:rsid w:val="00EA354A"/>
    <w:rsid w:val="00EC1B38"/>
    <w:rsid w:val="00ED7664"/>
    <w:rsid w:val="00EF17D3"/>
    <w:rsid w:val="00EF2C85"/>
    <w:rsid w:val="00F02301"/>
    <w:rsid w:val="00F21B97"/>
    <w:rsid w:val="00F45455"/>
    <w:rsid w:val="00F668B5"/>
    <w:rsid w:val="00F70723"/>
    <w:rsid w:val="00F83866"/>
    <w:rsid w:val="00FE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8258"/>
  <w15:docId w15:val="{F4F5693D-A697-47A7-97D5-C38906C1C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character" w:styleId="a9">
    <w:name w:val="Hyperlink"/>
    <w:uiPriority w:val="99"/>
    <w:unhideWhenUsed/>
    <w:rsid w:val="00B27C49"/>
    <w:rPr>
      <w:color w:val="0000FF"/>
      <w:u w:val="single"/>
    </w:rPr>
  </w:style>
  <w:style w:type="paragraph" w:styleId="aa">
    <w:name w:val="No Spacing"/>
    <w:uiPriority w:val="1"/>
    <w:qFormat/>
    <w:rsid w:val="001A00DD"/>
    <w:pPr>
      <w:spacing w:after="0" w:line="240" w:lineRule="auto"/>
    </w:pPr>
  </w:style>
  <w:style w:type="character" w:styleId="ab">
    <w:name w:val="Emphasis"/>
    <w:basedOn w:val="a0"/>
    <w:uiPriority w:val="20"/>
    <w:qFormat/>
    <w:rsid w:val="001A00DD"/>
    <w:rPr>
      <w:i/>
      <w:iCs/>
    </w:rPr>
  </w:style>
  <w:style w:type="paragraph" w:customStyle="1" w:styleId="Style3">
    <w:name w:val="Style3"/>
    <w:basedOn w:val="a"/>
    <w:uiPriority w:val="99"/>
    <w:rsid w:val="007C0713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7C0713"/>
    <w:rPr>
      <w:rFonts w:ascii="Times New Roman" w:hAnsi="Times New Roman" w:cs="Times New Roman"/>
      <w:sz w:val="26"/>
      <w:szCs w:val="26"/>
    </w:rPr>
  </w:style>
  <w:style w:type="paragraph" w:styleId="ac">
    <w:name w:val="List Paragraph"/>
    <w:basedOn w:val="a"/>
    <w:uiPriority w:val="34"/>
    <w:qFormat/>
    <w:rsid w:val="00685853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d">
    <w:name w:val="Table Grid"/>
    <w:basedOn w:val="a1"/>
    <w:rsid w:val="00ED7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semiHidden/>
    <w:unhideWhenUsed/>
    <w:rsid w:val="00D31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D311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339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0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601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4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55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603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7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23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4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3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2609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7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117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8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981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kk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6</TotalTime>
  <Pages>1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5</cp:revision>
  <cp:lastPrinted>2025-06-25T11:42:00Z</cp:lastPrinted>
  <dcterms:created xsi:type="dcterms:W3CDTF">2025-06-25T11:46:00Z</dcterms:created>
  <dcterms:modified xsi:type="dcterms:W3CDTF">2025-06-25T12:00:00Z</dcterms:modified>
</cp:coreProperties>
</file>