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2B129" w14:textId="498ECE81" w:rsidR="00F668B5" w:rsidRPr="00EF7DBF" w:rsidRDefault="00EF7DBF" w:rsidP="00A37BC0">
      <w:pPr>
        <w:spacing w:after="0" w:line="48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EF7DBF">
        <w:rPr>
          <w:rFonts w:ascii="Arial" w:hAnsi="Arial" w:cs="Arial"/>
          <w:noProof/>
          <w:sz w:val="24"/>
          <w:szCs w:val="24"/>
        </w:rPr>
        <w:t>ГЕРБ</w:t>
      </w:r>
    </w:p>
    <w:p w14:paraId="48F35519" w14:textId="77777777" w:rsidR="00F668B5" w:rsidRPr="00A37BC0" w:rsidRDefault="00F668B5" w:rsidP="00A37BC0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Муниципальное образование</w:t>
      </w:r>
    </w:p>
    <w:p w14:paraId="3A148CCE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>«Юкковское сельское поселение»</w:t>
      </w:r>
    </w:p>
    <w:p w14:paraId="416A83D1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Всеволожского муниципального района Ленинградской области</w:t>
      </w:r>
    </w:p>
    <w:p w14:paraId="2E4FBF9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</w:p>
    <w:p w14:paraId="4476F04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  <w:t>АДМИНИСТРАЦИЯ</w:t>
      </w:r>
    </w:p>
    <w:p w14:paraId="21EDCD5C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color w:val="000000" w:themeColor="text1"/>
          <w:spacing w:val="40"/>
          <w:sz w:val="28"/>
          <w:szCs w:val="18"/>
        </w:rPr>
      </w:pPr>
    </w:p>
    <w:p w14:paraId="3AEC00EA" w14:textId="77777777" w:rsidR="00F668B5" w:rsidRPr="00A37BC0" w:rsidRDefault="00E7424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  <w:t>ПОСТАНОВЛЕНИЕ</w:t>
      </w:r>
    </w:p>
    <w:p w14:paraId="0AEBD738" w14:textId="77777777" w:rsidR="00F668B5" w:rsidRPr="00A37BC0" w:rsidRDefault="00F668B5" w:rsidP="00A37BC0">
      <w:pPr>
        <w:spacing w:after="0" w:line="240" w:lineRule="auto"/>
        <w:ind w:left="-709" w:right="-567"/>
        <w:rPr>
          <w:rFonts w:ascii="Arial" w:eastAsiaTheme="minorHAnsi" w:hAnsi="Arial" w:cs="Arial"/>
          <w:color w:val="000000" w:themeColor="text1"/>
          <w:sz w:val="44"/>
          <w:szCs w:val="18"/>
        </w:rPr>
      </w:pPr>
    </w:p>
    <w:p w14:paraId="14AC3A64" w14:textId="4BBDB989" w:rsidR="00F668B5" w:rsidRPr="00A37BC0" w:rsidRDefault="00F668B5" w:rsidP="00A37BC0">
      <w:pPr>
        <w:spacing w:after="0"/>
        <w:ind w:left="-709" w:right="-567"/>
        <w:rPr>
          <w:rFonts w:ascii="Arial" w:eastAsiaTheme="minorHAnsi" w:hAnsi="Arial" w:cs="Arial"/>
          <w:color w:val="000000" w:themeColor="text1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</w:t>
      </w:r>
      <w:r w:rsidR="00F80487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_</w:t>
      </w:r>
      <w:r w:rsidR="007374D1">
        <w:rPr>
          <w:rFonts w:ascii="Arial" w:eastAsiaTheme="minorHAnsi" w:hAnsi="Arial" w:cs="Arial"/>
          <w:color w:val="000000" w:themeColor="text1"/>
          <w:sz w:val="28"/>
          <w:szCs w:val="18"/>
        </w:rPr>
        <w:t>__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>_</w:t>
      </w:r>
      <w:r w:rsidR="007374D1" w:rsidRPr="007374D1">
        <w:rPr>
          <w:rFonts w:ascii="Arial" w:eastAsiaTheme="minorHAnsi" w:hAnsi="Arial" w:cs="Arial"/>
          <w:color w:val="000000" w:themeColor="text1"/>
          <w:sz w:val="24"/>
          <w:szCs w:val="24"/>
          <w:u w:val="single"/>
        </w:rPr>
        <w:t>17.01.2025</w:t>
      </w:r>
      <w:r w:rsidR="00522D77">
        <w:rPr>
          <w:rFonts w:ascii="Arial" w:eastAsiaTheme="minorHAnsi" w:hAnsi="Arial" w:cs="Arial"/>
          <w:color w:val="000000" w:themeColor="text1"/>
          <w:sz w:val="28"/>
          <w:szCs w:val="18"/>
        </w:rPr>
        <w:t>_</w:t>
      </w:r>
      <w:r w:rsidR="007374D1">
        <w:rPr>
          <w:rFonts w:ascii="Arial" w:eastAsiaTheme="minorHAnsi" w:hAnsi="Arial" w:cs="Arial"/>
          <w:color w:val="000000" w:themeColor="text1"/>
          <w:sz w:val="28"/>
          <w:szCs w:val="18"/>
        </w:rPr>
        <w:t>___</w:t>
      </w:r>
      <w:r w:rsidR="00522D77">
        <w:rPr>
          <w:rFonts w:ascii="Arial" w:eastAsiaTheme="minorHAnsi" w:hAnsi="Arial" w:cs="Arial"/>
          <w:color w:val="000000" w:themeColor="text1"/>
          <w:sz w:val="28"/>
          <w:szCs w:val="18"/>
        </w:rPr>
        <w:t>_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7374D1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</w:t>
      </w:r>
      <w:r w:rsidR="00F80487"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 </w:t>
      </w:r>
      <w:r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>№___</w:t>
      </w:r>
      <w:r w:rsidR="00522D77"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>_</w:t>
      </w:r>
      <w:r w:rsidR="007374D1" w:rsidRPr="007374D1">
        <w:rPr>
          <w:rFonts w:ascii="Arial" w:eastAsiaTheme="minorHAnsi" w:hAnsi="Arial" w:cs="Arial"/>
          <w:color w:val="000000" w:themeColor="text1"/>
          <w:sz w:val="24"/>
          <w:szCs w:val="24"/>
          <w:u w:val="single"/>
        </w:rPr>
        <w:t>19</w:t>
      </w:r>
      <w:r w:rsidR="00522D77"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>__</w:t>
      </w:r>
      <w:r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>_____</w:t>
      </w:r>
    </w:p>
    <w:p w14:paraId="2E48C6E7" w14:textId="33A41549" w:rsidR="00F668B5" w:rsidRPr="007B67DE" w:rsidRDefault="00F668B5" w:rsidP="007B67DE">
      <w:pPr>
        <w:spacing w:after="0" w:line="240" w:lineRule="auto"/>
        <w:ind w:left="-709" w:right="-567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  </w:t>
      </w: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ab/>
      </w:r>
      <w:r w:rsidR="00F80487"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д. Юкки</w:t>
      </w:r>
    </w:p>
    <w:p w14:paraId="390344B7" w14:textId="77777777" w:rsidR="0099784B" w:rsidRPr="00A37BC0" w:rsidRDefault="0099784B" w:rsidP="007B67DE">
      <w:pPr>
        <w:spacing w:line="240" w:lineRule="auto"/>
        <w:rPr>
          <w:color w:val="000000" w:themeColor="text1"/>
        </w:rPr>
      </w:pPr>
    </w:p>
    <w:p w14:paraId="4D6FEE2E" w14:textId="77777777" w:rsidR="00C87761" w:rsidRPr="007B67DE" w:rsidRDefault="00C87761" w:rsidP="007B67DE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</w:t>
      </w: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муниципальной программы «Благоустройство территории МО «Юкковское сельское поселение»</w:t>
      </w:r>
    </w:p>
    <w:p w14:paraId="5A114269" w14:textId="77777777" w:rsidR="00C87761" w:rsidRPr="00A37BC0" w:rsidRDefault="00C87761" w:rsidP="00A37BC0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386E5A" w14:textId="29BB81C2" w:rsidR="00C87761" w:rsidRPr="007B67DE" w:rsidRDefault="00C87761" w:rsidP="007B67DE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</w:t>
      </w:r>
      <w:r w:rsidR="00220FC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от 20.12.2021 № 513 «</w:t>
      </w:r>
      <w:r w:rsidRPr="007B67DE">
        <w:rPr>
          <w:rFonts w:ascii="Times New Roman" w:hAnsi="Times New Roman"/>
          <w:bCs/>
          <w:color w:val="000000" w:themeColor="text1"/>
          <w:sz w:val="28"/>
          <w:szCs w:val="28"/>
        </w:rPr>
        <w:t>Об утверждении порядка разработки, реализации и оценки эффективности муниципальных программ</w:t>
      </w:r>
      <w:r w:rsidR="00220FC1" w:rsidRPr="007B67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bCs/>
          <w:color w:val="000000" w:themeColor="text1"/>
          <w:sz w:val="28"/>
          <w:szCs w:val="28"/>
        </w:rPr>
        <w:t>МО «Юкковское сельское поселение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», администрация </w:t>
      </w:r>
      <w:r w:rsidR="009354C3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МО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 w:rsid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b/>
          <w:color w:val="000000" w:themeColor="text1"/>
          <w:sz w:val="28"/>
          <w:szCs w:val="28"/>
        </w:rPr>
        <w:t>п о с т а н о в л я е т:</w:t>
      </w:r>
    </w:p>
    <w:p w14:paraId="57EE5FDD" w14:textId="77777777" w:rsidR="00C87761" w:rsidRPr="007B67DE" w:rsidRDefault="00C87761" w:rsidP="00A37BC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EE09413" w14:textId="6511DD35" w:rsidR="00C87761" w:rsidRPr="007B67DE" w:rsidRDefault="00C87761" w:rsidP="00A37BC0">
      <w:pPr>
        <w:pStyle w:val="ConsPlusNormal"/>
        <w:widowControl/>
        <w:numPr>
          <w:ilvl w:val="0"/>
          <w:numId w:val="32"/>
        </w:numPr>
        <w:ind w:left="0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Утвердить прилагаемые изменения, которые вносятся в муниципальную программу «Благоустройство территории МО «Юкковское сельское поселение», утвержденную постановлением администрации МО «Юкковское сельское поселение» Всеволожского муниципального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р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айона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Ленинградской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области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от 28.10.2021 № 399</w:t>
      </w:r>
      <w:r w:rsidR="007D733E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внесенными 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остановлениями от 25.12.2021 № 516, от 18.04.2022 № 133, от 24.06.2022 № 204, от 03.10.2022 № 311, от 29.12.2022 № 433</w:t>
      </w:r>
      <w:r w:rsidR="00C25861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387E26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5017C8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 449</w:t>
      </w:r>
      <w:r w:rsidR="0066224B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</w:t>
      </w:r>
      <w:r w:rsidR="00FB1372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13.02.2024 № 32</w:t>
      </w:r>
      <w:r w:rsidR="00F01B67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406D0F">
        <w:rPr>
          <w:rFonts w:ascii="Times New Roman" w:hAnsi="Times New Roman" w:cs="Times New Roman"/>
          <w:color w:val="000000" w:themeColor="text1"/>
          <w:sz w:val="28"/>
          <w:szCs w:val="28"/>
        </w:rPr>
        <w:t>, от 05.08.2024 № 227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, согласно приложению.</w:t>
      </w:r>
    </w:p>
    <w:p w14:paraId="389D813B" w14:textId="28D12229" w:rsidR="00C87761" w:rsidRPr="007B67DE" w:rsidRDefault="00C87761" w:rsidP="00A37BC0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Настоящее постановление вступает в силу с </w:t>
      </w:r>
      <w:r w:rsidR="00FB7B76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даты подписания</w:t>
      </w:r>
      <w:r w:rsid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подлежит официальному опубликованию</w:t>
      </w: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667D69E" w14:textId="77777777" w:rsidR="00C87761" w:rsidRPr="007B67DE" w:rsidRDefault="00C87761" w:rsidP="00A37BC0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Контроль исполнения настоящего постановления оставляю за собой.</w:t>
      </w:r>
    </w:p>
    <w:p w14:paraId="78A14396" w14:textId="301B32A5" w:rsidR="00C87761" w:rsidRDefault="00C87761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E72B923" w14:textId="77777777" w:rsidR="007B67DE" w:rsidRPr="007B67DE" w:rsidRDefault="007B67DE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C07D92C" w14:textId="6E1C7592" w:rsidR="00C87761" w:rsidRPr="007B67DE" w:rsidRDefault="00960252" w:rsidP="00A37BC0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>лав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                  </w:t>
      </w:r>
      <w:r w:rsidR="007B67D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7E5308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5017C8" w:rsidRPr="007B67DE">
        <w:rPr>
          <w:rFonts w:ascii="Times New Roman" w:hAnsi="Times New Roman"/>
          <w:color w:val="000000" w:themeColor="text1"/>
          <w:sz w:val="28"/>
          <w:szCs w:val="28"/>
        </w:rPr>
        <w:t>М.Ю. Белов</w:t>
      </w:r>
    </w:p>
    <w:p w14:paraId="54235954" w14:textId="56EB0278" w:rsidR="00C87761" w:rsidRPr="007B67DE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10CA9DD2" w14:textId="48154E2A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74648908" w14:textId="4FE9E7B3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5B6A982A" w14:textId="235C70CE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2C6057BE" w14:textId="0712E3C0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AB7FA6A" w14:textId="7F0EA126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F493DB1" w14:textId="67D09820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868E1F6" w14:textId="7AB16824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2F51BC0" w14:textId="1036532B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4702AA3" w14:textId="7A184DCA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16D48DA" w14:textId="2890A073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F6819AB" w14:textId="67AD904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88602B7" w14:textId="1822DC0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C60DA0F" w14:textId="7A9A242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66AAB11" w14:textId="4531610D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264FA34" w14:textId="46DF657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345935B" w14:textId="1F32B1D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6DD969E" w14:textId="2DE81280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B1A8FF1" w14:textId="0510E96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4D771AE" w14:textId="083108D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C2BDCEA" w14:textId="19C6F68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0ECFDCE" w14:textId="1ED16A0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2DC7B9C" w14:textId="3F7EED72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3680170" w14:textId="480BE30E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B1260DD" w14:textId="5B1AAA6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2908A430" w14:textId="4B8F8CB2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D155889" w14:textId="16F271BD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E021DB3" w14:textId="623A4526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07BBD03" w14:textId="560EFFBE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8760C58" w14:textId="03C44A2A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C5DD798" w14:textId="5724ADB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52A55D3" w14:textId="342B468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B3DC929" w14:textId="0C5B3078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215F27C3" w14:textId="5A853835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3CA3753" w14:textId="3FB93E7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09E8132" w14:textId="1BCF41D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91CC2EB" w14:textId="5F6EA2F6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26E9F4B" w14:textId="58E1D79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B1973EE" w14:textId="4A815FC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0435756" w14:textId="127A717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E606375" w14:textId="52D46F4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ABE90C0" w14:textId="32353B5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F3291AF" w14:textId="120BC3F0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8688E19" w14:textId="0E2052F7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91B8734" w14:textId="001E9595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949ABBC" w14:textId="77777777" w:rsidR="00C87761" w:rsidRPr="00A37BC0" w:rsidRDefault="00C87761" w:rsidP="00A37BC0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Приложение </w:t>
      </w:r>
    </w:p>
    <w:p w14:paraId="7A4E323F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 постановлению администрации</w:t>
      </w:r>
    </w:p>
    <w:p w14:paraId="24EA8AC2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МО «Юкковское сельское поселение»</w:t>
      </w:r>
    </w:p>
    <w:p w14:paraId="54D9EF4B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47BE00A3" w14:textId="289B935D" w:rsidR="00C87761" w:rsidRPr="00A37BC0" w:rsidRDefault="00C87761" w:rsidP="00F80487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FB7B76" w:rsidRPr="00A37BC0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522D77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7374D1" w:rsidRPr="007374D1">
        <w:rPr>
          <w:rFonts w:ascii="Times New Roman" w:hAnsi="Times New Roman"/>
          <w:color w:val="000000" w:themeColor="text1"/>
          <w:sz w:val="28"/>
          <w:szCs w:val="28"/>
          <w:u w:val="single"/>
        </w:rPr>
        <w:t>17.01.2025</w:t>
      </w:r>
      <w:r w:rsidR="00FB7B76" w:rsidRPr="00A37BC0"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A37BC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№ __</w:t>
      </w:r>
      <w:r w:rsidR="007374D1" w:rsidRPr="007374D1">
        <w:rPr>
          <w:rFonts w:ascii="Times New Roman" w:hAnsi="Times New Roman"/>
          <w:color w:val="000000" w:themeColor="text1"/>
          <w:sz w:val="28"/>
          <w:szCs w:val="28"/>
          <w:u w:val="single"/>
        </w:rPr>
        <w:t>19</w:t>
      </w:r>
      <w:r w:rsidR="00522D77" w:rsidRPr="007374D1">
        <w:rPr>
          <w:rFonts w:ascii="Times New Roman" w:hAnsi="Times New Roman"/>
          <w:color w:val="000000" w:themeColor="text1"/>
          <w:sz w:val="28"/>
          <w:szCs w:val="28"/>
          <w:u w:val="single"/>
        </w:rPr>
        <w:t>_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__</w:t>
      </w:r>
    </w:p>
    <w:p w14:paraId="5F2B58BC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1CF8173D" w14:textId="77777777" w:rsidR="00C87761" w:rsidRPr="00A37BC0" w:rsidRDefault="00C87761" w:rsidP="00A37BC0">
      <w:pPr>
        <w:spacing w:after="0" w:line="240" w:lineRule="auto"/>
        <w:ind w:right="-12"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Изменения,</w:t>
      </w:r>
    </w:p>
    <w:p w14:paraId="74A04B0F" w14:textId="21B0002A" w:rsidR="00220FC1" w:rsidRPr="00A37BC0" w:rsidRDefault="00C87761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которые вносятся в муниципальную программу «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Благоустройство территории </w:t>
      </w:r>
      <w:r w:rsidRPr="00A37BC0">
        <w:rPr>
          <w:rFonts w:ascii="Times New Roman" w:eastAsia="Times New Roman" w:hAnsi="Times New Roman" w:cs="Arial"/>
          <w:color w:val="000000" w:themeColor="text1"/>
          <w:sz w:val="28"/>
          <w:szCs w:val="28"/>
        </w:rPr>
        <w:t>МО «Юкковское сельское поселение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9354C3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утвержденную постановлением администрации МО «Юкковское сельское поселение» Всеволожского муниципального района Ленинградской области от 28.12.2021 № 399</w:t>
      </w:r>
      <w:r w:rsidR="00220FC1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14:paraId="446C7EBA" w14:textId="20764F31" w:rsidR="007D733E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внесенными 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остановлениями от 25.12.2021 № 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516,</w:t>
      </w:r>
      <w:r w:rsidR="008B187F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18.04.2022 № 133, от 24.06.2022 № 204, от 03.10.2022 № 311, </w:t>
      </w:r>
    </w:p>
    <w:p w14:paraId="11467E37" w14:textId="1689E66F" w:rsidR="00C87761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№449</w:t>
      </w:r>
      <w:r w:rsidR="00FB1372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11, от 13.02.2024 № 32</w:t>
      </w:r>
      <w:r w:rsidR="00F01B67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406D0F">
        <w:rPr>
          <w:rFonts w:ascii="Times New Roman" w:hAnsi="Times New Roman" w:cs="Times New Roman"/>
          <w:color w:val="000000" w:themeColor="text1"/>
          <w:sz w:val="28"/>
          <w:szCs w:val="28"/>
        </w:rPr>
        <w:t>, от 05.08.2024 № 227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864B2E2" w14:textId="77777777" w:rsidR="00C87761" w:rsidRPr="00A37BC0" w:rsidRDefault="00C87761" w:rsidP="00A37BC0">
      <w:pPr>
        <w:spacing w:after="0" w:line="240" w:lineRule="auto"/>
        <w:ind w:right="848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2A2F7D11" w14:textId="185DA781" w:rsidR="004A5EF8" w:rsidRPr="00A37BC0" w:rsidRDefault="004A5EF8" w:rsidP="00A37BC0">
      <w:pPr>
        <w:numPr>
          <w:ilvl w:val="0"/>
          <w:numId w:val="3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поселение» от 28.10.2021 № 399 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 внесенными Постановлениями от 25.12.2021 № 516, от 18.04.2022 № 133, от 24.06.2022 № 204, от 03.10.2022 № 311, 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</w:t>
      </w:r>
      <w:r w:rsidR="004879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449</w:t>
      </w:r>
      <w:r w:rsidR="0066224B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</w:t>
      </w:r>
      <w:r w:rsidR="00FB1372">
        <w:rPr>
          <w:rFonts w:ascii="Times New Roman" w:hAnsi="Times New Roman" w:cs="Times New Roman"/>
          <w:color w:val="000000" w:themeColor="text1"/>
          <w:sz w:val="28"/>
          <w:szCs w:val="28"/>
        </w:rPr>
        <w:t>, от 13.02.2024 № 32</w:t>
      </w:r>
      <w:r w:rsidR="00F01B67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406D0F">
        <w:rPr>
          <w:rFonts w:ascii="Times New Roman" w:hAnsi="Times New Roman" w:cs="Times New Roman"/>
          <w:color w:val="000000" w:themeColor="text1"/>
          <w:sz w:val="28"/>
          <w:szCs w:val="28"/>
        </w:rPr>
        <w:t>, от 05.08.2024 № 227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D733E"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«Паспорт муниципальной программы «Благоустройство территории МО «Юкковское сельское поселение» внести следующие изменения:</w:t>
      </w:r>
    </w:p>
    <w:p w14:paraId="7ADDBD67" w14:textId="77777777" w:rsidR="004A5EF8" w:rsidRPr="00A37BC0" w:rsidRDefault="004A5EF8" w:rsidP="00A37BC0">
      <w:pPr>
        <w:pStyle w:val="a9"/>
        <w:numPr>
          <w:ilvl w:val="1"/>
          <w:numId w:val="3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27B81C85" w14:textId="77777777" w:rsidR="004A5EF8" w:rsidRPr="00A37BC0" w:rsidRDefault="004A5EF8" w:rsidP="00A37B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5D2AD6C8" w14:textId="77777777" w:rsidR="00C87761" w:rsidRPr="00A37BC0" w:rsidRDefault="00C87761" w:rsidP="00A37BC0">
      <w:pPr>
        <w:pStyle w:val="ConsPlusNormal"/>
        <w:ind w:left="1068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A37BC0" w:rsidRPr="00A37BC0" w14:paraId="4BCDC2D5" w14:textId="77777777" w:rsidTr="00464569">
        <w:tc>
          <w:tcPr>
            <w:tcW w:w="2978" w:type="dxa"/>
          </w:tcPr>
          <w:p w14:paraId="4F7EA6E6" w14:textId="77777777" w:rsidR="00C87761" w:rsidRPr="00A37BC0" w:rsidRDefault="00C87761" w:rsidP="00A37BC0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45" w:type="dxa"/>
          </w:tcPr>
          <w:p w14:paraId="48D5A324" w14:textId="6CC872EE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Всего по муниципальной программе </w:t>
            </w:r>
            <w:r w:rsidR="007A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138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7A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399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7A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рублей, в том числе по годам: </w:t>
            </w:r>
          </w:p>
          <w:p w14:paraId="46E070E6" w14:textId="3AD54409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год – 23 43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2B57F2B6" w14:textId="38A80242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2023 год – 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28 </w:t>
            </w:r>
            <w:r w:rsidR="008B187F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  </w:t>
            </w:r>
          </w:p>
          <w:p w14:paraId="6806EAB6" w14:textId="25EC3FDE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2024 год – 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7C81798D" w14:textId="768B99B8" w:rsidR="00C87761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2025 год – 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543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183E0592" w14:textId="13AE4345" w:rsidR="00487910" w:rsidRDefault="00487910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2026 год 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489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6C67239A" w14:textId="18E8DE62" w:rsidR="00406D0F" w:rsidRPr="00A37BC0" w:rsidRDefault="00406D0F" w:rsidP="00406D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2027 год 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</w:tc>
      </w:tr>
    </w:tbl>
    <w:p w14:paraId="2FB830D5" w14:textId="77777777" w:rsidR="00C87761" w:rsidRPr="00A37BC0" w:rsidRDefault="00C87761" w:rsidP="00A37BC0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3631D9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62231CD5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781610C2" w14:textId="77777777" w:rsidR="00C87761" w:rsidRPr="00A37BC0" w:rsidRDefault="00C87761" w:rsidP="00A37B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</w:rPr>
        <w:sectPr w:rsidR="00C87761" w:rsidRPr="00A37BC0" w:rsidSect="00EC5557">
          <w:headerReference w:type="default" r:id="rId8"/>
          <w:pgSz w:w="11905" w:h="16838"/>
          <w:pgMar w:top="851" w:right="709" w:bottom="851" w:left="1429" w:header="720" w:footer="720" w:gutter="0"/>
          <w:cols w:space="720"/>
          <w:titlePg/>
          <w:docGrid w:linePitch="299"/>
        </w:sectPr>
      </w:pPr>
    </w:p>
    <w:p w14:paraId="018DEC93" w14:textId="74A53BC7" w:rsidR="004A5EF8" w:rsidRPr="00AF15EF" w:rsidRDefault="004A5EF8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lastRenderedPageBreak/>
        <w:t>Приложение 3 к муниципальной программе «Благоустройство территории МО «Юкковское сельское поселение» изложить в следующей редакции:</w:t>
      </w:r>
    </w:p>
    <w:p w14:paraId="01F3313D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CB96DE3" w14:textId="1A3AFE1B" w:rsidR="00C87761" w:rsidRPr="00A37BC0" w:rsidRDefault="00C87761" w:rsidP="00A37BC0">
      <w:pPr>
        <w:spacing w:after="0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3</w:t>
      </w:r>
    </w:p>
    <w:p w14:paraId="30B976EF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5614691E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681189E0" w14:textId="51BBDCB9" w:rsidR="004A5EF8" w:rsidRPr="00A37BC0" w:rsidRDefault="004A5EF8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(в редакции 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от </w:t>
      </w:r>
      <w:r w:rsidR="00120D9B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="007374D1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17.01.2025</w:t>
      </w:r>
      <w:r w:rsidR="00120D9B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r w:rsidR="00120D9B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__</w:t>
      </w:r>
      <w:r w:rsidR="007374D1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19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_)</w:t>
      </w:r>
    </w:p>
    <w:p w14:paraId="03E33863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EF6D18E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План реализации муниципальной программы</w:t>
      </w:r>
    </w:p>
    <w:p w14:paraId="1DD21924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«Благоустройство территории МО «Юкковское сельское поселение»  </w:t>
      </w:r>
    </w:p>
    <w:p w14:paraId="201B4AC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7"/>
        <w:gridCol w:w="1497"/>
        <w:gridCol w:w="1229"/>
        <w:gridCol w:w="1645"/>
        <w:gridCol w:w="1157"/>
        <w:gridCol w:w="1591"/>
        <w:gridCol w:w="1591"/>
        <w:gridCol w:w="1160"/>
        <w:gridCol w:w="431"/>
      </w:tblGrid>
      <w:tr w:rsidR="00A37BC0" w:rsidRPr="00A37BC0" w14:paraId="37E37739" w14:textId="77777777" w:rsidTr="00F8582C">
        <w:trPr>
          <w:trHeight w:val="206"/>
          <w:tblHeader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52107FD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</w:tcPr>
          <w:p w14:paraId="5E0478B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14:paraId="6C983E7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Годы реализации</w:t>
            </w:r>
          </w:p>
        </w:tc>
        <w:tc>
          <w:tcPr>
            <w:tcW w:w="2353" w:type="pct"/>
            <w:gridSpan w:val="5"/>
            <w:shd w:val="clear" w:color="auto" w:fill="auto"/>
            <w:vAlign w:val="center"/>
          </w:tcPr>
          <w:p w14:paraId="27A0BB8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Оценка расходов (тыс. руб. в ценах соответствующих лет)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C47570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E88914" w14:textId="77777777" w:rsidTr="00F8582C">
        <w:trPr>
          <w:trHeight w:val="1128"/>
          <w:tblHeader/>
        </w:trPr>
        <w:tc>
          <w:tcPr>
            <w:tcW w:w="1607" w:type="pct"/>
            <w:vMerge/>
            <w:shd w:val="clear" w:color="auto" w:fill="auto"/>
          </w:tcPr>
          <w:p w14:paraId="2C6195F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</w:tcPr>
          <w:p w14:paraId="36C2A0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14:paraId="63843BC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42" w:type="pct"/>
            <w:shd w:val="clear" w:color="auto" w:fill="auto"/>
          </w:tcPr>
          <w:p w14:paraId="62F69F6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381" w:type="pct"/>
            <w:shd w:val="clear" w:color="auto" w:fill="auto"/>
          </w:tcPr>
          <w:p w14:paraId="2A4D34C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6EEE059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Областной бюджет Ленинградской области</w:t>
            </w:r>
          </w:p>
        </w:tc>
        <w:tc>
          <w:tcPr>
            <w:tcW w:w="524" w:type="pct"/>
            <w:shd w:val="clear" w:color="auto" w:fill="auto"/>
          </w:tcPr>
          <w:p w14:paraId="3C59492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Местные бюджеты</w:t>
            </w:r>
          </w:p>
        </w:tc>
        <w:tc>
          <w:tcPr>
            <w:tcW w:w="382" w:type="pct"/>
            <w:shd w:val="clear" w:color="auto" w:fill="auto"/>
          </w:tcPr>
          <w:p w14:paraId="485801C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Прочие источники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34A353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AE1364" w14:textId="77777777" w:rsidTr="00F8582C">
        <w:trPr>
          <w:tblHeader/>
        </w:trPr>
        <w:tc>
          <w:tcPr>
            <w:tcW w:w="1607" w:type="pct"/>
            <w:shd w:val="clear" w:color="auto" w:fill="auto"/>
          </w:tcPr>
          <w:p w14:paraId="73DF6EB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493" w:type="pct"/>
            <w:shd w:val="clear" w:color="auto" w:fill="auto"/>
          </w:tcPr>
          <w:p w14:paraId="5DA8953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405" w:type="pct"/>
            <w:shd w:val="clear" w:color="auto" w:fill="auto"/>
          </w:tcPr>
          <w:p w14:paraId="27713FB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542" w:type="pct"/>
            <w:shd w:val="clear" w:color="auto" w:fill="auto"/>
          </w:tcPr>
          <w:p w14:paraId="3EA6161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1" w:type="pct"/>
            <w:shd w:val="clear" w:color="auto" w:fill="auto"/>
          </w:tcPr>
          <w:p w14:paraId="04A941B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6C4A3A5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24" w:type="pct"/>
            <w:shd w:val="clear" w:color="auto" w:fill="auto"/>
          </w:tcPr>
          <w:p w14:paraId="76AD96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382" w:type="pct"/>
            <w:shd w:val="clear" w:color="auto" w:fill="auto"/>
          </w:tcPr>
          <w:p w14:paraId="7C63D2E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C9E22E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51D84544" w14:textId="77777777" w:rsidTr="00F8582C">
        <w:trPr>
          <w:trHeight w:val="400"/>
        </w:trPr>
        <w:tc>
          <w:tcPr>
            <w:tcW w:w="1607" w:type="pct"/>
            <w:vMerge w:val="restart"/>
            <w:shd w:val="clear" w:color="auto" w:fill="auto"/>
          </w:tcPr>
          <w:p w14:paraId="262ADFDC" w14:textId="50E17C34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Муниципальная программа </w:t>
            </w:r>
            <w:r w:rsidR="007B67DE"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Благоустройство территории МО «Юкковское сельское поселение» </w:t>
            </w:r>
          </w:p>
          <w:p w14:paraId="55DAD0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 w:val="restart"/>
            <w:shd w:val="clear" w:color="auto" w:fill="auto"/>
            <w:vAlign w:val="center"/>
          </w:tcPr>
          <w:p w14:paraId="468015C1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ACF671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1B3300E" w14:textId="71AC4F8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23 43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2475A3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65D7EC5" w14:textId="7A73E64D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4 707,3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BD536A3" w14:textId="2F2F2F1A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18 723,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D9DFAB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0A7D662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408199CF" w14:textId="77777777" w:rsidTr="00F8582C">
        <w:trPr>
          <w:trHeight w:val="420"/>
        </w:trPr>
        <w:tc>
          <w:tcPr>
            <w:tcW w:w="1607" w:type="pct"/>
            <w:vMerge/>
            <w:shd w:val="clear" w:color="auto" w:fill="auto"/>
          </w:tcPr>
          <w:p w14:paraId="70E62F78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49B812C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35B4D2EE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50CB33F" w14:textId="76DA1859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28 735,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34580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590DE1" w14:textId="25E3064E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1 753,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F7631C8" w14:textId="4B8DF9C4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26 981,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460834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597ED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013EF164" w14:textId="77777777" w:rsidTr="00F8582C">
        <w:trPr>
          <w:trHeight w:val="411"/>
        </w:trPr>
        <w:tc>
          <w:tcPr>
            <w:tcW w:w="1607" w:type="pct"/>
            <w:vMerge/>
            <w:shd w:val="clear" w:color="auto" w:fill="auto"/>
          </w:tcPr>
          <w:p w14:paraId="46F674A3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77E5744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38AA59D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A45D17D" w14:textId="4F89877F" w:rsidR="00077BD8" w:rsidRPr="00A37BC0" w:rsidRDefault="007A0FC4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850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382ABAF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7013B68" w14:textId="584C932C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5 </w:t>
            </w:r>
            <w:r w:rsidR="007A0FC4">
              <w:rPr>
                <w:rFonts w:ascii="Times New Roman" w:hAnsi="Times New Roman"/>
                <w:color w:val="000000" w:themeColor="text1"/>
              </w:rPr>
              <w:t>014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7A0FC4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550CEA8" w14:textId="078BDA74" w:rsidR="00077BD8" w:rsidRPr="00A37BC0" w:rsidRDefault="007A0FC4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835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66619D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81506FB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9B9A01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71A9A183" w14:textId="77777777" w:rsidTr="00F8582C">
        <w:tc>
          <w:tcPr>
            <w:tcW w:w="1607" w:type="pct"/>
            <w:vMerge/>
            <w:shd w:val="clear" w:color="auto" w:fill="auto"/>
          </w:tcPr>
          <w:p w14:paraId="66BF3FC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</w:tcPr>
          <w:p w14:paraId="51FF77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5091F7B5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AD8AFF3" w14:textId="1D412374" w:rsidR="00077BD8" w:rsidRPr="00A37BC0" w:rsidRDefault="003B34A5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18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543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5E2C4E9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7A8EAFF" w14:textId="293BCB27" w:rsidR="00077BD8" w:rsidRPr="00A37BC0" w:rsidRDefault="000E11F6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  <w:r w:rsidR="00077BD8">
              <w:rPr>
                <w:rFonts w:ascii="Times New Roman" w:hAnsi="Times New Roman"/>
                <w:bCs/>
                <w:color w:val="000000" w:themeColor="text1"/>
              </w:rPr>
              <w:t xml:space="preserve"> 1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82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64C1600" w14:textId="1A7CCDB5" w:rsidR="00077BD8" w:rsidRPr="00C37D7D" w:rsidRDefault="000E11F6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  <w:r w:rsidR="00077BD8"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361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FF4BDE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B26918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77BD8" w:rsidRPr="00A37BC0" w14:paraId="704CE676" w14:textId="77777777" w:rsidTr="00F8582C">
        <w:tc>
          <w:tcPr>
            <w:tcW w:w="1607" w:type="pct"/>
            <w:vMerge/>
            <w:shd w:val="clear" w:color="auto" w:fill="auto"/>
          </w:tcPr>
          <w:p w14:paraId="056812AC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</w:tcPr>
          <w:p w14:paraId="04A106D0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308F0120" w14:textId="3F0C9F78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92AFEDD" w14:textId="0CB95349" w:rsidR="00077BD8" w:rsidRDefault="00DE04B4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15 489</w:t>
            </w:r>
            <w:r w:rsidR="00077BD8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180671D" w14:textId="38B20883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6007CB5" w14:textId="286ACD2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0E11F6"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BBCF5EF" w14:textId="47F8660F" w:rsidR="00077BD8" w:rsidRPr="00C37D7D" w:rsidRDefault="000E11F6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15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368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B33B063" w14:textId="78F4DD8D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9028247" w14:textId="229FDD25" w:rsidR="00406D0F" w:rsidRPr="00A37BC0" w:rsidRDefault="00406D0F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E11F6" w:rsidRPr="00A37BC0" w14:paraId="2F29DD77" w14:textId="77777777" w:rsidTr="00F8582C">
        <w:tc>
          <w:tcPr>
            <w:tcW w:w="1607" w:type="pct"/>
            <w:shd w:val="clear" w:color="auto" w:fill="auto"/>
          </w:tcPr>
          <w:p w14:paraId="34EA675E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93" w:type="pct"/>
            <w:shd w:val="clear" w:color="auto" w:fill="auto"/>
          </w:tcPr>
          <w:p w14:paraId="1F8C5811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661B52A0" w14:textId="0EC30614" w:rsidR="000E11F6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13DA4C8" w14:textId="2E4DCEDE" w:rsidR="000E11F6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15 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4E772A1" w14:textId="26EED07B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E2592DB" w14:textId="6360EF2F" w:rsidR="000E11F6" w:rsidRPr="009F25E5" w:rsidRDefault="009F25E5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0E11F6"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27FCBE1" w14:textId="44EA806A" w:rsidR="000E11F6" w:rsidRDefault="009F25E5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15</w:t>
            </w:r>
            <w:r w:rsidR="000E11F6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 w:rsidR="000E11F6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BBD3500" w14:textId="5A9FC43D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4A73F07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E11F6" w:rsidRPr="00A37BC0" w14:paraId="477335C2" w14:textId="77777777" w:rsidTr="00F8582C">
        <w:tc>
          <w:tcPr>
            <w:tcW w:w="1607" w:type="pct"/>
            <w:shd w:val="clear" w:color="auto" w:fill="auto"/>
          </w:tcPr>
          <w:p w14:paraId="13A604A5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493" w:type="pct"/>
            <w:shd w:val="clear" w:color="auto" w:fill="auto"/>
          </w:tcPr>
          <w:p w14:paraId="630CF0B3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027AFD2A" w14:textId="56B1E52B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 w:rsidR="009F25E5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34EEA95" w14:textId="5C58C574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138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399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58A240F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F961A54" w14:textId="55FCFA70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9F25E5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9F25E5">
              <w:rPr>
                <w:rFonts w:ascii="Times New Roman" w:hAnsi="Times New Roman"/>
                <w:b/>
                <w:color w:val="000000" w:themeColor="text1"/>
                <w:lang w:val="en-US"/>
              </w:rPr>
              <w:t>779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9F25E5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7D0247" w14:textId="17A148E6" w:rsidR="000E11F6" w:rsidRPr="00A37BC0" w:rsidRDefault="009F25E5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125</w:t>
            </w:r>
            <w:r w:rsidR="000E11F6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620</w:t>
            </w:r>
            <w:r w:rsidR="000E11F6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6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2CD17A4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10AAC0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E11F6" w:rsidRPr="00A37BC0" w14:paraId="182ED15E" w14:textId="77777777" w:rsidTr="00464569">
        <w:tc>
          <w:tcPr>
            <w:tcW w:w="4858" w:type="pct"/>
            <w:gridSpan w:val="8"/>
            <w:shd w:val="clear" w:color="auto" w:fill="auto"/>
          </w:tcPr>
          <w:p w14:paraId="29E23230" w14:textId="77777777" w:rsidR="000E11F6" w:rsidRPr="0058101D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8101D">
              <w:rPr>
                <w:rFonts w:ascii="Times New Roman" w:hAnsi="Times New Roman"/>
                <w:b/>
                <w:color w:val="000000" w:themeColor="text1"/>
              </w:rPr>
              <w:lastRenderedPageBreak/>
              <w:t>Процессная часть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5AC25B1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5AD14CAE" w14:textId="77777777" w:rsidTr="00F8582C">
        <w:trPr>
          <w:trHeight w:val="530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5722C35C" w14:textId="64EA17F8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Благоустройство территории МО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</w:tcPr>
          <w:p w14:paraId="6BAD93CF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D0C61E8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F150F45" w14:textId="7F6AF94E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7 248,</w:t>
            </w:r>
            <w:r w:rsidR="00A6643F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5F7ABFF" w14:textId="27E50791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98E3EFC" w14:textId="362E5441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3 200,0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1133238" w14:textId="45EB18E0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4 048,5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87A8509" w14:textId="672626CF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F4E52F4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3D13EAE2" w14:textId="77777777" w:rsidTr="00F8582C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A779A96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49722B22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3BED8B7F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230D604E" w14:textId="3AD3FAFF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33449A8" w14:textId="18601B9F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7FA8A26" w14:textId="2A631EFA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01929EAA" w14:textId="0C0CCFBC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0DD7E7A" w14:textId="3DABC072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C49FA4A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3FC9EB7C" w14:textId="77777777" w:rsidTr="00F8582C">
        <w:trPr>
          <w:trHeight w:val="375"/>
        </w:trPr>
        <w:tc>
          <w:tcPr>
            <w:tcW w:w="1607" w:type="pct"/>
            <w:vMerge/>
            <w:shd w:val="clear" w:color="auto" w:fill="auto"/>
            <w:vAlign w:val="center"/>
          </w:tcPr>
          <w:p w14:paraId="4026BFA3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29929A65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7839E7C9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607DF4B7" w14:textId="1DE83D04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854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B22037E" w14:textId="3A10635A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2ECF202" w14:textId="37A81CBC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3 500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</w:p>
        </w:tc>
        <w:tc>
          <w:tcPr>
            <w:tcW w:w="524" w:type="pct"/>
            <w:shd w:val="clear" w:color="auto" w:fill="auto"/>
          </w:tcPr>
          <w:p w14:paraId="170D0C86" w14:textId="47355C3B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354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AA62354" w14:textId="0102A8D0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2A645A1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14D85066" w14:textId="77777777" w:rsidTr="00F8582C">
        <w:trPr>
          <w:trHeight w:val="335"/>
        </w:trPr>
        <w:tc>
          <w:tcPr>
            <w:tcW w:w="1607" w:type="pct"/>
            <w:vMerge/>
            <w:shd w:val="clear" w:color="auto" w:fill="auto"/>
            <w:vAlign w:val="center"/>
          </w:tcPr>
          <w:p w14:paraId="405BBE27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1A9AC14D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3DF6665D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30C1CAE3" w14:textId="726C1F0F" w:rsidR="00F8582C" w:rsidRPr="0066619D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5913CC9" w14:textId="21C03D34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D5A815" w14:textId="47632FD0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429E2F41" w14:textId="2A81032D" w:rsidR="00F8582C" w:rsidRPr="0066619D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987B3BE" w14:textId="5E12ED68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0765C6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78A32C3F" w14:textId="77777777" w:rsidTr="00F8582C">
        <w:trPr>
          <w:trHeight w:val="447"/>
        </w:trPr>
        <w:tc>
          <w:tcPr>
            <w:tcW w:w="1607" w:type="pct"/>
            <w:vMerge/>
            <w:shd w:val="clear" w:color="auto" w:fill="auto"/>
            <w:vAlign w:val="center"/>
          </w:tcPr>
          <w:p w14:paraId="1616EDCA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08AD2EEF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76EE446A" w14:textId="6C85E163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2DC37C30" w14:textId="009E0088" w:rsidR="00F8582C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F8003A5" w14:textId="66F8AEA2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D18B25A" w14:textId="432E1E65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277EDF45" w14:textId="7D0DBC01" w:rsidR="00F8582C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350.0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94812DD" w14:textId="172A9151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D0875FC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40C247B7" w14:textId="77777777" w:rsidTr="00F8582C">
        <w:trPr>
          <w:trHeight w:val="447"/>
        </w:trPr>
        <w:tc>
          <w:tcPr>
            <w:tcW w:w="1607" w:type="pct"/>
            <w:vMerge/>
            <w:shd w:val="clear" w:color="auto" w:fill="auto"/>
            <w:vAlign w:val="center"/>
          </w:tcPr>
          <w:p w14:paraId="330D7435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262FD9D1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14C3E21F" w14:textId="7525607D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</w:tcPr>
          <w:p w14:paraId="39C685C5" w14:textId="31779B67" w:rsidR="00F8582C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006AD7D" w14:textId="6D506646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B3A3C7F" w14:textId="5B50EEBE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342FB4CC" w14:textId="758ADE58" w:rsidR="00F8582C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350.0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537B5E0" w14:textId="571589E5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5491BF4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7FC134F3" w14:textId="77777777" w:rsidTr="00F8582C">
        <w:tc>
          <w:tcPr>
            <w:tcW w:w="1607" w:type="pct"/>
            <w:shd w:val="clear" w:color="auto" w:fill="auto"/>
            <w:vAlign w:val="center"/>
          </w:tcPr>
          <w:p w14:paraId="49910915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493" w:type="pct"/>
            <w:shd w:val="clear" w:color="auto" w:fill="auto"/>
          </w:tcPr>
          <w:p w14:paraId="5C165507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</w:tcPr>
          <w:p w14:paraId="5FC8C4AF" w14:textId="476F24C6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</w:tcPr>
          <w:p w14:paraId="342E50EE" w14:textId="56F20E89" w:rsidR="00F8582C" w:rsidRPr="0066619D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82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590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FE38EC1" w14:textId="40707B13" w:rsidR="00F8582C" w:rsidRPr="00A37BC0" w:rsidRDefault="00F8582C" w:rsidP="00F8582C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7E86938" w14:textId="1F247D01" w:rsidR="00F8582C" w:rsidRPr="00A37BC0" w:rsidRDefault="00F8582C" w:rsidP="00F8582C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00,0</w:t>
            </w:r>
          </w:p>
        </w:tc>
        <w:tc>
          <w:tcPr>
            <w:tcW w:w="524" w:type="pct"/>
            <w:shd w:val="clear" w:color="auto" w:fill="auto"/>
          </w:tcPr>
          <w:p w14:paraId="7A193A6B" w14:textId="609AB876" w:rsidR="00F8582C" w:rsidRPr="0066619D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890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4E31A1A" w14:textId="7057FC3E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6D1B69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A6643F" w:rsidRPr="00A37BC0" w14:paraId="603BF30E" w14:textId="77777777" w:rsidTr="00F8582C">
        <w:trPr>
          <w:trHeight w:val="457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32195C1E" w14:textId="0BDEC9E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Надлежащее содержание территории </w:t>
            </w:r>
            <w:proofErr w:type="gramStart"/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МО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 xml:space="preserve"> «</w:t>
            </w:r>
            <w:proofErr w:type="gramEnd"/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</w:tcPr>
          <w:p w14:paraId="11EFBEE5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57B226C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FE44ACC" w14:textId="7A74BF7F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4164B7B" w14:textId="6BE35768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65A5937" w14:textId="0B9D1CC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31D8147" w14:textId="2564E83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DF542A9" w14:textId="2B2D4020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0AF3E9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2977099E" w14:textId="77777777" w:rsidTr="00F8582C">
        <w:trPr>
          <w:trHeight w:val="382"/>
        </w:trPr>
        <w:tc>
          <w:tcPr>
            <w:tcW w:w="1607" w:type="pct"/>
            <w:vMerge/>
            <w:shd w:val="clear" w:color="auto" w:fill="auto"/>
            <w:vAlign w:val="center"/>
          </w:tcPr>
          <w:p w14:paraId="76E84FE0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494D44E0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345832FF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6A93083" w14:textId="7FE9A4E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>
              <w:rPr>
                <w:rFonts w:ascii="Times New Roman" w:hAnsi="Times New Roman"/>
                <w:bCs/>
                <w:color w:val="000000" w:themeColor="text1"/>
              </w:rPr>
              <w:t>559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3B6DD32" w14:textId="41694110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9508534" w14:textId="4C1EB573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1130504" w14:textId="5123D93D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>
              <w:rPr>
                <w:rFonts w:ascii="Times New Roman" w:hAnsi="Times New Roman"/>
                <w:bCs/>
                <w:color w:val="000000" w:themeColor="text1"/>
              </w:rPr>
              <w:t>314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,2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1B43E39" w14:textId="6751D88B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AC3ED64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166AA6E2" w14:textId="77777777" w:rsidTr="00F8582C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56B8C8A4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09F6180B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41051704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7B50D70E" w14:textId="49ED2F1A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75735C9" w14:textId="2B34D3C9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7B74A0C" w14:textId="729FA314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221,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524" w:type="pct"/>
            <w:shd w:val="clear" w:color="auto" w:fill="auto"/>
          </w:tcPr>
          <w:p w14:paraId="6DA062A8" w14:textId="71402EAC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CF5BEFE" w14:textId="464B78CA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AACE8C5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64E8A757" w14:textId="77777777" w:rsidTr="00F8582C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1490F35D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17D4E04C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5CAD8F36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095BEF06" w14:textId="5865C468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6ED7BF1" w14:textId="44601870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B8A051" w14:textId="532CC09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68EB4679" w14:textId="224AE42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4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4FB8453" w14:textId="2E20706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0101B00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3369CAA0" w14:textId="77777777" w:rsidTr="00F8582C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3688F592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3F41B19D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5647AA20" w14:textId="4B047125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16568284" w14:textId="614F4E7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13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FD9C338" w14:textId="359663E5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022F6D7" w14:textId="7468957D" w:rsidR="00A6643F" w:rsidRPr="00A01699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4864521F" w14:textId="3BE7A76D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BAF5C0F" w14:textId="410ECAED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16B7B66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4D17B233" w14:textId="77777777" w:rsidTr="00F8582C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5B094741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0DFF817A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1E16D846" w14:textId="5B6443C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</w:tcPr>
          <w:p w14:paraId="6D73BCAF" w14:textId="3BC40352" w:rsidR="00A6643F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C1A7BD1" w14:textId="6F8BC721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F0CA650" w14:textId="55743830" w:rsidR="00A6643F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53553D67" w14:textId="3F794D4C" w:rsidR="00A6643F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8217974" w14:textId="60631F71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3D133D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78F9ABE5" w14:textId="77777777" w:rsidTr="00F8582C">
        <w:tc>
          <w:tcPr>
            <w:tcW w:w="1607" w:type="pct"/>
            <w:shd w:val="clear" w:color="auto" w:fill="auto"/>
            <w:vAlign w:val="center"/>
          </w:tcPr>
          <w:p w14:paraId="4C68945D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Итого</w:t>
            </w:r>
          </w:p>
        </w:tc>
        <w:tc>
          <w:tcPr>
            <w:tcW w:w="493" w:type="pct"/>
            <w:shd w:val="clear" w:color="auto" w:fill="auto"/>
          </w:tcPr>
          <w:p w14:paraId="631092DE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</w:tcPr>
          <w:p w14:paraId="0DDF3BBF" w14:textId="611F61D2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</w:tcPr>
          <w:p w14:paraId="4803D3D8" w14:textId="5248BFB9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>
              <w:rPr>
                <w:rFonts w:ascii="Times New Roman" w:hAnsi="Times New Roman"/>
                <w:b/>
                <w:color w:val="000000" w:themeColor="text1"/>
              </w:rPr>
              <w:t>9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5E2EDEB" w14:textId="49258440" w:rsidR="00F8582C" w:rsidRPr="00A37BC0" w:rsidRDefault="00F8582C" w:rsidP="00F8582C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DCE3226" w14:textId="2EA10076" w:rsidR="00F8582C" w:rsidRPr="00C37D7D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762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A6643F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524" w:type="pct"/>
            <w:shd w:val="clear" w:color="auto" w:fill="auto"/>
          </w:tcPr>
          <w:p w14:paraId="6A66DD94" w14:textId="0A8DEEC2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>
              <w:rPr>
                <w:rFonts w:ascii="Times New Roman" w:hAnsi="Times New Roman"/>
                <w:b/>
                <w:color w:val="000000" w:themeColor="text1"/>
              </w:rPr>
              <w:t>14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9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74F67B0" w14:textId="166D1725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C497427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1A602F" w:rsidRPr="00A37BC0" w14:paraId="11B69235" w14:textId="77777777" w:rsidTr="00F8582C">
        <w:trPr>
          <w:trHeight w:val="424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1D446515" w14:textId="1E75822F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Совершенствование системы наружного освещения улиц населенных пунктов МО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</w:tcPr>
          <w:p w14:paraId="63E697E4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05DE7B0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D8E06F4" w14:textId="130B4F8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CADAB6F" w14:textId="33F6A604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D96B7A4" w14:textId="184BB53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A0FBAC9" w14:textId="2AB0175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87D914D" w14:textId="2C716CF1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43C207A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31DF54B9" w14:textId="77777777" w:rsidTr="00F8582C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413C356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25398A0B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2B718CA2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E2CE504" w14:textId="721DA5C1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4 950,0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B5A8CD7" w14:textId="766CC99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BD9EB66" w14:textId="467F401C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22872FC" w14:textId="1ACB554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4 950,0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4CFF999" w14:textId="059450B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9A74A6F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7B4CF949" w14:textId="77777777" w:rsidTr="00F8582C">
        <w:trPr>
          <w:trHeight w:val="353"/>
        </w:trPr>
        <w:tc>
          <w:tcPr>
            <w:tcW w:w="1607" w:type="pct"/>
            <w:vMerge/>
            <w:shd w:val="clear" w:color="auto" w:fill="auto"/>
            <w:vAlign w:val="center"/>
          </w:tcPr>
          <w:p w14:paraId="5FC21339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33685FA1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462968DF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DA9147E" w14:textId="25E9BCAC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A840BAE" w14:textId="12F7E8C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6C0C6E2" w14:textId="4BAAE3E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C9AC08A" w14:textId="75F5F02D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7D95251" w14:textId="770BF7B0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379B49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DFF82DA" w14:textId="77777777" w:rsidTr="00F8582C">
        <w:trPr>
          <w:trHeight w:val="445"/>
        </w:trPr>
        <w:tc>
          <w:tcPr>
            <w:tcW w:w="1607" w:type="pct"/>
            <w:vMerge/>
            <w:shd w:val="clear" w:color="auto" w:fill="auto"/>
            <w:vAlign w:val="center"/>
          </w:tcPr>
          <w:p w14:paraId="53046772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6B01590D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2DC2435B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09EC8D0" w14:textId="212A1932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68A835E" w14:textId="6715492F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ADE82A3" w14:textId="36A58ED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546B115" w14:textId="086627ED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40454DC" w14:textId="521663B2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5385AC7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464F4900" w14:textId="77777777" w:rsidTr="00F8582C">
        <w:trPr>
          <w:trHeight w:val="423"/>
        </w:trPr>
        <w:tc>
          <w:tcPr>
            <w:tcW w:w="1607" w:type="pct"/>
            <w:vMerge/>
            <w:shd w:val="clear" w:color="auto" w:fill="auto"/>
            <w:vAlign w:val="center"/>
          </w:tcPr>
          <w:p w14:paraId="024DDE9D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0061DABF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45117D39" w14:textId="3E085FE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AFDC825" w14:textId="3FFB9122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4F41839" w14:textId="30FBADA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35201F3" w14:textId="4241B383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218672" w14:textId="6D908C3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D2F7B9C" w14:textId="5D6116B1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1A5F25B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617450DE" w14:textId="77777777" w:rsidTr="00F8582C">
        <w:trPr>
          <w:trHeight w:val="423"/>
        </w:trPr>
        <w:tc>
          <w:tcPr>
            <w:tcW w:w="1607" w:type="pct"/>
            <w:vMerge/>
            <w:shd w:val="clear" w:color="auto" w:fill="auto"/>
            <w:vAlign w:val="center"/>
          </w:tcPr>
          <w:p w14:paraId="22E48A2E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3495C98C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7161DA98" w14:textId="7D3B9EC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20BF826" w14:textId="7F5DA967" w:rsidR="001A602F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03B9842" w14:textId="4738D39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94CD645" w14:textId="6A196B5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3C4FB0C" w14:textId="6C36F61D" w:rsidR="001A602F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6DFB715" w14:textId="138CA1C3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F7F4B30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5F151615" w14:textId="77777777" w:rsidTr="00F8582C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1E4B90BB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493" w:type="pct"/>
            <w:shd w:val="clear" w:color="auto" w:fill="auto"/>
          </w:tcPr>
          <w:p w14:paraId="53FC1DDD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</w:tcPr>
          <w:p w14:paraId="0A128F84" w14:textId="55DA225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5186178" w14:textId="709602D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31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155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35FFA02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406E828" w14:textId="1042E0F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80520AB" w14:textId="4FDCBAF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31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155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7C32DAA" w14:textId="61FC8F8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BBC22E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1A602F" w:rsidRPr="00A37BC0" w14:paraId="7CBB1394" w14:textId="77777777" w:rsidTr="00F8582C">
        <w:trPr>
          <w:trHeight w:val="511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46FD0662" w14:textId="451A19A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Содействие развитию участия населения в осуществлении местного самоуправления в иных формах на территории МО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 xml:space="preserve">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</w:tcPr>
          <w:p w14:paraId="73EAC6DF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0DC611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1853712" w14:textId="311B5F66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2 212,5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E9EA294" w14:textId="0227A3B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6CFD71D" w14:textId="45C0B79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1 507,3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E7C5B16" w14:textId="0D50DFD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705,2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3BF35E1" w14:textId="72A8623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982DF3E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832B565" w14:textId="77777777" w:rsidTr="00F8582C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FEB0E9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679BEAE8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638FB2A0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1AC496FE" w14:textId="47A2954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2 787,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381" w:type="pct"/>
            <w:shd w:val="clear" w:color="auto" w:fill="auto"/>
          </w:tcPr>
          <w:p w14:paraId="02E15336" w14:textId="29CA69F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1941F64B" w14:textId="43448D98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1 507,9</w:t>
            </w:r>
          </w:p>
        </w:tc>
        <w:tc>
          <w:tcPr>
            <w:tcW w:w="524" w:type="pct"/>
            <w:shd w:val="clear" w:color="auto" w:fill="auto"/>
          </w:tcPr>
          <w:p w14:paraId="12924D27" w14:textId="6FB841E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1 279,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shd w:val="clear" w:color="auto" w:fill="auto"/>
          </w:tcPr>
          <w:p w14:paraId="11A69A9A" w14:textId="0AC45A5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F85B9B9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C6C6BE8" w14:textId="77777777" w:rsidTr="00F8582C">
        <w:trPr>
          <w:trHeight w:val="383"/>
        </w:trPr>
        <w:tc>
          <w:tcPr>
            <w:tcW w:w="1607" w:type="pct"/>
            <w:vMerge/>
            <w:shd w:val="clear" w:color="auto" w:fill="auto"/>
            <w:vAlign w:val="center"/>
          </w:tcPr>
          <w:p w14:paraId="1C65863C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7DDB7B84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681E8158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7554F9B0" w14:textId="6C9E34A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2 742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81" w:type="pct"/>
            <w:shd w:val="clear" w:color="auto" w:fill="auto"/>
          </w:tcPr>
          <w:p w14:paraId="57FBC448" w14:textId="5550D318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70A5D4FF" w14:textId="78CC0A73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1 293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24" w:type="pct"/>
            <w:shd w:val="clear" w:color="auto" w:fill="auto"/>
          </w:tcPr>
          <w:p w14:paraId="24E9287C" w14:textId="2F8A091E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1 448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shd w:val="clear" w:color="auto" w:fill="auto"/>
          </w:tcPr>
          <w:p w14:paraId="1FC2DB9D" w14:textId="17F62ED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6FE337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58597303" w14:textId="77777777" w:rsidTr="00F8582C">
        <w:trPr>
          <w:trHeight w:val="474"/>
        </w:trPr>
        <w:tc>
          <w:tcPr>
            <w:tcW w:w="1607" w:type="pct"/>
            <w:vMerge/>
            <w:shd w:val="clear" w:color="auto" w:fill="auto"/>
            <w:vAlign w:val="center"/>
          </w:tcPr>
          <w:p w14:paraId="36745C3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2902F8B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720C173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54E35C31" w14:textId="39E1685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14:paraId="31549B18" w14:textId="37F87C8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15CEB2A6" w14:textId="15495948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1008</w:t>
            </w:r>
            <w:r w:rsidR="001A602F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524" w:type="pct"/>
            <w:shd w:val="clear" w:color="auto" w:fill="auto"/>
          </w:tcPr>
          <w:p w14:paraId="35A8565C" w14:textId="3F04588F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1991.9</w:t>
            </w:r>
          </w:p>
        </w:tc>
        <w:tc>
          <w:tcPr>
            <w:tcW w:w="382" w:type="pct"/>
            <w:shd w:val="clear" w:color="auto" w:fill="auto"/>
          </w:tcPr>
          <w:p w14:paraId="1605C8E9" w14:textId="5469F5C4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F9630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CF830C9" w14:textId="77777777" w:rsidTr="00F8582C">
        <w:trPr>
          <w:trHeight w:val="424"/>
        </w:trPr>
        <w:tc>
          <w:tcPr>
            <w:tcW w:w="1607" w:type="pct"/>
            <w:vMerge/>
            <w:shd w:val="clear" w:color="auto" w:fill="auto"/>
            <w:vAlign w:val="center"/>
          </w:tcPr>
          <w:p w14:paraId="1D9DAB82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44C959D7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7B886F1C" w14:textId="39D3F86E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3C1B757D" w14:textId="2EFCEC0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14:paraId="0477210B" w14:textId="000649D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693B544C" w14:textId="0C4C0E6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241DD562" w14:textId="5CD0857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14:paraId="278FC80D" w14:textId="469C1E4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1FA5E15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36A84FDC" w14:textId="77777777" w:rsidTr="00F8582C">
        <w:trPr>
          <w:trHeight w:val="424"/>
        </w:trPr>
        <w:tc>
          <w:tcPr>
            <w:tcW w:w="1607" w:type="pct"/>
            <w:vMerge/>
            <w:shd w:val="clear" w:color="auto" w:fill="auto"/>
            <w:vAlign w:val="center"/>
          </w:tcPr>
          <w:p w14:paraId="5BBDE64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1F37EC04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3F661990" w14:textId="189F041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</w:tcPr>
          <w:p w14:paraId="4AEF876C" w14:textId="6E4181F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14:paraId="622B1977" w14:textId="6223150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2A7CE544" w14:textId="76EB828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14741EEC" w14:textId="43FBDAC6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14:paraId="45D30692" w14:textId="3004B47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BAFE9C7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551C88F5" w14:textId="77777777" w:rsidTr="00F8582C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7A9E2802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Итого</w:t>
            </w:r>
          </w:p>
        </w:tc>
        <w:tc>
          <w:tcPr>
            <w:tcW w:w="493" w:type="pct"/>
            <w:shd w:val="clear" w:color="auto" w:fill="auto"/>
          </w:tcPr>
          <w:p w14:paraId="2071C07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</w:tcPr>
          <w:p w14:paraId="46F1C397" w14:textId="0A58A7C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3E94555" w14:textId="20DB7586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10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742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715A0AC" w14:textId="1E38602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3C1DBAC" w14:textId="223BCFA9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316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15329E" w14:textId="26A3A65B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425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B43CF22" w14:textId="65363D05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36E2F62" w14:textId="2BEF9CC6" w:rsidR="001A602F" w:rsidRPr="00A37BC0" w:rsidRDefault="001A602F" w:rsidP="001A602F">
            <w:pPr>
              <w:spacing w:line="240" w:lineRule="auto"/>
              <w:ind w:right="-9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F02F6CB" w14:textId="3D61202F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21C757A" w14:textId="28D3B153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C46751F" w14:textId="16081A67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4FE9A9B9" w14:textId="522102E9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7798347" w14:textId="6BAE2471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12B8E13D" w14:textId="59A5A113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42212D6B" w14:textId="0DD841B5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C5D7C72" w14:textId="697BE406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0E7A660" w14:textId="61E695CD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660DCD03" w14:textId="3A7EC960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2D00472F" w14:textId="7EB7B1B5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68297293" w14:textId="191D5B21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163DBFC8" w14:textId="59F3175F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DD48ECC" w14:textId="3E77088B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778F8D91" w14:textId="5936E20B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298AAF44" w14:textId="77777777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05672D12" w14:textId="6238B712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6964306" w14:textId="69B4B305" w:rsidR="00120D9B" w:rsidRPr="00AF15EF" w:rsidRDefault="00120D9B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lastRenderedPageBreak/>
        <w:t>Приложение 4 к муниципальной программе «Благоустройство территории МО «Юкковское сельское поселение» изложить в следующей редакции:</w:t>
      </w:r>
    </w:p>
    <w:p w14:paraId="5444BA0F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D961D17" w14:textId="189D224F" w:rsidR="00C87761" w:rsidRPr="00A37BC0" w:rsidRDefault="00C87761" w:rsidP="00A37BC0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4</w:t>
      </w:r>
    </w:p>
    <w:p w14:paraId="42E6C203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29ADD1F2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0C5BF720" w14:textId="0793559D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(в редакции от _</w:t>
      </w:r>
      <w:r w:rsidR="007374D1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17.01.2025</w:t>
      </w:r>
      <w:r w:rsidR="007618DE">
        <w:rPr>
          <w:rFonts w:ascii="Times New Roman" w:hAnsi="Times New Roman"/>
          <w:color w:val="000000" w:themeColor="text1"/>
          <w:sz w:val="24"/>
          <w:szCs w:val="24"/>
        </w:rPr>
        <w:t>__</w:t>
      </w:r>
      <w:r w:rsidR="00F80487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№ __</w:t>
      </w:r>
      <w:r w:rsidR="007374D1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19</w:t>
      </w:r>
      <w:r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_)</w:t>
      </w:r>
    </w:p>
    <w:p w14:paraId="3F2441AB" w14:textId="77777777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CF81C0E" w14:textId="77777777" w:rsidR="00C87761" w:rsidRPr="00A37BC0" w:rsidRDefault="00C87761" w:rsidP="00A37BC0">
      <w:pPr>
        <w:spacing w:after="0" w:line="240" w:lineRule="auto"/>
        <w:jc w:val="right"/>
        <w:rPr>
          <w:i/>
          <w:color w:val="000000" w:themeColor="text1"/>
          <w:sz w:val="28"/>
          <w:szCs w:val="28"/>
        </w:rPr>
      </w:pPr>
    </w:p>
    <w:p w14:paraId="05592440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Сводный детальный план реализации муниципальной программы «Благоустройство территории МО «Юкковское сельское поселение» </w:t>
      </w:r>
    </w:p>
    <w:p w14:paraId="47D052BD" w14:textId="3462546A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на 202</w:t>
      </w:r>
      <w:r w:rsidR="00526C40" w:rsidRPr="00526C40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год (очередной финансовый год)</w:t>
      </w:r>
    </w:p>
    <w:p w14:paraId="1E02EBF0" w14:textId="77777777" w:rsidR="00C87761" w:rsidRPr="00A37BC0" w:rsidRDefault="00C87761" w:rsidP="00A37BC0">
      <w:pPr>
        <w:widowControl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color w:val="000000" w:themeColor="text1"/>
          <w:sz w:val="2"/>
          <w:szCs w:val="2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552"/>
        <w:gridCol w:w="2007"/>
        <w:gridCol w:w="2545"/>
        <w:gridCol w:w="746"/>
        <w:gridCol w:w="1028"/>
        <w:gridCol w:w="1110"/>
        <w:gridCol w:w="1270"/>
        <w:gridCol w:w="9"/>
        <w:gridCol w:w="1906"/>
        <w:gridCol w:w="551"/>
      </w:tblGrid>
      <w:tr w:rsidR="00A37BC0" w:rsidRPr="00A37BC0" w14:paraId="408DDF79" w14:textId="77777777" w:rsidTr="00464569">
        <w:trPr>
          <w:trHeight w:val="352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210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№ п/п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C44C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7DF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66E2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D4F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начала реализации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744F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окончания реализации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A7C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Объем бюджетных ассигнований, тыс. руб.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9396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за реализацию элемента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D122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33D7AD1" w14:textId="77777777" w:rsidTr="00464569">
        <w:trPr>
          <w:trHeight w:val="352"/>
          <w:tblHeader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EA1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D7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0D3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1D9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356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85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F8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99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 том числе на очередной финансовый год</w:t>
            </w:r>
          </w:p>
        </w:tc>
        <w:tc>
          <w:tcPr>
            <w:tcW w:w="6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6286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96B1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3BD1AB96" w14:textId="77777777" w:rsidTr="00464569">
        <w:trPr>
          <w:trHeight w:val="294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5F4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AE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BD45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C64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4CD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8C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A80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22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974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8C277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E994F0C" w14:textId="77777777" w:rsidTr="00464569">
        <w:trPr>
          <w:trHeight w:val="96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604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36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Муниципальная программа</w:t>
            </w:r>
          </w:p>
          <w:p w14:paraId="4E12CB6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 xml:space="preserve">Благоустройство территории МО «Юкковское сельское поселение» 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50C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FA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477" w14:textId="03C4C5BE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B451" w14:textId="1EB5BBF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b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4BE9" w14:textId="53E90731" w:rsidR="00C87761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138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399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043D" w14:textId="25232DFD" w:rsidR="00C87761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</w:t>
            </w:r>
            <w:r w:rsidR="00074A95">
              <w:rPr>
                <w:rFonts w:ascii="Times New Roman" w:hAnsi="Times New Roman"/>
                <w:b/>
                <w:color w:val="000000" w:themeColor="text1"/>
              </w:rPr>
              <w:t>8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074A95">
              <w:rPr>
                <w:rFonts w:ascii="Times New Roman" w:hAnsi="Times New Roman"/>
                <w:b/>
                <w:color w:val="000000" w:themeColor="text1"/>
              </w:rPr>
              <w:t>5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43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3C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1F82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A37BC0" w:rsidRPr="00A37BC0" w14:paraId="0471087E" w14:textId="77777777" w:rsidTr="00464569">
        <w:trPr>
          <w:trHeight w:val="77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4C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9BAF" w14:textId="43D9E628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Благоустройство территории МО 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54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861B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E54" w14:textId="623D78E4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0229" w14:textId="393E651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A9FA" w14:textId="4DEC5F14" w:rsidR="00C87761" w:rsidRPr="002D0FD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82</w:t>
            </w:r>
            <w:r w:rsidR="00C823E9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590</w:t>
            </w:r>
            <w:r w:rsidR="00C823E9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8F73" w14:textId="0ACF689B" w:rsidR="00C87761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="00526C4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074A95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="00A01699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</w:t>
            </w:r>
            <w:r w:rsidR="00526C4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526C4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E80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95FF5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7BC0" w:rsidRPr="00A37BC0" w14:paraId="0C503C93" w14:textId="77777777" w:rsidTr="00464569">
        <w:trPr>
          <w:trHeight w:val="116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8E7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1.1.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F42E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1.1: </w:t>
            </w:r>
          </w:p>
          <w:p w14:paraId="1D4946F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C7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CED1" w14:textId="77777777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05B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E705" w14:textId="0456AB8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FF9" w14:textId="214590A9" w:rsidR="00C87761" w:rsidRPr="00A37BC0" w:rsidRDefault="006F7387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966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FF2D" w14:textId="60D8B403" w:rsidR="00C87761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550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324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D36181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19D93D6D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B6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D3F9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1.2: </w:t>
            </w:r>
          </w:p>
          <w:p w14:paraId="02BEE694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7D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67F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C2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6D5" w14:textId="72FC738F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E3B" w14:textId="75B6AF08" w:rsidR="00C87761" w:rsidRPr="00A37BC0" w:rsidRDefault="00612CD6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0</w:t>
            </w:r>
            <w:r w:rsidR="000B5AD0"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92DB" w14:textId="2E00CA86" w:rsidR="00C87761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612CD6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C8F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0819F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CB55C4A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9969" w14:textId="5695FBD8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3D57" w14:textId="770C7459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1.3: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Организация и выполнение работ по благоустройству населенных пунктов за счет</w:t>
            </w:r>
            <w:r w:rsidR="00815496">
              <w:rPr>
                <w:rFonts w:ascii="Times New Roman" w:hAnsi="Times New Roman"/>
                <w:color w:val="000000" w:themeColor="text1"/>
                <w:spacing w:val="-6"/>
              </w:rPr>
              <w:t xml:space="preserve"> межбюджетных трансфертов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МО «Всеволожский муниципальный район»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178A" w14:textId="7E9713BC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="00815496"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AFF3" w14:textId="0967FA8A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B433" w14:textId="5362553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7D5" w14:textId="755EAE4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D860" w14:textId="693E0FCA" w:rsidR="005B1B7D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57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 w:rsidR="00913415">
              <w:rPr>
                <w:rFonts w:ascii="Times New Roman" w:hAnsi="Times New Roman"/>
                <w:color w:val="000000" w:themeColor="text1"/>
              </w:rPr>
              <w:t>71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E0C5" w14:textId="59EF6A39" w:rsidR="005B1B7D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800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D62F" w14:textId="2EC074B3" w:rsidR="005B1B7D" w:rsidRPr="00A37BC0" w:rsidRDefault="00FF1702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AEA324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98E02E" w14:textId="77777777" w:rsidTr="00464569">
        <w:trPr>
          <w:trHeight w:val="97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6F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D07D" w14:textId="682BA85E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Надлежащее содержание территории МО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C49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258F768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8D2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2F7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C733" w14:textId="6148B7D8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9B83" w14:textId="7C65BE03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2200BC">
              <w:rPr>
                <w:rFonts w:ascii="Times New Roman" w:hAnsi="Times New Roman"/>
                <w:b/>
                <w:color w:val="000000" w:themeColor="text1"/>
                <w:lang w:val="en-US"/>
              </w:rPr>
              <w:t>11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b/>
                <w:color w:val="000000" w:themeColor="text1"/>
                <w:lang w:val="en-US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BF7" w14:textId="0123858B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0B5AD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193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0B5AD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E898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6E83DE6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8887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45BFD765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0BE" w14:textId="6986B6EB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73F" w14:textId="1A0A76F9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2.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: </w:t>
            </w:r>
          </w:p>
          <w:p w14:paraId="5E2406D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D787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12F6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34B1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5586" w14:textId="728042C9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CCD2" w14:textId="4AC6C63D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11 096,9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77A4" w14:textId="46AFFA76" w:rsidR="005B1B7D" w:rsidRPr="00A37BC0" w:rsidRDefault="00D96084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="0064746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  <w:p w14:paraId="0297C93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9F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FD3DF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6C7FD9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809C" w14:textId="3CFC59B0" w:rsidR="00D550B2" w:rsidRPr="00A37BC0" w:rsidRDefault="00D17B3F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82B1" w14:textId="39F70C92" w:rsidR="00D550B2" w:rsidRPr="00A37BC0" w:rsidRDefault="00EC7EC2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2.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2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 xml:space="preserve">Организация и выполнение работ по содержанию в чистоте и безопасности территории за счет </w:t>
            </w:r>
            <w:r w:rsidR="002F1D01">
              <w:rPr>
                <w:rFonts w:ascii="Times New Roman" w:hAnsi="Times New Roman"/>
                <w:color w:val="000000" w:themeColor="text1"/>
                <w:spacing w:val="-6"/>
              </w:rPr>
              <w:t>межбюджетных трансфертов из бюджета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МО «Всеволожский муниципальный район» ЛО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859D" w14:textId="032C7C59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  <w:r w:rsidR="00234AE1"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="00234AE1"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A330" w14:textId="1536BE23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4965" w14:textId="453CFD14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832E" w14:textId="43940910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4D3C" w14:textId="6828602D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C23F" w14:textId="6FFE79FB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E7B8" w14:textId="50841FD7" w:rsidR="00D550B2" w:rsidRPr="00A37BC0" w:rsidRDefault="00FF170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A338B7" w14:textId="77777777" w:rsidR="00D550B2" w:rsidRDefault="00D550B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5FF948D8" w14:textId="07786ABB" w:rsidR="00FF7353" w:rsidRPr="00A37BC0" w:rsidRDefault="00FF7353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491ED3BE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351B" w14:textId="5FCE8FF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200D" w14:textId="79D7C06C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2.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3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Комплекс мероприятий по борьбе с борщевиком Сосновского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43EB" w14:textId="77777777" w:rsidR="00FF7353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  <w:p w14:paraId="08A28B5C" w14:textId="300FCAFF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0CFB" w14:textId="35E153B8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DABD" w14:textId="34A23EA5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7188" w14:textId="0E6E4DF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4554" w14:textId="1D035FA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 </w:t>
            </w:r>
            <w:r w:rsidR="004325E3">
              <w:rPr>
                <w:rFonts w:ascii="Times New Roman" w:hAnsi="Times New Roman"/>
                <w:color w:val="000000" w:themeColor="text1"/>
              </w:rPr>
              <w:t>8</w:t>
            </w:r>
            <w:r w:rsidR="00557E40"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 w:rsidR="002200BC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4F9A" w14:textId="5FEB3D17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193</w:t>
            </w:r>
            <w:r w:rsidR="004325E3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A79A" w14:textId="04B90CC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17A4EB" w14:textId="77777777" w:rsidR="00FF7353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70572D2A" w14:textId="77777777" w:rsidTr="00464569">
        <w:trPr>
          <w:trHeight w:val="742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1F2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0E2" w14:textId="4DFA3C91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Совершенствование системы наружного освещения улиц 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lastRenderedPageBreak/>
              <w:t xml:space="preserve">населенных пунктов МО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9F8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lastRenderedPageBreak/>
              <w:t xml:space="preserve">Администрация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E604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EC3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B042" w14:textId="57A60155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C70B10"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47D" w14:textId="0A21372D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31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155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D117" w14:textId="37A8A22E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0</w:t>
            </w:r>
            <w:r w:rsidR="00A00C9C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0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233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DCABB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F7353" w:rsidRPr="00A37BC0" w14:paraId="57A3BACA" w14:textId="77777777" w:rsidTr="00464569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F63D" w14:textId="3A88E8C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3.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B1DE" w14:textId="165C8B1F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3.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</w:p>
          <w:p w14:paraId="65306344" w14:textId="151C7242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Организация освещения улиц и улучшение технического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состояния электрических линий уличного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1121" w14:textId="329B0E32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E844" w14:textId="3CA13B50" w:rsidR="00FF7353" w:rsidRPr="00A37BC0" w:rsidRDefault="00FF7353" w:rsidP="00FF735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6B45" w14:textId="7321E3D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057E" w14:textId="6E52A41C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C70B1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7AEF" w14:textId="60468B09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31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135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33A" w14:textId="2BA23352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00</w:t>
            </w:r>
            <w:r w:rsidR="00A00C9C"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BE1" w14:textId="4053C3C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  <w:p w14:paraId="043C3EF3" w14:textId="0605B4C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7B2D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F7353" w:rsidRPr="00A37BC0" w14:paraId="48E7352B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6D80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8145" w14:textId="183060F4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Содействие развитию участия населения в осуществлении местного самоуправления в иных формах на территории МО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FA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6BF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4383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5CB" w14:textId="1186DCE4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C70B10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A98" w14:textId="6F2D2542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10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742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7C8" w14:textId="30C1BFEB" w:rsidR="00FF7353" w:rsidRPr="00A37BC0" w:rsidRDefault="00244168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="00C70B1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00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FF7353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E73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551F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0B079CD3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FC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FB2C" w14:textId="46291856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4.1: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Выполнение мероприятий по реализации областного закона от 15.01.2018 года № 3-оз </w:t>
            </w:r>
            <w:r w:rsidR="008B2560"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О содействии участию населения в осуществлении местного самоуправления в иных формах на территориях административных центров муниципальных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образований Ленинградской области</w:t>
            </w:r>
            <w:r w:rsidR="008B2560">
              <w:rPr>
                <w:rFonts w:ascii="Times New Roman" w:hAnsi="Times New Roman"/>
                <w:bCs/>
                <w:color w:val="000000" w:themeColor="text1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AB50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FE3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23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141C" w14:textId="6E6C2AC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44168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479F" w14:textId="29DB0307" w:rsidR="00FF7353" w:rsidRPr="00A37BC0" w:rsidRDefault="00244168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C70B10">
              <w:rPr>
                <w:rFonts w:ascii="Times New Roman" w:hAnsi="Times New Roman"/>
                <w:bCs/>
                <w:color w:val="000000" w:themeColor="text1"/>
                <w:lang w:val="en-US"/>
              </w:rPr>
              <w:t>184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633F" w14:textId="3CC6DA82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427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920CF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70D5F3A3" w14:textId="77777777" w:rsidTr="008B2560">
        <w:trPr>
          <w:trHeight w:val="209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F656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171C" w14:textId="20C021E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4.2: Выполнение мероприятий по реализации областного закона от</w:t>
            </w:r>
            <w:r w:rsidR="001D006A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28 декабря 2018 года № 147-оз </w:t>
            </w:r>
            <w:r w:rsidR="008B2560">
              <w:rPr>
                <w:rFonts w:ascii="Times New Roman" w:hAnsi="Times New Roman"/>
                <w:color w:val="000000" w:themeColor="text1"/>
                <w:spacing w:val="-6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 старостах сельских населенных пунктов Ленинградской области и содействии участию</w:t>
            </w:r>
            <w:r w:rsidR="008B2560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="008B2560" w:rsidRPr="008B2560">
              <w:rPr>
                <w:rFonts w:ascii="Times New Roman" w:eastAsia="Times New Roman" w:hAnsi="Times New Roman" w:cs="Times New Roman"/>
                <w:color w:val="000000"/>
              </w:rPr>
              <w:t>населения в осуществлении местного самоуправления в иных формах на частях территорий муниципальных образований Ленинградской области»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6D2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6527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9044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475D" w14:textId="37CE81F9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947" w14:textId="45500B83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55</w:t>
            </w:r>
            <w:r w:rsidR="00C70B10"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5F01" w14:textId="28CD8EEB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646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8658E8" w14:textId="490DA734" w:rsidR="00FF7353" w:rsidRDefault="00FF7353" w:rsidP="00FF735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  <w:p w14:paraId="2BD45786" w14:textId="77777777" w:rsidR="008F1FE1" w:rsidRDefault="008F1FE1" w:rsidP="00FF735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  <w:p w14:paraId="1139C8B8" w14:textId="271F72DD" w:rsidR="008F1FE1" w:rsidRPr="00A37BC0" w:rsidRDefault="008F1FE1" w:rsidP="00FF735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8F1FE1" w:rsidRPr="00A37BC0" w14:paraId="0950F848" w14:textId="77777777" w:rsidTr="008B2560">
        <w:trPr>
          <w:trHeight w:val="209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E2D" w14:textId="04BADE79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5A55" w14:textId="49B7DE0F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4.</w:t>
            </w:r>
            <w:r w:rsidRPr="008F1FE1">
              <w:rPr>
                <w:rFonts w:ascii="Times New Roman" w:hAnsi="Times New Roman"/>
                <w:color w:val="000000" w:themeColor="text1"/>
                <w:spacing w:val="-6"/>
              </w:rPr>
              <w:t>3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 Выполнение мероприятий по реализации областного закона от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8F1FE1">
              <w:rPr>
                <w:rFonts w:ascii="Times New Roman" w:hAnsi="Times New Roman"/>
                <w:color w:val="000000" w:themeColor="text1"/>
                <w:spacing w:val="-6"/>
              </w:rPr>
              <w:t xml:space="preserve">16.02/2024 </w:t>
            </w:r>
            <w:proofErr w:type="gramStart"/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года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№</w:t>
            </w:r>
            <w:proofErr w:type="gramEnd"/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1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-оз 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 с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одействии участию населения </w:t>
            </w:r>
            <w:r w:rsidRPr="008B2560">
              <w:rPr>
                <w:rFonts w:ascii="Times New Roman" w:eastAsia="Times New Roman" w:hAnsi="Times New Roman" w:cs="Times New Roman"/>
                <w:color w:val="000000"/>
              </w:rPr>
              <w:t>в осуществлении местного самоуправления в Ленинградской области»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3B62" w14:textId="57B3BC80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E389" w14:textId="25535C35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DCCF" w14:textId="6D23475B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A31B" w14:textId="1D8F6C9A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F53D" w14:textId="0C639BB9" w:rsidR="008F1FE1" w:rsidRDefault="008F1FE1" w:rsidP="008F1FE1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E201" w14:textId="7B349D5D" w:rsidR="008F1FE1" w:rsidRDefault="008F1FE1" w:rsidP="008F1FE1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300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06B8" w14:textId="39845EB9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81B031" w14:textId="77777777" w:rsidR="008F1FE1" w:rsidRDefault="008F1FE1" w:rsidP="008F1FE1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AF0A84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C4E1178" w14:textId="7286B327" w:rsidR="00C87761" w:rsidRPr="00A37BC0" w:rsidRDefault="00C87761" w:rsidP="00BF1A94">
      <w:pPr>
        <w:spacing w:after="0" w:line="240" w:lineRule="auto"/>
        <w:ind w:right="-1"/>
        <w:rPr>
          <w:color w:val="000000" w:themeColor="text1"/>
        </w:rPr>
      </w:pPr>
    </w:p>
    <w:sectPr w:rsidR="00C87761" w:rsidRPr="00A37BC0" w:rsidSect="00C87761">
      <w:headerReference w:type="default" r:id="rId9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AA7E2" w14:textId="77777777" w:rsidR="00D77275" w:rsidRDefault="00D77275" w:rsidP="002C3073">
      <w:pPr>
        <w:spacing w:after="0" w:line="240" w:lineRule="auto"/>
      </w:pPr>
      <w:r>
        <w:separator/>
      </w:r>
    </w:p>
  </w:endnote>
  <w:endnote w:type="continuationSeparator" w:id="0">
    <w:p w14:paraId="00931974" w14:textId="77777777" w:rsidR="00D77275" w:rsidRDefault="00D77275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50981" w14:textId="77777777" w:rsidR="00D77275" w:rsidRDefault="00D77275" w:rsidP="002C3073">
      <w:pPr>
        <w:spacing w:after="0" w:line="240" w:lineRule="auto"/>
      </w:pPr>
      <w:r>
        <w:separator/>
      </w:r>
    </w:p>
  </w:footnote>
  <w:footnote w:type="continuationSeparator" w:id="0">
    <w:p w14:paraId="4D45B76C" w14:textId="77777777" w:rsidR="00D77275" w:rsidRDefault="00D77275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3BA21" w14:textId="361218C9" w:rsidR="00C87761" w:rsidRDefault="00C87761" w:rsidP="00CA0D5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7BC0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422E29B8" w14:textId="346F217C" w:rsidR="002C3073" w:rsidRDefault="00720C3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BC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0034DDE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BCF"/>
    <w:multiLevelType w:val="hybridMultilevel"/>
    <w:tmpl w:val="907A1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642F"/>
    <w:multiLevelType w:val="hybridMultilevel"/>
    <w:tmpl w:val="1E4211B4"/>
    <w:lvl w:ilvl="0" w:tplc="C85C0E76">
      <w:start w:val="20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02E32"/>
    <w:multiLevelType w:val="multilevel"/>
    <w:tmpl w:val="D9D678D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ADD390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1B677356"/>
    <w:multiLevelType w:val="multilevel"/>
    <w:tmpl w:val="27DA354A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78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cs="Times New Roman" w:hint="default"/>
      </w:rPr>
    </w:lvl>
  </w:abstractNum>
  <w:abstractNum w:abstractNumId="7" w15:restartNumberingAfterBreak="0">
    <w:nsid w:val="2321510E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EF1A52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/>
      </w:rPr>
    </w:lvl>
    <w:lvl w:ilvl="1" w:tplc="AC06E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567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A00BE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28649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5AA5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3107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567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EE1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E6C2F99"/>
    <w:multiLevelType w:val="hybridMultilevel"/>
    <w:tmpl w:val="FBE295B6"/>
    <w:lvl w:ilvl="0" w:tplc="955C96C2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EC4D79"/>
    <w:multiLevelType w:val="multilevel"/>
    <w:tmpl w:val="C388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5C7751"/>
    <w:multiLevelType w:val="hybridMultilevel"/>
    <w:tmpl w:val="EC5AB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F7783"/>
    <w:multiLevelType w:val="hybridMultilevel"/>
    <w:tmpl w:val="6E6CAE90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C58D6"/>
    <w:multiLevelType w:val="hybridMultilevel"/>
    <w:tmpl w:val="D866405A"/>
    <w:lvl w:ilvl="0" w:tplc="F6A2576A">
      <w:start w:val="1"/>
      <w:numFmt w:val="decimal"/>
      <w:suff w:val="space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82948DD"/>
    <w:multiLevelType w:val="hybridMultilevel"/>
    <w:tmpl w:val="76F03C8E"/>
    <w:lvl w:ilvl="0" w:tplc="83D279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3162CB"/>
    <w:multiLevelType w:val="hybridMultilevel"/>
    <w:tmpl w:val="B33C7C8A"/>
    <w:lvl w:ilvl="0" w:tplc="E68ACFD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FD07CF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18" w15:restartNumberingAfterBreak="0">
    <w:nsid w:val="3F1131CB"/>
    <w:multiLevelType w:val="hybridMultilevel"/>
    <w:tmpl w:val="D9C4EEC6"/>
    <w:lvl w:ilvl="0" w:tplc="7196FD0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B76D7"/>
    <w:multiLevelType w:val="hybridMultilevel"/>
    <w:tmpl w:val="EFD8BCBC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A09AA"/>
    <w:multiLevelType w:val="hybridMultilevel"/>
    <w:tmpl w:val="38F45C90"/>
    <w:lvl w:ilvl="0" w:tplc="D5FA714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6D21B0A"/>
    <w:multiLevelType w:val="hybridMultilevel"/>
    <w:tmpl w:val="0A62A876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6B0A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25" w15:restartNumberingAfterBreak="0">
    <w:nsid w:val="4E8D2EBF"/>
    <w:multiLevelType w:val="hybridMultilevel"/>
    <w:tmpl w:val="BD16824C"/>
    <w:lvl w:ilvl="0" w:tplc="74324522">
      <w:start w:val="3"/>
      <w:numFmt w:val="decimal"/>
      <w:suff w:val="space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5F3134B"/>
    <w:multiLevelType w:val="hybridMultilevel"/>
    <w:tmpl w:val="A59848B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7" w15:restartNumberingAfterBreak="0">
    <w:nsid w:val="587A0D5E"/>
    <w:multiLevelType w:val="hybridMultilevel"/>
    <w:tmpl w:val="E47867BA"/>
    <w:lvl w:ilvl="0" w:tplc="701C3A3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71790F"/>
    <w:multiLevelType w:val="multilevel"/>
    <w:tmpl w:val="F0B0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DC35B8"/>
    <w:multiLevelType w:val="multilevel"/>
    <w:tmpl w:val="3F54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7576B"/>
    <w:multiLevelType w:val="hybridMultilevel"/>
    <w:tmpl w:val="D450B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B07C3C"/>
    <w:multiLevelType w:val="hybridMultilevel"/>
    <w:tmpl w:val="8FFC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A64ED6"/>
    <w:multiLevelType w:val="multilevel"/>
    <w:tmpl w:val="21A87D20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34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7EBC4A49"/>
    <w:multiLevelType w:val="hybridMultilevel"/>
    <w:tmpl w:val="6C9C1DC2"/>
    <w:lvl w:ilvl="0" w:tplc="A26A5DF2">
      <w:start w:val="1"/>
      <w:numFmt w:val="decimal"/>
      <w:suff w:val="space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097366478">
    <w:abstractNumId w:val="34"/>
  </w:num>
  <w:num w:numId="2" w16cid:durableId="630942688">
    <w:abstractNumId w:val="25"/>
  </w:num>
  <w:num w:numId="3" w16cid:durableId="1835605720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2726091">
    <w:abstractNumId w:val="9"/>
  </w:num>
  <w:num w:numId="5" w16cid:durableId="269241793">
    <w:abstractNumId w:val="29"/>
  </w:num>
  <w:num w:numId="6" w16cid:durableId="566964297">
    <w:abstractNumId w:val="30"/>
  </w:num>
  <w:num w:numId="7" w16cid:durableId="1535382457">
    <w:abstractNumId w:val="11"/>
  </w:num>
  <w:num w:numId="8" w16cid:durableId="1215314634">
    <w:abstractNumId w:val="19"/>
  </w:num>
  <w:num w:numId="9" w16cid:durableId="2021616559">
    <w:abstractNumId w:val="13"/>
  </w:num>
  <w:num w:numId="10" w16cid:durableId="516192938">
    <w:abstractNumId w:val="22"/>
  </w:num>
  <w:num w:numId="11" w16cid:durableId="402919341">
    <w:abstractNumId w:val="27"/>
  </w:num>
  <w:num w:numId="12" w16cid:durableId="2116054228">
    <w:abstractNumId w:val="18"/>
  </w:num>
  <w:num w:numId="13" w16cid:durableId="620108220">
    <w:abstractNumId w:val="10"/>
  </w:num>
  <w:num w:numId="14" w16cid:durableId="1204563304">
    <w:abstractNumId w:val="33"/>
  </w:num>
  <w:num w:numId="15" w16cid:durableId="193807140">
    <w:abstractNumId w:val="23"/>
  </w:num>
  <w:num w:numId="16" w16cid:durableId="8065083">
    <w:abstractNumId w:val="7"/>
  </w:num>
  <w:num w:numId="17" w16cid:durableId="1959212445">
    <w:abstractNumId w:val="15"/>
  </w:num>
  <w:num w:numId="18" w16cid:durableId="1193110922">
    <w:abstractNumId w:val="16"/>
  </w:num>
  <w:num w:numId="19" w16cid:durableId="1345791410">
    <w:abstractNumId w:val="24"/>
  </w:num>
  <w:num w:numId="20" w16cid:durableId="632490185">
    <w:abstractNumId w:val="14"/>
  </w:num>
  <w:num w:numId="21" w16cid:durableId="1930575037">
    <w:abstractNumId w:val="4"/>
  </w:num>
  <w:num w:numId="22" w16cid:durableId="1346519249">
    <w:abstractNumId w:val="17"/>
  </w:num>
  <w:num w:numId="23" w16cid:durableId="1966540778">
    <w:abstractNumId w:val="8"/>
  </w:num>
  <w:num w:numId="24" w16cid:durableId="46615901">
    <w:abstractNumId w:val="0"/>
  </w:num>
  <w:num w:numId="25" w16cid:durableId="276181229">
    <w:abstractNumId w:val="32"/>
  </w:num>
  <w:num w:numId="26" w16cid:durableId="531380112">
    <w:abstractNumId w:val="35"/>
  </w:num>
  <w:num w:numId="27" w16cid:durableId="676275713">
    <w:abstractNumId w:val="26"/>
  </w:num>
  <w:num w:numId="28" w16cid:durableId="1337685450">
    <w:abstractNumId w:val="6"/>
  </w:num>
  <w:num w:numId="29" w16cid:durableId="96483937">
    <w:abstractNumId w:val="28"/>
  </w:num>
  <w:num w:numId="30" w16cid:durableId="920413593">
    <w:abstractNumId w:val="2"/>
  </w:num>
  <w:num w:numId="31" w16cid:durableId="1213738343">
    <w:abstractNumId w:val="31"/>
  </w:num>
  <w:num w:numId="32" w16cid:durableId="1599675023">
    <w:abstractNumId w:val="20"/>
  </w:num>
  <w:num w:numId="33" w16cid:durableId="844594198">
    <w:abstractNumId w:val="3"/>
  </w:num>
  <w:num w:numId="34" w16cid:durableId="134497417">
    <w:abstractNumId w:val="21"/>
  </w:num>
  <w:num w:numId="35" w16cid:durableId="697466878">
    <w:abstractNumId w:val="1"/>
  </w:num>
  <w:num w:numId="36" w16cid:durableId="997729539">
    <w:abstractNumId w:val="12"/>
  </w:num>
  <w:num w:numId="37" w16cid:durableId="1929918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20196"/>
    <w:rsid w:val="00036261"/>
    <w:rsid w:val="00037B44"/>
    <w:rsid w:val="0004796D"/>
    <w:rsid w:val="00055749"/>
    <w:rsid w:val="0006526F"/>
    <w:rsid w:val="00065C71"/>
    <w:rsid w:val="00074A95"/>
    <w:rsid w:val="00077BD6"/>
    <w:rsid w:val="00077BD8"/>
    <w:rsid w:val="00087707"/>
    <w:rsid w:val="0009769C"/>
    <w:rsid w:val="000B2834"/>
    <w:rsid w:val="000B5AD0"/>
    <w:rsid w:val="000C6028"/>
    <w:rsid w:val="000D16F2"/>
    <w:rsid w:val="000E11F6"/>
    <w:rsid w:val="000E2ECD"/>
    <w:rsid w:val="000E336A"/>
    <w:rsid w:val="000F7864"/>
    <w:rsid w:val="00120D9B"/>
    <w:rsid w:val="00124A77"/>
    <w:rsid w:val="0013089D"/>
    <w:rsid w:val="0013110E"/>
    <w:rsid w:val="00131E61"/>
    <w:rsid w:val="00150D96"/>
    <w:rsid w:val="00167000"/>
    <w:rsid w:val="00172139"/>
    <w:rsid w:val="001775AA"/>
    <w:rsid w:val="00182ED3"/>
    <w:rsid w:val="001A602F"/>
    <w:rsid w:val="001C1E8D"/>
    <w:rsid w:val="001D006A"/>
    <w:rsid w:val="001D1555"/>
    <w:rsid w:val="00214C91"/>
    <w:rsid w:val="002200BC"/>
    <w:rsid w:val="00220FC1"/>
    <w:rsid w:val="00223E64"/>
    <w:rsid w:val="00234AE1"/>
    <w:rsid w:val="00244168"/>
    <w:rsid w:val="002605A3"/>
    <w:rsid w:val="00294EC7"/>
    <w:rsid w:val="002C3073"/>
    <w:rsid w:val="002C5D0B"/>
    <w:rsid w:val="002D0FD0"/>
    <w:rsid w:val="002E0005"/>
    <w:rsid w:val="002F1D01"/>
    <w:rsid w:val="00307CF2"/>
    <w:rsid w:val="00316D64"/>
    <w:rsid w:val="003206CB"/>
    <w:rsid w:val="00326D9B"/>
    <w:rsid w:val="00336E0A"/>
    <w:rsid w:val="003662CB"/>
    <w:rsid w:val="003709AF"/>
    <w:rsid w:val="003748B9"/>
    <w:rsid w:val="00387E26"/>
    <w:rsid w:val="003A202C"/>
    <w:rsid w:val="003B34A5"/>
    <w:rsid w:val="003D4B13"/>
    <w:rsid w:val="003F657B"/>
    <w:rsid w:val="00402E00"/>
    <w:rsid w:val="00406D0F"/>
    <w:rsid w:val="00406E31"/>
    <w:rsid w:val="00414BEE"/>
    <w:rsid w:val="00427C13"/>
    <w:rsid w:val="004325E3"/>
    <w:rsid w:val="00442FCF"/>
    <w:rsid w:val="004656B2"/>
    <w:rsid w:val="00487910"/>
    <w:rsid w:val="004A5EF8"/>
    <w:rsid w:val="004B3D4C"/>
    <w:rsid w:val="004C4B80"/>
    <w:rsid w:val="005017C8"/>
    <w:rsid w:val="00507258"/>
    <w:rsid w:val="00522D77"/>
    <w:rsid w:val="005252CE"/>
    <w:rsid w:val="00526C40"/>
    <w:rsid w:val="005559D2"/>
    <w:rsid w:val="00557E40"/>
    <w:rsid w:val="005718B6"/>
    <w:rsid w:val="00575B11"/>
    <w:rsid w:val="0058101D"/>
    <w:rsid w:val="00593E52"/>
    <w:rsid w:val="005B1B7D"/>
    <w:rsid w:val="005D2945"/>
    <w:rsid w:val="005D4BB4"/>
    <w:rsid w:val="005F025C"/>
    <w:rsid w:val="005F41AF"/>
    <w:rsid w:val="00602DAC"/>
    <w:rsid w:val="00612CD6"/>
    <w:rsid w:val="00612E4A"/>
    <w:rsid w:val="00614D38"/>
    <w:rsid w:val="00620586"/>
    <w:rsid w:val="0063657F"/>
    <w:rsid w:val="006423FE"/>
    <w:rsid w:val="00645894"/>
    <w:rsid w:val="00647463"/>
    <w:rsid w:val="0066224B"/>
    <w:rsid w:val="0066619D"/>
    <w:rsid w:val="006777BA"/>
    <w:rsid w:val="00695F04"/>
    <w:rsid w:val="006A09A0"/>
    <w:rsid w:val="006A4523"/>
    <w:rsid w:val="006A64D2"/>
    <w:rsid w:val="006B2840"/>
    <w:rsid w:val="006C1CAE"/>
    <w:rsid w:val="006C5FF9"/>
    <w:rsid w:val="006F7387"/>
    <w:rsid w:val="00704D41"/>
    <w:rsid w:val="00715D86"/>
    <w:rsid w:val="00720C30"/>
    <w:rsid w:val="007374D1"/>
    <w:rsid w:val="00745002"/>
    <w:rsid w:val="00751B39"/>
    <w:rsid w:val="007618DE"/>
    <w:rsid w:val="007643AC"/>
    <w:rsid w:val="0076760A"/>
    <w:rsid w:val="00793FD4"/>
    <w:rsid w:val="007A0FC4"/>
    <w:rsid w:val="007A23B2"/>
    <w:rsid w:val="007A4CFB"/>
    <w:rsid w:val="007B67DE"/>
    <w:rsid w:val="007B79C5"/>
    <w:rsid w:val="007D1787"/>
    <w:rsid w:val="007D733E"/>
    <w:rsid w:val="007E5308"/>
    <w:rsid w:val="007F0D7D"/>
    <w:rsid w:val="0081047A"/>
    <w:rsid w:val="00815496"/>
    <w:rsid w:val="0082128C"/>
    <w:rsid w:val="00832F2B"/>
    <w:rsid w:val="008363D1"/>
    <w:rsid w:val="008440F8"/>
    <w:rsid w:val="008503D7"/>
    <w:rsid w:val="00892069"/>
    <w:rsid w:val="008B03BB"/>
    <w:rsid w:val="008B187F"/>
    <w:rsid w:val="008B2560"/>
    <w:rsid w:val="008D38E3"/>
    <w:rsid w:val="008E4B78"/>
    <w:rsid w:val="008F1FE1"/>
    <w:rsid w:val="008F62BA"/>
    <w:rsid w:val="00913415"/>
    <w:rsid w:val="00920AC2"/>
    <w:rsid w:val="00922AAD"/>
    <w:rsid w:val="009354C3"/>
    <w:rsid w:val="00935E24"/>
    <w:rsid w:val="00960252"/>
    <w:rsid w:val="00964952"/>
    <w:rsid w:val="0097223B"/>
    <w:rsid w:val="0099784B"/>
    <w:rsid w:val="009A3F64"/>
    <w:rsid w:val="009E63B8"/>
    <w:rsid w:val="009F25E5"/>
    <w:rsid w:val="00A00C9C"/>
    <w:rsid w:val="00A01699"/>
    <w:rsid w:val="00A0782C"/>
    <w:rsid w:val="00A126C9"/>
    <w:rsid w:val="00A252C5"/>
    <w:rsid w:val="00A37BC0"/>
    <w:rsid w:val="00A4290F"/>
    <w:rsid w:val="00A54DC2"/>
    <w:rsid w:val="00A567C7"/>
    <w:rsid w:val="00A6643F"/>
    <w:rsid w:val="00A92AB3"/>
    <w:rsid w:val="00AA4E45"/>
    <w:rsid w:val="00AF15EF"/>
    <w:rsid w:val="00B06993"/>
    <w:rsid w:val="00B13686"/>
    <w:rsid w:val="00B3682D"/>
    <w:rsid w:val="00B45200"/>
    <w:rsid w:val="00B61013"/>
    <w:rsid w:val="00B65323"/>
    <w:rsid w:val="00B736D1"/>
    <w:rsid w:val="00B77706"/>
    <w:rsid w:val="00BE2F02"/>
    <w:rsid w:val="00BF1A94"/>
    <w:rsid w:val="00C1782E"/>
    <w:rsid w:val="00C24FC6"/>
    <w:rsid w:val="00C25861"/>
    <w:rsid w:val="00C37D7D"/>
    <w:rsid w:val="00C41E70"/>
    <w:rsid w:val="00C534D3"/>
    <w:rsid w:val="00C70B10"/>
    <w:rsid w:val="00C7262A"/>
    <w:rsid w:val="00C75CFA"/>
    <w:rsid w:val="00C823E9"/>
    <w:rsid w:val="00C87761"/>
    <w:rsid w:val="00C87912"/>
    <w:rsid w:val="00C9076D"/>
    <w:rsid w:val="00C910B0"/>
    <w:rsid w:val="00CA57AD"/>
    <w:rsid w:val="00CC226C"/>
    <w:rsid w:val="00CC22FA"/>
    <w:rsid w:val="00CD76A2"/>
    <w:rsid w:val="00CE03F1"/>
    <w:rsid w:val="00CE0D05"/>
    <w:rsid w:val="00CE42BE"/>
    <w:rsid w:val="00CF323A"/>
    <w:rsid w:val="00D17B3F"/>
    <w:rsid w:val="00D26BAF"/>
    <w:rsid w:val="00D5308D"/>
    <w:rsid w:val="00D53C29"/>
    <w:rsid w:val="00D550B2"/>
    <w:rsid w:val="00D57ABA"/>
    <w:rsid w:val="00D77275"/>
    <w:rsid w:val="00D82675"/>
    <w:rsid w:val="00D83D12"/>
    <w:rsid w:val="00D96084"/>
    <w:rsid w:val="00DE04B4"/>
    <w:rsid w:val="00E03E1D"/>
    <w:rsid w:val="00E04F27"/>
    <w:rsid w:val="00E3561D"/>
    <w:rsid w:val="00E45FB5"/>
    <w:rsid w:val="00E74245"/>
    <w:rsid w:val="00E75CF3"/>
    <w:rsid w:val="00EA5FF2"/>
    <w:rsid w:val="00EC5557"/>
    <w:rsid w:val="00EC7EC2"/>
    <w:rsid w:val="00EF7DBF"/>
    <w:rsid w:val="00F01B67"/>
    <w:rsid w:val="00F0385C"/>
    <w:rsid w:val="00F16F61"/>
    <w:rsid w:val="00F20A43"/>
    <w:rsid w:val="00F36055"/>
    <w:rsid w:val="00F478C2"/>
    <w:rsid w:val="00F54925"/>
    <w:rsid w:val="00F55A4F"/>
    <w:rsid w:val="00F668B5"/>
    <w:rsid w:val="00F77E73"/>
    <w:rsid w:val="00F80487"/>
    <w:rsid w:val="00F8582C"/>
    <w:rsid w:val="00F9740F"/>
    <w:rsid w:val="00FA1219"/>
    <w:rsid w:val="00FA2DA0"/>
    <w:rsid w:val="00FA42A0"/>
    <w:rsid w:val="00FA5A13"/>
    <w:rsid w:val="00FA752E"/>
    <w:rsid w:val="00FB12AE"/>
    <w:rsid w:val="00FB1372"/>
    <w:rsid w:val="00FB3749"/>
    <w:rsid w:val="00FB7B76"/>
    <w:rsid w:val="00FC28B5"/>
    <w:rsid w:val="00FC329F"/>
    <w:rsid w:val="00FC7725"/>
    <w:rsid w:val="00FD160B"/>
    <w:rsid w:val="00FD3E8D"/>
    <w:rsid w:val="00FE6C33"/>
    <w:rsid w:val="00FF1702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D7E4"/>
  <w15:docId w15:val="{E378C9DC-D4E2-4DA0-A993-718B47C6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paragraph" w:styleId="1">
    <w:name w:val="heading 1"/>
    <w:basedOn w:val="a"/>
    <w:next w:val="a"/>
    <w:link w:val="10"/>
    <w:uiPriority w:val="99"/>
    <w:qFormat/>
    <w:rsid w:val="00C8776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customStyle="1" w:styleId="10">
    <w:name w:val="Заголовок 1 Знак"/>
    <w:basedOn w:val="a0"/>
    <w:link w:val="1"/>
    <w:uiPriority w:val="99"/>
    <w:rsid w:val="00C8776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9">
    <w:name w:val="List Paragraph"/>
    <w:basedOn w:val="a"/>
    <w:uiPriority w:val="34"/>
    <w:qFormat/>
    <w:rsid w:val="00C87761"/>
    <w:pPr>
      <w:ind w:left="720"/>
      <w:contextualSpacing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C877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87761"/>
    <w:rPr>
      <w:rFonts w:ascii="Courier New" w:eastAsia="Times New Roman" w:hAnsi="Courier New" w:cs="Courier New"/>
      <w:sz w:val="20"/>
      <w:szCs w:val="20"/>
    </w:rPr>
  </w:style>
  <w:style w:type="paragraph" w:styleId="aa">
    <w:name w:val="Normal (Web)"/>
    <w:aliases w:val="Обычный (Web)1"/>
    <w:basedOn w:val="a"/>
    <w:link w:val="ab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semiHidden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uiPriority w:val="99"/>
    <w:semiHidden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877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uiPriority w:val="99"/>
    <w:rsid w:val="00C87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C87761"/>
    <w:rPr>
      <w:rFonts w:ascii="Arial" w:eastAsia="Times New Roman" w:hAnsi="Arial" w:cs="Arial"/>
      <w:sz w:val="20"/>
      <w:szCs w:val="20"/>
    </w:rPr>
  </w:style>
  <w:style w:type="paragraph" w:customStyle="1" w:styleId="consplusnormal1">
    <w:name w:val="consplusnormal"/>
    <w:basedOn w:val="a"/>
    <w:uiPriority w:val="99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99"/>
    <w:qFormat/>
    <w:rsid w:val="00C87761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Emphasis"/>
    <w:uiPriority w:val="99"/>
    <w:qFormat/>
    <w:rsid w:val="00C87761"/>
    <w:rPr>
      <w:rFonts w:cs="Times New Roman"/>
      <w:i/>
      <w:iCs/>
    </w:rPr>
  </w:style>
  <w:style w:type="character" w:styleId="af">
    <w:name w:val="annotation reference"/>
    <w:basedOn w:val="a0"/>
    <w:uiPriority w:val="99"/>
    <w:semiHidden/>
    <w:unhideWhenUsed/>
    <w:rsid w:val="00C8776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8776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87761"/>
    <w:rPr>
      <w:rFonts w:ascii="Calibri" w:eastAsia="Calibri" w:hAnsi="Calibri" w:cs="Times New Roman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8776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87761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customStyle="1" w:styleId="ab">
    <w:name w:val="Обычный (Интернет) Знак"/>
    <w:aliases w:val="Обычный (Web)1 Знак"/>
    <w:link w:val="aa"/>
    <w:locked/>
    <w:rsid w:val="00C87761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qFormat/>
    <w:rsid w:val="004A5E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63FCA93-2E8D-4423-B98D-4C95D96E9DB1}">
  <we:reference id="wa200005502" version="1.0.0.11" store="ru-RU" storeType="OMEX"/>
  <we:alternateReferences>
    <we:reference id="wa200005502" version="1.0.0.11" store="wa200005502" storeType="OMEX"/>
  </we:alternateReferences>
  <we:properties>
    <we:property name="threads" value="[{&quot;id&quot;:&quot;jKYTJmdAYNPKkFwbjKYr_&quot;,&quot;contextType&quot;:&quot;CONTEXT_SELECTION&quot;,&quot;contex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,&quot;messages&quot;:[{&quot;role&quot;:&quot;user&quot;,&quot;content&quot;:&quot;delete yellow color&quot;},{&quot;role&quot;:&quot;assistant&quot;,&quot;conten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}]}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A05D-B0FD-4BF9-ADD0-940A455C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944</TotalTime>
  <Pages>12</Pages>
  <Words>1763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44</cp:revision>
  <cp:lastPrinted>2024-08-02T06:19:00Z</cp:lastPrinted>
  <dcterms:created xsi:type="dcterms:W3CDTF">2023-11-24T12:44:00Z</dcterms:created>
  <dcterms:modified xsi:type="dcterms:W3CDTF">2025-01-17T09:26:00Z</dcterms:modified>
  <cp:contentStatus/>
</cp:coreProperties>
</file>