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AAB9" w14:textId="31A2D78B" w:rsidR="007757F5" w:rsidRPr="007757F5" w:rsidRDefault="007757F5" w:rsidP="007757F5">
      <w:pPr>
        <w:tabs>
          <w:tab w:val="left" w:pos="3885"/>
        </w:tabs>
        <w:spacing w:after="0" w:line="240" w:lineRule="auto"/>
        <w:ind w:right="-567"/>
        <w:contextualSpacing/>
        <w:rPr>
          <w:rFonts w:ascii="Arial" w:eastAsiaTheme="minorHAnsi" w:hAnsi="Arial" w:cs="Arial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                                                         </w:t>
      </w:r>
      <w:r w:rsidRPr="007757F5">
        <w:rPr>
          <w:rFonts w:ascii="Arial" w:eastAsiaTheme="minorHAnsi" w:hAnsi="Arial" w:cs="Arial"/>
          <w:lang w:eastAsia="en-US"/>
        </w:rPr>
        <w:t>идентификатор</w:t>
      </w:r>
    </w:p>
    <w:p w14:paraId="21D8A773" w14:textId="77777777" w:rsidR="007757F5" w:rsidRDefault="007757F5" w:rsidP="007757F5">
      <w:pPr>
        <w:tabs>
          <w:tab w:val="left" w:pos="3885"/>
        </w:tabs>
        <w:spacing w:after="0" w:line="240" w:lineRule="auto"/>
        <w:ind w:right="-567"/>
        <w:contextualSpacing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  </w:t>
      </w:r>
    </w:p>
    <w:p w14:paraId="64825119" w14:textId="4A7DEED6" w:rsidR="00F668B5" w:rsidRPr="00F668B5" w:rsidRDefault="007757F5" w:rsidP="007757F5">
      <w:pPr>
        <w:tabs>
          <w:tab w:val="left" w:pos="3885"/>
        </w:tabs>
        <w:spacing w:after="0" w:line="240" w:lineRule="auto"/>
        <w:ind w:right="-567"/>
        <w:contextualSpacing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18"/>
        </w:rPr>
        <w:t>ГЕРБ</w:t>
      </w:r>
    </w:p>
    <w:p w14:paraId="2155356B" w14:textId="77777777" w:rsidR="007757F5" w:rsidRDefault="007757F5" w:rsidP="007757F5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66E11D5" w14:textId="572E2BDA" w:rsidR="00F668B5" w:rsidRPr="00F668B5" w:rsidRDefault="00F668B5" w:rsidP="007757F5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7757F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E900FEC" w14:textId="77777777" w:rsidR="007757F5" w:rsidRDefault="007757F5" w:rsidP="00581312">
      <w:pPr>
        <w:spacing w:after="0"/>
        <w:ind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14:paraId="34BBC4A7" w14:textId="5C406C85" w:rsidR="00F668B5" w:rsidRPr="007757F5" w:rsidRDefault="007757F5" w:rsidP="00581312">
      <w:pPr>
        <w:spacing w:after="0"/>
        <w:ind w:right="-567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Pr="007757F5">
        <w:rPr>
          <w:rFonts w:ascii="Arial" w:eastAsiaTheme="minorHAnsi" w:hAnsi="Arial" w:cs="Arial"/>
          <w:sz w:val="28"/>
          <w:szCs w:val="28"/>
          <w:u w:val="single"/>
          <w:lang w:eastAsia="en-US"/>
        </w:rPr>
        <w:t>04.04.2025</w:t>
      </w:r>
      <w:r w:rsidR="00581312" w:rsidRPr="007757F5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6A11DF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     </w:t>
      </w:r>
      <w:r w:rsidR="00581312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      </w:t>
      </w:r>
      <w:r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  <w:r w:rsidR="00581312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  <w:r w:rsidR="006A11DF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                </w:t>
      </w:r>
      <w:r w:rsidR="00581312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6A11DF" w:rsidRPr="007757F5"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>№__</w:t>
      </w:r>
      <w:r w:rsidRPr="007757F5">
        <w:rPr>
          <w:rFonts w:ascii="Arial" w:eastAsiaTheme="minorHAnsi" w:hAnsi="Arial" w:cs="Arial"/>
          <w:sz w:val="28"/>
          <w:szCs w:val="28"/>
          <w:u w:val="single"/>
          <w:lang w:eastAsia="en-US"/>
        </w:rPr>
        <w:t>117</w:t>
      </w:r>
      <w:r w:rsidR="00581312" w:rsidRPr="007757F5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F668B5" w:rsidRPr="007757F5">
        <w:rPr>
          <w:rFonts w:ascii="Arial" w:eastAsiaTheme="minorHAnsi" w:hAnsi="Arial" w:cs="Arial"/>
          <w:sz w:val="28"/>
          <w:szCs w:val="28"/>
          <w:lang w:eastAsia="en-US"/>
        </w:rPr>
        <w:t>___</w:t>
      </w:r>
    </w:p>
    <w:p w14:paraId="227415C8" w14:textId="5610AD45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956"/>
      </w:tblGrid>
      <w:tr w:rsidR="00A6703D" w:rsidRPr="00E55825" w14:paraId="0D42F734" w14:textId="77777777" w:rsidTr="005C5490">
        <w:trPr>
          <w:trHeight w:val="665"/>
        </w:trPr>
        <w:tc>
          <w:tcPr>
            <w:tcW w:w="5956" w:type="dxa"/>
          </w:tcPr>
          <w:p w14:paraId="4D6C0CB2" w14:textId="77777777" w:rsidR="00A6703D" w:rsidRPr="00DE62CF" w:rsidRDefault="00A6703D" w:rsidP="00581312">
            <w:pPr>
              <w:pStyle w:val="aa"/>
              <w:ind w:left="37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</w:t>
            </w:r>
            <w:r w:rsidRPr="00DE62CF">
              <w:rPr>
                <w:rStyle w:val="ab"/>
                <w:sz w:val="28"/>
                <w:szCs w:val="28"/>
              </w:rPr>
              <w:t xml:space="preserve"> </w:t>
            </w: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запрете пала сухой травы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5C24DD19" w14:textId="77777777" w:rsidR="00A6703D" w:rsidRPr="00E55825" w:rsidRDefault="00A6703D" w:rsidP="006A11DF">
            <w:pPr>
              <w:pStyle w:val="aa"/>
            </w:pPr>
          </w:p>
        </w:tc>
      </w:tr>
    </w:tbl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B0F22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35F04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9830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0EE7F" w14:textId="77777777" w:rsidR="00581312" w:rsidRDefault="00581312" w:rsidP="00581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26A29" w14:textId="77777777" w:rsidR="00581312" w:rsidRDefault="00581312" w:rsidP="00581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3CED2" w14:textId="77777777" w:rsidR="00581312" w:rsidRDefault="00581312" w:rsidP="00581312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954D2" w14:textId="35BCE53D" w:rsidR="00037CBC" w:rsidRPr="00E838E4" w:rsidRDefault="00581312" w:rsidP="00581312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62CF" w:rsidRPr="00DE62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8"/>
          <w:szCs w:val="28"/>
        </w:rPr>
        <w:br/>
      </w:r>
      <w:r w:rsidR="00DE62CF" w:rsidRPr="00DE62CF">
        <w:rPr>
          <w:rFonts w:ascii="Times New Roman" w:hAnsi="Times New Roman" w:cs="Times New Roman"/>
          <w:sz w:val="28"/>
          <w:szCs w:val="28"/>
        </w:rPr>
        <w:t>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 целях</w:t>
      </w:r>
      <w:r w:rsidR="00DE62CF" w:rsidRPr="00DE62CF">
        <w:rPr>
          <w:rFonts w:ascii="Times New Roman" w:hAnsi="Times New Roman" w:cs="Times New Roman"/>
          <w:sz w:val="28"/>
        </w:rPr>
        <w:t xml:space="preserve"> снижения количества пожаров и ограничения их последствий на территории муниципального образования «Юкковское сельское поселение» Всеволожского муниципально</w:t>
      </w:r>
      <w:r w:rsidR="00037CBC">
        <w:rPr>
          <w:rFonts w:ascii="Times New Roman" w:hAnsi="Times New Roman" w:cs="Times New Roman"/>
          <w:sz w:val="28"/>
        </w:rPr>
        <w:t xml:space="preserve">го района Ленинградской </w:t>
      </w:r>
      <w:r>
        <w:rPr>
          <w:rFonts w:ascii="Times New Roman" w:hAnsi="Times New Roman" w:cs="Times New Roman"/>
          <w:sz w:val="28"/>
        </w:rPr>
        <w:br/>
      </w:r>
      <w:r w:rsidR="00037CBC">
        <w:rPr>
          <w:rFonts w:ascii="Times New Roman" w:hAnsi="Times New Roman" w:cs="Times New Roman"/>
          <w:sz w:val="28"/>
        </w:rPr>
        <w:t xml:space="preserve">области, </w:t>
      </w:r>
      <w:r w:rsidR="00037CBC" w:rsidRPr="00E838E4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CF15EE" w14:textId="63133CD0" w:rsidR="0094209A" w:rsidRDefault="0094209A" w:rsidP="00982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0031E9C5" w14:textId="77777777" w:rsidR="002C2027" w:rsidRPr="00436CD8" w:rsidRDefault="002C2027" w:rsidP="00982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9EBC9D" w14:textId="313A7DE0" w:rsidR="00DE62CF" w:rsidRPr="00DE62CF" w:rsidRDefault="00DE62CF" w:rsidP="00DE62C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Запретить на территории муниципального образования «Юкковское сельское поселение» Всеволожского муниципального района Ленинградской области на весь пожароопасный период 202</w:t>
      </w:r>
      <w:r w:rsidR="005C5490">
        <w:rPr>
          <w:rFonts w:ascii="Times New Roman" w:hAnsi="Times New Roman" w:cs="Times New Roman"/>
          <w:sz w:val="28"/>
          <w:szCs w:val="28"/>
        </w:rPr>
        <w:t>5</w:t>
      </w:r>
      <w:r w:rsidRPr="00DE62CF">
        <w:rPr>
          <w:rFonts w:ascii="Times New Roman" w:hAnsi="Times New Roman" w:cs="Times New Roman"/>
          <w:sz w:val="28"/>
          <w:szCs w:val="28"/>
        </w:rPr>
        <w:t xml:space="preserve"> г.:</w:t>
      </w:r>
    </w:p>
    <w:p w14:paraId="72B6AFCB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 xml:space="preserve">- неконтролируемый пал сухой травы; </w:t>
      </w:r>
    </w:p>
    <w:p w14:paraId="6582FA00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разведение открытого огня в лесных массивах;</w:t>
      </w:r>
    </w:p>
    <w:p w14:paraId="6CBDCA8F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сжигание промышленных и бытовых отходов, мусора, листьев, обрезков деревьев на открытых территориях, а также в контейнерах и урнах;</w:t>
      </w:r>
    </w:p>
    <w:p w14:paraId="3CDEEE3F" w14:textId="77777777" w:rsidR="00517FA7" w:rsidRDefault="00DE62CF" w:rsidP="00517FA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разведение огня, самовольное произведение пала сухой травы и выполнение других мероприятий, связанных с разведением открытого огня на участках частных домовладений и прилегающих к многоквартирным жилым домам территориях;</w:t>
      </w:r>
    </w:p>
    <w:p w14:paraId="4BD34AA2" w14:textId="1347123C" w:rsidR="00DA5511" w:rsidRPr="00510658" w:rsidRDefault="002C2027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2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510658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510658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35E188C7" w:rsidR="00DA5511" w:rsidRPr="00510658" w:rsidRDefault="002C2027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15E6D5EA" w:rsidR="00DA5511" w:rsidRPr="00510658" w:rsidRDefault="002C2027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5106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510658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6F9AB2AA" w:rsidR="00DA5511" w:rsidRDefault="005C5490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698B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sectPr w:rsidR="0067766E" w:rsidSect="00581312">
      <w:headerReference w:type="default" r:id="rId9"/>
      <w:pgSz w:w="11906" w:h="16838"/>
      <w:pgMar w:top="709" w:right="991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D6F7" w14:textId="77777777" w:rsidR="006F405A" w:rsidRDefault="006F405A" w:rsidP="002C3073">
      <w:pPr>
        <w:spacing w:after="0" w:line="240" w:lineRule="auto"/>
      </w:pPr>
      <w:r>
        <w:separator/>
      </w:r>
    </w:p>
  </w:endnote>
  <w:endnote w:type="continuationSeparator" w:id="0">
    <w:p w14:paraId="7872430F" w14:textId="77777777" w:rsidR="006F405A" w:rsidRDefault="006F405A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54EE" w14:textId="77777777" w:rsidR="006F405A" w:rsidRDefault="006F405A" w:rsidP="002C3073">
      <w:pPr>
        <w:spacing w:after="0" w:line="240" w:lineRule="auto"/>
      </w:pPr>
      <w:r>
        <w:separator/>
      </w:r>
    </w:p>
  </w:footnote>
  <w:footnote w:type="continuationSeparator" w:id="0">
    <w:p w14:paraId="5607D5EB" w14:textId="77777777" w:rsidR="006F405A" w:rsidRDefault="006F405A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51E160AF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BC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1"/>
  </w:num>
  <w:num w:numId="2" w16cid:durableId="1806002759">
    <w:abstractNumId w:val="0"/>
  </w:num>
  <w:num w:numId="3" w16cid:durableId="957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657"/>
    <w:rsid w:val="00037B44"/>
    <w:rsid w:val="00037CBC"/>
    <w:rsid w:val="00044BF2"/>
    <w:rsid w:val="0006526F"/>
    <w:rsid w:val="000A78B7"/>
    <w:rsid w:val="000C6028"/>
    <w:rsid w:val="000D16F2"/>
    <w:rsid w:val="000D1CF2"/>
    <w:rsid w:val="000E31ED"/>
    <w:rsid w:val="00112667"/>
    <w:rsid w:val="00157955"/>
    <w:rsid w:val="00193848"/>
    <w:rsid w:val="001A00DD"/>
    <w:rsid w:val="001B54CF"/>
    <w:rsid w:val="001B7B5F"/>
    <w:rsid w:val="002125F0"/>
    <w:rsid w:val="002A6149"/>
    <w:rsid w:val="002C2027"/>
    <w:rsid w:val="002C3073"/>
    <w:rsid w:val="002D3018"/>
    <w:rsid w:val="002D698B"/>
    <w:rsid w:val="002E0005"/>
    <w:rsid w:val="003206CB"/>
    <w:rsid w:val="00347C9B"/>
    <w:rsid w:val="00371E0C"/>
    <w:rsid w:val="003C4A9C"/>
    <w:rsid w:val="003E7C1A"/>
    <w:rsid w:val="004C065A"/>
    <w:rsid w:val="00510658"/>
    <w:rsid w:val="00517FA7"/>
    <w:rsid w:val="0052200E"/>
    <w:rsid w:val="00581312"/>
    <w:rsid w:val="0059548F"/>
    <w:rsid w:val="005C5490"/>
    <w:rsid w:val="005E3EDD"/>
    <w:rsid w:val="005F73CB"/>
    <w:rsid w:val="006345C2"/>
    <w:rsid w:val="00642C4C"/>
    <w:rsid w:val="0067766E"/>
    <w:rsid w:val="0069159A"/>
    <w:rsid w:val="006A11DF"/>
    <w:rsid w:val="006D71DA"/>
    <w:rsid w:val="006F405A"/>
    <w:rsid w:val="0074640C"/>
    <w:rsid w:val="00751B39"/>
    <w:rsid w:val="007757F5"/>
    <w:rsid w:val="007B6036"/>
    <w:rsid w:val="008363D1"/>
    <w:rsid w:val="008368CE"/>
    <w:rsid w:val="00854B98"/>
    <w:rsid w:val="008560F8"/>
    <w:rsid w:val="008A1CE7"/>
    <w:rsid w:val="008B03BB"/>
    <w:rsid w:val="008E6194"/>
    <w:rsid w:val="0094209A"/>
    <w:rsid w:val="009824E4"/>
    <w:rsid w:val="0099784B"/>
    <w:rsid w:val="00A0782C"/>
    <w:rsid w:val="00A10963"/>
    <w:rsid w:val="00A126C9"/>
    <w:rsid w:val="00A31D33"/>
    <w:rsid w:val="00A6703D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87F28"/>
    <w:rsid w:val="00C25DDD"/>
    <w:rsid w:val="00C34787"/>
    <w:rsid w:val="00C70653"/>
    <w:rsid w:val="00C7262A"/>
    <w:rsid w:val="00C73363"/>
    <w:rsid w:val="00C74FBD"/>
    <w:rsid w:val="00CC226C"/>
    <w:rsid w:val="00CE2AD7"/>
    <w:rsid w:val="00CE2E28"/>
    <w:rsid w:val="00D042B0"/>
    <w:rsid w:val="00D26B3A"/>
    <w:rsid w:val="00D40FA0"/>
    <w:rsid w:val="00D5308D"/>
    <w:rsid w:val="00D57ABA"/>
    <w:rsid w:val="00D677C7"/>
    <w:rsid w:val="00D856F7"/>
    <w:rsid w:val="00DA5511"/>
    <w:rsid w:val="00DE62CF"/>
    <w:rsid w:val="00DF2280"/>
    <w:rsid w:val="00E3384F"/>
    <w:rsid w:val="00E74245"/>
    <w:rsid w:val="00E94658"/>
    <w:rsid w:val="00F22E51"/>
    <w:rsid w:val="00F44446"/>
    <w:rsid w:val="00F668B5"/>
    <w:rsid w:val="00FE00DA"/>
    <w:rsid w:val="00FE768F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2025-04-15T12:37:00Z</cp:lastPrinted>
  <dcterms:created xsi:type="dcterms:W3CDTF">2025-04-04T08:15:00Z</dcterms:created>
  <dcterms:modified xsi:type="dcterms:W3CDTF">2025-04-15T12:48:00Z</dcterms:modified>
</cp:coreProperties>
</file>