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651F88" w14:textId="77777777" w:rsidR="0008108F" w:rsidRDefault="0008108F" w:rsidP="00607694">
      <w:pPr>
        <w:spacing w:after="0" w:line="480" w:lineRule="auto"/>
        <w:ind w:left="-709" w:right="-567"/>
        <w:jc w:val="center"/>
        <w:rPr>
          <w:noProof/>
          <w:sz w:val="24"/>
          <w:szCs w:val="24"/>
        </w:rPr>
      </w:pPr>
    </w:p>
    <w:p w14:paraId="2C0F32E5" w14:textId="732DF6E2" w:rsidR="0008108F" w:rsidRPr="0008108F" w:rsidRDefault="0008108F" w:rsidP="00607694">
      <w:pPr>
        <w:spacing w:after="0" w:line="480" w:lineRule="auto"/>
        <w:ind w:left="-709" w:right="-567"/>
        <w:jc w:val="center"/>
        <w:rPr>
          <w:rFonts w:ascii="Arial" w:hAnsi="Arial" w:cs="Arial"/>
          <w:noProof/>
        </w:rPr>
      </w:pPr>
      <w:r>
        <w:rPr>
          <w:noProof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08108F">
        <w:rPr>
          <w:rFonts w:ascii="Arial" w:hAnsi="Arial" w:cs="Arial"/>
          <w:noProof/>
        </w:rPr>
        <w:t>идентификатор</w:t>
      </w:r>
    </w:p>
    <w:p w14:paraId="21F82F61" w14:textId="21AE0554" w:rsidR="000838D6" w:rsidRPr="0008108F" w:rsidRDefault="0008108F" w:rsidP="00607694">
      <w:pPr>
        <w:spacing w:after="0" w:line="480" w:lineRule="auto"/>
        <w:ind w:left="-709" w:right="-567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08108F">
        <w:rPr>
          <w:rFonts w:ascii="Arial" w:hAnsi="Arial" w:cs="Arial"/>
          <w:noProof/>
          <w:sz w:val="24"/>
          <w:szCs w:val="24"/>
        </w:rPr>
        <w:t>ГЕРБ</w:t>
      </w:r>
    </w:p>
    <w:p w14:paraId="1CC9D961" w14:textId="54FEE1FF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4"/>
          <w:szCs w:val="18"/>
          <w:lang w:eastAsia="en-US"/>
        </w:rPr>
        <w:t>Муниципальное образование</w:t>
      </w:r>
    </w:p>
    <w:p w14:paraId="06A51431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8"/>
          <w:szCs w:val="18"/>
          <w:lang w:eastAsia="en-US"/>
        </w:rPr>
        <w:t>«Юкковское сельское поселение»</w:t>
      </w:r>
    </w:p>
    <w:p w14:paraId="060446E3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6D2036F2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</w:p>
    <w:p w14:paraId="07E8E2DF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hAnsi="Arial" w:cs="Arial"/>
          <w:spacing w:val="80"/>
          <w:sz w:val="28"/>
          <w:szCs w:val="18"/>
          <w:lang w:eastAsia="en-US"/>
        </w:rPr>
        <w:t>АДМИНИСТРАЦИЯ</w:t>
      </w:r>
    </w:p>
    <w:p w14:paraId="0C54295B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  <w:lang w:eastAsia="en-US"/>
        </w:rPr>
      </w:pPr>
    </w:p>
    <w:p w14:paraId="13C33F35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  <w:lang w:eastAsia="en-US"/>
        </w:rPr>
      </w:pPr>
      <w:r>
        <w:rPr>
          <w:rFonts w:ascii="Arial" w:hAnsi="Arial" w:cs="Arial"/>
          <w:spacing w:val="80"/>
          <w:sz w:val="40"/>
          <w:szCs w:val="18"/>
          <w:lang w:eastAsia="en-US"/>
        </w:rPr>
        <w:t>ПОСТАНОВЛЕНИЕ</w:t>
      </w:r>
    </w:p>
    <w:p w14:paraId="445CA21B" w14:textId="77777777" w:rsidR="00AC2395" w:rsidRPr="00F668B5" w:rsidRDefault="00AC2395" w:rsidP="003B5411">
      <w:pPr>
        <w:spacing w:after="0" w:line="240" w:lineRule="auto"/>
        <w:ind w:left="-709" w:right="-567"/>
        <w:rPr>
          <w:rFonts w:ascii="Arial" w:hAnsi="Arial" w:cs="Arial"/>
          <w:sz w:val="44"/>
          <w:szCs w:val="18"/>
          <w:lang w:eastAsia="en-US"/>
        </w:rPr>
      </w:pPr>
    </w:p>
    <w:p w14:paraId="4776C9EB" w14:textId="6318134B" w:rsidR="005E4DF4" w:rsidRPr="00F668B5" w:rsidRDefault="005E4DF4" w:rsidP="00B469EF">
      <w:pPr>
        <w:tabs>
          <w:tab w:val="left" w:pos="6330"/>
        </w:tabs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 w:rsidR="00B469EF">
        <w:rPr>
          <w:rFonts w:ascii="Arial" w:eastAsiaTheme="minorHAnsi" w:hAnsi="Arial" w:cs="Arial"/>
          <w:sz w:val="28"/>
          <w:szCs w:val="18"/>
          <w:lang w:eastAsia="en-US"/>
        </w:rPr>
        <w:t xml:space="preserve">    ___</w:t>
      </w:r>
      <w:r w:rsidR="00B469EF" w:rsidRPr="00B469EF">
        <w:rPr>
          <w:rFonts w:ascii="Arial" w:eastAsiaTheme="minorHAnsi" w:hAnsi="Arial" w:cs="Arial"/>
          <w:sz w:val="28"/>
          <w:szCs w:val="18"/>
          <w:u w:val="single"/>
          <w:lang w:eastAsia="en-US"/>
        </w:rPr>
        <w:t>27.03.2024</w:t>
      </w:r>
      <w:r w:rsidR="00B469EF">
        <w:rPr>
          <w:rFonts w:ascii="Arial" w:eastAsiaTheme="minorHAnsi" w:hAnsi="Arial" w:cs="Arial"/>
          <w:sz w:val="28"/>
          <w:szCs w:val="18"/>
          <w:lang w:eastAsia="en-US"/>
        </w:rPr>
        <w:t>_____</w:t>
      </w:r>
      <w:r w:rsidR="00B469EF">
        <w:rPr>
          <w:rFonts w:ascii="Arial" w:eastAsiaTheme="minorHAnsi" w:hAnsi="Arial" w:cs="Arial"/>
          <w:sz w:val="28"/>
          <w:szCs w:val="18"/>
          <w:lang w:eastAsia="en-US"/>
        </w:rPr>
        <w:tab/>
        <w:t xml:space="preserve">                № ___</w:t>
      </w:r>
      <w:r w:rsidR="00B469EF" w:rsidRPr="00B469EF">
        <w:rPr>
          <w:rFonts w:ascii="Arial" w:eastAsiaTheme="minorHAnsi" w:hAnsi="Arial" w:cs="Arial"/>
          <w:sz w:val="28"/>
          <w:szCs w:val="18"/>
          <w:u w:val="single"/>
          <w:lang w:eastAsia="en-US"/>
        </w:rPr>
        <w:t>91</w:t>
      </w:r>
      <w:r w:rsidR="00B469EF">
        <w:rPr>
          <w:rFonts w:ascii="Arial" w:eastAsiaTheme="minorHAnsi" w:hAnsi="Arial" w:cs="Arial"/>
          <w:sz w:val="28"/>
          <w:szCs w:val="18"/>
          <w:lang w:eastAsia="en-US"/>
        </w:rPr>
        <w:t>____</w:t>
      </w:r>
    </w:p>
    <w:p w14:paraId="332D0DBF" w14:textId="77777777" w:rsidR="005E4DF4" w:rsidRPr="00F668B5" w:rsidRDefault="005E4DF4" w:rsidP="005E4DF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14:paraId="10C62396" w14:textId="77777777" w:rsidR="005E4DF4" w:rsidRDefault="005E4DF4" w:rsidP="003B5411">
      <w:pPr>
        <w:shd w:val="clear" w:color="auto" w:fill="FFFFFF"/>
        <w:spacing w:after="0" w:line="240" w:lineRule="auto"/>
        <w:ind w:right="538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21541A1" w14:textId="1310DAB4" w:rsidR="00AC2395" w:rsidRPr="00F0744B" w:rsidRDefault="00294596" w:rsidP="00B469EF">
      <w:pPr>
        <w:shd w:val="clear" w:color="auto" w:fill="FFFFFF"/>
        <w:spacing w:after="0" w:line="240" w:lineRule="auto"/>
        <w:ind w:right="468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 внесении изменени</w:t>
      </w:r>
      <w:r w:rsidR="00441779">
        <w:rPr>
          <w:rFonts w:ascii="Times New Roman" w:hAnsi="Times New Roman"/>
          <w:color w:val="000000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43A4C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в постановление администрации муниципального образования «Юкковское сельское поселение» Всеволожского муниципального </w:t>
      </w:r>
      <w:r w:rsidRPr="00F241B3">
        <w:rPr>
          <w:rFonts w:ascii="Times New Roman" w:hAnsi="Times New Roman"/>
          <w:color w:val="000000"/>
          <w:sz w:val="28"/>
          <w:szCs w:val="28"/>
        </w:rPr>
        <w:t xml:space="preserve">района Ленинградской области </w:t>
      </w:r>
      <w:r w:rsidR="00D43A4C">
        <w:rPr>
          <w:rFonts w:ascii="Times New Roman" w:hAnsi="Times New Roman"/>
          <w:color w:val="000000"/>
          <w:sz w:val="28"/>
          <w:szCs w:val="28"/>
        </w:rPr>
        <w:br/>
      </w:r>
      <w:r w:rsidRPr="00F241B3">
        <w:rPr>
          <w:rFonts w:ascii="Times New Roman" w:hAnsi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/>
          <w:color w:val="000000"/>
          <w:sz w:val="28"/>
          <w:szCs w:val="28"/>
        </w:rPr>
        <w:t>28</w:t>
      </w:r>
      <w:r w:rsidRPr="00F241B3">
        <w:rPr>
          <w:rFonts w:ascii="Times New Roman" w:hAnsi="Times New Roman"/>
          <w:color w:val="000000"/>
          <w:sz w:val="28"/>
          <w:szCs w:val="28"/>
        </w:rPr>
        <w:t>.1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F241B3">
        <w:rPr>
          <w:rFonts w:ascii="Times New Roman" w:hAnsi="Times New Roman"/>
          <w:color w:val="000000"/>
          <w:sz w:val="28"/>
          <w:szCs w:val="28"/>
        </w:rPr>
        <w:t>.20</w:t>
      </w:r>
      <w:r>
        <w:rPr>
          <w:rFonts w:ascii="Times New Roman" w:hAnsi="Times New Roman"/>
          <w:color w:val="000000"/>
          <w:sz w:val="28"/>
          <w:szCs w:val="28"/>
        </w:rPr>
        <w:t>21 №</w:t>
      </w:r>
      <w:r w:rsidR="003B09F8">
        <w:rPr>
          <w:rFonts w:ascii="Times New Roman" w:hAnsi="Times New Roman"/>
          <w:color w:val="000000"/>
          <w:sz w:val="28"/>
          <w:szCs w:val="28"/>
        </w:rPr>
        <w:t> </w:t>
      </w:r>
      <w:r w:rsidR="00D43A4C">
        <w:rPr>
          <w:rFonts w:ascii="Times New Roman" w:hAnsi="Times New Roman"/>
          <w:color w:val="000000"/>
          <w:sz w:val="28"/>
          <w:szCs w:val="28"/>
        </w:rPr>
        <w:t>396</w:t>
      </w:r>
      <w:r w:rsidR="00547F4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C2472">
        <w:rPr>
          <w:rFonts w:ascii="Times New Roman" w:hAnsi="Times New Roman"/>
          <w:color w:val="000000"/>
          <w:sz w:val="28"/>
          <w:szCs w:val="28"/>
        </w:rPr>
        <w:t>«</w:t>
      </w:r>
      <w:r w:rsidR="00D43A4C" w:rsidRPr="00DA6F69">
        <w:rPr>
          <w:rFonts w:ascii="Times New Roman" w:hAnsi="Times New Roman"/>
          <w:sz w:val="28"/>
          <w:szCs w:val="28"/>
        </w:rPr>
        <w:t xml:space="preserve">Участие </w:t>
      </w:r>
      <w:r w:rsidR="00547F4A">
        <w:rPr>
          <w:rFonts w:ascii="Times New Roman" w:hAnsi="Times New Roman"/>
          <w:sz w:val="28"/>
          <w:szCs w:val="28"/>
        </w:rPr>
        <w:br/>
      </w:r>
      <w:r w:rsidR="00D43A4C" w:rsidRPr="00DA6F69">
        <w:rPr>
          <w:rFonts w:ascii="Times New Roman" w:hAnsi="Times New Roman"/>
          <w:sz w:val="28"/>
          <w:szCs w:val="28"/>
        </w:rPr>
        <w:t>в предупреждении и ликвидации последствий чрезвычайных ситуаций и обеспечение первичных мер пожарной безопасности на территории</w:t>
      </w:r>
      <w:r w:rsidR="00D43A4C">
        <w:rPr>
          <w:rFonts w:ascii="Times New Roman" w:hAnsi="Times New Roman"/>
          <w:sz w:val="28"/>
          <w:szCs w:val="28"/>
        </w:rPr>
        <w:t xml:space="preserve"> </w:t>
      </w:r>
      <w:r w:rsidR="00D43A4C" w:rsidRPr="00DA6F69">
        <w:rPr>
          <w:rFonts w:ascii="Times New Roman" w:hAnsi="Times New Roman"/>
          <w:sz w:val="28"/>
          <w:szCs w:val="28"/>
        </w:rPr>
        <w:t>МО «Юкковское сельское поселение</w:t>
      </w:r>
      <w:r w:rsidR="00AC2395" w:rsidRPr="00A92FF4">
        <w:rPr>
          <w:rFonts w:ascii="Times New Roman" w:hAnsi="Times New Roman"/>
          <w:color w:val="000000"/>
          <w:sz w:val="28"/>
          <w:szCs w:val="28"/>
        </w:rPr>
        <w:t>»</w:t>
      </w:r>
    </w:p>
    <w:p w14:paraId="24837D41" w14:textId="77777777" w:rsidR="00AC2395" w:rsidRDefault="00AC2395" w:rsidP="003B54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842F141" w14:textId="77777777" w:rsidR="00B469EF" w:rsidRDefault="00B469EF" w:rsidP="003B54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68F031" w14:textId="77777777" w:rsidR="00AC2395" w:rsidRDefault="00AC2395" w:rsidP="003B54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4FE3">
        <w:rPr>
          <w:rFonts w:ascii="Times New Roman" w:hAnsi="Times New Roman"/>
          <w:color w:val="000000"/>
          <w:sz w:val="28"/>
          <w:szCs w:val="28"/>
        </w:rPr>
        <w:t>В соответствии со статьей 179 Бюджетного кодекса Российской Федерации</w:t>
      </w:r>
      <w:r w:rsidR="00D43A4C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8" w:history="1">
        <w:r w:rsidR="00D43A4C" w:rsidRPr="005557DC">
          <w:rPr>
            <w:rFonts w:ascii="Times New Roman" w:hAnsi="Times New Roman"/>
            <w:sz w:val="28"/>
            <w:szCs w:val="28"/>
          </w:rPr>
          <w:t xml:space="preserve">от 31.07.1998 </w:t>
        </w:r>
        <w:r w:rsidR="00D43A4C">
          <w:rPr>
            <w:rFonts w:ascii="Times New Roman" w:hAnsi="Times New Roman"/>
            <w:sz w:val="28"/>
            <w:szCs w:val="28"/>
          </w:rPr>
          <w:t>№</w:t>
        </w:r>
        <w:r w:rsidR="00D43A4C" w:rsidRPr="005557DC">
          <w:rPr>
            <w:rFonts w:ascii="Times New Roman" w:hAnsi="Times New Roman"/>
            <w:sz w:val="28"/>
            <w:szCs w:val="28"/>
          </w:rPr>
          <w:t>145-ФЗ</w:t>
        </w:r>
      </w:hyperlink>
      <w:r w:rsidRPr="008A4FE3">
        <w:rPr>
          <w:rFonts w:ascii="Times New Roman" w:hAnsi="Times New Roman"/>
          <w:color w:val="000000"/>
          <w:sz w:val="28"/>
          <w:szCs w:val="28"/>
        </w:rPr>
        <w:t xml:space="preserve">, статьей </w:t>
      </w:r>
      <w:r>
        <w:rPr>
          <w:rFonts w:ascii="Times New Roman" w:hAnsi="Times New Roman"/>
          <w:color w:val="000000"/>
          <w:sz w:val="28"/>
          <w:szCs w:val="28"/>
        </w:rPr>
        <w:t>15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решения совета депутатов </w:t>
      </w:r>
      <w:r w:rsidR="00D43A4C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МО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«Юкковское сельское поселение»</w:t>
      </w:r>
      <w:r>
        <w:rPr>
          <w:rFonts w:ascii="Times New Roman" w:hAnsi="Times New Roman"/>
          <w:color w:val="000000"/>
          <w:sz w:val="28"/>
          <w:szCs w:val="28"/>
        </w:rPr>
        <w:t xml:space="preserve"> от 24.11.2014 №17 «</w:t>
      </w:r>
      <w:r w:rsidRPr="008A4FE3">
        <w:rPr>
          <w:rFonts w:ascii="Times New Roman" w:hAnsi="Times New Roman"/>
          <w:color w:val="000000"/>
          <w:sz w:val="28"/>
          <w:szCs w:val="28"/>
        </w:rPr>
        <w:t>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», руководствуясь </w:t>
      </w:r>
      <w:r w:rsidRPr="0086382A">
        <w:rPr>
          <w:rFonts w:ascii="Times New Roman" w:hAnsi="Times New Roman"/>
          <w:color w:val="000000"/>
          <w:sz w:val="28"/>
          <w:szCs w:val="28"/>
        </w:rPr>
        <w:t xml:space="preserve">постановлением администрации МО «Юкковское сельское поселение» </w:t>
      </w:r>
      <w:r w:rsidR="001A6CC3" w:rsidRPr="001A6CC3">
        <w:rPr>
          <w:rFonts w:ascii="Times New Roman" w:hAnsi="Times New Roman"/>
          <w:color w:val="000000"/>
          <w:sz w:val="28"/>
          <w:szCs w:val="28"/>
        </w:rPr>
        <w:t>от 20.12.2021 №513</w:t>
      </w:r>
      <w:r w:rsidRPr="001A6CC3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1A6CC3">
        <w:rPr>
          <w:rFonts w:ascii="Times New Roman" w:hAnsi="Times New Roman"/>
          <w:bCs/>
          <w:sz w:val="28"/>
          <w:szCs w:val="28"/>
        </w:rPr>
        <w:t>О</w:t>
      </w:r>
      <w:r w:rsidRPr="0086382A">
        <w:rPr>
          <w:rFonts w:ascii="Times New Roman" w:hAnsi="Times New Roman"/>
          <w:bCs/>
          <w:sz w:val="28"/>
          <w:szCs w:val="28"/>
        </w:rPr>
        <w:t xml:space="preserve">б утверждении порядка разработки, реализации и оценки эффективности муниципальных программ </w:t>
      </w:r>
      <w:r w:rsidRPr="0086382A">
        <w:rPr>
          <w:rFonts w:ascii="Times New Roman" w:hAnsi="Times New Roman"/>
          <w:bCs/>
          <w:sz w:val="28"/>
          <w:szCs w:val="28"/>
        </w:rPr>
        <w:br/>
        <w:t>МО «Юкковское сельское поселение</w:t>
      </w:r>
      <w:r w:rsidRPr="0086382A">
        <w:rPr>
          <w:rFonts w:ascii="Times New Roman" w:hAnsi="Times New Roman"/>
          <w:color w:val="000000"/>
          <w:sz w:val="28"/>
          <w:szCs w:val="28"/>
        </w:rPr>
        <w:t>»,</w:t>
      </w:r>
      <w:r w:rsidRPr="008638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Pr="00C77342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</w:t>
      </w:r>
    </w:p>
    <w:p w14:paraId="4BD36FE0" w14:textId="77777777" w:rsidR="00AC2395" w:rsidRDefault="00AC2395" w:rsidP="003B541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0977C9AF" w14:textId="77777777" w:rsidR="00AC2395" w:rsidRDefault="00AC2395" w:rsidP="003B54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80E1DD" w14:textId="7B158FF7" w:rsidR="005B1F87" w:rsidRDefault="00D84ADF" w:rsidP="00FD646F">
      <w:pPr>
        <w:pStyle w:val="ConsPlusNormal"/>
        <w:numPr>
          <w:ilvl w:val="0"/>
          <w:numId w:val="24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6594031"/>
      <w:r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</w:t>
      </w:r>
      <w:r w:rsidR="00D43A4C" w:rsidRPr="00D84ADF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83CAB" w:rsidRPr="00383CAB">
        <w:rPr>
          <w:rFonts w:ascii="Times New Roman" w:hAnsi="Times New Roman" w:cs="Times New Roman"/>
          <w:sz w:val="28"/>
          <w:szCs w:val="28"/>
        </w:rPr>
        <w:t xml:space="preserve">муниципальную программу </w:t>
      </w:r>
      <w:bookmarkEnd w:id="0"/>
      <w:r w:rsidR="005B1F8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43A4C" w:rsidRPr="00DA6F69">
        <w:rPr>
          <w:rFonts w:ascii="Times New Roman" w:hAnsi="Times New Roman"/>
          <w:sz w:val="28"/>
          <w:szCs w:val="28"/>
        </w:rPr>
        <w:t>Участие в предупреждении и ликвидации последствий чрезвычайных ситуаций и обеспечение первичных мер пожарной безопасности на территории</w:t>
      </w:r>
      <w:r w:rsidR="00D43A4C">
        <w:rPr>
          <w:rFonts w:ascii="Times New Roman" w:hAnsi="Times New Roman"/>
          <w:sz w:val="28"/>
          <w:szCs w:val="28"/>
        </w:rPr>
        <w:t xml:space="preserve"> </w:t>
      </w:r>
      <w:r w:rsidR="00D43A4C" w:rsidRPr="00DA6F69">
        <w:rPr>
          <w:rFonts w:ascii="Times New Roman" w:hAnsi="Times New Roman"/>
          <w:sz w:val="28"/>
          <w:szCs w:val="28"/>
        </w:rPr>
        <w:t>МО «Юкковское сельское поселение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bookmarkStart w:id="1" w:name="_Hlk126594070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утвержденную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МО «Юкковское сельское поселение» Всеволожского муниципального района Ленинградской области </w:t>
      </w:r>
      <w:bookmarkEnd w:id="1"/>
      <w:r>
        <w:rPr>
          <w:rFonts w:ascii="Times New Roman" w:hAnsi="Times New Roman" w:cs="Times New Roman"/>
          <w:sz w:val="28"/>
          <w:szCs w:val="28"/>
        </w:rPr>
        <w:br/>
        <w:t>от 28.10.2021 №</w:t>
      </w:r>
      <w:r w:rsidR="000B1C0E">
        <w:rPr>
          <w:rFonts w:ascii="Times New Roman" w:hAnsi="Times New Roman" w:cs="Times New Roman"/>
          <w:sz w:val="28"/>
          <w:szCs w:val="28"/>
        </w:rPr>
        <w:t> </w:t>
      </w:r>
      <w:r w:rsidR="00D43A4C">
        <w:rPr>
          <w:rFonts w:ascii="Times New Roman" w:hAnsi="Times New Roman" w:cs="Times New Roman"/>
          <w:sz w:val="28"/>
          <w:szCs w:val="28"/>
        </w:rPr>
        <w:t>396</w:t>
      </w:r>
      <w:r w:rsidR="00FF0378">
        <w:rPr>
          <w:rFonts w:ascii="Times New Roman" w:hAnsi="Times New Roman" w:cs="Times New Roman"/>
          <w:sz w:val="28"/>
          <w:szCs w:val="28"/>
        </w:rPr>
        <w:t xml:space="preserve"> (с изменениями внесенными Постановлениями</w:t>
      </w:r>
      <w:r w:rsidR="00441779">
        <w:rPr>
          <w:rFonts w:ascii="Times New Roman" w:hAnsi="Times New Roman" w:cs="Times New Roman"/>
          <w:sz w:val="28"/>
          <w:szCs w:val="28"/>
        </w:rPr>
        <w:t xml:space="preserve"> </w:t>
      </w:r>
      <w:r w:rsidR="00FD646F">
        <w:rPr>
          <w:rFonts w:ascii="Times New Roman" w:hAnsi="Times New Roman" w:cs="Times New Roman"/>
          <w:sz w:val="28"/>
          <w:szCs w:val="28"/>
        </w:rPr>
        <w:br/>
      </w:r>
      <w:r w:rsidR="00441779">
        <w:rPr>
          <w:rFonts w:ascii="Times New Roman" w:hAnsi="Times New Roman" w:cs="Times New Roman"/>
          <w:sz w:val="28"/>
          <w:szCs w:val="28"/>
        </w:rPr>
        <w:t>от 30.12.2021 №528, от 03.10.2022 №313</w:t>
      </w:r>
      <w:r w:rsidR="008A4723">
        <w:rPr>
          <w:rFonts w:ascii="Times New Roman" w:hAnsi="Times New Roman" w:cs="Times New Roman"/>
          <w:sz w:val="28"/>
          <w:szCs w:val="28"/>
        </w:rPr>
        <w:t>, от 29.12.2022 №437</w:t>
      </w:r>
      <w:r w:rsidR="00CD5B53">
        <w:rPr>
          <w:rFonts w:ascii="Times New Roman" w:hAnsi="Times New Roman" w:cs="Times New Roman"/>
          <w:sz w:val="28"/>
          <w:szCs w:val="28"/>
        </w:rPr>
        <w:t>, от 04.12.2023 №436</w:t>
      </w:r>
      <w:r w:rsidR="00351B46">
        <w:rPr>
          <w:rFonts w:ascii="Times New Roman" w:hAnsi="Times New Roman" w:cs="Times New Roman"/>
          <w:sz w:val="28"/>
          <w:szCs w:val="28"/>
        </w:rPr>
        <w:t>, от 21.12.2023 № 461</w:t>
      </w:r>
      <w:r w:rsidR="00FF0378">
        <w:rPr>
          <w:rFonts w:ascii="Times New Roman" w:hAnsi="Times New Roman" w:cs="Times New Roman"/>
          <w:sz w:val="28"/>
          <w:szCs w:val="28"/>
        </w:rPr>
        <w:t>),</w:t>
      </w:r>
      <w:r w:rsidR="00441779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26594159"/>
      <w:r w:rsidR="005B1F87">
        <w:rPr>
          <w:rFonts w:ascii="Times New Roman" w:hAnsi="Times New Roman" w:cs="Times New Roman"/>
          <w:sz w:val="28"/>
          <w:szCs w:val="28"/>
        </w:rPr>
        <w:t>согласно приложению.</w:t>
      </w:r>
      <w:bookmarkEnd w:id="2"/>
    </w:p>
    <w:p w14:paraId="457A965E" w14:textId="237B08C2" w:rsidR="00010AE6" w:rsidRPr="00434338" w:rsidRDefault="00010AE6" w:rsidP="00FD646F">
      <w:pPr>
        <w:pStyle w:val="a9"/>
        <w:numPr>
          <w:ilvl w:val="0"/>
          <w:numId w:val="24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3" w:name="_Hlk126594190"/>
      <w:r w:rsidRPr="00434338">
        <w:rPr>
          <w:rFonts w:ascii="Times New Roman" w:hAnsi="Times New Roman"/>
          <w:sz w:val="28"/>
          <w:szCs w:val="28"/>
        </w:rPr>
        <w:t>Настоящее постановление</w:t>
      </w:r>
      <w:r w:rsidRPr="00434338">
        <w:rPr>
          <w:rFonts w:ascii="Times New Roman" w:hAnsi="Times New Roman"/>
          <w:sz w:val="24"/>
          <w:szCs w:val="24"/>
        </w:rPr>
        <w:t xml:space="preserve"> </w:t>
      </w:r>
      <w:r w:rsidRPr="00434338">
        <w:rPr>
          <w:rFonts w:ascii="Times New Roman" w:hAnsi="Times New Roman"/>
          <w:sz w:val="28"/>
          <w:szCs w:val="28"/>
        </w:rPr>
        <w:t xml:space="preserve">подлежит размещению на официальном сайте муниципального образования «Юкковское сельское поселение» Всеволожского муниципального района Ленинградской области в сети «Интернет» </w:t>
      </w:r>
      <w:r w:rsidR="00D16C96">
        <w:rPr>
          <w:rFonts w:ascii="Times New Roman" w:hAnsi="Times New Roman"/>
          <w:sz w:val="28"/>
          <w:szCs w:val="28"/>
        </w:rPr>
        <w:t xml:space="preserve">по адресу: </w:t>
      </w:r>
      <w:r w:rsidRPr="00434338">
        <w:rPr>
          <w:rFonts w:ascii="Times New Roman" w:hAnsi="Times New Roman"/>
          <w:sz w:val="28"/>
          <w:szCs w:val="28"/>
        </w:rPr>
        <w:t>www.ykki.ru.</w:t>
      </w:r>
      <w:r w:rsidRPr="00434338">
        <w:rPr>
          <w:rFonts w:ascii="Times New Roman" w:hAnsi="Times New Roman"/>
          <w:sz w:val="24"/>
          <w:szCs w:val="24"/>
        </w:rPr>
        <w:t xml:space="preserve">  </w:t>
      </w:r>
    </w:p>
    <w:p w14:paraId="1265CA55" w14:textId="65A7DAB7" w:rsidR="00AC2395" w:rsidRPr="00010AE6" w:rsidRDefault="00AC2395" w:rsidP="00FD646F">
      <w:pPr>
        <w:pStyle w:val="ConsPlusNormal"/>
        <w:numPr>
          <w:ilvl w:val="0"/>
          <w:numId w:val="24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26594198"/>
      <w:bookmarkEnd w:id="3"/>
      <w:r w:rsidRPr="00010AE6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вступает в силу с </w:t>
      </w:r>
      <w:r w:rsidR="003B09F8">
        <w:rPr>
          <w:rFonts w:ascii="Times New Roman" w:hAnsi="Times New Roman"/>
          <w:color w:val="000000"/>
          <w:sz w:val="28"/>
          <w:szCs w:val="28"/>
        </w:rPr>
        <w:t>даты подписания</w:t>
      </w:r>
      <w:r w:rsidRPr="00010AE6">
        <w:rPr>
          <w:rFonts w:ascii="Times New Roman" w:hAnsi="Times New Roman"/>
          <w:color w:val="000000"/>
          <w:sz w:val="28"/>
          <w:szCs w:val="28"/>
        </w:rPr>
        <w:t>.</w:t>
      </w:r>
      <w:bookmarkEnd w:id="4"/>
    </w:p>
    <w:p w14:paraId="091F720F" w14:textId="77777777" w:rsidR="00AC2395" w:rsidRDefault="00AC2395" w:rsidP="00FD646F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5" w:name="_Hlk126594202"/>
      <w:r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bookmarkEnd w:id="5"/>
    <w:p w14:paraId="16676E9C" w14:textId="77777777" w:rsidR="00AC2395" w:rsidRDefault="00AC2395" w:rsidP="003B541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9F1EA1C" w14:textId="77777777" w:rsidR="006C4E58" w:rsidRDefault="006C4E58" w:rsidP="006C4E58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en-US"/>
        </w:rPr>
      </w:pPr>
    </w:p>
    <w:p w14:paraId="148E5477" w14:textId="2B43101A" w:rsidR="006C4E58" w:rsidRDefault="005E4DF4" w:rsidP="006C4E58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en-US"/>
        </w:rPr>
      </w:pPr>
      <w:bookmarkStart w:id="6" w:name="_Hlk126594213"/>
      <w:r>
        <w:rPr>
          <w:rFonts w:ascii="Times New Roman" w:hAnsi="Times New Roman"/>
          <w:sz w:val="28"/>
          <w:szCs w:val="28"/>
          <w:lang w:eastAsia="en-US"/>
        </w:rPr>
        <w:t xml:space="preserve">И.о. </w:t>
      </w:r>
      <w:r w:rsidR="00900749">
        <w:rPr>
          <w:rFonts w:ascii="Times New Roman" w:hAnsi="Times New Roman"/>
          <w:sz w:val="28"/>
          <w:szCs w:val="28"/>
          <w:lang w:eastAsia="en-US"/>
        </w:rPr>
        <w:t>г</w:t>
      </w:r>
      <w:r w:rsidR="00A60C77">
        <w:rPr>
          <w:rFonts w:ascii="Times New Roman" w:hAnsi="Times New Roman"/>
          <w:sz w:val="28"/>
          <w:szCs w:val="28"/>
          <w:lang w:eastAsia="en-US"/>
        </w:rPr>
        <w:t>лав</w:t>
      </w:r>
      <w:r>
        <w:rPr>
          <w:rFonts w:ascii="Times New Roman" w:hAnsi="Times New Roman"/>
          <w:sz w:val="28"/>
          <w:szCs w:val="28"/>
          <w:lang w:eastAsia="en-US"/>
        </w:rPr>
        <w:t>ы</w:t>
      </w:r>
      <w:r w:rsidR="00AC2395">
        <w:rPr>
          <w:rFonts w:ascii="Times New Roman" w:hAnsi="Times New Roman"/>
          <w:sz w:val="28"/>
          <w:szCs w:val="28"/>
          <w:lang w:eastAsia="en-US"/>
        </w:rPr>
        <w:t xml:space="preserve"> администраци</w:t>
      </w:r>
      <w:r w:rsidR="006C4E58">
        <w:rPr>
          <w:rFonts w:ascii="Times New Roman" w:hAnsi="Times New Roman"/>
          <w:sz w:val="28"/>
          <w:szCs w:val="28"/>
          <w:lang w:eastAsia="en-US"/>
        </w:rPr>
        <w:t xml:space="preserve">и                                               </w:t>
      </w:r>
      <w:r w:rsidR="00FD646F">
        <w:rPr>
          <w:rFonts w:ascii="Times New Roman" w:hAnsi="Times New Roman"/>
          <w:sz w:val="28"/>
          <w:szCs w:val="28"/>
          <w:lang w:eastAsia="en-US"/>
        </w:rPr>
        <w:t xml:space="preserve">          </w:t>
      </w:r>
      <w:r w:rsidR="006C4E58">
        <w:rPr>
          <w:rFonts w:ascii="Times New Roman" w:hAnsi="Times New Roman"/>
          <w:sz w:val="28"/>
          <w:szCs w:val="28"/>
          <w:lang w:eastAsia="en-US"/>
        </w:rPr>
        <w:t xml:space="preserve">      </w:t>
      </w:r>
      <w:r w:rsidR="008A4723">
        <w:rPr>
          <w:rFonts w:ascii="Times New Roman" w:hAnsi="Times New Roman"/>
          <w:sz w:val="28"/>
          <w:szCs w:val="28"/>
          <w:lang w:eastAsia="en-US"/>
        </w:rPr>
        <w:t>М</w:t>
      </w:r>
      <w:r w:rsidR="006C4E58">
        <w:rPr>
          <w:rFonts w:ascii="Times New Roman" w:hAnsi="Times New Roman"/>
          <w:sz w:val="28"/>
          <w:szCs w:val="28"/>
          <w:lang w:eastAsia="en-US"/>
        </w:rPr>
        <w:t>.</w:t>
      </w:r>
      <w:r w:rsidR="008A4723">
        <w:rPr>
          <w:rFonts w:ascii="Times New Roman" w:hAnsi="Times New Roman"/>
          <w:sz w:val="28"/>
          <w:szCs w:val="28"/>
          <w:lang w:eastAsia="en-US"/>
        </w:rPr>
        <w:t>Ю</w:t>
      </w:r>
      <w:r w:rsidR="006C4E58">
        <w:rPr>
          <w:rFonts w:ascii="Times New Roman" w:hAnsi="Times New Roman"/>
          <w:sz w:val="28"/>
          <w:szCs w:val="28"/>
          <w:lang w:eastAsia="en-US"/>
        </w:rPr>
        <w:t>.</w:t>
      </w:r>
      <w:r w:rsidR="008A4723">
        <w:rPr>
          <w:rFonts w:ascii="Times New Roman" w:hAnsi="Times New Roman"/>
          <w:sz w:val="28"/>
          <w:szCs w:val="28"/>
          <w:lang w:eastAsia="en-US"/>
        </w:rPr>
        <w:t xml:space="preserve"> Белов</w:t>
      </w:r>
    </w:p>
    <w:bookmarkEnd w:id="6"/>
    <w:p w14:paraId="2FA4D6CC" w14:textId="3C9B1482" w:rsidR="008422EC" w:rsidRPr="00FE768F" w:rsidRDefault="006C4E58" w:rsidP="00740D5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br w:type="page"/>
      </w:r>
    </w:p>
    <w:p w14:paraId="3895932B" w14:textId="77777777" w:rsidR="006C4E58" w:rsidRPr="00F92B33" w:rsidRDefault="006C4E58" w:rsidP="006C4E5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en-US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lastRenderedPageBreak/>
        <w:t xml:space="preserve">Приложение </w:t>
      </w:r>
    </w:p>
    <w:p w14:paraId="5D3BB3A8" w14:textId="77777777" w:rsidR="006C4E58" w:rsidRPr="00F92B33" w:rsidRDefault="006C4E58" w:rsidP="006C4E5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к постановлению администрации</w:t>
      </w:r>
    </w:p>
    <w:p w14:paraId="56682878" w14:textId="77777777" w:rsidR="006C4E58" w:rsidRPr="00F92B33" w:rsidRDefault="006C4E58" w:rsidP="006C4E5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МО «Юкковское сельское поселение»</w:t>
      </w:r>
    </w:p>
    <w:p w14:paraId="74E567C5" w14:textId="7633ED9D" w:rsidR="006C4E58" w:rsidRPr="00740D50" w:rsidRDefault="00FD646F" w:rsidP="006C4E5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</w:t>
      </w:r>
      <w:r w:rsidR="006C4E58" w:rsidRPr="00F92B33">
        <w:rPr>
          <w:rFonts w:ascii="Times New Roman" w:hAnsi="Times New Roman"/>
          <w:sz w:val="28"/>
          <w:szCs w:val="28"/>
          <w:lang w:eastAsia="en-US"/>
        </w:rPr>
        <w:t>т</w:t>
      </w:r>
      <w:r w:rsidR="00B15DA6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8A4723">
        <w:rPr>
          <w:rFonts w:ascii="Times New Roman" w:hAnsi="Times New Roman"/>
          <w:sz w:val="28"/>
          <w:szCs w:val="28"/>
          <w:lang w:eastAsia="en-US"/>
        </w:rPr>
        <w:t>__</w:t>
      </w:r>
      <w:r w:rsidR="00B469EF" w:rsidRPr="00B469EF">
        <w:rPr>
          <w:rFonts w:ascii="Times New Roman" w:hAnsi="Times New Roman"/>
          <w:sz w:val="28"/>
          <w:szCs w:val="28"/>
          <w:u w:val="single"/>
          <w:lang w:eastAsia="en-US"/>
        </w:rPr>
        <w:t>27.03.2024</w:t>
      </w:r>
      <w:r w:rsidR="00740D50">
        <w:rPr>
          <w:rFonts w:ascii="Times New Roman" w:hAnsi="Times New Roman"/>
          <w:sz w:val="28"/>
          <w:szCs w:val="28"/>
          <w:u w:val="single"/>
          <w:lang w:eastAsia="en-US"/>
        </w:rPr>
        <w:t xml:space="preserve"> </w:t>
      </w:r>
      <w:r w:rsidR="006C4E58" w:rsidRPr="00F92B33">
        <w:rPr>
          <w:rFonts w:ascii="Times New Roman" w:hAnsi="Times New Roman"/>
          <w:sz w:val="28"/>
          <w:szCs w:val="28"/>
          <w:lang w:eastAsia="en-US"/>
        </w:rPr>
        <w:t xml:space="preserve">№ </w:t>
      </w:r>
      <w:r w:rsidR="008A4723">
        <w:rPr>
          <w:rFonts w:ascii="Times New Roman" w:hAnsi="Times New Roman"/>
          <w:sz w:val="28"/>
          <w:szCs w:val="28"/>
          <w:lang w:eastAsia="en-US"/>
        </w:rPr>
        <w:t>_</w:t>
      </w:r>
      <w:r w:rsidR="00B469EF" w:rsidRPr="00B469EF">
        <w:rPr>
          <w:rFonts w:ascii="Times New Roman" w:hAnsi="Times New Roman"/>
          <w:sz w:val="28"/>
          <w:szCs w:val="28"/>
          <w:u w:val="single"/>
          <w:lang w:eastAsia="en-US"/>
        </w:rPr>
        <w:t>91</w:t>
      </w:r>
      <w:r w:rsidR="008A4723">
        <w:rPr>
          <w:rFonts w:ascii="Times New Roman" w:hAnsi="Times New Roman"/>
          <w:sz w:val="28"/>
          <w:szCs w:val="28"/>
          <w:lang w:eastAsia="en-US"/>
        </w:rPr>
        <w:t>__</w:t>
      </w:r>
    </w:p>
    <w:p w14:paraId="6631997E" w14:textId="77777777" w:rsidR="006C4E58" w:rsidRDefault="006C4E58" w:rsidP="006C4E58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</w:p>
    <w:p w14:paraId="750D2B68" w14:textId="5F53ED21" w:rsidR="006C4E58" w:rsidRPr="00F92B33" w:rsidRDefault="006C4E58" w:rsidP="00FD646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bookmarkStart w:id="7" w:name="_Hlk126597575"/>
      <w:r w:rsidRPr="00F92B33">
        <w:rPr>
          <w:rFonts w:ascii="Times New Roman" w:hAnsi="Times New Roman"/>
          <w:sz w:val="28"/>
          <w:szCs w:val="28"/>
          <w:lang w:eastAsia="en-US"/>
        </w:rPr>
        <w:t>Изменения,</w:t>
      </w:r>
    </w:p>
    <w:p w14:paraId="1547245A" w14:textId="0D907DFA" w:rsidR="006C4E58" w:rsidRPr="00F92B33" w:rsidRDefault="006C4E58" w:rsidP="00FD646F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 xml:space="preserve">которые вносятся в муниципальную программу </w:t>
      </w:r>
      <w:bookmarkEnd w:id="7"/>
      <w:r w:rsidRPr="00F92B33">
        <w:rPr>
          <w:rFonts w:ascii="Times New Roman" w:hAnsi="Times New Roman"/>
          <w:color w:val="000000"/>
          <w:sz w:val="28"/>
          <w:szCs w:val="28"/>
        </w:rPr>
        <w:t xml:space="preserve">«Участие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в предупреждении и ликвидации последствий чрезвычайных ситуаций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F92B33">
        <w:rPr>
          <w:rFonts w:ascii="Times New Roman" w:hAnsi="Times New Roman"/>
          <w:color w:val="000000"/>
          <w:sz w:val="28"/>
          <w:szCs w:val="28"/>
        </w:rPr>
        <w:t>и обеспечение первичных мер пожарной безопасности на территории МО «Юкковское сельское поселение»</w:t>
      </w:r>
      <w:bookmarkStart w:id="8" w:name="_Hlk126597617"/>
      <w:r w:rsidR="00FD646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утвержденную постановлением администрации МО «Юкковское сельское поселение» Всеволожского муниципального района Ленинградской области </w:t>
      </w:r>
      <w:bookmarkEnd w:id="8"/>
      <w:r w:rsidRPr="00F92B33">
        <w:rPr>
          <w:rFonts w:ascii="Times New Roman" w:hAnsi="Times New Roman"/>
          <w:color w:val="000000"/>
          <w:sz w:val="28"/>
          <w:szCs w:val="28"/>
        </w:rPr>
        <w:br/>
        <w:t>от 28.12.2021 №396</w:t>
      </w:r>
      <w:r w:rsidR="00FF03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0378">
        <w:rPr>
          <w:rFonts w:ascii="Times New Roman" w:hAnsi="Times New Roman"/>
          <w:sz w:val="28"/>
          <w:szCs w:val="28"/>
        </w:rPr>
        <w:t xml:space="preserve">(с изменениями внесенными Постановлениями </w:t>
      </w:r>
      <w:r w:rsidR="00FD646F">
        <w:rPr>
          <w:rFonts w:ascii="Times New Roman" w:hAnsi="Times New Roman"/>
          <w:sz w:val="28"/>
          <w:szCs w:val="28"/>
        </w:rPr>
        <w:br/>
      </w:r>
      <w:r w:rsidR="00FF0378">
        <w:rPr>
          <w:rFonts w:ascii="Times New Roman" w:hAnsi="Times New Roman"/>
          <w:sz w:val="28"/>
          <w:szCs w:val="28"/>
        </w:rPr>
        <w:t>от 30.12.2021 №528, от 03.10.2022 №313</w:t>
      </w:r>
      <w:r w:rsidR="008A4723">
        <w:rPr>
          <w:rFonts w:ascii="Times New Roman" w:hAnsi="Times New Roman"/>
          <w:sz w:val="28"/>
          <w:szCs w:val="28"/>
        </w:rPr>
        <w:t>, от 29.12.2022 №437</w:t>
      </w:r>
      <w:r w:rsidR="00CD5B53">
        <w:rPr>
          <w:rFonts w:ascii="Times New Roman" w:hAnsi="Times New Roman"/>
          <w:sz w:val="28"/>
          <w:szCs w:val="28"/>
        </w:rPr>
        <w:t>, от 04.12.2023 №436</w:t>
      </w:r>
      <w:r w:rsidR="00351B46">
        <w:rPr>
          <w:rFonts w:ascii="Times New Roman" w:hAnsi="Times New Roman"/>
          <w:sz w:val="28"/>
          <w:szCs w:val="28"/>
        </w:rPr>
        <w:t>, от 21.12.2023 № 461</w:t>
      </w:r>
      <w:r w:rsidR="00FF0378">
        <w:rPr>
          <w:rFonts w:ascii="Times New Roman" w:hAnsi="Times New Roman"/>
          <w:sz w:val="28"/>
          <w:szCs w:val="28"/>
        </w:rPr>
        <w:t>)</w:t>
      </w:r>
    </w:p>
    <w:p w14:paraId="781BBF4B" w14:textId="77777777" w:rsidR="006C4E58" w:rsidRDefault="006C4E58" w:rsidP="00FD646F">
      <w:pPr>
        <w:spacing w:after="0" w:line="240" w:lineRule="auto"/>
        <w:ind w:right="848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654A5601" w14:textId="31A838D2" w:rsidR="006C4E58" w:rsidRPr="00F92B33" w:rsidRDefault="006C4E58" w:rsidP="00FD646F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9" w:name="_Hlk126597781"/>
      <w:r w:rsidRPr="00F92B33">
        <w:rPr>
          <w:rFonts w:ascii="Times New Roman" w:hAnsi="Times New Roman"/>
          <w:sz w:val="28"/>
          <w:szCs w:val="28"/>
          <w:lang w:eastAsia="en-US"/>
        </w:rPr>
        <w:t>Изложить муниципальную программу</w:t>
      </w:r>
      <w:bookmarkEnd w:id="9"/>
      <w:r w:rsidRPr="00F92B3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«Участие в предупреждении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и ликвидации последствий чрезвычайных ситуаций и обеспечение первичных мер пожарной безопасности на территории МО «Юкковское сельское поселение» </w:t>
      </w:r>
      <w:bookmarkStart w:id="10" w:name="_Hlk126597797"/>
      <w:r w:rsidRPr="00F92B33">
        <w:rPr>
          <w:rFonts w:ascii="Times New Roman" w:hAnsi="Times New Roman"/>
          <w:color w:val="000000"/>
          <w:sz w:val="28"/>
          <w:szCs w:val="28"/>
        </w:rPr>
        <w:t>в следующей редакции</w:t>
      </w:r>
      <w:r>
        <w:rPr>
          <w:rFonts w:ascii="Times New Roman" w:hAnsi="Times New Roman"/>
          <w:color w:val="000000"/>
          <w:sz w:val="28"/>
          <w:szCs w:val="28"/>
        </w:rPr>
        <w:t>:</w:t>
      </w:r>
      <w:bookmarkEnd w:id="10"/>
    </w:p>
    <w:p w14:paraId="31CE6092" w14:textId="50D9CA9A" w:rsidR="006C4E58" w:rsidRDefault="006C4E5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14:paraId="48FD52E1" w14:textId="77777777" w:rsidR="006C4E58" w:rsidRPr="00F92B33" w:rsidRDefault="006C4E58" w:rsidP="006C4E5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F92B33">
        <w:rPr>
          <w:rFonts w:ascii="Times New Roman" w:hAnsi="Times New Roman"/>
          <w:b/>
          <w:sz w:val="28"/>
          <w:szCs w:val="28"/>
          <w:lang w:eastAsia="en-US"/>
        </w:rPr>
        <w:t>МУНИЦИПАЛЬНАЯ ПРОГРАММА</w:t>
      </w:r>
    </w:p>
    <w:p w14:paraId="39615C7A" w14:textId="77777777" w:rsidR="006C4E58" w:rsidRPr="00F92B33" w:rsidRDefault="006C4E58" w:rsidP="006C4E5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F92B33">
        <w:rPr>
          <w:rFonts w:ascii="Times New Roman" w:hAnsi="Times New Roman"/>
          <w:b/>
          <w:color w:val="000000"/>
          <w:sz w:val="28"/>
          <w:szCs w:val="28"/>
        </w:rPr>
        <w:t xml:space="preserve">«Участие в предупреждении и ликвидации последствий чрезвычайных ситуаций </w:t>
      </w:r>
      <w:r w:rsidRPr="00F92B33">
        <w:rPr>
          <w:rFonts w:ascii="Times New Roman" w:hAnsi="Times New Roman"/>
          <w:color w:val="000000"/>
          <w:sz w:val="28"/>
          <w:szCs w:val="28"/>
        </w:rPr>
        <w:br/>
      </w:r>
      <w:r w:rsidRPr="00F92B33">
        <w:rPr>
          <w:rFonts w:ascii="Times New Roman" w:hAnsi="Times New Roman"/>
          <w:b/>
          <w:color w:val="000000"/>
          <w:sz w:val="28"/>
          <w:szCs w:val="28"/>
        </w:rPr>
        <w:t xml:space="preserve">и обеспечение первичных мер пожарной безопасности на территории </w:t>
      </w:r>
      <w:r w:rsidRPr="00F92B33">
        <w:rPr>
          <w:rFonts w:ascii="Times New Roman" w:hAnsi="Times New Roman"/>
          <w:color w:val="000000"/>
          <w:sz w:val="28"/>
          <w:szCs w:val="28"/>
        </w:rPr>
        <w:br/>
      </w:r>
      <w:r w:rsidRPr="00F92B33">
        <w:rPr>
          <w:rFonts w:ascii="Times New Roman" w:hAnsi="Times New Roman"/>
          <w:b/>
          <w:color w:val="000000"/>
          <w:sz w:val="28"/>
          <w:szCs w:val="28"/>
        </w:rPr>
        <w:t xml:space="preserve">МО «Юкковское сельское поселение» </w:t>
      </w:r>
    </w:p>
    <w:p w14:paraId="67258CE2" w14:textId="77777777" w:rsidR="006C4E58" w:rsidRPr="00F92B33" w:rsidRDefault="006C4E58" w:rsidP="006C4E5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69AAEC4" w14:textId="77777777" w:rsidR="006C4E58" w:rsidRPr="00F92B33" w:rsidRDefault="006C4E58" w:rsidP="006C4E5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92B33"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172F67ED" w14:textId="46BB4656" w:rsidR="006C4E58" w:rsidRDefault="006C4E58" w:rsidP="006C4E5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92B33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  <w:r w:rsidRPr="00F92B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«Участие в предупреждении и ликвидации последствий чрезвычайных ситуаций и обеспечение первичных мер пожарной безопасности на территории МО «Юкковское сельское поселение» </w:t>
      </w:r>
    </w:p>
    <w:p w14:paraId="19861A73" w14:textId="48B17303" w:rsidR="006C4E58" w:rsidRDefault="006C4E58" w:rsidP="006C4E5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945"/>
      </w:tblGrid>
      <w:tr w:rsidR="006C4E58" w:rsidRPr="00F92B33" w14:paraId="1981B967" w14:textId="77777777" w:rsidTr="00441779">
        <w:trPr>
          <w:trHeight w:val="745"/>
        </w:trPr>
        <w:tc>
          <w:tcPr>
            <w:tcW w:w="2978" w:type="dxa"/>
          </w:tcPr>
          <w:p w14:paraId="05F1F9A4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Срок реализации муниципальной программы </w:t>
            </w:r>
          </w:p>
        </w:tc>
        <w:tc>
          <w:tcPr>
            <w:tcW w:w="6945" w:type="dxa"/>
          </w:tcPr>
          <w:p w14:paraId="2F02CD10" w14:textId="04D29614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2022 – 202</w:t>
            </w:r>
            <w:r w:rsidR="00351B46">
              <w:rPr>
                <w:rFonts w:ascii="Times New Roman" w:hAnsi="Times New Roman"/>
                <w:sz w:val="28"/>
                <w:szCs w:val="28"/>
              </w:rPr>
              <w:t>6</w:t>
            </w:r>
            <w:r w:rsidRPr="00F92B33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  <w:tr w:rsidR="006C4E58" w:rsidRPr="00F92B33" w14:paraId="7A94E86A" w14:textId="77777777" w:rsidTr="00441779">
        <w:trPr>
          <w:trHeight w:val="1003"/>
        </w:trPr>
        <w:tc>
          <w:tcPr>
            <w:tcW w:w="2978" w:type="dxa"/>
          </w:tcPr>
          <w:p w14:paraId="20B26F0C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  <w:p w14:paraId="785AF5E6" w14:textId="77777777" w:rsidR="006C4E58" w:rsidRPr="00F92B33" w:rsidRDefault="006C4E58" w:rsidP="00622C31">
            <w:pPr>
              <w:tabs>
                <w:tab w:val="left" w:pos="270"/>
                <w:tab w:val="left" w:pos="514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исполнитель </w:t>
            </w:r>
          </w:p>
          <w:p w14:paraId="549870E3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6945" w:type="dxa"/>
          </w:tcPr>
          <w:p w14:paraId="772FA9E0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</w:tr>
      <w:tr w:rsidR="006C4E58" w:rsidRPr="00F92B33" w14:paraId="34EE29D2" w14:textId="77777777" w:rsidTr="00622C31">
        <w:tc>
          <w:tcPr>
            <w:tcW w:w="2978" w:type="dxa"/>
          </w:tcPr>
          <w:p w14:paraId="3DA51608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программы </w:t>
            </w:r>
          </w:p>
        </w:tc>
        <w:tc>
          <w:tcPr>
            <w:tcW w:w="6945" w:type="dxa"/>
          </w:tcPr>
          <w:p w14:paraId="014AFD90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</w:tr>
      <w:tr w:rsidR="006C4E58" w:rsidRPr="00F92B33" w14:paraId="727018D5" w14:textId="77777777" w:rsidTr="00622C31">
        <w:trPr>
          <w:trHeight w:val="892"/>
        </w:trPr>
        <w:tc>
          <w:tcPr>
            <w:tcW w:w="2978" w:type="dxa"/>
          </w:tcPr>
          <w:p w14:paraId="2FC73316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lastRenderedPageBreak/>
              <w:t>Цели муниципальной программы</w:t>
            </w:r>
          </w:p>
        </w:tc>
        <w:tc>
          <w:tcPr>
            <w:tcW w:w="6945" w:type="dxa"/>
          </w:tcPr>
          <w:p w14:paraId="07FF9126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Обеспечение высокого уровня безопасности жизнедеятельности на территории МО «Юкковское сельское поселение»</w:t>
            </w:r>
          </w:p>
        </w:tc>
      </w:tr>
      <w:tr w:rsidR="006C4E58" w:rsidRPr="00F92B33" w14:paraId="4D4B0536" w14:textId="77777777" w:rsidTr="00622C31">
        <w:tc>
          <w:tcPr>
            <w:tcW w:w="2978" w:type="dxa"/>
          </w:tcPr>
          <w:p w14:paraId="5175AA83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945" w:type="dxa"/>
          </w:tcPr>
          <w:p w14:paraId="2A1B40E1" w14:textId="77777777" w:rsidR="006C4E58" w:rsidRPr="00F92B33" w:rsidRDefault="006C4E58" w:rsidP="00622C31">
            <w:pPr>
              <w:pStyle w:val="ae"/>
              <w:shd w:val="clear" w:color="auto" w:fill="FFFFFF"/>
              <w:jc w:val="both"/>
              <w:rPr>
                <w:sz w:val="28"/>
                <w:szCs w:val="28"/>
              </w:rPr>
            </w:pPr>
            <w:r w:rsidRPr="00F92B33">
              <w:rPr>
                <w:sz w:val="28"/>
                <w:szCs w:val="28"/>
              </w:rPr>
              <w:t xml:space="preserve">1) Обеспечение выполнения мероприятий по участию </w:t>
            </w:r>
            <w:r w:rsidRPr="00F92B33">
              <w:rPr>
                <w:color w:val="000000"/>
                <w:sz w:val="28"/>
                <w:szCs w:val="28"/>
              </w:rPr>
              <w:br/>
            </w:r>
            <w:r w:rsidRPr="00F92B33">
              <w:rPr>
                <w:sz w:val="28"/>
                <w:szCs w:val="28"/>
              </w:rPr>
              <w:t xml:space="preserve">в предупреждении и ликвидации последствий чрезвычайных ситуаций природного и техногенного характера на территории МО «Юкковское сельское поселение». </w:t>
            </w:r>
          </w:p>
          <w:p w14:paraId="7294B0AE" w14:textId="77777777" w:rsidR="006C4E58" w:rsidRPr="00F92B33" w:rsidRDefault="006C4E58" w:rsidP="00622C31">
            <w:pPr>
              <w:pStyle w:val="ae"/>
              <w:shd w:val="clear" w:color="auto" w:fill="FFFFFF"/>
              <w:tabs>
                <w:tab w:val="left" w:pos="391"/>
              </w:tabs>
              <w:jc w:val="both"/>
              <w:rPr>
                <w:sz w:val="28"/>
                <w:szCs w:val="28"/>
              </w:rPr>
            </w:pPr>
            <w:r w:rsidRPr="00F92B33">
              <w:rPr>
                <w:sz w:val="28"/>
                <w:szCs w:val="28"/>
              </w:rPr>
              <w:t>2)</w:t>
            </w:r>
            <w:r>
              <w:rPr>
                <w:sz w:val="28"/>
                <w:szCs w:val="28"/>
              </w:rPr>
              <w:t xml:space="preserve"> </w:t>
            </w:r>
            <w:r w:rsidRPr="00F92B33">
              <w:rPr>
                <w:sz w:val="28"/>
                <w:szCs w:val="28"/>
              </w:rPr>
              <w:t>Осуществление мероприятий по обеспечению первичных мер пожарной безопасности в границах населенных пунктов</w:t>
            </w:r>
            <w:r>
              <w:rPr>
                <w:sz w:val="28"/>
                <w:szCs w:val="28"/>
              </w:rPr>
              <w:t xml:space="preserve"> </w:t>
            </w:r>
            <w:r w:rsidRPr="00F92B33">
              <w:rPr>
                <w:sz w:val="28"/>
                <w:szCs w:val="28"/>
              </w:rPr>
              <w:t>на территории МО «Юкковское сельское поселение»</w:t>
            </w:r>
          </w:p>
        </w:tc>
      </w:tr>
      <w:tr w:rsidR="006C4E58" w:rsidRPr="00F92B33" w14:paraId="1D923F4C" w14:textId="77777777" w:rsidTr="00622C31">
        <w:trPr>
          <w:trHeight w:val="1452"/>
        </w:trPr>
        <w:tc>
          <w:tcPr>
            <w:tcW w:w="2978" w:type="dxa"/>
          </w:tcPr>
          <w:p w14:paraId="5213C826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6945" w:type="dxa"/>
          </w:tcPr>
          <w:p w14:paraId="5BF24A58" w14:textId="77777777" w:rsidR="006C4E58" w:rsidRPr="00F92B33" w:rsidRDefault="006C4E58" w:rsidP="00622C31">
            <w:pPr>
              <w:widowControl w:val="0"/>
              <w:suppressAutoHyphens/>
              <w:autoSpaceDN w:val="0"/>
              <w:spacing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1) Поддержание в постоянной готовности 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br/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и модернизация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с требуемым дооборудованием существующей муниципальной системы оповещения 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br/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и информирования населения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в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чрезвычайных ситуациях, а также источников наружного противопожарного водоснабжения населённых пунктов </w:t>
            </w:r>
            <w:r w:rsidRPr="00F92B33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на территории МО «Юкковское сельское поселение».</w:t>
            </w:r>
          </w:p>
          <w:p w14:paraId="791B0B6D" w14:textId="77777777" w:rsidR="006C4E58" w:rsidRPr="00F92B33" w:rsidRDefault="006C4E58" w:rsidP="00622C31">
            <w:pPr>
              <w:widowControl w:val="0"/>
              <w:suppressAutoHyphens/>
              <w:autoSpaceDN w:val="0"/>
              <w:spacing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2) Снижение количества чрезвычайных ситуаций </w:t>
            </w:r>
            <w:r w:rsidRPr="00F92B33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92B33">
              <w:rPr>
                <w:rFonts w:ascii="Times New Roman" w:hAnsi="Times New Roman"/>
                <w:sz w:val="28"/>
                <w:szCs w:val="28"/>
              </w:rPr>
              <w:t>и правонарушений, а также минимизация последствий от них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92B33">
              <w:rPr>
                <w:rFonts w:ascii="Times New Roman" w:hAnsi="Times New Roman"/>
                <w:sz w:val="28"/>
                <w:szCs w:val="28"/>
              </w:rPr>
              <w:t>в МО «Юкковское сельское поселение».</w:t>
            </w:r>
          </w:p>
        </w:tc>
      </w:tr>
      <w:tr w:rsidR="006C4E58" w:rsidRPr="00F92B33" w14:paraId="0AB2216A" w14:textId="77777777" w:rsidTr="00622C31">
        <w:tc>
          <w:tcPr>
            <w:tcW w:w="2978" w:type="dxa"/>
          </w:tcPr>
          <w:p w14:paraId="0E931344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Проекты, реализуемые в рамках муниципальной программы</w:t>
            </w:r>
          </w:p>
        </w:tc>
        <w:tc>
          <w:tcPr>
            <w:tcW w:w="6945" w:type="dxa"/>
          </w:tcPr>
          <w:p w14:paraId="3B56C436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eastAsia="Courier New" w:hAnsi="Times New Roman"/>
                <w:sz w:val="28"/>
                <w:szCs w:val="28"/>
              </w:rPr>
              <w:t>Реализация проектов не предусмотрена</w:t>
            </w:r>
          </w:p>
        </w:tc>
      </w:tr>
      <w:tr w:rsidR="006C4E58" w:rsidRPr="00F92B33" w14:paraId="5CEEB886" w14:textId="77777777" w:rsidTr="00441779">
        <w:trPr>
          <w:trHeight w:val="2392"/>
        </w:trPr>
        <w:tc>
          <w:tcPr>
            <w:tcW w:w="2978" w:type="dxa"/>
          </w:tcPr>
          <w:p w14:paraId="6EB89228" w14:textId="1D98954D" w:rsidR="006C4E58" w:rsidRPr="00F92B33" w:rsidRDefault="006C4E58" w:rsidP="00622C31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F92B33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муниципальной программы – всего, </w:t>
            </w:r>
            <w:r w:rsidR="00FD646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92B33">
              <w:rPr>
                <w:rFonts w:ascii="Times New Roman" w:hAnsi="Times New Roman" w:cs="Times New Roman"/>
                <w:sz w:val="28"/>
                <w:szCs w:val="28"/>
              </w:rPr>
              <w:t>в том числе по годам реализации</w:t>
            </w:r>
          </w:p>
          <w:p w14:paraId="39CC00A4" w14:textId="77777777" w:rsidR="006C4E58" w:rsidRPr="00F92B33" w:rsidRDefault="006C4E58" w:rsidP="00622C31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14:paraId="62417402" w14:textId="6F17068C" w:rsidR="006C4E58" w:rsidRPr="00F92B33" w:rsidRDefault="006C4E58" w:rsidP="00622C3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Всего – </w:t>
            </w:r>
            <w:r w:rsidR="00351B46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6</w:t>
            </w:r>
            <w:r w:rsidRPr="006C4E58">
              <w:rPr>
                <w:rFonts w:ascii="Times New Roman" w:hAnsi="Times New Roman"/>
                <w:sz w:val="28"/>
                <w:szCs w:val="28"/>
              </w:rPr>
              <w:t> </w:t>
            </w:r>
            <w:r w:rsidR="00351B46">
              <w:rPr>
                <w:rFonts w:ascii="Times New Roman" w:hAnsi="Times New Roman"/>
                <w:sz w:val="28"/>
                <w:szCs w:val="28"/>
              </w:rPr>
              <w:t>03</w:t>
            </w:r>
            <w:r w:rsidR="00CD5B53">
              <w:rPr>
                <w:rFonts w:ascii="Times New Roman" w:hAnsi="Times New Roman"/>
                <w:sz w:val="28"/>
                <w:szCs w:val="28"/>
              </w:rPr>
              <w:t>3</w:t>
            </w:r>
            <w:r w:rsidRPr="006C4E58">
              <w:rPr>
                <w:rFonts w:ascii="Times New Roman" w:hAnsi="Times New Roman"/>
                <w:sz w:val="28"/>
                <w:szCs w:val="28"/>
              </w:rPr>
              <w:t>,</w:t>
            </w:r>
            <w:r w:rsidR="00CD5B53">
              <w:rPr>
                <w:rFonts w:ascii="Times New Roman" w:hAnsi="Times New Roman"/>
                <w:sz w:val="28"/>
                <w:szCs w:val="28"/>
              </w:rPr>
              <w:t>0</w:t>
            </w:r>
            <w:r w:rsidRPr="00986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тысяч рублей, в том числе по годам: </w:t>
            </w:r>
          </w:p>
          <w:p w14:paraId="040C682B" w14:textId="3B84998E" w:rsidR="006C4E58" w:rsidRPr="00F92B33" w:rsidRDefault="006C4E58" w:rsidP="00622C3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2022 год – </w:t>
            </w:r>
            <w:r w:rsidRPr="006C4E58">
              <w:rPr>
                <w:rFonts w:ascii="Times New Roman" w:hAnsi="Times New Roman"/>
                <w:bCs/>
                <w:sz w:val="28"/>
                <w:szCs w:val="28"/>
              </w:rPr>
              <w:t>1 006,9</w:t>
            </w:r>
            <w:r w:rsidRPr="00986B5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тыс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.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рублей</w:t>
            </w:r>
          </w:p>
          <w:p w14:paraId="6B04DB43" w14:textId="392AFBAA" w:rsidR="006C4E58" w:rsidRPr="00F92B33" w:rsidRDefault="006C4E58" w:rsidP="00622C3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2023 год – </w:t>
            </w:r>
            <w:r w:rsidR="008A472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1 </w:t>
            </w:r>
            <w:r w:rsidR="00CD5B5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276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,</w:t>
            </w:r>
            <w:r w:rsidR="00CD5B5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1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тыс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.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рублей  </w:t>
            </w:r>
          </w:p>
          <w:p w14:paraId="17D829EE" w14:textId="65DD01B2" w:rsidR="006C4E58" w:rsidRDefault="006C4E58" w:rsidP="00622C3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2024 год – 1 </w:t>
            </w:r>
            <w:r w:rsidR="00351B46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8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50,0 тыс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.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рублей</w:t>
            </w:r>
          </w:p>
          <w:p w14:paraId="6F6D458E" w14:textId="77D2668E" w:rsidR="006C4E58" w:rsidRDefault="006C4E58" w:rsidP="00622C3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2025 год 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–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</w:t>
            </w:r>
            <w:r w:rsidR="00351B46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9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50,0 тыс. рублей </w:t>
            </w:r>
          </w:p>
          <w:p w14:paraId="345C8889" w14:textId="37902744" w:rsidR="00351B46" w:rsidRPr="00F92B33" w:rsidRDefault="00351B46" w:rsidP="00351B46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2026 год 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–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950,0 тыс. рублей </w:t>
            </w:r>
          </w:p>
        </w:tc>
      </w:tr>
      <w:tr w:rsidR="006C4E58" w:rsidRPr="00F92B33" w14:paraId="3FF59D6B" w14:textId="77777777" w:rsidTr="00622C31">
        <w:tc>
          <w:tcPr>
            <w:tcW w:w="2978" w:type="dxa"/>
          </w:tcPr>
          <w:p w14:paraId="4D29D4D4" w14:textId="01A4699E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Размер налоговых расходов, направленных на достижение цели муниципальной программы, - всего, </w:t>
            </w:r>
            <w:r w:rsidR="00FD646F">
              <w:rPr>
                <w:rFonts w:ascii="Times New Roman" w:hAnsi="Times New Roman"/>
                <w:sz w:val="28"/>
                <w:szCs w:val="28"/>
              </w:rPr>
              <w:br/>
            </w:r>
            <w:r w:rsidRPr="00F92B33">
              <w:rPr>
                <w:rFonts w:ascii="Times New Roman" w:hAnsi="Times New Roman"/>
                <w:sz w:val="28"/>
                <w:szCs w:val="28"/>
              </w:rPr>
              <w:lastRenderedPageBreak/>
              <w:t>в том числе по годам реализации</w:t>
            </w:r>
          </w:p>
        </w:tc>
        <w:tc>
          <w:tcPr>
            <w:tcW w:w="6945" w:type="dxa"/>
          </w:tcPr>
          <w:p w14:paraId="58D6B549" w14:textId="77777777" w:rsidR="006C4E58" w:rsidRPr="00F92B33" w:rsidRDefault="006C4E58" w:rsidP="00622C3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pacing w:val="-6"/>
                <w:sz w:val="28"/>
                <w:szCs w:val="28"/>
              </w:rPr>
              <w:lastRenderedPageBreak/>
              <w:t>Налоговые расходы не предусмотрены</w:t>
            </w:r>
          </w:p>
        </w:tc>
      </w:tr>
    </w:tbl>
    <w:p w14:paraId="4E3E5986" w14:textId="77777777" w:rsidR="006C4E58" w:rsidRDefault="006C4E5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14:paraId="52C71778" w14:textId="77777777" w:rsidR="006C4E58" w:rsidRDefault="006C4E5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14:paraId="3444305E" w14:textId="77777777" w:rsidR="005923D3" w:rsidRDefault="005923D3" w:rsidP="005923D3">
      <w:pPr>
        <w:pStyle w:val="ConsPlusNormal"/>
        <w:adjustRightInd/>
        <w:ind w:left="1080"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4.Приложения к муниципальной программе.</w:t>
      </w:r>
    </w:p>
    <w:p w14:paraId="37005D37" w14:textId="77777777" w:rsidR="005923D3" w:rsidRDefault="005923D3" w:rsidP="005923D3">
      <w:pPr>
        <w:pStyle w:val="ConsPlusNormal"/>
        <w:adjustRightInd/>
        <w:ind w:firstLine="0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2404E35E" w14:textId="77777777" w:rsidR="005923D3" w:rsidRDefault="005923D3" w:rsidP="005923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Сведения о показателях (индикаторах) Программы представлены </w:t>
      </w:r>
      <w:r>
        <w:rPr>
          <w:rFonts w:ascii="Times New Roman" w:hAnsi="Times New Roman"/>
          <w:sz w:val="28"/>
          <w:szCs w:val="28"/>
        </w:rPr>
        <w:br/>
        <w:t>в Приложении 1 к Программе.</w:t>
      </w:r>
    </w:p>
    <w:p w14:paraId="6A936590" w14:textId="77777777" w:rsidR="005923D3" w:rsidRDefault="005923D3" w:rsidP="005923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Сведения о порядке сбора информации и методике расчета показателя (индикатора) Программы представлены в Приложении 2 к Программе.</w:t>
      </w:r>
    </w:p>
    <w:p w14:paraId="33AC2C0A" w14:textId="77777777" w:rsidR="005923D3" w:rsidRDefault="005923D3" w:rsidP="005923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ПЛАН реализации Программы представлен в Приложении 3 </w:t>
      </w:r>
      <w:r>
        <w:rPr>
          <w:rFonts w:ascii="Times New Roman" w:hAnsi="Times New Roman"/>
          <w:sz w:val="28"/>
          <w:szCs w:val="28"/>
        </w:rPr>
        <w:br/>
        <w:t>к Программе.</w:t>
      </w:r>
    </w:p>
    <w:p w14:paraId="6F225698" w14:textId="7B2DC857" w:rsidR="005923D3" w:rsidRDefault="005923D3" w:rsidP="005923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Сводный детальный план реализации Программы на 2022 год представлен в Приложении 4 к Программе.</w:t>
      </w:r>
    </w:p>
    <w:p w14:paraId="266BBAF3" w14:textId="3B6050AD" w:rsidR="005923D3" w:rsidRDefault="005923D3" w:rsidP="005923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Сводный детальный план реализации Программы на 2023 год представлен в Приложении 5 к Программе. </w:t>
      </w:r>
    </w:p>
    <w:p w14:paraId="19D05DDE" w14:textId="4A359607" w:rsidR="00B15202" w:rsidRDefault="00B15202" w:rsidP="00B152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Сводный детальный план реализации Программы на 2023 год представлен в Приложении 6 к Программе. </w:t>
      </w:r>
    </w:p>
    <w:p w14:paraId="77285C3D" w14:textId="07843F32" w:rsidR="00AF588B" w:rsidRDefault="00AF588B" w:rsidP="00B15202">
      <w:pPr>
        <w:spacing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14:paraId="77791529" w14:textId="77777777" w:rsidR="005923D3" w:rsidRDefault="005923D3" w:rsidP="00AF588B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37855146" w14:textId="44FB3F57" w:rsidR="00423180" w:rsidRDefault="00423180" w:rsidP="007910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423180" w:rsidSect="00ED39AF">
          <w:headerReference w:type="default" r:id="rId9"/>
          <w:footerReference w:type="default" r:id="rId10"/>
          <w:pgSz w:w="11906" w:h="16838"/>
          <w:pgMar w:top="284" w:right="987" w:bottom="1134" w:left="1418" w:header="709" w:footer="476" w:gutter="0"/>
          <w:cols w:space="708"/>
          <w:titlePg/>
          <w:docGrid w:linePitch="360"/>
        </w:sectPr>
      </w:pPr>
    </w:p>
    <w:p w14:paraId="684EA895" w14:textId="1C38D979" w:rsidR="00D43A4C" w:rsidRPr="0002708F" w:rsidRDefault="0002708F" w:rsidP="00FD646F">
      <w:pPr>
        <w:overflowPunct w:val="0"/>
        <w:autoSpaceDE w:val="0"/>
        <w:autoSpaceDN w:val="0"/>
        <w:adjustRightInd w:val="0"/>
        <w:spacing w:after="0" w:line="240" w:lineRule="auto"/>
        <w:ind w:left="8931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2708F">
        <w:rPr>
          <w:rFonts w:ascii="Times New Roman" w:hAnsi="Times New Roman"/>
          <w:sz w:val="28"/>
          <w:szCs w:val="28"/>
        </w:rPr>
        <w:lastRenderedPageBreak/>
        <w:t>«</w:t>
      </w:r>
      <w:r w:rsidR="00D43A4C" w:rsidRPr="00FD646F">
        <w:rPr>
          <w:rFonts w:ascii="Times New Roman" w:hAnsi="Times New Roman"/>
          <w:sz w:val="28"/>
          <w:szCs w:val="28"/>
        </w:rPr>
        <w:t>Приложение 3</w:t>
      </w:r>
      <w:r w:rsidR="00D43A4C" w:rsidRPr="0002708F">
        <w:rPr>
          <w:rFonts w:ascii="Times New Roman" w:hAnsi="Times New Roman"/>
          <w:sz w:val="28"/>
          <w:szCs w:val="28"/>
        </w:rPr>
        <w:t xml:space="preserve"> к </w:t>
      </w:r>
      <w:r w:rsidRPr="0002708F">
        <w:rPr>
          <w:rFonts w:ascii="Times New Roman" w:hAnsi="Times New Roman"/>
          <w:sz w:val="28"/>
          <w:szCs w:val="28"/>
        </w:rPr>
        <w:t>муниципальной п</w:t>
      </w:r>
      <w:r w:rsidR="00D43A4C" w:rsidRPr="0002708F">
        <w:rPr>
          <w:rFonts w:ascii="Times New Roman" w:hAnsi="Times New Roman"/>
          <w:sz w:val="28"/>
          <w:szCs w:val="28"/>
        </w:rPr>
        <w:t>рограмме</w:t>
      </w:r>
    </w:p>
    <w:p w14:paraId="77786D4F" w14:textId="6556367C" w:rsidR="0002708F" w:rsidRDefault="0002708F" w:rsidP="00FD646F">
      <w:pPr>
        <w:overflowPunct w:val="0"/>
        <w:autoSpaceDE w:val="0"/>
        <w:autoSpaceDN w:val="0"/>
        <w:adjustRightInd w:val="0"/>
        <w:spacing w:after="0" w:line="240" w:lineRule="auto"/>
        <w:ind w:left="8931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64C2B">
        <w:rPr>
          <w:rFonts w:ascii="Times New Roman" w:hAnsi="Times New Roman"/>
          <w:color w:val="000000"/>
          <w:sz w:val="28"/>
          <w:szCs w:val="28"/>
        </w:rPr>
        <w:t xml:space="preserve">«Участие в предупреждении и ликвидации последствий чрезвычайных ситуаций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C64C2B">
        <w:rPr>
          <w:rFonts w:ascii="Times New Roman" w:hAnsi="Times New Roman"/>
          <w:color w:val="000000"/>
          <w:sz w:val="28"/>
          <w:szCs w:val="28"/>
        </w:rPr>
        <w:t>и обеспечение первичных мер пожарной безопасности на территории МО «Юкковское сельское поселение»</w:t>
      </w:r>
    </w:p>
    <w:p w14:paraId="4FDE9669" w14:textId="2EE192B8" w:rsidR="0002708F" w:rsidRPr="0002708F" w:rsidRDefault="0002708F" w:rsidP="0002708F">
      <w:pPr>
        <w:ind w:left="9498"/>
        <w:jc w:val="both"/>
        <w:rPr>
          <w:rFonts w:ascii="Times New Roman" w:hAnsi="Times New Roman"/>
          <w:sz w:val="28"/>
          <w:szCs w:val="28"/>
        </w:rPr>
      </w:pPr>
      <w:bookmarkStart w:id="11" w:name="_Hlk126914030"/>
      <w:r w:rsidRPr="0002708F">
        <w:rPr>
          <w:rStyle w:val="aa"/>
          <w:rFonts w:ascii="Times New Roman" w:hAnsi="Times New Roman"/>
          <w:b w:val="0"/>
          <w:sz w:val="28"/>
          <w:szCs w:val="28"/>
        </w:rPr>
        <w:t>(</w:t>
      </w:r>
      <w:r w:rsidR="00FC0190">
        <w:rPr>
          <w:rStyle w:val="aa"/>
          <w:rFonts w:ascii="Times New Roman" w:hAnsi="Times New Roman"/>
          <w:b w:val="0"/>
          <w:sz w:val="28"/>
          <w:szCs w:val="28"/>
        </w:rPr>
        <w:t>в редакции от</w:t>
      </w:r>
      <w:r w:rsidR="00FF0378">
        <w:rPr>
          <w:rStyle w:val="aa"/>
          <w:rFonts w:ascii="Times New Roman" w:hAnsi="Times New Roman"/>
          <w:b w:val="0"/>
          <w:sz w:val="28"/>
          <w:szCs w:val="28"/>
        </w:rPr>
        <w:t xml:space="preserve"> </w:t>
      </w:r>
      <w:r w:rsidR="008A4723">
        <w:rPr>
          <w:rStyle w:val="aa"/>
          <w:rFonts w:ascii="Times New Roman" w:hAnsi="Times New Roman"/>
          <w:b w:val="0"/>
          <w:sz w:val="28"/>
          <w:szCs w:val="28"/>
        </w:rPr>
        <w:t>_</w:t>
      </w:r>
      <w:r w:rsidR="00B469EF" w:rsidRPr="00B469EF">
        <w:rPr>
          <w:rStyle w:val="aa"/>
          <w:rFonts w:ascii="Times New Roman" w:hAnsi="Times New Roman"/>
          <w:b w:val="0"/>
          <w:sz w:val="28"/>
          <w:szCs w:val="28"/>
          <w:u w:val="single"/>
        </w:rPr>
        <w:t>27.03.</w:t>
      </w:r>
      <w:r w:rsidR="00740D50" w:rsidRPr="008A4723">
        <w:rPr>
          <w:rStyle w:val="aa"/>
          <w:rFonts w:ascii="Times New Roman" w:hAnsi="Times New Roman"/>
          <w:b w:val="0"/>
          <w:sz w:val="28"/>
          <w:szCs w:val="28"/>
          <w:u w:val="single"/>
        </w:rPr>
        <w:t>202</w:t>
      </w:r>
      <w:r w:rsidR="00B15202">
        <w:rPr>
          <w:rStyle w:val="aa"/>
          <w:rFonts w:ascii="Times New Roman" w:hAnsi="Times New Roman"/>
          <w:b w:val="0"/>
          <w:sz w:val="28"/>
          <w:szCs w:val="28"/>
          <w:u w:val="single"/>
        </w:rPr>
        <w:t>4</w:t>
      </w:r>
      <w:r w:rsidR="00FC0190" w:rsidRPr="008A4723">
        <w:rPr>
          <w:rStyle w:val="aa"/>
          <w:rFonts w:ascii="Times New Roman" w:hAnsi="Times New Roman"/>
          <w:b w:val="0"/>
          <w:sz w:val="28"/>
          <w:szCs w:val="28"/>
        </w:rPr>
        <w:t xml:space="preserve"> </w:t>
      </w:r>
      <w:r w:rsidR="00FC0190">
        <w:rPr>
          <w:rStyle w:val="aa"/>
          <w:rFonts w:ascii="Times New Roman" w:hAnsi="Times New Roman"/>
          <w:b w:val="0"/>
          <w:sz w:val="28"/>
          <w:szCs w:val="28"/>
        </w:rPr>
        <w:t>№</w:t>
      </w:r>
      <w:r w:rsidR="00740D50">
        <w:rPr>
          <w:rStyle w:val="aa"/>
          <w:rFonts w:ascii="Times New Roman" w:hAnsi="Times New Roman"/>
          <w:b w:val="0"/>
          <w:sz w:val="28"/>
          <w:szCs w:val="28"/>
        </w:rPr>
        <w:t xml:space="preserve"> </w:t>
      </w:r>
      <w:r w:rsidR="008A4723">
        <w:rPr>
          <w:rStyle w:val="aa"/>
          <w:rFonts w:ascii="Times New Roman" w:hAnsi="Times New Roman"/>
          <w:b w:val="0"/>
          <w:sz w:val="28"/>
          <w:szCs w:val="28"/>
        </w:rPr>
        <w:t>_</w:t>
      </w:r>
      <w:r w:rsidR="00B469EF" w:rsidRPr="00B469EF">
        <w:rPr>
          <w:rStyle w:val="aa"/>
          <w:rFonts w:ascii="Times New Roman" w:hAnsi="Times New Roman"/>
          <w:b w:val="0"/>
          <w:sz w:val="28"/>
          <w:szCs w:val="28"/>
          <w:u w:val="single"/>
        </w:rPr>
        <w:t>91</w:t>
      </w:r>
      <w:r w:rsidR="008A4723">
        <w:rPr>
          <w:rStyle w:val="aa"/>
          <w:rFonts w:ascii="Times New Roman" w:hAnsi="Times New Roman"/>
          <w:b w:val="0"/>
          <w:sz w:val="28"/>
          <w:szCs w:val="28"/>
        </w:rPr>
        <w:t>__</w:t>
      </w:r>
      <w:r w:rsidRPr="0002708F">
        <w:rPr>
          <w:rStyle w:val="aa"/>
          <w:rFonts w:ascii="Times New Roman" w:hAnsi="Times New Roman"/>
          <w:b w:val="0"/>
          <w:sz w:val="28"/>
          <w:szCs w:val="28"/>
        </w:rPr>
        <w:t>)</w:t>
      </w:r>
    </w:p>
    <w:bookmarkEnd w:id="11"/>
    <w:p w14:paraId="536F00F2" w14:textId="7415875D" w:rsidR="0002708F" w:rsidRPr="00D43A4C" w:rsidRDefault="0002708F" w:rsidP="0002708F">
      <w:pPr>
        <w:overflowPunct w:val="0"/>
        <w:autoSpaceDE w:val="0"/>
        <w:autoSpaceDN w:val="0"/>
        <w:adjustRightInd w:val="0"/>
        <w:spacing w:after="0" w:line="240" w:lineRule="auto"/>
        <w:ind w:left="8931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2CA63B24" w14:textId="77777777" w:rsidR="00D43A4C" w:rsidRPr="00D43A4C" w:rsidRDefault="00D43A4C" w:rsidP="003B5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План</w:t>
      </w:r>
    </w:p>
    <w:p w14:paraId="00379F4F" w14:textId="77777777" w:rsidR="00D43A4C" w:rsidRPr="00D43A4C" w:rsidRDefault="00D43A4C" w:rsidP="003B5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реализации Программы</w:t>
      </w:r>
    </w:p>
    <w:p w14:paraId="70E75B42" w14:textId="77777777" w:rsidR="00D43A4C" w:rsidRPr="00D43A4C" w:rsidRDefault="00D43A4C" w:rsidP="003B5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94"/>
        <w:gridCol w:w="2245"/>
        <w:gridCol w:w="1546"/>
        <w:gridCol w:w="984"/>
        <w:gridCol w:w="1823"/>
        <w:gridCol w:w="1969"/>
        <w:gridCol w:w="1322"/>
        <w:gridCol w:w="1377"/>
      </w:tblGrid>
      <w:tr w:rsidR="00D43A4C" w:rsidRPr="00D43A4C" w14:paraId="345D26E6" w14:textId="77777777" w:rsidTr="00672EEE"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F0B4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300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Ответственный исполнитель, соисполнитель, участник 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B2D7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Годы реализации</w:t>
            </w:r>
          </w:p>
        </w:tc>
        <w:tc>
          <w:tcPr>
            <w:tcW w:w="25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DFAF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Оценка расходов (тыс. руб., в ценах соответствующих лет)</w:t>
            </w:r>
          </w:p>
        </w:tc>
      </w:tr>
      <w:tr w:rsidR="00D43A4C" w:rsidRPr="00D43A4C" w14:paraId="365BE68D" w14:textId="77777777" w:rsidTr="00672EEE">
        <w:trPr>
          <w:trHeight w:val="1042"/>
        </w:trPr>
        <w:tc>
          <w:tcPr>
            <w:tcW w:w="1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15B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680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685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364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7673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CADB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Областной бюджет Ленинградской области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0C6E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Местные бюджеты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83C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Прочие источники</w:t>
            </w:r>
          </w:p>
        </w:tc>
      </w:tr>
    </w:tbl>
    <w:p w14:paraId="7EA886F6" w14:textId="77777777" w:rsidR="00D43A4C" w:rsidRPr="00D43A4C" w:rsidRDefault="00D43A4C" w:rsidP="003B5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93"/>
        <w:gridCol w:w="2245"/>
        <w:gridCol w:w="1546"/>
        <w:gridCol w:w="1133"/>
        <w:gridCol w:w="1674"/>
        <w:gridCol w:w="1969"/>
        <w:gridCol w:w="1328"/>
        <w:gridCol w:w="1372"/>
      </w:tblGrid>
      <w:tr w:rsidR="00CD5B53" w:rsidRPr="00D43A4C" w14:paraId="018FBE07" w14:textId="77777777" w:rsidTr="00F40865">
        <w:trPr>
          <w:tblHeader/>
        </w:trPr>
        <w:tc>
          <w:tcPr>
            <w:tcW w:w="1131" w:type="pct"/>
            <w:tcBorders>
              <w:bottom w:val="single" w:sz="4" w:space="0" w:color="auto"/>
            </w:tcBorders>
          </w:tcPr>
          <w:p w14:paraId="224E801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71" w:type="pct"/>
          </w:tcPr>
          <w:p w14:paraId="389565A6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1" w:type="pct"/>
          </w:tcPr>
          <w:p w14:paraId="566962F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9" w:type="pct"/>
          </w:tcPr>
          <w:p w14:paraId="2406EA36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5" w:type="pct"/>
          </w:tcPr>
          <w:p w14:paraId="3853E7D8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76" w:type="pct"/>
          </w:tcPr>
          <w:p w14:paraId="05F2153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6" w:type="pct"/>
          </w:tcPr>
          <w:p w14:paraId="3324F7AF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71" w:type="pct"/>
          </w:tcPr>
          <w:p w14:paraId="2C3ED575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51B46" w:rsidRPr="00D43A4C" w14:paraId="57BEA801" w14:textId="77777777" w:rsidTr="004120A1">
        <w:trPr>
          <w:trHeight w:val="432"/>
        </w:trPr>
        <w:tc>
          <w:tcPr>
            <w:tcW w:w="1131" w:type="pct"/>
            <w:vMerge w:val="restart"/>
          </w:tcPr>
          <w:p w14:paraId="0279C1D4" w14:textId="77777777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«Участие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в предупреждении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и ликвидации последствий чрезвычайных ситуаций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и обеспечение первичных мер пожарной </w:t>
            </w: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>МО «Юкковское сельское поселение»</w:t>
            </w:r>
          </w:p>
        </w:tc>
        <w:tc>
          <w:tcPr>
            <w:tcW w:w="771" w:type="pct"/>
          </w:tcPr>
          <w:p w14:paraId="140D86BC" w14:textId="77777777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65F6996B" w14:textId="77777777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2022 год</w:t>
            </w:r>
          </w:p>
        </w:tc>
        <w:tc>
          <w:tcPr>
            <w:tcW w:w="389" w:type="pct"/>
          </w:tcPr>
          <w:p w14:paraId="40689B7D" w14:textId="527F2ACA" w:rsidR="00351B46" w:rsidRPr="00D43A4C" w:rsidRDefault="00351B46" w:rsidP="0002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1 </w:t>
            </w:r>
            <w:r>
              <w:rPr>
                <w:rFonts w:ascii="Times New Roman" w:hAnsi="Times New Roman"/>
                <w:sz w:val="28"/>
                <w:szCs w:val="28"/>
              </w:rPr>
              <w:t>006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75" w:type="pct"/>
          </w:tcPr>
          <w:p w14:paraId="0821E514" w14:textId="77777777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175DDB81" w14:textId="77777777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6BA8FED" w14:textId="7440401D" w:rsidR="00351B46" w:rsidRPr="00D43A4C" w:rsidRDefault="00351B46" w:rsidP="0002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1 </w:t>
            </w:r>
            <w:r>
              <w:rPr>
                <w:rFonts w:ascii="Times New Roman" w:hAnsi="Times New Roman"/>
                <w:sz w:val="28"/>
                <w:szCs w:val="28"/>
              </w:rPr>
              <w:t>006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71" w:type="pct"/>
          </w:tcPr>
          <w:p w14:paraId="3E302315" w14:textId="77777777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51B46" w:rsidRPr="00D43A4C" w14:paraId="23078584" w14:textId="77777777" w:rsidTr="004120A1">
        <w:tc>
          <w:tcPr>
            <w:tcW w:w="1131" w:type="pct"/>
            <w:vMerge/>
          </w:tcPr>
          <w:p w14:paraId="4840243A" w14:textId="77777777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5FBA9431" w14:textId="77777777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13D414D0" w14:textId="77777777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389" w:type="pct"/>
          </w:tcPr>
          <w:p w14:paraId="4A2F3073" w14:textId="75599079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1 276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5" w:type="pct"/>
          </w:tcPr>
          <w:p w14:paraId="0F629129" w14:textId="77777777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53677C27" w14:textId="77777777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4412CF17" w14:textId="0DABCFDF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1 276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1" w:type="pct"/>
          </w:tcPr>
          <w:p w14:paraId="209F86EA" w14:textId="77777777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51B46" w:rsidRPr="00D43A4C" w14:paraId="2B84CC56" w14:textId="77777777" w:rsidTr="004120A1">
        <w:trPr>
          <w:trHeight w:val="780"/>
        </w:trPr>
        <w:tc>
          <w:tcPr>
            <w:tcW w:w="1131" w:type="pct"/>
            <w:vMerge/>
          </w:tcPr>
          <w:p w14:paraId="7299EFDE" w14:textId="77777777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16940C77" w14:textId="77777777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48AEEB99" w14:textId="77777777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389" w:type="pct"/>
          </w:tcPr>
          <w:p w14:paraId="79913986" w14:textId="06E75A48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1 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575" w:type="pct"/>
          </w:tcPr>
          <w:p w14:paraId="5358CDED" w14:textId="77777777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10E0EDDE" w14:textId="77777777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20121F4A" w14:textId="5135EA49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1 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471" w:type="pct"/>
          </w:tcPr>
          <w:p w14:paraId="724711DA" w14:textId="77777777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51B46" w:rsidRPr="00D43A4C" w14:paraId="21576568" w14:textId="77777777" w:rsidTr="004120A1">
        <w:trPr>
          <w:trHeight w:val="780"/>
        </w:trPr>
        <w:tc>
          <w:tcPr>
            <w:tcW w:w="1131" w:type="pct"/>
            <w:vMerge/>
          </w:tcPr>
          <w:p w14:paraId="321F51A0" w14:textId="77777777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768B47DB" w14:textId="3AA98ADE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58508981" w14:textId="5932C776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389" w:type="pct"/>
          </w:tcPr>
          <w:p w14:paraId="24B7F7E6" w14:textId="0E34EFD8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950, 0</w:t>
            </w:r>
          </w:p>
        </w:tc>
        <w:tc>
          <w:tcPr>
            <w:tcW w:w="575" w:type="pct"/>
          </w:tcPr>
          <w:p w14:paraId="40AE0AD2" w14:textId="7C5A8851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6FE1F314" w14:textId="382C8C61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4A372978" w14:textId="31C5B2D5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950,0</w:t>
            </w:r>
          </w:p>
        </w:tc>
        <w:tc>
          <w:tcPr>
            <w:tcW w:w="471" w:type="pct"/>
          </w:tcPr>
          <w:p w14:paraId="413ECD51" w14:textId="20122FF2" w:rsidR="00351B46" w:rsidRPr="00D43A4C" w:rsidRDefault="00351B46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51B46" w:rsidRPr="00D43A4C" w14:paraId="58E883CB" w14:textId="77777777" w:rsidTr="004120A1">
        <w:trPr>
          <w:trHeight w:val="780"/>
        </w:trPr>
        <w:tc>
          <w:tcPr>
            <w:tcW w:w="1131" w:type="pct"/>
            <w:vMerge/>
          </w:tcPr>
          <w:p w14:paraId="4E1F6DAF" w14:textId="77777777" w:rsidR="00351B46" w:rsidRPr="00D43A4C" w:rsidRDefault="00351B46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26BFADB0" w14:textId="429229CD" w:rsidR="00351B46" w:rsidRPr="00D43A4C" w:rsidRDefault="00351B46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22770DFC" w14:textId="41E8BE73" w:rsidR="00351B46" w:rsidRDefault="00351B46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год</w:t>
            </w:r>
          </w:p>
        </w:tc>
        <w:tc>
          <w:tcPr>
            <w:tcW w:w="389" w:type="pct"/>
          </w:tcPr>
          <w:p w14:paraId="4C60363E" w14:textId="41014F37" w:rsidR="00351B46" w:rsidRDefault="00351B46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950, 0</w:t>
            </w:r>
          </w:p>
        </w:tc>
        <w:tc>
          <w:tcPr>
            <w:tcW w:w="575" w:type="pct"/>
          </w:tcPr>
          <w:p w14:paraId="220DBD1F" w14:textId="74C60E0F" w:rsidR="00351B46" w:rsidRPr="00D43A4C" w:rsidRDefault="00351B46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041D0484" w14:textId="6D1649A9" w:rsidR="00351B46" w:rsidRPr="00D43A4C" w:rsidRDefault="00351B46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6842DC8B" w14:textId="6A48D54F" w:rsidR="00351B46" w:rsidRDefault="00351B46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950,0</w:t>
            </w:r>
          </w:p>
        </w:tc>
        <w:tc>
          <w:tcPr>
            <w:tcW w:w="471" w:type="pct"/>
          </w:tcPr>
          <w:p w14:paraId="6813C139" w14:textId="0B14CE1C" w:rsidR="00351B46" w:rsidRPr="00D43A4C" w:rsidRDefault="00351B46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51B46" w:rsidRPr="00D43A4C" w14:paraId="40D8C189" w14:textId="77777777" w:rsidTr="00F40865">
        <w:tc>
          <w:tcPr>
            <w:tcW w:w="1131" w:type="pct"/>
          </w:tcPr>
          <w:p w14:paraId="209FC7B3" w14:textId="77777777" w:rsidR="00351B46" w:rsidRPr="00BA27BB" w:rsidRDefault="00351B46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771" w:type="pct"/>
          </w:tcPr>
          <w:p w14:paraId="2CBCEA4E" w14:textId="1A1C3951" w:rsidR="00351B46" w:rsidRPr="00BA27BB" w:rsidRDefault="00351B46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31" w:type="pct"/>
          </w:tcPr>
          <w:p w14:paraId="667588BA" w14:textId="23CA625D" w:rsidR="00351B46" w:rsidRPr="00BA27BB" w:rsidRDefault="00351B46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2022 – 202</w:t>
            </w:r>
            <w:r w:rsidR="00B15202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годы</w:t>
            </w:r>
          </w:p>
        </w:tc>
        <w:tc>
          <w:tcPr>
            <w:tcW w:w="389" w:type="pct"/>
          </w:tcPr>
          <w:p w14:paraId="460B31F8" w14:textId="6606DC5A" w:rsidR="00351B46" w:rsidRPr="00BA27BB" w:rsidRDefault="00351B46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6 033,0</w:t>
            </w:r>
          </w:p>
        </w:tc>
        <w:tc>
          <w:tcPr>
            <w:tcW w:w="575" w:type="pct"/>
          </w:tcPr>
          <w:p w14:paraId="3688CE3C" w14:textId="77777777" w:rsidR="00351B46" w:rsidRPr="00BA27BB" w:rsidRDefault="00351B46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395CB727" w14:textId="77777777" w:rsidR="00351B46" w:rsidRPr="00BA27BB" w:rsidRDefault="00351B46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34EB2777" w14:textId="715B635F" w:rsidR="00351B46" w:rsidRPr="00BA27BB" w:rsidRDefault="00351B46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6 033,0</w:t>
            </w:r>
          </w:p>
        </w:tc>
        <w:tc>
          <w:tcPr>
            <w:tcW w:w="471" w:type="pct"/>
          </w:tcPr>
          <w:p w14:paraId="3C55C0F8" w14:textId="77777777" w:rsidR="00351B46" w:rsidRPr="00BA27BB" w:rsidRDefault="00351B46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351B46" w:rsidRPr="00D43A4C" w14:paraId="3BEEC0C8" w14:textId="77777777" w:rsidTr="003B09F8">
        <w:tc>
          <w:tcPr>
            <w:tcW w:w="5000" w:type="pct"/>
            <w:gridSpan w:val="8"/>
          </w:tcPr>
          <w:p w14:paraId="5A319A06" w14:textId="4A536B7D" w:rsidR="00351B46" w:rsidRPr="00B15202" w:rsidRDefault="00351B46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202">
              <w:rPr>
                <w:rFonts w:ascii="Times New Roman" w:hAnsi="Times New Roman"/>
                <w:b/>
                <w:bCs/>
                <w:sz w:val="28"/>
                <w:szCs w:val="28"/>
              </w:rPr>
              <w:t>Процессная часть</w:t>
            </w:r>
          </w:p>
        </w:tc>
      </w:tr>
      <w:tr w:rsidR="00BA27BB" w:rsidRPr="00D43A4C" w14:paraId="0DC5E2FB" w14:textId="77777777" w:rsidTr="00F40865">
        <w:trPr>
          <w:trHeight w:val="432"/>
        </w:trPr>
        <w:tc>
          <w:tcPr>
            <w:tcW w:w="1131" w:type="pct"/>
            <w:vMerge w:val="restart"/>
          </w:tcPr>
          <w:p w14:paraId="51668203" w14:textId="77777777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Комплекс процессных мероприятий «Модернизация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и дооборудование местной муниципальной системы оповещения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>и информирования населения»</w:t>
            </w:r>
          </w:p>
        </w:tc>
        <w:tc>
          <w:tcPr>
            <w:tcW w:w="771" w:type="pct"/>
          </w:tcPr>
          <w:p w14:paraId="64968042" w14:textId="77777777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7CC355A4" w14:textId="77777777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2022 год</w:t>
            </w:r>
          </w:p>
        </w:tc>
        <w:tc>
          <w:tcPr>
            <w:tcW w:w="389" w:type="pct"/>
          </w:tcPr>
          <w:p w14:paraId="6CB96378" w14:textId="14BADAB6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75" w:type="pct"/>
          </w:tcPr>
          <w:p w14:paraId="1F29EC34" w14:textId="77777777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2657593D" w14:textId="77777777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007448B" w14:textId="29E27BA3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71" w:type="pct"/>
          </w:tcPr>
          <w:p w14:paraId="31DD31A2" w14:textId="77777777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A27BB" w:rsidRPr="00D43A4C" w14:paraId="3C2AEB22" w14:textId="77777777" w:rsidTr="00F40865">
        <w:tc>
          <w:tcPr>
            <w:tcW w:w="1131" w:type="pct"/>
            <w:vMerge/>
          </w:tcPr>
          <w:p w14:paraId="7BA1711A" w14:textId="77777777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7B7CDBF1" w14:textId="77777777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000EA32B" w14:textId="77777777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389" w:type="pct"/>
          </w:tcPr>
          <w:p w14:paraId="4C964A6A" w14:textId="3FB85F8A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5" w:type="pct"/>
          </w:tcPr>
          <w:p w14:paraId="3CB19B47" w14:textId="77777777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049EC0F2" w14:textId="77777777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595CC8B2" w14:textId="2D4DE5D8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1" w:type="pct"/>
          </w:tcPr>
          <w:p w14:paraId="578C4B20" w14:textId="77777777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A27BB" w:rsidRPr="00D43A4C" w14:paraId="277DA118" w14:textId="77777777" w:rsidTr="00F40865">
        <w:trPr>
          <w:trHeight w:val="780"/>
        </w:trPr>
        <w:tc>
          <w:tcPr>
            <w:tcW w:w="1131" w:type="pct"/>
            <w:vMerge/>
          </w:tcPr>
          <w:p w14:paraId="558B4F64" w14:textId="77777777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5C719993" w14:textId="77777777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0D1D8BF9" w14:textId="77777777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389" w:type="pct"/>
          </w:tcPr>
          <w:p w14:paraId="418F94B1" w14:textId="40431F49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1 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575" w:type="pct"/>
          </w:tcPr>
          <w:p w14:paraId="3C481DD9" w14:textId="77777777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35ADD59D" w14:textId="77777777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68E8C252" w14:textId="1B54B67F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1 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471" w:type="pct"/>
          </w:tcPr>
          <w:p w14:paraId="4473BF45" w14:textId="77777777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A27BB" w:rsidRPr="00D43A4C" w14:paraId="29F3B747" w14:textId="77777777" w:rsidTr="00F40865">
        <w:trPr>
          <w:trHeight w:val="780"/>
        </w:trPr>
        <w:tc>
          <w:tcPr>
            <w:tcW w:w="1131" w:type="pct"/>
            <w:vMerge/>
          </w:tcPr>
          <w:p w14:paraId="0C1A7655" w14:textId="77777777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6E3A4330" w14:textId="02B53440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4C307E00" w14:textId="6AFC293B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389" w:type="pct"/>
          </w:tcPr>
          <w:p w14:paraId="7B5E9FB0" w14:textId="02025E24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200,0</w:t>
            </w:r>
          </w:p>
        </w:tc>
        <w:tc>
          <w:tcPr>
            <w:tcW w:w="575" w:type="pct"/>
          </w:tcPr>
          <w:p w14:paraId="78210D08" w14:textId="5602EC97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26FDF3E7" w14:textId="493B4CF3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7782B277" w14:textId="3D7C53CE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200,0</w:t>
            </w:r>
          </w:p>
        </w:tc>
        <w:tc>
          <w:tcPr>
            <w:tcW w:w="471" w:type="pct"/>
          </w:tcPr>
          <w:p w14:paraId="6C057F5B" w14:textId="0660646C" w:rsidR="00BA27BB" w:rsidRPr="00D43A4C" w:rsidRDefault="00BA27BB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A27BB" w:rsidRPr="00D43A4C" w14:paraId="3726B0E5" w14:textId="77777777" w:rsidTr="00F40865">
        <w:trPr>
          <w:trHeight w:val="780"/>
        </w:trPr>
        <w:tc>
          <w:tcPr>
            <w:tcW w:w="1131" w:type="pct"/>
            <w:vMerge/>
          </w:tcPr>
          <w:p w14:paraId="7446F199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60AF7517" w14:textId="50D12DD1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462BCC98" w14:textId="0D3FFDC5" w:rsid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год</w:t>
            </w:r>
          </w:p>
        </w:tc>
        <w:tc>
          <w:tcPr>
            <w:tcW w:w="389" w:type="pct"/>
          </w:tcPr>
          <w:p w14:paraId="1954C9E0" w14:textId="7DD96733" w:rsid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200,0</w:t>
            </w:r>
          </w:p>
        </w:tc>
        <w:tc>
          <w:tcPr>
            <w:tcW w:w="575" w:type="pct"/>
          </w:tcPr>
          <w:p w14:paraId="64D14401" w14:textId="18590CBC" w:rsid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4B2ACBF4" w14:textId="2B4A4FDB" w:rsid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43DF3791" w14:textId="5CE649F1" w:rsid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200,0</w:t>
            </w:r>
          </w:p>
        </w:tc>
        <w:tc>
          <w:tcPr>
            <w:tcW w:w="471" w:type="pct"/>
          </w:tcPr>
          <w:p w14:paraId="65638D0A" w14:textId="09AF8409" w:rsid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A27BB" w:rsidRPr="00D43A4C" w14:paraId="1E55E0A2" w14:textId="77777777" w:rsidTr="00F40865">
        <w:tc>
          <w:tcPr>
            <w:tcW w:w="1131" w:type="pct"/>
          </w:tcPr>
          <w:p w14:paraId="1999E632" w14:textId="77777777" w:rsidR="00BA27BB" w:rsidRP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771" w:type="pct"/>
          </w:tcPr>
          <w:p w14:paraId="4020C2C9" w14:textId="013B5089" w:rsidR="00BA27BB" w:rsidRP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31" w:type="pct"/>
          </w:tcPr>
          <w:p w14:paraId="43DD82D2" w14:textId="2626CE91" w:rsidR="00BA27BB" w:rsidRP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2022 – 2026 годы</w:t>
            </w:r>
          </w:p>
        </w:tc>
        <w:tc>
          <w:tcPr>
            <w:tcW w:w="389" w:type="pct"/>
          </w:tcPr>
          <w:p w14:paraId="23F0780D" w14:textId="0979C10C" w:rsidR="00BA27BB" w:rsidRP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2 973,0</w:t>
            </w:r>
          </w:p>
        </w:tc>
        <w:tc>
          <w:tcPr>
            <w:tcW w:w="575" w:type="pct"/>
          </w:tcPr>
          <w:p w14:paraId="5B3A4251" w14:textId="77777777" w:rsidR="00BA27BB" w:rsidRP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650F1516" w14:textId="77777777" w:rsidR="00BA27BB" w:rsidRP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EA8C9E8" w14:textId="2DA2FF23" w:rsidR="00BA27BB" w:rsidRP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2 973,0</w:t>
            </w:r>
          </w:p>
        </w:tc>
        <w:tc>
          <w:tcPr>
            <w:tcW w:w="471" w:type="pct"/>
          </w:tcPr>
          <w:p w14:paraId="7C5685BF" w14:textId="77777777" w:rsidR="00BA27BB" w:rsidRP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BA27BB" w:rsidRPr="00D43A4C" w14:paraId="2E9F29C1" w14:textId="77777777" w:rsidTr="00F40865">
        <w:tc>
          <w:tcPr>
            <w:tcW w:w="1131" w:type="pct"/>
            <w:vMerge w:val="restart"/>
          </w:tcPr>
          <w:p w14:paraId="5F975E39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Комплекс процессных мероприятий: «Обеспечение первичных мер пожарной 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>МО «Юкковское сельское поселение»</w:t>
            </w:r>
          </w:p>
        </w:tc>
        <w:tc>
          <w:tcPr>
            <w:tcW w:w="771" w:type="pct"/>
          </w:tcPr>
          <w:p w14:paraId="4D069376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1053FF25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2022 год</w:t>
            </w:r>
          </w:p>
        </w:tc>
        <w:tc>
          <w:tcPr>
            <w:tcW w:w="389" w:type="pct"/>
          </w:tcPr>
          <w:p w14:paraId="016FE9CA" w14:textId="0F596F4B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575" w:type="pct"/>
          </w:tcPr>
          <w:p w14:paraId="3D689877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70ADDBE7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58DA2DF1" w14:textId="5EA5228E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471" w:type="pct"/>
          </w:tcPr>
          <w:p w14:paraId="45216EA9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A27BB" w:rsidRPr="00D43A4C" w14:paraId="6B078634" w14:textId="77777777" w:rsidTr="00F40865">
        <w:tc>
          <w:tcPr>
            <w:tcW w:w="1131" w:type="pct"/>
            <w:vMerge/>
          </w:tcPr>
          <w:p w14:paraId="2B119B38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5D7C7F78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0C330D6B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389" w:type="pct"/>
          </w:tcPr>
          <w:p w14:paraId="1D9667CA" w14:textId="7E747061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460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575" w:type="pct"/>
          </w:tcPr>
          <w:p w14:paraId="2E18606A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7837868A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53159A4" w14:textId="58688EA0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460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5148A5A5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A27BB" w:rsidRPr="00D43A4C" w14:paraId="2E98C44A" w14:textId="77777777" w:rsidTr="00B15202">
        <w:trPr>
          <w:trHeight w:val="1337"/>
        </w:trPr>
        <w:tc>
          <w:tcPr>
            <w:tcW w:w="1131" w:type="pct"/>
            <w:vMerge/>
          </w:tcPr>
          <w:p w14:paraId="1AB45BE0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143551E8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5C93E73A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389" w:type="pct"/>
          </w:tcPr>
          <w:p w14:paraId="311A93E2" w14:textId="2210F7AA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575" w:type="pct"/>
          </w:tcPr>
          <w:p w14:paraId="63A80996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40849A15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3A17E242" w14:textId="338E149C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471" w:type="pct"/>
          </w:tcPr>
          <w:p w14:paraId="414FD485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A27BB" w:rsidRPr="00D43A4C" w14:paraId="58F00618" w14:textId="77777777" w:rsidTr="00F40865">
        <w:tc>
          <w:tcPr>
            <w:tcW w:w="1131" w:type="pct"/>
            <w:vMerge/>
          </w:tcPr>
          <w:p w14:paraId="58813048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6F261E08" w14:textId="095DD74A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245B1DFB" w14:textId="5742D416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389" w:type="pct"/>
          </w:tcPr>
          <w:p w14:paraId="5699F070" w14:textId="1F0429A2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400,0</w:t>
            </w:r>
          </w:p>
        </w:tc>
        <w:tc>
          <w:tcPr>
            <w:tcW w:w="575" w:type="pct"/>
          </w:tcPr>
          <w:p w14:paraId="6AA9D2C0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6" w:type="pct"/>
          </w:tcPr>
          <w:p w14:paraId="1006F655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" w:type="pct"/>
          </w:tcPr>
          <w:p w14:paraId="7624C18A" w14:textId="791EE052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400,0</w:t>
            </w:r>
          </w:p>
        </w:tc>
        <w:tc>
          <w:tcPr>
            <w:tcW w:w="471" w:type="pct"/>
          </w:tcPr>
          <w:p w14:paraId="7B21C0D8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7BB" w:rsidRPr="00D43A4C" w14:paraId="03054F9E" w14:textId="77777777" w:rsidTr="00F40865">
        <w:tc>
          <w:tcPr>
            <w:tcW w:w="1131" w:type="pct"/>
            <w:vMerge/>
          </w:tcPr>
          <w:p w14:paraId="29034D53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7EBA43E3" w14:textId="03F3670F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4ACB5A65" w14:textId="3E313B86" w:rsid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год</w:t>
            </w:r>
          </w:p>
        </w:tc>
        <w:tc>
          <w:tcPr>
            <w:tcW w:w="389" w:type="pct"/>
          </w:tcPr>
          <w:p w14:paraId="7657A323" w14:textId="4D102603" w:rsid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400,0</w:t>
            </w:r>
          </w:p>
        </w:tc>
        <w:tc>
          <w:tcPr>
            <w:tcW w:w="575" w:type="pct"/>
          </w:tcPr>
          <w:p w14:paraId="1B1A7CBD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6" w:type="pct"/>
          </w:tcPr>
          <w:p w14:paraId="62301E6C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" w:type="pct"/>
          </w:tcPr>
          <w:p w14:paraId="6B0C052D" w14:textId="7F8F1B13" w:rsid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400,0</w:t>
            </w:r>
          </w:p>
        </w:tc>
        <w:tc>
          <w:tcPr>
            <w:tcW w:w="471" w:type="pct"/>
          </w:tcPr>
          <w:p w14:paraId="472F776C" w14:textId="77777777" w:rsidR="00BA27BB" w:rsidRPr="00D43A4C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7BB" w:rsidRPr="00D43A4C" w14:paraId="3E82E64A" w14:textId="77777777" w:rsidTr="0048206B">
        <w:tc>
          <w:tcPr>
            <w:tcW w:w="1131" w:type="pct"/>
            <w:tcBorders>
              <w:bottom w:val="single" w:sz="4" w:space="0" w:color="auto"/>
            </w:tcBorders>
          </w:tcPr>
          <w:p w14:paraId="35AF19C9" w14:textId="77777777" w:rsidR="00BA27BB" w:rsidRP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771" w:type="pct"/>
          </w:tcPr>
          <w:p w14:paraId="197CF1C3" w14:textId="563D8D70" w:rsidR="00BA27BB" w:rsidRP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31" w:type="pct"/>
          </w:tcPr>
          <w:p w14:paraId="69539317" w14:textId="75E26AF2" w:rsidR="00BA27BB" w:rsidRP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2022 –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годы</w:t>
            </w:r>
          </w:p>
        </w:tc>
        <w:tc>
          <w:tcPr>
            <w:tcW w:w="389" w:type="pct"/>
          </w:tcPr>
          <w:p w14:paraId="463EBD9C" w14:textId="16DFF833" w:rsidR="00BA27BB" w:rsidRP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60,0</w:t>
            </w:r>
          </w:p>
        </w:tc>
        <w:tc>
          <w:tcPr>
            <w:tcW w:w="575" w:type="pct"/>
          </w:tcPr>
          <w:p w14:paraId="6FFCE4DB" w14:textId="77777777" w:rsidR="00BA27BB" w:rsidRP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53E4A7EF" w14:textId="77777777" w:rsidR="00BA27BB" w:rsidRP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60B57C4" w14:textId="5166A606" w:rsidR="00BA27BB" w:rsidRP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60,0</w:t>
            </w:r>
          </w:p>
        </w:tc>
        <w:tc>
          <w:tcPr>
            <w:tcW w:w="471" w:type="pct"/>
          </w:tcPr>
          <w:p w14:paraId="7C32A8CE" w14:textId="77777777" w:rsidR="00BA27BB" w:rsidRPr="00BA27BB" w:rsidRDefault="00BA27BB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C63384" w:rsidRPr="00D43A4C" w14:paraId="11384DCF" w14:textId="77777777" w:rsidTr="00916BEC">
        <w:tc>
          <w:tcPr>
            <w:tcW w:w="1131" w:type="pct"/>
            <w:vMerge w:val="restart"/>
          </w:tcPr>
          <w:p w14:paraId="3EC97DAC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Комплекс процессных мероприятий: «Мероприятия в области предупреждения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и ликвидации последствий чрезвычайных ситуаций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и стихийных бедствий природного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и техногенного характера, обеспечение безопасности </w:t>
            </w: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>на водных объектах»</w:t>
            </w:r>
          </w:p>
        </w:tc>
        <w:tc>
          <w:tcPr>
            <w:tcW w:w="771" w:type="pct"/>
          </w:tcPr>
          <w:p w14:paraId="52E712B0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05C4D6AA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2022 год</w:t>
            </w:r>
          </w:p>
        </w:tc>
        <w:tc>
          <w:tcPr>
            <w:tcW w:w="389" w:type="pct"/>
          </w:tcPr>
          <w:p w14:paraId="6B6BDA5F" w14:textId="4D96833E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575" w:type="pct"/>
          </w:tcPr>
          <w:p w14:paraId="23A56B92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1C1C79A9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B741606" w14:textId="18B163A1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471" w:type="pct"/>
          </w:tcPr>
          <w:p w14:paraId="7F7D9E8C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63384" w:rsidRPr="00D43A4C" w14:paraId="1B17ADCD" w14:textId="77777777" w:rsidTr="00916BEC">
        <w:tc>
          <w:tcPr>
            <w:tcW w:w="1131" w:type="pct"/>
            <w:vMerge/>
          </w:tcPr>
          <w:p w14:paraId="380DB5DF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01070448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053BF096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389" w:type="pct"/>
          </w:tcPr>
          <w:p w14:paraId="67896755" w14:textId="3DCBFA3A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575" w:type="pct"/>
          </w:tcPr>
          <w:p w14:paraId="1D4E2019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59322F1B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7545F858" w14:textId="1B8F80A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18554A7F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63384" w:rsidRPr="00D43A4C" w14:paraId="1B43C92F" w14:textId="77777777" w:rsidTr="00916BEC">
        <w:tc>
          <w:tcPr>
            <w:tcW w:w="1131" w:type="pct"/>
            <w:vMerge/>
          </w:tcPr>
          <w:p w14:paraId="767345C5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3F488E87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администрация МО «Юкковское </w:t>
            </w: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>сельское поселение»</w:t>
            </w:r>
          </w:p>
        </w:tc>
        <w:tc>
          <w:tcPr>
            <w:tcW w:w="531" w:type="pct"/>
          </w:tcPr>
          <w:p w14:paraId="5D90A38A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>2024 год</w:t>
            </w:r>
          </w:p>
        </w:tc>
        <w:tc>
          <w:tcPr>
            <w:tcW w:w="389" w:type="pct"/>
          </w:tcPr>
          <w:p w14:paraId="10DEBE73" w14:textId="5FEE1E53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575" w:type="pct"/>
          </w:tcPr>
          <w:p w14:paraId="4C3D0909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5C906E24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2BDE4D0C" w14:textId="0E2CAE33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0A3E8367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63384" w:rsidRPr="00D43A4C" w14:paraId="3F27DBB5" w14:textId="77777777" w:rsidTr="00916BEC">
        <w:tc>
          <w:tcPr>
            <w:tcW w:w="1131" w:type="pct"/>
            <w:vMerge/>
          </w:tcPr>
          <w:p w14:paraId="5731EBE1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313303E9" w14:textId="0A842721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0D29CE13" w14:textId="328BF31D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389" w:type="pct"/>
          </w:tcPr>
          <w:p w14:paraId="17D36CDF" w14:textId="09B5473F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350,0</w:t>
            </w:r>
          </w:p>
        </w:tc>
        <w:tc>
          <w:tcPr>
            <w:tcW w:w="575" w:type="pct"/>
          </w:tcPr>
          <w:p w14:paraId="250462CE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6" w:type="pct"/>
          </w:tcPr>
          <w:p w14:paraId="344F50BA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" w:type="pct"/>
          </w:tcPr>
          <w:p w14:paraId="61D8CBE1" w14:textId="16F41E30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350,0</w:t>
            </w:r>
          </w:p>
        </w:tc>
        <w:tc>
          <w:tcPr>
            <w:tcW w:w="471" w:type="pct"/>
          </w:tcPr>
          <w:p w14:paraId="55126E8C" w14:textId="77777777" w:rsidR="00C63384" w:rsidRPr="00D43A4C" w:rsidRDefault="00C63384" w:rsidP="00BA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3384" w:rsidRPr="00D43A4C" w14:paraId="24024A45" w14:textId="77777777" w:rsidTr="00916BEC">
        <w:tc>
          <w:tcPr>
            <w:tcW w:w="1131" w:type="pct"/>
            <w:vMerge/>
          </w:tcPr>
          <w:p w14:paraId="4432564F" w14:textId="77777777" w:rsidR="00C63384" w:rsidRPr="00D43A4C" w:rsidRDefault="00C63384" w:rsidP="00C63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</w:tcPr>
          <w:p w14:paraId="5A25F3DB" w14:textId="7F831B2E" w:rsidR="00C63384" w:rsidRPr="00D43A4C" w:rsidRDefault="00C63384" w:rsidP="00C63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  <w:tc>
          <w:tcPr>
            <w:tcW w:w="531" w:type="pct"/>
          </w:tcPr>
          <w:p w14:paraId="7D090C9E" w14:textId="5CE38440" w:rsidR="00C63384" w:rsidRDefault="00C63384" w:rsidP="00C63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год</w:t>
            </w:r>
          </w:p>
        </w:tc>
        <w:tc>
          <w:tcPr>
            <w:tcW w:w="389" w:type="pct"/>
          </w:tcPr>
          <w:p w14:paraId="5F361776" w14:textId="71C23988" w:rsidR="00C63384" w:rsidRDefault="00C63384" w:rsidP="00C63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350,0</w:t>
            </w:r>
          </w:p>
        </w:tc>
        <w:tc>
          <w:tcPr>
            <w:tcW w:w="575" w:type="pct"/>
          </w:tcPr>
          <w:p w14:paraId="392EF2B1" w14:textId="77777777" w:rsidR="00C63384" w:rsidRPr="00D43A4C" w:rsidRDefault="00C63384" w:rsidP="00C63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6" w:type="pct"/>
          </w:tcPr>
          <w:p w14:paraId="59214E8F" w14:textId="77777777" w:rsidR="00C63384" w:rsidRPr="00D43A4C" w:rsidRDefault="00C63384" w:rsidP="00C63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" w:type="pct"/>
          </w:tcPr>
          <w:p w14:paraId="6DCFB11E" w14:textId="4325FACF" w:rsidR="00C63384" w:rsidRDefault="00C63384" w:rsidP="00C63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350,0</w:t>
            </w:r>
          </w:p>
        </w:tc>
        <w:tc>
          <w:tcPr>
            <w:tcW w:w="471" w:type="pct"/>
          </w:tcPr>
          <w:p w14:paraId="53CABEB0" w14:textId="77777777" w:rsidR="00C63384" w:rsidRPr="00D43A4C" w:rsidRDefault="00C63384" w:rsidP="00C63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3384" w:rsidRPr="00D43A4C" w14:paraId="2D4E0E17" w14:textId="77777777" w:rsidTr="00F40865">
        <w:tc>
          <w:tcPr>
            <w:tcW w:w="1131" w:type="pct"/>
          </w:tcPr>
          <w:p w14:paraId="1289BD7C" w14:textId="77777777" w:rsidR="00C63384" w:rsidRPr="00C63384" w:rsidRDefault="00C63384" w:rsidP="00C63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63384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771" w:type="pct"/>
          </w:tcPr>
          <w:p w14:paraId="4936F45F" w14:textId="1F871800" w:rsidR="00C63384" w:rsidRPr="00C63384" w:rsidRDefault="00C63384" w:rsidP="00C63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31" w:type="pct"/>
          </w:tcPr>
          <w:p w14:paraId="5C49AE70" w14:textId="2BF3FF6E" w:rsidR="00C63384" w:rsidRPr="00C63384" w:rsidRDefault="00C63384" w:rsidP="00C63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63384">
              <w:rPr>
                <w:rFonts w:ascii="Times New Roman" w:hAnsi="Times New Roman"/>
                <w:b/>
                <w:bCs/>
                <w:sz w:val="28"/>
                <w:szCs w:val="28"/>
              </w:rPr>
              <w:t>2022 –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Pr="00C6338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годы</w:t>
            </w:r>
          </w:p>
        </w:tc>
        <w:tc>
          <w:tcPr>
            <w:tcW w:w="389" w:type="pct"/>
          </w:tcPr>
          <w:p w14:paraId="11B5D4EF" w14:textId="5B75BC73" w:rsidR="00C63384" w:rsidRPr="00C63384" w:rsidRDefault="00C63384" w:rsidP="00C63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1 30</w:t>
            </w:r>
            <w:r w:rsidRPr="00C63384">
              <w:rPr>
                <w:rFonts w:ascii="Times New Roman" w:hAnsi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575" w:type="pct"/>
          </w:tcPr>
          <w:p w14:paraId="07B68AED" w14:textId="77777777" w:rsidR="00C63384" w:rsidRPr="00C63384" w:rsidRDefault="00C63384" w:rsidP="00C63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63384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00FC5F1F" w14:textId="77777777" w:rsidR="00C63384" w:rsidRPr="00C63384" w:rsidRDefault="00C63384" w:rsidP="00C63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63384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6CD9E480" w14:textId="337377EE" w:rsidR="00C63384" w:rsidRPr="00C63384" w:rsidRDefault="00C63384" w:rsidP="00C63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1 30</w:t>
            </w:r>
            <w:r w:rsidRPr="00C63384">
              <w:rPr>
                <w:rFonts w:ascii="Times New Roman" w:hAnsi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471" w:type="pct"/>
          </w:tcPr>
          <w:p w14:paraId="7E200433" w14:textId="77777777" w:rsidR="00C63384" w:rsidRPr="00C63384" w:rsidRDefault="00C63384" w:rsidP="00C63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63384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</w:tr>
    </w:tbl>
    <w:p w14:paraId="267F620C" w14:textId="0C2E673E" w:rsidR="00D43A4C" w:rsidRDefault="00D43A4C" w:rsidP="003B541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14:paraId="6B3B767C" w14:textId="19BD7B15" w:rsidR="0002616F" w:rsidRPr="00D43A4C" w:rsidRDefault="0002616F" w:rsidP="003B541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____________________________ </w:t>
      </w:r>
    </w:p>
    <w:p w14:paraId="7FE12A17" w14:textId="7AC87BF9" w:rsidR="0002616F" w:rsidRDefault="0002616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6A50204E" w14:textId="3FA957EB" w:rsidR="003F2F00" w:rsidRPr="00FD646F" w:rsidRDefault="003F2F00" w:rsidP="003F2F00">
      <w:pPr>
        <w:overflowPunct w:val="0"/>
        <w:autoSpaceDE w:val="0"/>
        <w:autoSpaceDN w:val="0"/>
        <w:adjustRightInd w:val="0"/>
        <w:spacing w:after="0" w:line="240" w:lineRule="auto"/>
        <w:ind w:left="8931"/>
        <w:textAlignment w:val="baseline"/>
        <w:rPr>
          <w:rFonts w:ascii="Times New Roman" w:hAnsi="Times New Roman"/>
          <w:sz w:val="28"/>
          <w:szCs w:val="28"/>
        </w:rPr>
      </w:pPr>
      <w:r w:rsidRPr="00FD646F">
        <w:rPr>
          <w:rFonts w:ascii="Times New Roman" w:hAnsi="Times New Roman"/>
          <w:sz w:val="28"/>
          <w:szCs w:val="28"/>
        </w:rPr>
        <w:lastRenderedPageBreak/>
        <w:t xml:space="preserve">«Приложение </w:t>
      </w:r>
      <w:r w:rsidR="00B15202">
        <w:rPr>
          <w:rFonts w:ascii="Times New Roman" w:hAnsi="Times New Roman"/>
          <w:sz w:val="28"/>
          <w:szCs w:val="28"/>
        </w:rPr>
        <w:t>6</w:t>
      </w:r>
      <w:r w:rsidRPr="00FD646F">
        <w:rPr>
          <w:rFonts w:ascii="Times New Roman" w:hAnsi="Times New Roman"/>
          <w:sz w:val="28"/>
          <w:szCs w:val="28"/>
        </w:rPr>
        <w:t xml:space="preserve"> к муниципальной программе</w:t>
      </w:r>
    </w:p>
    <w:p w14:paraId="1EF45230" w14:textId="28508EB2" w:rsidR="003F2F00" w:rsidRDefault="003F2F00" w:rsidP="00FD646F">
      <w:pPr>
        <w:overflowPunct w:val="0"/>
        <w:autoSpaceDE w:val="0"/>
        <w:autoSpaceDN w:val="0"/>
        <w:adjustRightInd w:val="0"/>
        <w:spacing w:after="0" w:line="240" w:lineRule="auto"/>
        <w:ind w:left="8931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D646F">
        <w:rPr>
          <w:rFonts w:ascii="Times New Roman" w:hAnsi="Times New Roman"/>
          <w:color w:val="000000"/>
          <w:sz w:val="28"/>
          <w:szCs w:val="28"/>
        </w:rPr>
        <w:t xml:space="preserve">«Участие в предупреждении и ликвидации последствий чрезвычайных ситуаций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FD646F">
        <w:rPr>
          <w:rFonts w:ascii="Times New Roman" w:hAnsi="Times New Roman"/>
          <w:color w:val="000000"/>
          <w:sz w:val="28"/>
          <w:szCs w:val="28"/>
        </w:rPr>
        <w:t>и обеспечение первичных мер пожарной безопасности на территории МО «Юкковское сельское поселение»</w:t>
      </w:r>
    </w:p>
    <w:p w14:paraId="33147D82" w14:textId="37CEDF8F" w:rsidR="00740D50" w:rsidRPr="0002708F" w:rsidRDefault="00740D50" w:rsidP="00740D50">
      <w:pPr>
        <w:ind w:left="9498"/>
        <w:jc w:val="both"/>
        <w:rPr>
          <w:rFonts w:ascii="Times New Roman" w:hAnsi="Times New Roman"/>
          <w:sz w:val="28"/>
          <w:szCs w:val="28"/>
        </w:rPr>
      </w:pPr>
      <w:r w:rsidRPr="0002708F">
        <w:rPr>
          <w:rStyle w:val="aa"/>
          <w:rFonts w:ascii="Times New Roman" w:hAnsi="Times New Roman"/>
          <w:b w:val="0"/>
          <w:sz w:val="28"/>
          <w:szCs w:val="28"/>
        </w:rPr>
        <w:t>(</w:t>
      </w:r>
      <w:r>
        <w:rPr>
          <w:rStyle w:val="aa"/>
          <w:rFonts w:ascii="Times New Roman" w:hAnsi="Times New Roman"/>
          <w:b w:val="0"/>
          <w:sz w:val="28"/>
          <w:szCs w:val="28"/>
        </w:rPr>
        <w:t xml:space="preserve">в редакции от </w:t>
      </w:r>
      <w:r w:rsidR="001D5E49">
        <w:rPr>
          <w:rStyle w:val="aa"/>
          <w:rFonts w:ascii="Times New Roman" w:hAnsi="Times New Roman"/>
          <w:b w:val="0"/>
          <w:sz w:val="28"/>
          <w:szCs w:val="28"/>
        </w:rPr>
        <w:t>_</w:t>
      </w:r>
      <w:r w:rsidR="00B469EF" w:rsidRPr="00B469EF">
        <w:rPr>
          <w:rStyle w:val="aa"/>
          <w:rFonts w:ascii="Times New Roman" w:hAnsi="Times New Roman"/>
          <w:b w:val="0"/>
          <w:sz w:val="28"/>
          <w:szCs w:val="28"/>
          <w:u w:val="single"/>
        </w:rPr>
        <w:t>27.03.</w:t>
      </w:r>
      <w:r>
        <w:rPr>
          <w:rStyle w:val="aa"/>
          <w:rFonts w:ascii="Times New Roman" w:hAnsi="Times New Roman"/>
          <w:b w:val="0"/>
          <w:sz w:val="28"/>
          <w:szCs w:val="28"/>
          <w:u w:val="single"/>
        </w:rPr>
        <w:t>202</w:t>
      </w:r>
      <w:r w:rsidR="00B15202">
        <w:rPr>
          <w:rStyle w:val="aa"/>
          <w:rFonts w:ascii="Times New Roman" w:hAnsi="Times New Roman"/>
          <w:b w:val="0"/>
          <w:sz w:val="28"/>
          <w:szCs w:val="28"/>
          <w:u w:val="single"/>
        </w:rPr>
        <w:t>4</w:t>
      </w:r>
      <w:r>
        <w:rPr>
          <w:rStyle w:val="aa"/>
          <w:rFonts w:ascii="Times New Roman" w:hAnsi="Times New Roman"/>
          <w:b w:val="0"/>
          <w:sz w:val="28"/>
          <w:szCs w:val="28"/>
        </w:rPr>
        <w:t xml:space="preserve"> № </w:t>
      </w:r>
      <w:r w:rsidR="001D5E49">
        <w:rPr>
          <w:rStyle w:val="aa"/>
          <w:rFonts w:ascii="Times New Roman" w:hAnsi="Times New Roman"/>
          <w:b w:val="0"/>
          <w:sz w:val="28"/>
          <w:szCs w:val="28"/>
        </w:rPr>
        <w:t>_</w:t>
      </w:r>
      <w:r w:rsidR="00B469EF" w:rsidRPr="00B469EF">
        <w:rPr>
          <w:rStyle w:val="aa"/>
          <w:rFonts w:ascii="Times New Roman" w:hAnsi="Times New Roman"/>
          <w:b w:val="0"/>
          <w:sz w:val="28"/>
          <w:szCs w:val="28"/>
          <w:u w:val="single"/>
        </w:rPr>
        <w:t>91</w:t>
      </w:r>
      <w:r w:rsidR="001D5E49">
        <w:rPr>
          <w:rStyle w:val="aa"/>
          <w:rFonts w:ascii="Times New Roman" w:hAnsi="Times New Roman"/>
          <w:b w:val="0"/>
          <w:sz w:val="28"/>
          <w:szCs w:val="28"/>
        </w:rPr>
        <w:t>__</w:t>
      </w:r>
      <w:r w:rsidRPr="0002708F">
        <w:rPr>
          <w:rStyle w:val="aa"/>
          <w:rFonts w:ascii="Times New Roman" w:hAnsi="Times New Roman"/>
          <w:b w:val="0"/>
          <w:sz w:val="28"/>
          <w:szCs w:val="28"/>
        </w:rPr>
        <w:t>)</w:t>
      </w:r>
    </w:p>
    <w:p w14:paraId="4620C4D2" w14:textId="77777777" w:rsidR="003F2F00" w:rsidRPr="00D43A4C" w:rsidRDefault="003F2F00" w:rsidP="003F2F0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b/>
          <w:sz w:val="28"/>
          <w:szCs w:val="28"/>
        </w:rPr>
      </w:pPr>
    </w:p>
    <w:p w14:paraId="722B82C1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Сводный детальный план реализации муниципальной программы</w:t>
      </w:r>
    </w:p>
    <w:p w14:paraId="0A44177C" w14:textId="77777777" w:rsidR="003F2F00" w:rsidRPr="00D43A4C" w:rsidRDefault="003F2F00" w:rsidP="003F2F0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 xml:space="preserve"> «Участие в предупреждении и ликвидации последствий чрезвычайных ситуаций и обеспечение первичных мер пожарной безопасности на территории МО «Юкковское сельское поселение»</w:t>
      </w:r>
    </w:p>
    <w:p w14:paraId="71459CC7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(наименование муниципальной программы)</w:t>
      </w:r>
    </w:p>
    <w:p w14:paraId="169C68FE" w14:textId="1DDF129F" w:rsidR="003F2F00" w:rsidRPr="00D43A4C" w:rsidRDefault="003F2F00" w:rsidP="003F2F0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на 202</w:t>
      </w:r>
      <w:r w:rsidR="00C63384">
        <w:rPr>
          <w:rFonts w:ascii="Times New Roman" w:hAnsi="Times New Roman"/>
          <w:sz w:val="28"/>
          <w:szCs w:val="28"/>
        </w:rPr>
        <w:t>4</w:t>
      </w:r>
      <w:r w:rsidRPr="00D43A4C">
        <w:rPr>
          <w:rFonts w:ascii="Times New Roman" w:hAnsi="Times New Roman"/>
          <w:sz w:val="28"/>
          <w:szCs w:val="28"/>
        </w:rPr>
        <w:t xml:space="preserve"> год</w:t>
      </w:r>
    </w:p>
    <w:p w14:paraId="0974A4EE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(очередной финансовый год)</w:t>
      </w:r>
    </w:p>
    <w:p w14:paraId="5AE7EAF8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8"/>
        <w:gridCol w:w="2436"/>
        <w:gridCol w:w="2018"/>
        <w:gridCol w:w="2714"/>
        <w:gridCol w:w="1328"/>
        <w:gridCol w:w="1292"/>
        <w:gridCol w:w="879"/>
        <w:gridCol w:w="1401"/>
        <w:gridCol w:w="1864"/>
      </w:tblGrid>
      <w:tr w:rsidR="003F2F00" w:rsidRPr="00D43A4C" w14:paraId="7D0F68BD" w14:textId="77777777" w:rsidTr="00064B49">
        <w:trPr>
          <w:trHeight w:val="815"/>
          <w:jc w:val="center"/>
        </w:trPr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01E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3A7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526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2651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E1E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Год начала реализации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DA6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2432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Объем бюджетных ассигнований,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63AE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3F2F00" w:rsidRPr="00D43A4C" w14:paraId="53316F47" w14:textId="77777777" w:rsidTr="00064B49">
        <w:trPr>
          <w:jc w:val="center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284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EAF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9791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51F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5F9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969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194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FE14" w14:textId="1E2E39DE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в том числе на очередной финансовый 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(202</w:t>
            </w:r>
            <w:r w:rsidR="00C6338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2912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A86EB88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"/>
          <w:szCs w:val="2"/>
          <w:highlight w:val="yellow"/>
        </w:rPr>
      </w:pPr>
    </w:p>
    <w:tbl>
      <w:tblPr>
        <w:tblW w:w="5022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439"/>
        <w:gridCol w:w="2021"/>
        <w:gridCol w:w="2717"/>
        <w:gridCol w:w="1331"/>
        <w:gridCol w:w="1281"/>
        <w:gridCol w:w="1056"/>
        <w:gridCol w:w="1281"/>
        <w:gridCol w:w="1869"/>
      </w:tblGrid>
      <w:tr w:rsidR="003606CE" w:rsidRPr="00D43A4C" w14:paraId="73CE2BB9" w14:textId="77777777" w:rsidTr="00B21D28">
        <w:trPr>
          <w:tblHeader/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9A19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74D1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578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D66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E66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7F97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A7F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559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72B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3606CE" w:rsidRPr="00D43A4C" w14:paraId="34C4F962" w14:textId="77777777" w:rsidTr="00B21D28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567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C941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Муниципальная программа «Участие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предупреждении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ликвидации последствий чрезвычайных ситуаций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обеспечение первичных мер пожарной 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МО «Юкковское сельское поселение»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9B0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МО «Юкковское сельское поселение»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424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2C0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F603" w14:textId="75D422D4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C63384">
              <w:rPr>
                <w:rFonts w:ascii="Times New Roman" w:hAnsi="Times New Roman"/>
                <w:sz w:val="24"/>
                <w:szCs w:val="24"/>
              </w:rPr>
              <w:t>6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B964" w14:textId="064921A7" w:rsidR="003F2F00" w:rsidRPr="00D43A4C" w:rsidRDefault="00C63384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F2F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5B53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D5B53">
              <w:rPr>
                <w:rFonts w:ascii="Times New Roman" w:hAnsi="Times New Roman"/>
                <w:sz w:val="24"/>
                <w:szCs w:val="24"/>
              </w:rPr>
              <w:t>3</w:t>
            </w:r>
            <w:r w:rsidR="003F2F00">
              <w:rPr>
                <w:rFonts w:ascii="Times New Roman" w:hAnsi="Times New Roman"/>
                <w:sz w:val="24"/>
                <w:szCs w:val="24"/>
              </w:rPr>
              <w:t>,</w:t>
            </w:r>
            <w:r w:rsidR="00CD5B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052C" w14:textId="4A86BAD4" w:rsidR="003F2F00" w:rsidRPr="003F2F00" w:rsidRDefault="001D5E49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C63384">
              <w:rPr>
                <w:rFonts w:ascii="Times New Roman" w:hAnsi="Times New Roman"/>
                <w:sz w:val="24"/>
                <w:szCs w:val="24"/>
              </w:rPr>
              <w:t>850</w:t>
            </w:r>
            <w:r w:rsidR="003F2F00" w:rsidRPr="003F2F00">
              <w:rPr>
                <w:rFonts w:ascii="Times New Roman" w:hAnsi="Times New Roman"/>
                <w:sz w:val="24"/>
                <w:szCs w:val="24"/>
              </w:rPr>
              <w:t>,</w:t>
            </w:r>
            <w:r w:rsidR="00C633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4CA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 «Юкковское сельское поселение» </w:t>
            </w:r>
          </w:p>
        </w:tc>
      </w:tr>
      <w:tr w:rsidR="003F2F00" w:rsidRPr="00D43A4C" w14:paraId="5FB3534A" w14:textId="77777777" w:rsidTr="00E55E21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FB4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4C28" w14:textId="77777777" w:rsidR="003F2F00" w:rsidRPr="00B15202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5202">
              <w:rPr>
                <w:rFonts w:ascii="Times New Roman" w:hAnsi="Times New Roman"/>
                <w:b/>
                <w:bCs/>
                <w:sz w:val="24"/>
                <w:szCs w:val="24"/>
              </w:rPr>
              <w:t>Процессная часть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6130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6CE" w:rsidRPr="00D43A4C" w14:paraId="73803103" w14:textId="77777777" w:rsidTr="00B21D28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2A7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858B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мероприятий: «Модернизация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и дооборудование местной муниципальной системы оповещения и информирования населения»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2AC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8CF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нахождение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постоянной готовности и модернизация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 требуемым дооборудованием существующей МСО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МО «Юкковское сельское поселение»,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а также снижение количества чрезвычайных ситуаций 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4DD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87C6" w14:textId="05F9DF8C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B15202">
              <w:rPr>
                <w:rFonts w:ascii="Times New Roman" w:hAnsi="Times New Roman"/>
                <w:sz w:val="24"/>
                <w:szCs w:val="24"/>
              </w:rPr>
              <w:t>6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A022" w14:textId="33AF180B" w:rsidR="003F2F00" w:rsidRPr="00D506F5" w:rsidRDefault="00C63384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F2F00" w:rsidRPr="00D506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3606CE">
              <w:rPr>
                <w:rFonts w:ascii="Times New Roman" w:hAnsi="Times New Roman"/>
                <w:sz w:val="24"/>
                <w:szCs w:val="24"/>
              </w:rPr>
              <w:t>73</w:t>
            </w:r>
            <w:r w:rsidR="003F2F00" w:rsidRPr="00D506F5">
              <w:rPr>
                <w:rFonts w:ascii="Times New Roman" w:hAnsi="Times New Roman"/>
                <w:sz w:val="24"/>
                <w:szCs w:val="24"/>
              </w:rPr>
              <w:t>,</w:t>
            </w:r>
            <w:r w:rsidR="003606C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ECBB" w14:textId="6424071A" w:rsidR="003F2F00" w:rsidRPr="00A74C71" w:rsidRDefault="00C63384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1 100</w:t>
            </w:r>
            <w:r w:rsidR="003F2F0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7422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сельское поселение» </w:t>
            </w:r>
          </w:p>
        </w:tc>
      </w:tr>
      <w:tr w:rsidR="003606CE" w:rsidRPr="00D43A4C" w14:paraId="032BD305" w14:textId="77777777" w:rsidTr="00B21D28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392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3B34" w14:textId="553152D3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r w:rsidR="00C63384">
              <w:rPr>
                <w:rFonts w:ascii="Times New Roman" w:hAnsi="Times New Roman"/>
                <w:sz w:val="24"/>
                <w:szCs w:val="24"/>
              </w:rPr>
              <w:t>: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C1F1B2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оказание услуг,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работ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модернизации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дооборудованию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эксплуатационно-техническому обслуживания местной системы оповещения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и информирования населения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51C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МО «Юкковское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сельское поселение»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0CE0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нахождение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постоянной готовности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модернизация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 требуемым дооборудованием существующей МСО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МО «Юкковское сельское поселение»,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а также снижение количества чрезвычайных ситуаций 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BA5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F0E5" w14:textId="1231ECBB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C63384">
              <w:rPr>
                <w:rFonts w:ascii="Times New Roman" w:hAnsi="Times New Roman"/>
                <w:sz w:val="24"/>
                <w:szCs w:val="24"/>
              </w:rPr>
              <w:t>6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CDD" w14:textId="5693B07A" w:rsidR="003F2F00" w:rsidRPr="00D43A4C" w:rsidRDefault="00B21D28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F2F00" w:rsidRPr="00D43A4C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3606CE">
              <w:rPr>
                <w:rFonts w:ascii="Times New Roman" w:hAnsi="Times New Roman"/>
                <w:sz w:val="24"/>
                <w:szCs w:val="24"/>
              </w:rPr>
              <w:t>73</w:t>
            </w:r>
            <w:r w:rsidR="003F2F00" w:rsidRPr="00D43A4C">
              <w:rPr>
                <w:rFonts w:ascii="Times New Roman" w:hAnsi="Times New Roman"/>
                <w:sz w:val="24"/>
                <w:szCs w:val="24"/>
              </w:rPr>
              <w:t>,</w:t>
            </w:r>
            <w:r w:rsidR="003606C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34CC" w14:textId="044D0199" w:rsidR="003F2F00" w:rsidRPr="00D43A4C" w:rsidRDefault="00B21D28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1 100</w:t>
            </w:r>
            <w:r w:rsidR="0010067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6022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делам ГО, ЧС и безопасности администрации МО «Юкковское сельское поселение» </w:t>
            </w:r>
          </w:p>
        </w:tc>
      </w:tr>
      <w:tr w:rsidR="003606CE" w:rsidRPr="00D43A4C" w14:paraId="493A3665" w14:textId="77777777" w:rsidTr="00B21D28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120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4F2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мероприятий: «Обеспечение первичных мер пожарной 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МО «Юкковское сельское поселение»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27C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8590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нахождение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постоянной готовности: рабочем (исправном) состоянии, и требуемое дооборудование ИНППВ 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МО «Юкковское сельское поселение»,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а также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числе пожаров,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64C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CEFB" w14:textId="3AA0710B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B21D28">
              <w:rPr>
                <w:rFonts w:ascii="Times New Roman" w:hAnsi="Times New Roman"/>
                <w:sz w:val="24"/>
                <w:szCs w:val="24"/>
              </w:rPr>
              <w:t>6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3EDD" w14:textId="6057A36C" w:rsidR="003F2F00" w:rsidRPr="00D43A4C" w:rsidRDefault="001D5E49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B21D28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F2F00">
              <w:rPr>
                <w:rFonts w:ascii="Times New Roman" w:hAnsi="Times New Roman"/>
                <w:sz w:val="24"/>
                <w:szCs w:val="24"/>
              </w:rPr>
              <w:t>0</w:t>
            </w:r>
            <w:r w:rsidR="003F2F00" w:rsidRPr="00D43A4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694B" w14:textId="2D882546" w:rsidR="003F2F00" w:rsidRPr="00D43A4C" w:rsidRDefault="004E5AE2" w:rsidP="00B21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986062">
              <w:rPr>
                <w:rFonts w:ascii="Times New Roman" w:hAnsi="Times New Roman"/>
                <w:sz w:val="24"/>
                <w:szCs w:val="24"/>
              </w:rPr>
              <w:t>0</w:t>
            </w:r>
            <w:r w:rsidR="003F2F0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473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сельское поселение» </w:t>
            </w:r>
          </w:p>
        </w:tc>
      </w:tr>
      <w:tr w:rsidR="003606CE" w:rsidRPr="00D43A4C" w14:paraId="4E504CC5" w14:textId="77777777" w:rsidTr="00B21D28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99E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261C" w14:textId="74CE645A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r w:rsidR="00B21D2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1D5FA87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обеспечение требуемыми источниками наружного противопожарного водоснабжения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выполнение работ по техническому обслуживанию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ремонту 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соответствии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с требованиями нормативных актов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FEA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74C7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нахождение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постоянной готовности: рабочем (исправном) состоянии, и требуемое дооборудование ИНППВ 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МО «Юкковское сельское поселение»,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а также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числе пожаров,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CDA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9E4B" w14:textId="149B135B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B21D28">
              <w:rPr>
                <w:rFonts w:ascii="Times New Roman" w:hAnsi="Times New Roman"/>
                <w:sz w:val="24"/>
                <w:szCs w:val="24"/>
              </w:rPr>
              <w:t>6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86B40" w14:textId="49571F00" w:rsidR="003F2F00" w:rsidRPr="003A4709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B21D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6572" w14:textId="7F172C31" w:rsidR="003F2F00" w:rsidRPr="003A4709" w:rsidRDefault="00654E59" w:rsidP="00B21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21D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1006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8F2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сельское поселение» </w:t>
            </w:r>
          </w:p>
        </w:tc>
      </w:tr>
      <w:tr w:rsidR="003606CE" w:rsidRPr="00D43A4C" w14:paraId="7D2AA800" w14:textId="77777777" w:rsidTr="00B21D28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0DD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B6A4" w14:textId="15FEB786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r w:rsidR="00B21D2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7BC7AA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проведение противопожарных мероприятий, требуемых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пожароопасные периоды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768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45B61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числе пожаров,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5F4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BB66" w14:textId="32A6BA75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B21D28">
              <w:rPr>
                <w:rFonts w:ascii="Times New Roman" w:hAnsi="Times New Roman"/>
                <w:sz w:val="24"/>
                <w:szCs w:val="24"/>
              </w:rPr>
              <w:t>6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B1006" w14:textId="18E1318B" w:rsidR="003F2F00" w:rsidRPr="003A4709" w:rsidRDefault="00B21D28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3F2F00"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7319" w14:textId="46AC3C82" w:rsidR="003F2F00" w:rsidRPr="003A4709" w:rsidRDefault="004E5AE2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1006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00,0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536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сельское поселение» </w:t>
            </w:r>
          </w:p>
        </w:tc>
      </w:tr>
      <w:tr w:rsidR="003606CE" w:rsidRPr="00D43A4C" w14:paraId="64E7F461" w14:textId="77777777" w:rsidTr="00B21D28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056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297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мероприятий: «Мероприятия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области предупреждения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ликвидации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последствий чрезвычайных ситуаций и стихийных бедствий природного и техногенного характера, обеспечение 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на водных объектах»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D37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МО «Юкковское сельское поселение»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3410B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на водных объектах,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2CA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9420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75D4" w14:textId="0E59D1CD" w:rsidR="003F2F00" w:rsidRPr="003A4709" w:rsidRDefault="00B21D28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1 30</w:t>
            </w:r>
            <w:r w:rsidR="003F2F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3F2F00"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1690" w14:textId="1CB79FD5" w:rsidR="003F2F00" w:rsidRPr="003A4709" w:rsidRDefault="00B21D28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  <w:r w:rsidR="003F2F00"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764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сельское поселение» </w:t>
            </w:r>
          </w:p>
        </w:tc>
      </w:tr>
      <w:tr w:rsidR="003606CE" w:rsidRPr="00D43A4C" w14:paraId="36B760FA" w14:textId="77777777" w:rsidTr="00B21D28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19B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1BBD" w14:textId="4B7B8213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r w:rsidR="00B21D2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40BDE5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осуществление профилактических мероприятий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области предупреждения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ликвидации последствий чрезвычайных ситуаций и стихийных бедствий природного и техногенного характера, обеспечение 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на водных объектах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017B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B9CE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на водных объектах,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463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DFA9" w14:textId="349DEDCF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B21D28">
              <w:rPr>
                <w:rFonts w:ascii="Times New Roman" w:hAnsi="Times New Roman"/>
                <w:sz w:val="24"/>
                <w:szCs w:val="24"/>
              </w:rPr>
              <w:t>6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2200D" w14:textId="77611438" w:rsidR="003F2F00" w:rsidRPr="003A4709" w:rsidRDefault="00B21D28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</w:t>
            </w:r>
            <w:r w:rsidR="003F2F00"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5B68" w14:textId="673348D0" w:rsidR="003F2F00" w:rsidRPr="003A4709" w:rsidRDefault="00BF376B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5F99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МО «Юкковское сельское поселение» </w:t>
            </w:r>
          </w:p>
        </w:tc>
      </w:tr>
      <w:tr w:rsidR="003606CE" w:rsidRPr="00D43A4C" w14:paraId="1328FF65" w14:textId="77777777" w:rsidTr="00B21D28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CB3C" w14:textId="3D2B1E82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3.</w:t>
            </w:r>
            <w:r w:rsidR="00E55E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A1DF" w14:textId="2B3B108C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r w:rsidR="00E55E2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D27E97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обеспечение резерва материальных ресурсов для участия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предупреждении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и ликвидации последствий ЧС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357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МО «Юкковское сельское поселение»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08332" w14:textId="357F07AD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 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в МО «Юкковское сельское поселение»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104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119D" w14:textId="7683EAEE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E55E21">
              <w:rPr>
                <w:rFonts w:ascii="Times New Roman" w:hAnsi="Times New Roman"/>
                <w:sz w:val="24"/>
                <w:szCs w:val="24"/>
              </w:rPr>
              <w:t>6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F991C" w14:textId="46DCAEEF" w:rsidR="003F2F00" w:rsidRPr="003A4709" w:rsidRDefault="00E55E21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1 1</w:t>
            </w:r>
            <w:r w:rsidR="003F2F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</w:t>
            </w:r>
            <w:r w:rsidR="003F2F00"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C8A6" w14:textId="08CF4F5C" w:rsidR="003F2F00" w:rsidRPr="003A4709" w:rsidRDefault="00E55E21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300</w:t>
            </w:r>
            <w:r w:rsidR="003F2F00"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5D59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делам ГО, ЧС и безопасности администрации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 «Юкковское сельское поселение» </w:t>
            </w:r>
          </w:p>
        </w:tc>
      </w:tr>
      <w:tr w:rsidR="003606CE" w:rsidRPr="00D43A4C" w14:paraId="38BC1D65" w14:textId="77777777" w:rsidTr="00B21D28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73E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0159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Итого по &lt;Участник 1&gt;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A4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433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A3F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6A5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42A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1A50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6A9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C0780C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29CA1B5C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--------------------------------</w:t>
      </w:r>
    </w:p>
    <w:p w14:paraId="49885856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D43A4C">
        <w:rPr>
          <w:rFonts w:ascii="Times New Roman" w:hAnsi="Times New Roman"/>
          <w:sz w:val="20"/>
          <w:szCs w:val="20"/>
        </w:rPr>
        <w:t xml:space="preserve">1) Если участник не является ГРБС, после указания участника в скобках указывается (ГРБС - &lt;наименование органа исполнительной власти&gt;). Для подпрограмм </w:t>
      </w:r>
      <w:r w:rsidRPr="00D84ADF">
        <w:rPr>
          <w:rFonts w:ascii="Times New Roman" w:hAnsi="Times New Roman"/>
          <w:color w:val="000000"/>
          <w:sz w:val="24"/>
          <w:szCs w:val="24"/>
        </w:rPr>
        <w:br/>
      </w:r>
      <w:r w:rsidRPr="00D43A4C">
        <w:rPr>
          <w:rFonts w:ascii="Times New Roman" w:hAnsi="Times New Roman"/>
          <w:sz w:val="20"/>
          <w:szCs w:val="20"/>
        </w:rPr>
        <w:t>в графе 3 указывается соисполнитель, для структурных элементов муниципальной программы указывается участник.</w:t>
      </w:r>
    </w:p>
    <w:p w14:paraId="0EB1B2C3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D43A4C">
        <w:rPr>
          <w:rFonts w:ascii="Times New Roman" w:hAnsi="Times New Roman"/>
          <w:sz w:val="20"/>
          <w:szCs w:val="20"/>
        </w:rPr>
        <w:t>2) Для федерального (регионального, муниципального) проекта, мероприятий, направленных на достижение цели федерального (регионального, муниципального) проекта, комплекса процессных мероприятий графа заполняется в случае, если их ожидаемый результат не совпадает с результатами мероприятий, входящих в их состав.</w:t>
      </w:r>
      <w:r>
        <w:rPr>
          <w:rFonts w:ascii="Times New Roman" w:hAnsi="Times New Roman"/>
          <w:sz w:val="20"/>
          <w:szCs w:val="20"/>
        </w:rPr>
        <w:t>».</w:t>
      </w:r>
    </w:p>
    <w:p w14:paraId="52239C4F" w14:textId="77777777" w:rsidR="003F2F00" w:rsidRPr="00D43A4C" w:rsidRDefault="003F2F00" w:rsidP="003F2F0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rPr>
          <w:rFonts w:ascii="Times New Roman" w:hAnsi="Times New Roman"/>
          <w:sz w:val="28"/>
          <w:szCs w:val="28"/>
          <w:highlight w:val="yellow"/>
        </w:rPr>
      </w:pPr>
    </w:p>
    <w:p w14:paraId="5E6CB536" w14:textId="77777777" w:rsidR="00D43A4C" w:rsidRDefault="00D43A4C" w:rsidP="003B5411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sectPr w:rsidR="00D43A4C" w:rsidSect="00ED39AF">
      <w:pgSz w:w="16838" w:h="11906" w:orient="landscape"/>
      <w:pgMar w:top="984" w:right="1134" w:bottom="850" w:left="1134" w:header="708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88FD52" w14:textId="77777777" w:rsidR="00ED39AF" w:rsidRDefault="00ED39AF" w:rsidP="002C3073">
      <w:pPr>
        <w:spacing w:after="0" w:line="240" w:lineRule="auto"/>
      </w:pPr>
      <w:r>
        <w:separator/>
      </w:r>
    </w:p>
  </w:endnote>
  <w:endnote w:type="continuationSeparator" w:id="0">
    <w:p w14:paraId="73C85C96" w14:textId="77777777" w:rsidR="00ED39AF" w:rsidRDefault="00ED39AF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2A761" w14:textId="77777777" w:rsidR="00C64C2B" w:rsidRPr="00F525AA" w:rsidRDefault="00C64C2B">
    <w:pPr>
      <w:pStyle w:val="a7"/>
      <w:jc w:val="center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DA9AD7" w14:textId="77777777" w:rsidR="00ED39AF" w:rsidRDefault="00ED39AF" w:rsidP="002C3073">
      <w:pPr>
        <w:spacing w:after="0" w:line="240" w:lineRule="auto"/>
      </w:pPr>
      <w:r>
        <w:separator/>
      </w:r>
    </w:p>
  </w:footnote>
  <w:footnote w:type="continuationSeparator" w:id="0">
    <w:p w14:paraId="193183AA" w14:textId="77777777" w:rsidR="00ED39AF" w:rsidRDefault="00ED39AF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D70DC6" w14:textId="6A3ED46F" w:rsidR="00C64C2B" w:rsidRDefault="00C64C2B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C0190">
      <w:rPr>
        <w:noProof/>
      </w:rPr>
      <w:t>12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12689"/>
    <w:multiLevelType w:val="hybridMultilevel"/>
    <w:tmpl w:val="342E40CC"/>
    <w:lvl w:ilvl="0" w:tplc="4814802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4986D05"/>
    <w:multiLevelType w:val="hybridMultilevel"/>
    <w:tmpl w:val="E4CE662A"/>
    <w:lvl w:ilvl="0" w:tplc="ADC4E31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578EC"/>
    <w:multiLevelType w:val="hybridMultilevel"/>
    <w:tmpl w:val="8AE02B66"/>
    <w:lvl w:ilvl="0" w:tplc="B6F8E18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1F3ED8"/>
    <w:multiLevelType w:val="hybridMultilevel"/>
    <w:tmpl w:val="0368EF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89E4D3F"/>
    <w:multiLevelType w:val="hybridMultilevel"/>
    <w:tmpl w:val="523EA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67F25"/>
    <w:multiLevelType w:val="hybridMultilevel"/>
    <w:tmpl w:val="2D0A66A4"/>
    <w:lvl w:ilvl="0" w:tplc="28AC93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0A3539D3"/>
    <w:multiLevelType w:val="hybridMultilevel"/>
    <w:tmpl w:val="90D2626C"/>
    <w:lvl w:ilvl="0" w:tplc="DD90934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0AF9150C"/>
    <w:multiLevelType w:val="hybridMultilevel"/>
    <w:tmpl w:val="03EA777A"/>
    <w:lvl w:ilvl="0" w:tplc="44E44AE0">
      <w:start w:val="1"/>
      <w:numFmt w:val="decimal"/>
      <w:lvlText w:val="%1."/>
      <w:lvlJc w:val="left"/>
      <w:pPr>
        <w:ind w:left="37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0C93146F"/>
    <w:multiLevelType w:val="hybridMultilevel"/>
    <w:tmpl w:val="20DA953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1CF6DC4"/>
    <w:multiLevelType w:val="hybridMultilevel"/>
    <w:tmpl w:val="611A832E"/>
    <w:lvl w:ilvl="0" w:tplc="37286F76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12A909F8"/>
    <w:multiLevelType w:val="hybridMultilevel"/>
    <w:tmpl w:val="92FA0B4E"/>
    <w:lvl w:ilvl="0" w:tplc="D35E6B0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2B25CAF"/>
    <w:multiLevelType w:val="hybridMultilevel"/>
    <w:tmpl w:val="C5ACE7AC"/>
    <w:lvl w:ilvl="0" w:tplc="2076BC64">
      <w:start w:val="1"/>
      <w:numFmt w:val="bullet"/>
      <w:suff w:val="space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5ED4CE6"/>
    <w:multiLevelType w:val="hybridMultilevel"/>
    <w:tmpl w:val="103ABF72"/>
    <w:lvl w:ilvl="0" w:tplc="B53EAB3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33299C"/>
    <w:multiLevelType w:val="hybridMultilevel"/>
    <w:tmpl w:val="DC5E97BA"/>
    <w:lvl w:ilvl="0" w:tplc="5C106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B678F3"/>
    <w:multiLevelType w:val="hybridMultilevel"/>
    <w:tmpl w:val="1DF21FE6"/>
    <w:lvl w:ilvl="0" w:tplc="BFE689A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D76DA1"/>
    <w:multiLevelType w:val="multilevel"/>
    <w:tmpl w:val="997A62AA"/>
    <w:lvl w:ilvl="0">
      <w:start w:val="1"/>
      <w:numFmt w:val="decimal"/>
      <w:suff w:val="space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cs="Times New Roman" w:hint="default"/>
      </w:rPr>
    </w:lvl>
  </w:abstractNum>
  <w:abstractNum w:abstractNumId="16" w15:restartNumberingAfterBreak="0">
    <w:nsid w:val="260D0B62"/>
    <w:multiLevelType w:val="hybridMultilevel"/>
    <w:tmpl w:val="73ECAFD6"/>
    <w:lvl w:ilvl="0" w:tplc="3D92601C">
      <w:start w:val="4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324E0727"/>
    <w:multiLevelType w:val="multilevel"/>
    <w:tmpl w:val="FD7AEF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ascii="Calibri" w:hAnsi="Calibri" w:hint="default"/>
        <w:color w:val="000000"/>
        <w:sz w:val="2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4">
      <w:start w:val="1"/>
      <w:numFmt w:val="decimal"/>
      <w:isLgl/>
      <w:lvlText w:val="%1.%2.%3.%4.%5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ascii="Calibri" w:hAnsi="Calibri" w:hint="default"/>
        <w:color w:val="00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ascii="Calibri" w:hAnsi="Calibri" w:hint="default"/>
        <w:color w:val="00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ascii="Calibri" w:hAnsi="Calibri" w:hint="default"/>
        <w:color w:val="00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ascii="Calibri" w:hAnsi="Calibri" w:hint="default"/>
        <w:color w:val="000000"/>
        <w:sz w:val="20"/>
      </w:rPr>
    </w:lvl>
  </w:abstractNum>
  <w:abstractNum w:abstractNumId="18" w15:restartNumberingAfterBreak="0">
    <w:nsid w:val="35374553"/>
    <w:multiLevelType w:val="hybridMultilevel"/>
    <w:tmpl w:val="F58C8A8C"/>
    <w:lvl w:ilvl="0" w:tplc="8104F92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A34BD9"/>
    <w:multiLevelType w:val="hybridMultilevel"/>
    <w:tmpl w:val="40C651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9F82D28"/>
    <w:multiLevelType w:val="hybridMultilevel"/>
    <w:tmpl w:val="60449D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A0230FC"/>
    <w:multiLevelType w:val="hybridMultilevel"/>
    <w:tmpl w:val="E0164B52"/>
    <w:lvl w:ilvl="0" w:tplc="C7CA2D7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 w15:restartNumberingAfterBreak="0">
    <w:nsid w:val="3C1243EE"/>
    <w:multiLevelType w:val="hybridMultilevel"/>
    <w:tmpl w:val="674AE318"/>
    <w:lvl w:ilvl="0" w:tplc="CEA4F14A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316579C"/>
    <w:multiLevelType w:val="hybridMultilevel"/>
    <w:tmpl w:val="26388BD4"/>
    <w:lvl w:ilvl="0" w:tplc="9F0641D6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A41CEC"/>
    <w:multiLevelType w:val="hybridMultilevel"/>
    <w:tmpl w:val="E8989D32"/>
    <w:lvl w:ilvl="0" w:tplc="4E1E642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6" w15:restartNumberingAfterBreak="0">
    <w:nsid w:val="47D87CFA"/>
    <w:multiLevelType w:val="hybridMultilevel"/>
    <w:tmpl w:val="428E9DAA"/>
    <w:lvl w:ilvl="0" w:tplc="2278CCE0">
      <w:start w:val="1"/>
      <w:numFmt w:val="bullet"/>
      <w:suff w:val="space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6B5F58"/>
    <w:multiLevelType w:val="hybridMultilevel"/>
    <w:tmpl w:val="A6F8E2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E8D2EBF"/>
    <w:multiLevelType w:val="hybridMultilevel"/>
    <w:tmpl w:val="F36C35DC"/>
    <w:lvl w:ilvl="0" w:tplc="9CAACAEA">
      <w:start w:val="3"/>
      <w:numFmt w:val="decimal"/>
      <w:lvlText w:val="%1."/>
      <w:lvlJc w:val="left"/>
      <w:pPr>
        <w:ind w:left="1068" w:hanging="360"/>
      </w:pPr>
      <w:rPr>
        <w:rFonts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51E7627E"/>
    <w:multiLevelType w:val="hybridMultilevel"/>
    <w:tmpl w:val="F55EBB1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996DF7"/>
    <w:multiLevelType w:val="hybridMultilevel"/>
    <w:tmpl w:val="D33676C0"/>
    <w:lvl w:ilvl="0" w:tplc="4864AB6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5BA13B6"/>
    <w:multiLevelType w:val="hybridMultilevel"/>
    <w:tmpl w:val="802EF2FC"/>
    <w:lvl w:ilvl="0" w:tplc="4E28E19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2" w15:restartNumberingAfterBreak="0">
    <w:nsid w:val="56C7692B"/>
    <w:multiLevelType w:val="multilevel"/>
    <w:tmpl w:val="0C02FC4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33" w15:restartNumberingAfterBreak="0">
    <w:nsid w:val="5AA35E8B"/>
    <w:multiLevelType w:val="hybridMultilevel"/>
    <w:tmpl w:val="D73CD37C"/>
    <w:lvl w:ilvl="0" w:tplc="1F1AAABE">
      <w:start w:val="1"/>
      <w:numFmt w:val="bullet"/>
      <w:suff w:val="space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4" w15:restartNumberingAfterBreak="0">
    <w:nsid w:val="5B661DFF"/>
    <w:multiLevelType w:val="hybridMultilevel"/>
    <w:tmpl w:val="C090CC82"/>
    <w:lvl w:ilvl="0" w:tplc="01F4350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E0F3BF9"/>
    <w:multiLevelType w:val="hybridMultilevel"/>
    <w:tmpl w:val="E9E6C73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6" w15:restartNumberingAfterBreak="0">
    <w:nsid w:val="5FA20819"/>
    <w:multiLevelType w:val="hybridMultilevel"/>
    <w:tmpl w:val="278A22CE"/>
    <w:lvl w:ilvl="0" w:tplc="0419000F">
      <w:start w:val="2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7" w15:restartNumberingAfterBreak="0">
    <w:nsid w:val="622D1290"/>
    <w:multiLevelType w:val="hybridMultilevel"/>
    <w:tmpl w:val="A0C8B23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77550EB"/>
    <w:multiLevelType w:val="hybridMultilevel"/>
    <w:tmpl w:val="517692E0"/>
    <w:lvl w:ilvl="0" w:tplc="C9D8D998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8652BAF"/>
    <w:multiLevelType w:val="hybridMultilevel"/>
    <w:tmpl w:val="1A709BFE"/>
    <w:lvl w:ilvl="0" w:tplc="50AADE62">
      <w:start w:val="1"/>
      <w:numFmt w:val="decimal"/>
      <w:lvlText w:val="%1."/>
      <w:lvlJc w:val="left"/>
      <w:pPr>
        <w:ind w:left="1758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0" w15:restartNumberingAfterBreak="0">
    <w:nsid w:val="6A093903"/>
    <w:multiLevelType w:val="hybridMultilevel"/>
    <w:tmpl w:val="EE725318"/>
    <w:lvl w:ilvl="0" w:tplc="5DBEDD78">
      <w:start w:val="1"/>
      <w:numFmt w:val="bullet"/>
      <w:suff w:val="space"/>
      <w:lvlText w:val=""/>
      <w:lvlJc w:val="left"/>
      <w:pPr>
        <w:ind w:left="4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00" w:hanging="360"/>
      </w:pPr>
      <w:rPr>
        <w:rFonts w:ascii="Wingdings" w:hAnsi="Wingdings" w:hint="default"/>
      </w:rPr>
    </w:lvl>
  </w:abstractNum>
  <w:abstractNum w:abstractNumId="41" w15:restartNumberingAfterBreak="0">
    <w:nsid w:val="6FA018E1"/>
    <w:multiLevelType w:val="hybridMultilevel"/>
    <w:tmpl w:val="6498A694"/>
    <w:lvl w:ilvl="0" w:tplc="04C077B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0EB3A2A"/>
    <w:multiLevelType w:val="hybridMultilevel"/>
    <w:tmpl w:val="C20CE736"/>
    <w:lvl w:ilvl="0" w:tplc="41DC08CC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4" w15:restartNumberingAfterBreak="0">
    <w:nsid w:val="7DE1013C"/>
    <w:multiLevelType w:val="multilevel"/>
    <w:tmpl w:val="22F0B62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 w16cid:durableId="381759888">
    <w:abstractNumId w:val="35"/>
  </w:num>
  <w:num w:numId="2" w16cid:durableId="515844789">
    <w:abstractNumId w:val="15"/>
  </w:num>
  <w:num w:numId="3" w16cid:durableId="949818707">
    <w:abstractNumId w:val="26"/>
  </w:num>
  <w:num w:numId="4" w16cid:durableId="1941982225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9290981">
    <w:abstractNumId w:val="22"/>
  </w:num>
  <w:num w:numId="6" w16cid:durableId="2070034339">
    <w:abstractNumId w:val="32"/>
  </w:num>
  <w:num w:numId="7" w16cid:durableId="425999799">
    <w:abstractNumId w:val="9"/>
  </w:num>
  <w:num w:numId="8" w16cid:durableId="1325082429">
    <w:abstractNumId w:val="43"/>
  </w:num>
  <w:num w:numId="9" w16cid:durableId="11878691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071179">
    <w:abstractNumId w:val="36"/>
  </w:num>
  <w:num w:numId="11" w16cid:durableId="270935865">
    <w:abstractNumId w:val="19"/>
  </w:num>
  <w:num w:numId="12" w16cid:durableId="294792845">
    <w:abstractNumId w:val="4"/>
  </w:num>
  <w:num w:numId="13" w16cid:durableId="1014259713">
    <w:abstractNumId w:val="27"/>
  </w:num>
  <w:num w:numId="14" w16cid:durableId="824471554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0313320">
    <w:abstractNumId w:val="21"/>
  </w:num>
  <w:num w:numId="16" w16cid:durableId="1465732887">
    <w:abstractNumId w:val="39"/>
  </w:num>
  <w:num w:numId="17" w16cid:durableId="2011909493">
    <w:abstractNumId w:val="0"/>
  </w:num>
  <w:num w:numId="18" w16cid:durableId="916985354">
    <w:abstractNumId w:val="6"/>
  </w:num>
  <w:num w:numId="19" w16cid:durableId="1529946975">
    <w:abstractNumId w:val="5"/>
  </w:num>
  <w:num w:numId="20" w16cid:durableId="858155456">
    <w:abstractNumId w:val="37"/>
  </w:num>
  <w:num w:numId="21" w16cid:durableId="54091901">
    <w:abstractNumId w:val="23"/>
  </w:num>
  <w:num w:numId="22" w16cid:durableId="532042755">
    <w:abstractNumId w:val="44"/>
  </w:num>
  <w:num w:numId="23" w16cid:durableId="1768037320">
    <w:abstractNumId w:val="33"/>
  </w:num>
  <w:num w:numId="24" w16cid:durableId="1571112816">
    <w:abstractNumId w:val="25"/>
  </w:num>
  <w:num w:numId="25" w16cid:durableId="117728111">
    <w:abstractNumId w:val="29"/>
  </w:num>
  <w:num w:numId="26" w16cid:durableId="369961361">
    <w:abstractNumId w:val="31"/>
  </w:num>
  <w:num w:numId="27" w16cid:durableId="799497169">
    <w:abstractNumId w:val="8"/>
  </w:num>
  <w:num w:numId="28" w16cid:durableId="2065635244">
    <w:abstractNumId w:val="40"/>
  </w:num>
  <w:num w:numId="29" w16cid:durableId="613557416">
    <w:abstractNumId w:val="24"/>
  </w:num>
  <w:num w:numId="30" w16cid:durableId="839665162">
    <w:abstractNumId w:val="30"/>
  </w:num>
  <w:num w:numId="31" w16cid:durableId="310451193">
    <w:abstractNumId w:val="12"/>
  </w:num>
  <w:num w:numId="32" w16cid:durableId="464469382">
    <w:abstractNumId w:val="14"/>
  </w:num>
  <w:num w:numId="33" w16cid:durableId="1831172450">
    <w:abstractNumId w:val="16"/>
  </w:num>
  <w:num w:numId="34" w16cid:durableId="2984611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31961570">
    <w:abstractNumId w:val="38"/>
  </w:num>
  <w:num w:numId="36" w16cid:durableId="20393057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73650921">
    <w:abstractNumId w:val="2"/>
  </w:num>
  <w:num w:numId="38" w16cid:durableId="631404835">
    <w:abstractNumId w:val="11"/>
  </w:num>
  <w:num w:numId="39" w16cid:durableId="1218398274">
    <w:abstractNumId w:val="13"/>
  </w:num>
  <w:num w:numId="40" w16cid:durableId="1354845105">
    <w:abstractNumId w:val="18"/>
  </w:num>
  <w:num w:numId="41" w16cid:durableId="659625251">
    <w:abstractNumId w:val="10"/>
  </w:num>
  <w:num w:numId="42" w16cid:durableId="1600866020">
    <w:abstractNumId w:val="1"/>
  </w:num>
  <w:num w:numId="43" w16cid:durableId="705452925">
    <w:abstractNumId w:val="34"/>
  </w:num>
  <w:num w:numId="44" w16cid:durableId="651057850">
    <w:abstractNumId w:val="41"/>
  </w:num>
  <w:num w:numId="45" w16cid:durableId="1433889565">
    <w:abstractNumId w:val="17"/>
  </w:num>
  <w:num w:numId="46" w16cid:durableId="351763025">
    <w:abstractNumId w:val="20"/>
  </w:num>
  <w:num w:numId="47" w16cid:durableId="14158570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01C4D"/>
    <w:rsid w:val="000040F8"/>
    <w:rsid w:val="000072D0"/>
    <w:rsid w:val="00010AE6"/>
    <w:rsid w:val="00012C05"/>
    <w:rsid w:val="00020EF6"/>
    <w:rsid w:val="00025071"/>
    <w:rsid w:val="0002616F"/>
    <w:rsid w:val="000261FE"/>
    <w:rsid w:val="0002708F"/>
    <w:rsid w:val="00037B44"/>
    <w:rsid w:val="00041A11"/>
    <w:rsid w:val="000509E0"/>
    <w:rsid w:val="0006526F"/>
    <w:rsid w:val="000714EB"/>
    <w:rsid w:val="00076EB1"/>
    <w:rsid w:val="00077D9E"/>
    <w:rsid w:val="0008108F"/>
    <w:rsid w:val="00082D63"/>
    <w:rsid w:val="00083272"/>
    <w:rsid w:val="000838D6"/>
    <w:rsid w:val="00087EC3"/>
    <w:rsid w:val="00090FDC"/>
    <w:rsid w:val="00092593"/>
    <w:rsid w:val="000B1C0E"/>
    <w:rsid w:val="000B2490"/>
    <w:rsid w:val="000B3439"/>
    <w:rsid w:val="000B520C"/>
    <w:rsid w:val="000C354D"/>
    <w:rsid w:val="000C6028"/>
    <w:rsid w:val="000D16F2"/>
    <w:rsid w:val="000D3F90"/>
    <w:rsid w:val="000D5F51"/>
    <w:rsid w:val="000E302D"/>
    <w:rsid w:val="000F39A6"/>
    <w:rsid w:val="000F7A2C"/>
    <w:rsid w:val="0010067C"/>
    <w:rsid w:val="00100721"/>
    <w:rsid w:val="001014FA"/>
    <w:rsid w:val="00102A12"/>
    <w:rsid w:val="00105121"/>
    <w:rsid w:val="0011268D"/>
    <w:rsid w:val="001146A9"/>
    <w:rsid w:val="00114799"/>
    <w:rsid w:val="001213C8"/>
    <w:rsid w:val="00125213"/>
    <w:rsid w:val="00137DE5"/>
    <w:rsid w:val="00140371"/>
    <w:rsid w:val="0014639C"/>
    <w:rsid w:val="00151623"/>
    <w:rsid w:val="00154B63"/>
    <w:rsid w:val="00154F3E"/>
    <w:rsid w:val="0016180D"/>
    <w:rsid w:val="00165E8F"/>
    <w:rsid w:val="00166655"/>
    <w:rsid w:val="00170C18"/>
    <w:rsid w:val="001765E5"/>
    <w:rsid w:val="00185BA9"/>
    <w:rsid w:val="00185F37"/>
    <w:rsid w:val="0018723E"/>
    <w:rsid w:val="00191454"/>
    <w:rsid w:val="001927FA"/>
    <w:rsid w:val="00196946"/>
    <w:rsid w:val="001A298C"/>
    <w:rsid w:val="001A2EA5"/>
    <w:rsid w:val="001A6CC3"/>
    <w:rsid w:val="001A77C6"/>
    <w:rsid w:val="001B47E8"/>
    <w:rsid w:val="001B5D1D"/>
    <w:rsid w:val="001B678D"/>
    <w:rsid w:val="001D15C2"/>
    <w:rsid w:val="001D5E49"/>
    <w:rsid w:val="001F2B88"/>
    <w:rsid w:val="001F4F1B"/>
    <w:rsid w:val="001F734B"/>
    <w:rsid w:val="001F7A52"/>
    <w:rsid w:val="00201895"/>
    <w:rsid w:val="00204B94"/>
    <w:rsid w:val="00204E33"/>
    <w:rsid w:val="002057F9"/>
    <w:rsid w:val="00215BF9"/>
    <w:rsid w:val="00232E05"/>
    <w:rsid w:val="002427D0"/>
    <w:rsid w:val="00242CB7"/>
    <w:rsid w:val="0026015A"/>
    <w:rsid w:val="00260B44"/>
    <w:rsid w:val="00260C40"/>
    <w:rsid w:val="00262B75"/>
    <w:rsid w:val="00262FDA"/>
    <w:rsid w:val="00270E19"/>
    <w:rsid w:val="00276B62"/>
    <w:rsid w:val="00276F7B"/>
    <w:rsid w:val="002773F8"/>
    <w:rsid w:val="002800C4"/>
    <w:rsid w:val="002812D3"/>
    <w:rsid w:val="002854BC"/>
    <w:rsid w:val="002872D1"/>
    <w:rsid w:val="00290B62"/>
    <w:rsid w:val="00294596"/>
    <w:rsid w:val="002B30FF"/>
    <w:rsid w:val="002B45A7"/>
    <w:rsid w:val="002B6595"/>
    <w:rsid w:val="002C3073"/>
    <w:rsid w:val="002C411D"/>
    <w:rsid w:val="002D7AFC"/>
    <w:rsid w:val="002E0005"/>
    <w:rsid w:val="002E1BF8"/>
    <w:rsid w:val="002E1D93"/>
    <w:rsid w:val="002E3479"/>
    <w:rsid w:val="002E4136"/>
    <w:rsid w:val="00307F15"/>
    <w:rsid w:val="00311864"/>
    <w:rsid w:val="00316ADA"/>
    <w:rsid w:val="0031794E"/>
    <w:rsid w:val="003206CB"/>
    <w:rsid w:val="00340F66"/>
    <w:rsid w:val="00342D8E"/>
    <w:rsid w:val="00345FE6"/>
    <w:rsid w:val="00351B46"/>
    <w:rsid w:val="003520EE"/>
    <w:rsid w:val="00352463"/>
    <w:rsid w:val="003606CE"/>
    <w:rsid w:val="00363CC8"/>
    <w:rsid w:val="00364B65"/>
    <w:rsid w:val="00367C95"/>
    <w:rsid w:val="00372D17"/>
    <w:rsid w:val="00373A44"/>
    <w:rsid w:val="0037767A"/>
    <w:rsid w:val="00380D3B"/>
    <w:rsid w:val="003813BF"/>
    <w:rsid w:val="00383CAB"/>
    <w:rsid w:val="00383D5F"/>
    <w:rsid w:val="003874A6"/>
    <w:rsid w:val="00393A8D"/>
    <w:rsid w:val="003A4709"/>
    <w:rsid w:val="003A6BAF"/>
    <w:rsid w:val="003B09F8"/>
    <w:rsid w:val="003B26DF"/>
    <w:rsid w:val="003B5411"/>
    <w:rsid w:val="003B6CC1"/>
    <w:rsid w:val="003C03E9"/>
    <w:rsid w:val="003C75D9"/>
    <w:rsid w:val="003D247C"/>
    <w:rsid w:val="003D4BEE"/>
    <w:rsid w:val="003D68E5"/>
    <w:rsid w:val="003E17F6"/>
    <w:rsid w:val="003E6DDE"/>
    <w:rsid w:val="003E7C9A"/>
    <w:rsid w:val="003F2F00"/>
    <w:rsid w:val="003F3A44"/>
    <w:rsid w:val="003F4E3B"/>
    <w:rsid w:val="004009B9"/>
    <w:rsid w:val="00407FF6"/>
    <w:rsid w:val="0041313D"/>
    <w:rsid w:val="004154F5"/>
    <w:rsid w:val="0041596E"/>
    <w:rsid w:val="00415F66"/>
    <w:rsid w:val="00415FB0"/>
    <w:rsid w:val="004173C0"/>
    <w:rsid w:val="00423180"/>
    <w:rsid w:val="00423B2F"/>
    <w:rsid w:val="004317C8"/>
    <w:rsid w:val="00436ABD"/>
    <w:rsid w:val="00441779"/>
    <w:rsid w:val="004424AD"/>
    <w:rsid w:val="00442D7A"/>
    <w:rsid w:val="00443974"/>
    <w:rsid w:val="00452626"/>
    <w:rsid w:val="00462721"/>
    <w:rsid w:val="004641A8"/>
    <w:rsid w:val="004668DE"/>
    <w:rsid w:val="004676E5"/>
    <w:rsid w:val="00475369"/>
    <w:rsid w:val="00475D01"/>
    <w:rsid w:val="0047634B"/>
    <w:rsid w:val="0048206B"/>
    <w:rsid w:val="0048233B"/>
    <w:rsid w:val="0048679F"/>
    <w:rsid w:val="00487C6E"/>
    <w:rsid w:val="004929E5"/>
    <w:rsid w:val="00495EDE"/>
    <w:rsid w:val="004A3E12"/>
    <w:rsid w:val="004A3F1D"/>
    <w:rsid w:val="004A5705"/>
    <w:rsid w:val="004A746C"/>
    <w:rsid w:val="004B26C5"/>
    <w:rsid w:val="004B672A"/>
    <w:rsid w:val="004C44A2"/>
    <w:rsid w:val="004E516E"/>
    <w:rsid w:val="004E5383"/>
    <w:rsid w:val="004E5AE2"/>
    <w:rsid w:val="004E7B67"/>
    <w:rsid w:val="004E7CD6"/>
    <w:rsid w:val="004F49EC"/>
    <w:rsid w:val="005031EB"/>
    <w:rsid w:val="00503AFF"/>
    <w:rsid w:val="005107E5"/>
    <w:rsid w:val="00522EE0"/>
    <w:rsid w:val="00536F85"/>
    <w:rsid w:val="00542FF9"/>
    <w:rsid w:val="0054534C"/>
    <w:rsid w:val="005475D4"/>
    <w:rsid w:val="00547F4A"/>
    <w:rsid w:val="00556417"/>
    <w:rsid w:val="0056116D"/>
    <w:rsid w:val="005634C8"/>
    <w:rsid w:val="0056495D"/>
    <w:rsid w:val="005752E9"/>
    <w:rsid w:val="005757D1"/>
    <w:rsid w:val="00577305"/>
    <w:rsid w:val="00577DBA"/>
    <w:rsid w:val="005923D3"/>
    <w:rsid w:val="00595538"/>
    <w:rsid w:val="00597E7B"/>
    <w:rsid w:val="005A55DC"/>
    <w:rsid w:val="005A60C4"/>
    <w:rsid w:val="005B027A"/>
    <w:rsid w:val="005B121B"/>
    <w:rsid w:val="005B1F87"/>
    <w:rsid w:val="005C11B0"/>
    <w:rsid w:val="005C1827"/>
    <w:rsid w:val="005E4B35"/>
    <w:rsid w:val="005E4DF4"/>
    <w:rsid w:val="005E7B88"/>
    <w:rsid w:val="005F6644"/>
    <w:rsid w:val="005F7DB8"/>
    <w:rsid w:val="006044D1"/>
    <w:rsid w:val="00607694"/>
    <w:rsid w:val="00607A67"/>
    <w:rsid w:val="0061068C"/>
    <w:rsid w:val="006171BF"/>
    <w:rsid w:val="00620CD3"/>
    <w:rsid w:val="00620EC2"/>
    <w:rsid w:val="00631B4F"/>
    <w:rsid w:val="006335F6"/>
    <w:rsid w:val="00646855"/>
    <w:rsid w:val="00654AB3"/>
    <w:rsid w:val="00654E59"/>
    <w:rsid w:val="006623E9"/>
    <w:rsid w:val="00662EB9"/>
    <w:rsid w:val="00672EEE"/>
    <w:rsid w:val="00681B70"/>
    <w:rsid w:val="00681D4B"/>
    <w:rsid w:val="00687631"/>
    <w:rsid w:val="0069159A"/>
    <w:rsid w:val="006A0419"/>
    <w:rsid w:val="006B2B41"/>
    <w:rsid w:val="006B4F2D"/>
    <w:rsid w:val="006B5275"/>
    <w:rsid w:val="006C1384"/>
    <w:rsid w:val="006C23D9"/>
    <w:rsid w:val="006C2B97"/>
    <w:rsid w:val="006C369C"/>
    <w:rsid w:val="006C4E58"/>
    <w:rsid w:val="006C6AE9"/>
    <w:rsid w:val="006D121E"/>
    <w:rsid w:val="006D71DA"/>
    <w:rsid w:val="006E09D5"/>
    <w:rsid w:val="006E2C1C"/>
    <w:rsid w:val="006E6AAD"/>
    <w:rsid w:val="006E6ABD"/>
    <w:rsid w:val="006F0131"/>
    <w:rsid w:val="006F7AA4"/>
    <w:rsid w:val="00704086"/>
    <w:rsid w:val="0071620D"/>
    <w:rsid w:val="00724322"/>
    <w:rsid w:val="007307D1"/>
    <w:rsid w:val="00731E0A"/>
    <w:rsid w:val="00740D50"/>
    <w:rsid w:val="0075009D"/>
    <w:rsid w:val="00750DC8"/>
    <w:rsid w:val="00751B39"/>
    <w:rsid w:val="00754825"/>
    <w:rsid w:val="00760E52"/>
    <w:rsid w:val="00764D7A"/>
    <w:rsid w:val="00773AAA"/>
    <w:rsid w:val="00783171"/>
    <w:rsid w:val="00783A07"/>
    <w:rsid w:val="0079105D"/>
    <w:rsid w:val="007911F5"/>
    <w:rsid w:val="007A6E2D"/>
    <w:rsid w:val="007B12B5"/>
    <w:rsid w:val="007B1DEB"/>
    <w:rsid w:val="007B6036"/>
    <w:rsid w:val="007C2D45"/>
    <w:rsid w:val="007D6A7C"/>
    <w:rsid w:val="007E27EE"/>
    <w:rsid w:val="007E5E0C"/>
    <w:rsid w:val="007F00DE"/>
    <w:rsid w:val="007F54E1"/>
    <w:rsid w:val="00805D6C"/>
    <w:rsid w:val="00812D8E"/>
    <w:rsid w:val="008227A3"/>
    <w:rsid w:val="0082579B"/>
    <w:rsid w:val="00831709"/>
    <w:rsid w:val="00834CE9"/>
    <w:rsid w:val="0083613D"/>
    <w:rsid w:val="0083622F"/>
    <w:rsid w:val="008363D1"/>
    <w:rsid w:val="008422EC"/>
    <w:rsid w:val="008434C5"/>
    <w:rsid w:val="0086382A"/>
    <w:rsid w:val="00865A3C"/>
    <w:rsid w:val="00866EC4"/>
    <w:rsid w:val="00875DB1"/>
    <w:rsid w:val="00876CBD"/>
    <w:rsid w:val="0088013E"/>
    <w:rsid w:val="008A4723"/>
    <w:rsid w:val="008A4FE3"/>
    <w:rsid w:val="008B03BB"/>
    <w:rsid w:val="008D2674"/>
    <w:rsid w:val="008D3B31"/>
    <w:rsid w:val="008D6A02"/>
    <w:rsid w:val="008F3F22"/>
    <w:rsid w:val="008F6A51"/>
    <w:rsid w:val="008F6F56"/>
    <w:rsid w:val="00900749"/>
    <w:rsid w:val="009126D3"/>
    <w:rsid w:val="009276FA"/>
    <w:rsid w:val="009313B9"/>
    <w:rsid w:val="0094141E"/>
    <w:rsid w:val="0094498A"/>
    <w:rsid w:val="0095286B"/>
    <w:rsid w:val="00954D04"/>
    <w:rsid w:val="00962839"/>
    <w:rsid w:val="00966430"/>
    <w:rsid w:val="0097480D"/>
    <w:rsid w:val="00983D88"/>
    <w:rsid w:val="009859D5"/>
    <w:rsid w:val="00986062"/>
    <w:rsid w:val="00986B55"/>
    <w:rsid w:val="00991A6A"/>
    <w:rsid w:val="0099408F"/>
    <w:rsid w:val="00995E06"/>
    <w:rsid w:val="0099783D"/>
    <w:rsid w:val="0099784B"/>
    <w:rsid w:val="009A140C"/>
    <w:rsid w:val="009A3341"/>
    <w:rsid w:val="009A36B1"/>
    <w:rsid w:val="009A43D7"/>
    <w:rsid w:val="009C65F0"/>
    <w:rsid w:val="009D0332"/>
    <w:rsid w:val="009D5262"/>
    <w:rsid w:val="009E171C"/>
    <w:rsid w:val="009E788A"/>
    <w:rsid w:val="009F1415"/>
    <w:rsid w:val="009F15BC"/>
    <w:rsid w:val="009F189A"/>
    <w:rsid w:val="009F3827"/>
    <w:rsid w:val="009F4357"/>
    <w:rsid w:val="00A0782C"/>
    <w:rsid w:val="00A079FD"/>
    <w:rsid w:val="00A07AD2"/>
    <w:rsid w:val="00A126C9"/>
    <w:rsid w:val="00A31A9F"/>
    <w:rsid w:val="00A54C88"/>
    <w:rsid w:val="00A551E0"/>
    <w:rsid w:val="00A60C77"/>
    <w:rsid w:val="00A717C9"/>
    <w:rsid w:val="00A74C71"/>
    <w:rsid w:val="00A80A26"/>
    <w:rsid w:val="00A9066E"/>
    <w:rsid w:val="00A92FF4"/>
    <w:rsid w:val="00A9410C"/>
    <w:rsid w:val="00AA0F67"/>
    <w:rsid w:val="00AB0534"/>
    <w:rsid w:val="00AB4A13"/>
    <w:rsid w:val="00AC2395"/>
    <w:rsid w:val="00AC726B"/>
    <w:rsid w:val="00AE2114"/>
    <w:rsid w:val="00AE4E12"/>
    <w:rsid w:val="00AF588B"/>
    <w:rsid w:val="00B06993"/>
    <w:rsid w:val="00B07054"/>
    <w:rsid w:val="00B07B25"/>
    <w:rsid w:val="00B12D25"/>
    <w:rsid w:val="00B15202"/>
    <w:rsid w:val="00B15DA6"/>
    <w:rsid w:val="00B15EED"/>
    <w:rsid w:val="00B21D28"/>
    <w:rsid w:val="00B35DFA"/>
    <w:rsid w:val="00B44BF7"/>
    <w:rsid w:val="00B458F1"/>
    <w:rsid w:val="00B46412"/>
    <w:rsid w:val="00B46756"/>
    <w:rsid w:val="00B469EF"/>
    <w:rsid w:val="00B470D9"/>
    <w:rsid w:val="00B51B13"/>
    <w:rsid w:val="00B53EA6"/>
    <w:rsid w:val="00B5440C"/>
    <w:rsid w:val="00B57FC9"/>
    <w:rsid w:val="00B6444A"/>
    <w:rsid w:val="00B75082"/>
    <w:rsid w:val="00B81C59"/>
    <w:rsid w:val="00B8498A"/>
    <w:rsid w:val="00BA27BB"/>
    <w:rsid w:val="00BB77A6"/>
    <w:rsid w:val="00BC6E8C"/>
    <w:rsid w:val="00BD7328"/>
    <w:rsid w:val="00BE2575"/>
    <w:rsid w:val="00BE3189"/>
    <w:rsid w:val="00BE6638"/>
    <w:rsid w:val="00BE78C2"/>
    <w:rsid w:val="00BF0249"/>
    <w:rsid w:val="00BF376B"/>
    <w:rsid w:val="00BF4919"/>
    <w:rsid w:val="00BF6ED2"/>
    <w:rsid w:val="00C1495D"/>
    <w:rsid w:val="00C160D3"/>
    <w:rsid w:val="00C25A8A"/>
    <w:rsid w:val="00C274D7"/>
    <w:rsid w:val="00C33C0A"/>
    <w:rsid w:val="00C36D36"/>
    <w:rsid w:val="00C419C7"/>
    <w:rsid w:val="00C4368C"/>
    <w:rsid w:val="00C531E1"/>
    <w:rsid w:val="00C63384"/>
    <w:rsid w:val="00C645FC"/>
    <w:rsid w:val="00C64C2B"/>
    <w:rsid w:val="00C71093"/>
    <w:rsid w:val="00C7262A"/>
    <w:rsid w:val="00C77342"/>
    <w:rsid w:val="00C87E02"/>
    <w:rsid w:val="00C92A5A"/>
    <w:rsid w:val="00C962F9"/>
    <w:rsid w:val="00CA2CB1"/>
    <w:rsid w:val="00CA2ECE"/>
    <w:rsid w:val="00CB43EC"/>
    <w:rsid w:val="00CB444B"/>
    <w:rsid w:val="00CC135E"/>
    <w:rsid w:val="00CC226C"/>
    <w:rsid w:val="00CC2472"/>
    <w:rsid w:val="00CC3576"/>
    <w:rsid w:val="00CD3398"/>
    <w:rsid w:val="00CD5B53"/>
    <w:rsid w:val="00CD6063"/>
    <w:rsid w:val="00CE6EEA"/>
    <w:rsid w:val="00CE789C"/>
    <w:rsid w:val="00CF2E1D"/>
    <w:rsid w:val="00D16C96"/>
    <w:rsid w:val="00D23E69"/>
    <w:rsid w:val="00D270E9"/>
    <w:rsid w:val="00D275D7"/>
    <w:rsid w:val="00D34EA9"/>
    <w:rsid w:val="00D374DD"/>
    <w:rsid w:val="00D438BE"/>
    <w:rsid w:val="00D43A4C"/>
    <w:rsid w:val="00D4476A"/>
    <w:rsid w:val="00D44A3D"/>
    <w:rsid w:val="00D45CE7"/>
    <w:rsid w:val="00D473B2"/>
    <w:rsid w:val="00D506F5"/>
    <w:rsid w:val="00D51AA2"/>
    <w:rsid w:val="00D5308D"/>
    <w:rsid w:val="00D57ABA"/>
    <w:rsid w:val="00D6250F"/>
    <w:rsid w:val="00D6577E"/>
    <w:rsid w:val="00D71B41"/>
    <w:rsid w:val="00D80C6E"/>
    <w:rsid w:val="00D845ED"/>
    <w:rsid w:val="00D84ADF"/>
    <w:rsid w:val="00D9609A"/>
    <w:rsid w:val="00DB226F"/>
    <w:rsid w:val="00DB6704"/>
    <w:rsid w:val="00DC7967"/>
    <w:rsid w:val="00DD46D5"/>
    <w:rsid w:val="00DE2967"/>
    <w:rsid w:val="00E03450"/>
    <w:rsid w:val="00E0781E"/>
    <w:rsid w:val="00E114E8"/>
    <w:rsid w:val="00E12A18"/>
    <w:rsid w:val="00E172E4"/>
    <w:rsid w:val="00E21599"/>
    <w:rsid w:val="00E339C9"/>
    <w:rsid w:val="00E362E2"/>
    <w:rsid w:val="00E36BBA"/>
    <w:rsid w:val="00E55E21"/>
    <w:rsid w:val="00E611B4"/>
    <w:rsid w:val="00E61405"/>
    <w:rsid w:val="00E712D7"/>
    <w:rsid w:val="00E71AC5"/>
    <w:rsid w:val="00E73372"/>
    <w:rsid w:val="00E73DBB"/>
    <w:rsid w:val="00E73F93"/>
    <w:rsid w:val="00E74245"/>
    <w:rsid w:val="00E74659"/>
    <w:rsid w:val="00E86E29"/>
    <w:rsid w:val="00E904DC"/>
    <w:rsid w:val="00E9414F"/>
    <w:rsid w:val="00EA7B6E"/>
    <w:rsid w:val="00EB2DAF"/>
    <w:rsid w:val="00EC3EC8"/>
    <w:rsid w:val="00ED39AF"/>
    <w:rsid w:val="00ED615D"/>
    <w:rsid w:val="00ED760B"/>
    <w:rsid w:val="00EE2E4F"/>
    <w:rsid w:val="00EE6A46"/>
    <w:rsid w:val="00EF00BF"/>
    <w:rsid w:val="00F00537"/>
    <w:rsid w:val="00F06DA3"/>
    <w:rsid w:val="00F0744B"/>
    <w:rsid w:val="00F102EB"/>
    <w:rsid w:val="00F14FDE"/>
    <w:rsid w:val="00F15E5E"/>
    <w:rsid w:val="00F209E3"/>
    <w:rsid w:val="00F20AFB"/>
    <w:rsid w:val="00F35D3F"/>
    <w:rsid w:val="00F40865"/>
    <w:rsid w:val="00F40B02"/>
    <w:rsid w:val="00F40EB7"/>
    <w:rsid w:val="00F525AA"/>
    <w:rsid w:val="00F55BDE"/>
    <w:rsid w:val="00F668B5"/>
    <w:rsid w:val="00F672B7"/>
    <w:rsid w:val="00F82B95"/>
    <w:rsid w:val="00F840A1"/>
    <w:rsid w:val="00F85F95"/>
    <w:rsid w:val="00F86935"/>
    <w:rsid w:val="00F86CC6"/>
    <w:rsid w:val="00F92872"/>
    <w:rsid w:val="00F92B33"/>
    <w:rsid w:val="00FA5D91"/>
    <w:rsid w:val="00FB0B5C"/>
    <w:rsid w:val="00FB3D9C"/>
    <w:rsid w:val="00FC0190"/>
    <w:rsid w:val="00FC0F04"/>
    <w:rsid w:val="00FC6DB6"/>
    <w:rsid w:val="00FC7761"/>
    <w:rsid w:val="00FD5F82"/>
    <w:rsid w:val="00FD646F"/>
    <w:rsid w:val="00FF0378"/>
    <w:rsid w:val="00FF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7BBC5B"/>
  <w15:docId w15:val="{DA2F9C90-4D57-4180-B722-BB192870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D5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012C05"/>
    <w:pPr>
      <w:keepNext/>
      <w:spacing w:after="0" w:line="360" w:lineRule="auto"/>
      <w:jc w:val="center"/>
      <w:outlineLvl w:val="1"/>
    </w:pPr>
    <w:rPr>
      <w:rFonts w:ascii="Times New Roman" w:hAnsi="Times New Roman"/>
      <w:b/>
      <w:sz w:val="32"/>
      <w:szCs w:val="20"/>
    </w:rPr>
  </w:style>
  <w:style w:type="paragraph" w:styleId="3">
    <w:name w:val="heading 3"/>
    <w:basedOn w:val="a"/>
    <w:next w:val="a"/>
    <w:link w:val="30"/>
    <w:uiPriority w:val="99"/>
    <w:qFormat/>
    <w:rsid w:val="00012C05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12C05"/>
    <w:rPr>
      <w:rFonts w:ascii="Times New Roman" w:hAnsi="Times New Roman" w:cs="Times New Roman"/>
      <w:b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012C05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2C3073"/>
    <w:rPr>
      <w:rFonts w:cs="Times New Roman"/>
    </w:rPr>
  </w:style>
  <w:style w:type="paragraph" w:styleId="a7">
    <w:name w:val="footer"/>
    <w:basedOn w:val="a"/>
    <w:link w:val="a8"/>
    <w:uiPriority w:val="99"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2C3073"/>
    <w:rPr>
      <w:rFonts w:cs="Times New Roman"/>
    </w:rPr>
  </w:style>
  <w:style w:type="paragraph" w:customStyle="1" w:styleId="ConsPlusTitle">
    <w:name w:val="ConsPlusTitle"/>
    <w:uiPriority w:val="99"/>
    <w:rsid w:val="007F00DE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9">
    <w:name w:val="List Paragraph"/>
    <w:basedOn w:val="a"/>
    <w:uiPriority w:val="34"/>
    <w:qFormat/>
    <w:rsid w:val="007F00DE"/>
    <w:pPr>
      <w:ind w:left="720"/>
      <w:contextualSpacing/>
    </w:pPr>
    <w:rPr>
      <w:lang w:eastAsia="en-US"/>
    </w:rPr>
  </w:style>
  <w:style w:type="paragraph" w:customStyle="1" w:styleId="ConsPlusNormal">
    <w:name w:val="ConsPlusNormal"/>
    <w:link w:val="ConsPlusNormal0"/>
    <w:rsid w:val="007F00D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81C59"/>
    <w:rPr>
      <w:rFonts w:ascii="Arial" w:hAnsi="Arial" w:cs="Arial"/>
      <w:lang w:val="ru-RU" w:eastAsia="ru-RU" w:bidi="ar-SA"/>
    </w:rPr>
  </w:style>
  <w:style w:type="character" w:styleId="aa">
    <w:name w:val="Strong"/>
    <w:qFormat/>
    <w:rsid w:val="007F00DE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B81C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B81C59"/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B81C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printj">
    <w:name w:val="printj"/>
    <w:basedOn w:val="a"/>
    <w:uiPriority w:val="99"/>
    <w:rsid w:val="00B81C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012C05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012C05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hAnsi="Times New Roman"/>
      <w:sz w:val="24"/>
      <w:szCs w:val="24"/>
    </w:rPr>
  </w:style>
  <w:style w:type="paragraph" w:customStyle="1" w:styleId="ab">
    <w:name w:val="Стиль"/>
    <w:uiPriority w:val="99"/>
    <w:rsid w:val="00012C05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012C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styleId="ad">
    <w:name w:val="page number"/>
    <w:uiPriority w:val="99"/>
    <w:rsid w:val="00012C05"/>
    <w:rPr>
      <w:rFonts w:cs="Times New Roman"/>
    </w:rPr>
  </w:style>
  <w:style w:type="paragraph" w:styleId="ae">
    <w:name w:val="Normal (Web)"/>
    <w:aliases w:val="Обычный (Web)1"/>
    <w:basedOn w:val="a"/>
    <w:link w:val="af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1">
    <w:name w:val="consplusnormal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Title">
    <w:name w:val="ConsTitle"/>
    <w:uiPriority w:val="99"/>
    <w:rsid w:val="00012C0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printc">
    <w:name w:val="printc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0">
    <w:name w:val="Emphasis"/>
    <w:uiPriority w:val="99"/>
    <w:qFormat/>
    <w:rsid w:val="00012C05"/>
    <w:rPr>
      <w:rFonts w:cs="Times New Roman"/>
      <w:i/>
      <w:iCs/>
    </w:rPr>
  </w:style>
  <w:style w:type="paragraph" w:customStyle="1" w:styleId="ConsNonformat">
    <w:name w:val="ConsNonformat"/>
    <w:uiPriority w:val="99"/>
    <w:rsid w:val="00F40B0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6E6A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">
    <w:name w:val="Обычный (Интернет) Знак"/>
    <w:aliases w:val="Обычный (Web)1 Знак"/>
    <w:link w:val="ae"/>
    <w:locked/>
    <w:rsid w:val="00A60C77"/>
    <w:rPr>
      <w:rFonts w:ascii="Times New Roman" w:hAnsi="Times New Roman"/>
      <w:sz w:val="24"/>
      <w:szCs w:val="24"/>
    </w:rPr>
  </w:style>
  <w:style w:type="paragraph" w:customStyle="1" w:styleId="1">
    <w:name w:val="Без интервала1"/>
    <w:rsid w:val="003E6DDE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af1">
    <w:name w:val="Основной текст_"/>
    <w:link w:val="10"/>
    <w:locked/>
    <w:rsid w:val="003E6DDE"/>
    <w:rPr>
      <w:sz w:val="19"/>
      <w:szCs w:val="19"/>
      <w:shd w:val="clear" w:color="auto" w:fill="FFFFFF"/>
    </w:rPr>
  </w:style>
  <w:style w:type="paragraph" w:customStyle="1" w:styleId="10">
    <w:name w:val="Основной текст1"/>
    <w:basedOn w:val="a"/>
    <w:link w:val="af1"/>
    <w:rsid w:val="003E6DDE"/>
    <w:pPr>
      <w:widowControl w:val="0"/>
      <w:shd w:val="clear" w:color="auto" w:fill="FFFFFF"/>
      <w:spacing w:after="420" w:line="235" w:lineRule="exact"/>
      <w:jc w:val="both"/>
    </w:pPr>
    <w:rPr>
      <w:sz w:val="19"/>
      <w:szCs w:val="19"/>
    </w:rPr>
  </w:style>
  <w:style w:type="character" w:styleId="af2">
    <w:name w:val="Hyperlink"/>
    <w:uiPriority w:val="99"/>
    <w:semiHidden/>
    <w:unhideWhenUsed/>
    <w:rsid w:val="005B1F87"/>
    <w:rPr>
      <w:color w:val="0000FF"/>
      <w:u w:val="single"/>
    </w:rPr>
  </w:style>
  <w:style w:type="paragraph" w:styleId="af3">
    <w:name w:val="No Spacing"/>
    <w:link w:val="af4"/>
    <w:uiPriority w:val="99"/>
    <w:qFormat/>
    <w:rsid w:val="00D43A4C"/>
    <w:pPr>
      <w:suppressAutoHyphens/>
    </w:pPr>
    <w:rPr>
      <w:rFonts w:eastAsia="Calibri"/>
      <w:kern w:val="1"/>
      <w:sz w:val="22"/>
      <w:szCs w:val="22"/>
      <w:lang w:eastAsia="ar-SA"/>
    </w:rPr>
  </w:style>
  <w:style w:type="character" w:customStyle="1" w:styleId="af4">
    <w:name w:val="Без интервала Знак"/>
    <w:link w:val="af3"/>
    <w:uiPriority w:val="99"/>
    <w:locked/>
    <w:rsid w:val="00D43A4C"/>
    <w:rPr>
      <w:rFonts w:eastAsia="Calibri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70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970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D64E3D-A84B-48B5-B440-3F23CBCE1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629</TotalTime>
  <Pages>16</Pages>
  <Words>2416</Words>
  <Characters>13777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vsev</Company>
  <LinksUpToDate>false</LinksUpToDate>
  <CharactersWithSpaces>16161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Александра Н. Кошнякова</dc:creator>
  <cp:lastModifiedBy>Настя Горшкова</cp:lastModifiedBy>
  <cp:revision>79</cp:revision>
  <cp:lastPrinted>2024-03-27T11:36:00Z</cp:lastPrinted>
  <dcterms:created xsi:type="dcterms:W3CDTF">2023-02-06T06:43:00Z</dcterms:created>
  <dcterms:modified xsi:type="dcterms:W3CDTF">2024-03-27T11:47:00Z</dcterms:modified>
</cp:coreProperties>
</file>