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799E7F" w14:textId="644FEA39" w:rsidR="00970C76" w:rsidRDefault="00970C76" w:rsidP="00A37BC0">
      <w:pPr>
        <w:spacing w:after="0" w:line="480" w:lineRule="auto"/>
        <w:ind w:left="-709" w:right="-567"/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                             </w:t>
      </w:r>
    </w:p>
    <w:p w14:paraId="5FF264FE" w14:textId="43CB32D7" w:rsidR="00970C76" w:rsidRPr="00970C76" w:rsidRDefault="00970C76" w:rsidP="00A37BC0">
      <w:pPr>
        <w:spacing w:after="0" w:line="480" w:lineRule="auto"/>
        <w:ind w:left="-709" w:right="-567"/>
        <w:jc w:val="center"/>
        <w:rPr>
          <w:noProof/>
          <w:sz w:val="24"/>
          <w:szCs w:val="24"/>
        </w:rPr>
      </w:pPr>
      <w:r w:rsidRPr="00970C76">
        <w:rPr>
          <w:noProof/>
          <w:sz w:val="24"/>
          <w:szCs w:val="24"/>
        </w:rPr>
        <w:t xml:space="preserve">                                                                                          </w:t>
      </w:r>
      <w:r>
        <w:rPr>
          <w:noProof/>
          <w:sz w:val="24"/>
          <w:szCs w:val="24"/>
        </w:rPr>
        <w:t xml:space="preserve">     </w:t>
      </w:r>
      <w:r w:rsidRPr="00970C76">
        <w:rPr>
          <w:noProof/>
          <w:sz w:val="24"/>
          <w:szCs w:val="24"/>
        </w:rPr>
        <w:t xml:space="preserve">    </w:t>
      </w:r>
      <w:r>
        <w:rPr>
          <w:noProof/>
          <w:sz w:val="24"/>
          <w:szCs w:val="24"/>
        </w:rPr>
        <w:t xml:space="preserve">                                    </w:t>
      </w:r>
      <w:r w:rsidRPr="00970C76">
        <w:rPr>
          <w:noProof/>
          <w:sz w:val="24"/>
          <w:szCs w:val="24"/>
        </w:rPr>
        <w:t xml:space="preserve">  идентификатор</w:t>
      </w:r>
    </w:p>
    <w:p w14:paraId="3722B129" w14:textId="2DE25C0F" w:rsidR="00F668B5" w:rsidRPr="00970C76" w:rsidRDefault="00970C76" w:rsidP="00A37BC0">
      <w:pPr>
        <w:spacing w:after="0" w:line="480" w:lineRule="auto"/>
        <w:ind w:left="-709" w:right="-567"/>
        <w:jc w:val="center"/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</w:pPr>
      <w:r w:rsidRPr="00970C76">
        <w:rPr>
          <w:noProof/>
          <w:sz w:val="28"/>
          <w:szCs w:val="28"/>
        </w:rPr>
        <w:t>ГЕРБ</w:t>
      </w:r>
    </w:p>
    <w:p w14:paraId="48F35519" w14:textId="77777777" w:rsidR="00F668B5" w:rsidRPr="00A37BC0" w:rsidRDefault="00F668B5" w:rsidP="00A37BC0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color w:val="000000" w:themeColor="text1"/>
          <w:sz w:val="24"/>
          <w:szCs w:val="18"/>
        </w:rPr>
      </w:pPr>
      <w:r w:rsidRPr="00A37BC0">
        <w:rPr>
          <w:rFonts w:ascii="Arial" w:eastAsiaTheme="minorHAnsi" w:hAnsi="Arial" w:cs="Arial"/>
          <w:color w:val="000000" w:themeColor="text1"/>
          <w:sz w:val="24"/>
          <w:szCs w:val="18"/>
        </w:rPr>
        <w:t>Муниципальное образование</w:t>
      </w:r>
    </w:p>
    <w:p w14:paraId="3A148CCE" w14:textId="77777777" w:rsidR="00F668B5" w:rsidRPr="00A37BC0" w:rsidRDefault="00F668B5" w:rsidP="00A37BC0">
      <w:pPr>
        <w:spacing w:after="0"/>
        <w:ind w:left="-709" w:right="-567"/>
        <w:jc w:val="center"/>
        <w:rPr>
          <w:rFonts w:ascii="Arial" w:eastAsiaTheme="minorHAnsi" w:hAnsi="Arial" w:cs="Arial"/>
          <w:color w:val="000000" w:themeColor="text1"/>
          <w:sz w:val="24"/>
          <w:szCs w:val="18"/>
        </w:rPr>
      </w:pP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>«Юкковское сельское поселение»</w:t>
      </w:r>
    </w:p>
    <w:p w14:paraId="416A83D1" w14:textId="77777777" w:rsidR="00F668B5" w:rsidRPr="00A37BC0" w:rsidRDefault="00F668B5" w:rsidP="00A37BC0">
      <w:pPr>
        <w:spacing w:after="0"/>
        <w:ind w:left="-709" w:right="-567"/>
        <w:jc w:val="center"/>
        <w:rPr>
          <w:rFonts w:ascii="Arial" w:eastAsiaTheme="minorHAnsi" w:hAnsi="Arial" w:cs="Arial"/>
          <w:color w:val="000000" w:themeColor="text1"/>
          <w:sz w:val="24"/>
          <w:szCs w:val="18"/>
        </w:rPr>
      </w:pPr>
      <w:r w:rsidRPr="00A37BC0">
        <w:rPr>
          <w:rFonts w:ascii="Arial" w:eastAsiaTheme="minorHAnsi" w:hAnsi="Arial" w:cs="Arial"/>
          <w:color w:val="000000" w:themeColor="text1"/>
          <w:sz w:val="24"/>
          <w:szCs w:val="18"/>
        </w:rPr>
        <w:t>Всеволожского муниципального района Ленинградской области</w:t>
      </w:r>
    </w:p>
    <w:p w14:paraId="2E4FBF9F" w14:textId="77777777" w:rsidR="00F668B5" w:rsidRPr="00A37BC0" w:rsidRDefault="00F668B5" w:rsidP="00A37BC0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color w:val="000000" w:themeColor="text1"/>
          <w:sz w:val="24"/>
          <w:szCs w:val="18"/>
        </w:rPr>
      </w:pPr>
    </w:p>
    <w:p w14:paraId="4476F04F" w14:textId="77777777" w:rsidR="00F668B5" w:rsidRPr="00A37BC0" w:rsidRDefault="00F668B5" w:rsidP="00A37BC0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color w:val="000000" w:themeColor="text1"/>
          <w:spacing w:val="80"/>
          <w:sz w:val="28"/>
          <w:szCs w:val="18"/>
        </w:rPr>
      </w:pPr>
      <w:r w:rsidRPr="00A37BC0">
        <w:rPr>
          <w:rFonts w:ascii="Arial" w:eastAsiaTheme="minorHAnsi" w:hAnsi="Arial" w:cs="Arial"/>
          <w:color w:val="000000" w:themeColor="text1"/>
          <w:spacing w:val="80"/>
          <w:sz w:val="28"/>
          <w:szCs w:val="18"/>
        </w:rPr>
        <w:t>АДМИНИСТРАЦИЯ</w:t>
      </w:r>
    </w:p>
    <w:p w14:paraId="21EDCD5C" w14:textId="77777777" w:rsidR="00F668B5" w:rsidRPr="00A37BC0" w:rsidRDefault="00F668B5" w:rsidP="00A37BC0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color w:val="000000" w:themeColor="text1"/>
          <w:spacing w:val="40"/>
          <w:sz w:val="28"/>
          <w:szCs w:val="18"/>
        </w:rPr>
      </w:pPr>
    </w:p>
    <w:p w14:paraId="3AEC00EA" w14:textId="77777777" w:rsidR="00F668B5" w:rsidRPr="00A37BC0" w:rsidRDefault="00E74245" w:rsidP="00A37BC0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color w:val="000000" w:themeColor="text1"/>
          <w:spacing w:val="80"/>
          <w:sz w:val="40"/>
          <w:szCs w:val="18"/>
        </w:rPr>
      </w:pPr>
      <w:r w:rsidRPr="00A37BC0">
        <w:rPr>
          <w:rFonts w:ascii="Arial" w:eastAsiaTheme="minorHAnsi" w:hAnsi="Arial" w:cs="Arial"/>
          <w:color w:val="000000" w:themeColor="text1"/>
          <w:spacing w:val="80"/>
          <w:sz w:val="40"/>
          <w:szCs w:val="18"/>
        </w:rPr>
        <w:t>ПОСТАНОВЛЕНИЕ</w:t>
      </w:r>
    </w:p>
    <w:p w14:paraId="0AEBD738" w14:textId="77777777" w:rsidR="00F668B5" w:rsidRPr="00A37BC0" w:rsidRDefault="00F668B5" w:rsidP="00A37BC0">
      <w:pPr>
        <w:spacing w:after="0" w:line="240" w:lineRule="auto"/>
        <w:ind w:left="-709" w:right="-567"/>
        <w:rPr>
          <w:rFonts w:ascii="Arial" w:eastAsiaTheme="minorHAnsi" w:hAnsi="Arial" w:cs="Arial"/>
          <w:color w:val="000000" w:themeColor="text1"/>
          <w:sz w:val="44"/>
          <w:szCs w:val="18"/>
        </w:rPr>
      </w:pPr>
    </w:p>
    <w:p w14:paraId="14AC3A64" w14:textId="3BFCF395" w:rsidR="00F668B5" w:rsidRPr="00A37BC0" w:rsidRDefault="00F668B5" w:rsidP="00A37BC0">
      <w:pPr>
        <w:spacing w:after="0"/>
        <w:ind w:left="-709" w:right="-567"/>
        <w:rPr>
          <w:rFonts w:ascii="Arial" w:eastAsiaTheme="minorHAnsi" w:hAnsi="Arial" w:cs="Arial"/>
          <w:color w:val="000000" w:themeColor="text1"/>
          <w:sz w:val="28"/>
          <w:szCs w:val="18"/>
        </w:rPr>
      </w:pPr>
      <w:r w:rsidRPr="00B45718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     </w:t>
      </w:r>
      <w:r w:rsidR="00F80487" w:rsidRPr="00B45718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   </w:t>
      </w:r>
      <w:r w:rsidRPr="00B45718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__</w:t>
      </w:r>
      <w:r w:rsidR="00B45718">
        <w:rPr>
          <w:rFonts w:ascii="Arial" w:eastAsiaTheme="minorHAnsi" w:hAnsi="Arial" w:cs="Arial"/>
          <w:color w:val="000000" w:themeColor="text1"/>
          <w:sz w:val="24"/>
          <w:szCs w:val="24"/>
        </w:rPr>
        <w:t>__</w:t>
      </w:r>
      <w:r w:rsidR="00B45718" w:rsidRPr="00B45718">
        <w:rPr>
          <w:rFonts w:ascii="Arial" w:eastAsiaTheme="minorHAnsi" w:hAnsi="Arial" w:cs="Arial"/>
          <w:color w:val="000000" w:themeColor="text1"/>
          <w:sz w:val="24"/>
          <w:szCs w:val="24"/>
          <w:u w:val="single"/>
        </w:rPr>
        <w:t>27.03.2024</w:t>
      </w:r>
      <w:r w:rsidRPr="00B45718">
        <w:rPr>
          <w:rFonts w:ascii="Arial" w:eastAsiaTheme="minorHAnsi" w:hAnsi="Arial" w:cs="Arial"/>
          <w:color w:val="000000" w:themeColor="text1"/>
          <w:sz w:val="24"/>
          <w:szCs w:val="24"/>
        </w:rPr>
        <w:t>______</w:t>
      </w: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 xml:space="preserve"> </w:t>
      </w: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ab/>
      </w: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ab/>
      </w: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ab/>
      </w: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ab/>
      </w: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ab/>
      </w: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ab/>
      </w:r>
      <w:r w:rsidR="00B45718">
        <w:rPr>
          <w:rFonts w:ascii="Arial" w:eastAsiaTheme="minorHAnsi" w:hAnsi="Arial" w:cs="Arial"/>
          <w:color w:val="000000" w:themeColor="text1"/>
          <w:sz w:val="28"/>
          <w:szCs w:val="18"/>
        </w:rPr>
        <w:t xml:space="preserve">           </w:t>
      </w:r>
      <w:r w:rsidR="00F80487" w:rsidRPr="00B45718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    </w:t>
      </w:r>
      <w:r w:rsidRPr="00B45718">
        <w:rPr>
          <w:rFonts w:ascii="Arial" w:eastAsiaTheme="minorHAnsi" w:hAnsi="Arial" w:cs="Arial"/>
          <w:color w:val="000000" w:themeColor="text1"/>
          <w:sz w:val="24"/>
          <w:szCs w:val="24"/>
        </w:rPr>
        <w:t>№___</w:t>
      </w:r>
      <w:r w:rsidR="00B45718" w:rsidRPr="00B45718">
        <w:rPr>
          <w:rFonts w:ascii="Arial" w:eastAsiaTheme="minorHAnsi" w:hAnsi="Arial" w:cs="Arial"/>
          <w:color w:val="000000" w:themeColor="text1"/>
          <w:sz w:val="24"/>
          <w:szCs w:val="24"/>
          <w:u w:val="single"/>
        </w:rPr>
        <w:t>88</w:t>
      </w:r>
      <w:r w:rsidR="00522D77" w:rsidRPr="00B45718">
        <w:rPr>
          <w:rFonts w:ascii="Arial" w:eastAsiaTheme="minorHAnsi" w:hAnsi="Arial" w:cs="Arial"/>
          <w:color w:val="000000" w:themeColor="text1"/>
          <w:sz w:val="24"/>
          <w:szCs w:val="24"/>
        </w:rPr>
        <w:t>___</w:t>
      </w:r>
      <w:r w:rsidRPr="00B45718">
        <w:rPr>
          <w:rFonts w:ascii="Arial" w:eastAsiaTheme="minorHAnsi" w:hAnsi="Arial" w:cs="Arial"/>
          <w:color w:val="000000" w:themeColor="text1"/>
          <w:sz w:val="24"/>
          <w:szCs w:val="24"/>
        </w:rPr>
        <w:t>____</w:t>
      </w:r>
    </w:p>
    <w:p w14:paraId="2E48C6E7" w14:textId="33A41549" w:rsidR="00F668B5" w:rsidRPr="00A37BC0" w:rsidRDefault="00F668B5" w:rsidP="00A37BC0">
      <w:pPr>
        <w:spacing w:after="0"/>
        <w:ind w:left="-709" w:right="-567"/>
        <w:rPr>
          <w:rFonts w:ascii="Arial" w:eastAsiaTheme="minorHAnsi" w:hAnsi="Arial" w:cs="Arial"/>
          <w:color w:val="000000" w:themeColor="text1"/>
          <w:sz w:val="28"/>
          <w:szCs w:val="18"/>
        </w:rPr>
      </w:pP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 xml:space="preserve">          </w:t>
      </w:r>
      <w:r w:rsidRPr="00A37BC0">
        <w:rPr>
          <w:rFonts w:ascii="Arial" w:eastAsiaTheme="minorHAnsi" w:hAnsi="Arial" w:cs="Arial"/>
          <w:color w:val="000000" w:themeColor="text1"/>
          <w:sz w:val="24"/>
          <w:szCs w:val="18"/>
        </w:rPr>
        <w:tab/>
      </w:r>
      <w:r w:rsidR="00F80487">
        <w:rPr>
          <w:rFonts w:ascii="Arial" w:eastAsiaTheme="minorHAnsi" w:hAnsi="Arial" w:cs="Arial"/>
          <w:color w:val="000000" w:themeColor="text1"/>
          <w:sz w:val="24"/>
          <w:szCs w:val="18"/>
        </w:rPr>
        <w:t xml:space="preserve"> </w:t>
      </w:r>
      <w:r w:rsidRPr="00A37BC0">
        <w:rPr>
          <w:rFonts w:ascii="Arial" w:eastAsiaTheme="minorHAnsi" w:hAnsi="Arial" w:cs="Arial"/>
          <w:color w:val="000000" w:themeColor="text1"/>
          <w:szCs w:val="18"/>
        </w:rPr>
        <w:t xml:space="preserve"> д. Юкки</w:t>
      </w:r>
    </w:p>
    <w:p w14:paraId="390344B7" w14:textId="77777777" w:rsidR="0099784B" w:rsidRPr="00A37BC0" w:rsidRDefault="0099784B" w:rsidP="00A37BC0">
      <w:pPr>
        <w:rPr>
          <w:color w:val="000000" w:themeColor="text1"/>
        </w:rPr>
      </w:pPr>
    </w:p>
    <w:p w14:paraId="4D6FEE2E" w14:textId="77777777" w:rsidR="00C87761" w:rsidRPr="00EC5557" w:rsidRDefault="00C87761" w:rsidP="00A37BC0">
      <w:pPr>
        <w:spacing w:after="0" w:line="240" w:lineRule="auto"/>
        <w:ind w:right="481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5557">
        <w:rPr>
          <w:rFonts w:ascii="Times New Roman" w:hAnsi="Times New Roman"/>
          <w:color w:val="000000" w:themeColor="text1"/>
          <w:sz w:val="24"/>
          <w:szCs w:val="24"/>
        </w:rPr>
        <w:t>О внесении изменения в постановление администрации муниципального образования «Юкковское сельское поселение» Всеволожского муниципального района Ленинградской области от 28.10.2021 № 399 «</w:t>
      </w:r>
      <w:r w:rsidRPr="00EC5557">
        <w:rPr>
          <w:rFonts w:ascii="Times New Roman" w:hAnsi="Times New Roman" w:cs="Times New Roman"/>
          <w:color w:val="000000" w:themeColor="text1"/>
          <w:sz w:val="24"/>
          <w:szCs w:val="24"/>
        </w:rPr>
        <w:t>Об утверждении муниципальной программы «Благоустройство территории МО «Юкковское сельское поселение»</w:t>
      </w:r>
    </w:p>
    <w:p w14:paraId="5A114269" w14:textId="77777777" w:rsidR="00C87761" w:rsidRPr="00A37BC0" w:rsidRDefault="00C87761" w:rsidP="00A37BC0">
      <w:pPr>
        <w:spacing w:after="0" w:line="240" w:lineRule="auto"/>
        <w:ind w:right="481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32D9EF8" w14:textId="1B2C425D" w:rsidR="00C87761" w:rsidRPr="00EC5557" w:rsidRDefault="00C87761" w:rsidP="00A37BC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C5557">
        <w:rPr>
          <w:rFonts w:ascii="Times New Roman" w:hAnsi="Times New Roman"/>
          <w:color w:val="000000" w:themeColor="text1"/>
          <w:sz w:val="24"/>
          <w:szCs w:val="24"/>
        </w:rPr>
        <w:t>В соответствии со статьей 179 Бюджетного кодекса Российской Федерации, статьей 15 решения совета депутатов МО «Юкковское сельское поселение»</w:t>
      </w:r>
      <w:r w:rsidR="00BF1A9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C5557">
        <w:rPr>
          <w:rFonts w:ascii="Times New Roman" w:hAnsi="Times New Roman"/>
          <w:color w:val="000000" w:themeColor="text1"/>
          <w:sz w:val="24"/>
          <w:szCs w:val="24"/>
        </w:rPr>
        <w:t xml:space="preserve">от 24.11.2014 № 17 «Об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области», руководствуясь постановлением администрации МО «Юкковское сельское </w:t>
      </w:r>
      <w:proofErr w:type="gramStart"/>
      <w:r w:rsidRPr="00EC5557">
        <w:rPr>
          <w:rFonts w:ascii="Times New Roman" w:hAnsi="Times New Roman"/>
          <w:color w:val="000000" w:themeColor="text1"/>
          <w:sz w:val="24"/>
          <w:szCs w:val="24"/>
        </w:rPr>
        <w:t xml:space="preserve">поселение» </w:t>
      </w:r>
      <w:r w:rsidR="00220FC1" w:rsidRPr="00EC5557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proofErr w:type="gramEnd"/>
      <w:r w:rsidR="00220FC1" w:rsidRPr="00EC5557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</w:t>
      </w:r>
      <w:r w:rsidRPr="00EC5557">
        <w:rPr>
          <w:rFonts w:ascii="Times New Roman" w:hAnsi="Times New Roman"/>
          <w:color w:val="000000" w:themeColor="text1"/>
          <w:sz w:val="24"/>
          <w:szCs w:val="24"/>
        </w:rPr>
        <w:t>от 20.12.2021 № 513 «</w:t>
      </w:r>
      <w:r w:rsidRPr="00EC5557">
        <w:rPr>
          <w:rFonts w:ascii="Times New Roman" w:hAnsi="Times New Roman"/>
          <w:bCs/>
          <w:color w:val="000000" w:themeColor="text1"/>
          <w:sz w:val="24"/>
          <w:szCs w:val="24"/>
        </w:rPr>
        <w:t>Об утверждении порядка разработки, реализации и оценки эффективности муниципальных программ</w:t>
      </w:r>
      <w:r w:rsidR="00220FC1" w:rsidRPr="00EC555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EC5557">
        <w:rPr>
          <w:rFonts w:ascii="Times New Roman" w:hAnsi="Times New Roman"/>
          <w:bCs/>
          <w:color w:val="000000" w:themeColor="text1"/>
          <w:sz w:val="24"/>
          <w:szCs w:val="24"/>
        </w:rPr>
        <w:t>МО «Юкковское сельское поселение</w:t>
      </w:r>
      <w:r w:rsidRPr="00EC5557">
        <w:rPr>
          <w:rFonts w:ascii="Times New Roman" w:hAnsi="Times New Roman"/>
          <w:color w:val="000000" w:themeColor="text1"/>
          <w:sz w:val="24"/>
          <w:szCs w:val="24"/>
        </w:rPr>
        <w:t xml:space="preserve">», администрация </w:t>
      </w:r>
      <w:r w:rsidR="009354C3" w:rsidRPr="00EC5557">
        <w:rPr>
          <w:rFonts w:ascii="Times New Roman" w:hAnsi="Times New Roman"/>
          <w:color w:val="000000" w:themeColor="text1"/>
          <w:sz w:val="24"/>
          <w:szCs w:val="24"/>
        </w:rPr>
        <w:t xml:space="preserve">МО </w:t>
      </w:r>
      <w:r w:rsidRPr="00EC5557">
        <w:rPr>
          <w:rFonts w:ascii="Times New Roman" w:hAnsi="Times New Roman"/>
          <w:color w:val="000000" w:themeColor="text1"/>
          <w:sz w:val="24"/>
          <w:szCs w:val="24"/>
        </w:rPr>
        <w:t>«Юкковское сельское поселение» Всеволожского муниципального района Ленинградской области</w:t>
      </w:r>
    </w:p>
    <w:p w14:paraId="68386E5A" w14:textId="77777777" w:rsidR="00C87761" w:rsidRPr="00EC5557" w:rsidRDefault="00C87761" w:rsidP="00A37BC0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C5557">
        <w:rPr>
          <w:rFonts w:ascii="Times New Roman" w:hAnsi="Times New Roman"/>
          <w:b/>
          <w:color w:val="000000" w:themeColor="text1"/>
          <w:sz w:val="24"/>
          <w:szCs w:val="24"/>
        </w:rPr>
        <w:t>п о с т а н о в л я е т:</w:t>
      </w:r>
    </w:p>
    <w:p w14:paraId="57EE5FDD" w14:textId="77777777" w:rsidR="00C87761" w:rsidRPr="00EC5557" w:rsidRDefault="00C87761" w:rsidP="00A37BC0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EE09413" w14:textId="675F1361" w:rsidR="00C87761" w:rsidRPr="00EC5557" w:rsidRDefault="00C87761" w:rsidP="00A37BC0">
      <w:pPr>
        <w:pStyle w:val="ConsPlusNormal"/>
        <w:widowControl/>
        <w:numPr>
          <w:ilvl w:val="0"/>
          <w:numId w:val="32"/>
        </w:numPr>
        <w:ind w:left="0" w:right="-1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C55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C5557">
        <w:rPr>
          <w:rFonts w:ascii="Times New Roman" w:hAnsi="Times New Roman"/>
          <w:color w:val="000000" w:themeColor="text1"/>
          <w:sz w:val="24"/>
          <w:szCs w:val="24"/>
        </w:rPr>
        <w:t>Утвердить прилагаемые изменения, которые вносятся в муниципальную программу «Благоустройство территории МО «Юкковское сельское поселение», утвержденную постановлением администрации МО «Юкковское сельское поселение» Всеволожского муниципального</w:t>
      </w:r>
      <w:r w:rsidR="00BF1A94">
        <w:rPr>
          <w:rFonts w:ascii="Times New Roman" w:hAnsi="Times New Roman"/>
          <w:color w:val="000000" w:themeColor="text1"/>
          <w:sz w:val="24"/>
          <w:szCs w:val="24"/>
        </w:rPr>
        <w:t> р</w:t>
      </w:r>
      <w:r w:rsidRPr="00EC5557">
        <w:rPr>
          <w:rFonts w:ascii="Times New Roman" w:hAnsi="Times New Roman"/>
          <w:color w:val="000000" w:themeColor="text1"/>
          <w:sz w:val="24"/>
          <w:szCs w:val="24"/>
        </w:rPr>
        <w:t>айона</w:t>
      </w:r>
      <w:r w:rsidR="00BF1A94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EC5557">
        <w:rPr>
          <w:rFonts w:ascii="Times New Roman" w:hAnsi="Times New Roman"/>
          <w:color w:val="000000" w:themeColor="text1"/>
          <w:sz w:val="24"/>
          <w:szCs w:val="24"/>
        </w:rPr>
        <w:t>Ленинградской</w:t>
      </w:r>
      <w:r w:rsidR="00BF1A94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EC5557">
        <w:rPr>
          <w:rFonts w:ascii="Times New Roman" w:hAnsi="Times New Roman"/>
          <w:color w:val="000000" w:themeColor="text1"/>
          <w:sz w:val="24"/>
          <w:szCs w:val="24"/>
        </w:rPr>
        <w:t>области</w:t>
      </w:r>
      <w:r w:rsidR="00BF1A9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C5557">
        <w:rPr>
          <w:rFonts w:ascii="Times New Roman" w:hAnsi="Times New Roman"/>
          <w:color w:val="000000" w:themeColor="text1"/>
          <w:sz w:val="24"/>
          <w:szCs w:val="24"/>
        </w:rPr>
        <w:t>от 28.10.2021 № 399</w:t>
      </w:r>
      <w:r w:rsidR="007D733E" w:rsidRPr="00EC555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D733E" w:rsidRPr="00EC5557">
        <w:rPr>
          <w:rFonts w:ascii="Times New Roman" w:hAnsi="Times New Roman" w:cs="Times New Roman"/>
          <w:color w:val="000000" w:themeColor="text1"/>
          <w:sz w:val="24"/>
          <w:szCs w:val="24"/>
        </w:rPr>
        <w:t>(с изменениями внесенными Постановлениями от 25.12.2021 № 516, от 18.04.2022 № 133, от 24.06.2022 № 204, от 03.10.2022 № 311, от 29.12.2022 № 433</w:t>
      </w:r>
      <w:r w:rsidR="00C25861" w:rsidRPr="00EC5557">
        <w:rPr>
          <w:rFonts w:ascii="Times New Roman" w:hAnsi="Times New Roman" w:cs="Times New Roman"/>
          <w:color w:val="000000" w:themeColor="text1"/>
          <w:sz w:val="24"/>
          <w:szCs w:val="24"/>
        </w:rPr>
        <w:t>, от 13.02.2023 № 56</w:t>
      </w:r>
      <w:r w:rsidR="00387E26" w:rsidRPr="00EC5557">
        <w:rPr>
          <w:rFonts w:ascii="Times New Roman" w:hAnsi="Times New Roman" w:cs="Times New Roman"/>
          <w:color w:val="000000" w:themeColor="text1"/>
          <w:sz w:val="24"/>
          <w:szCs w:val="24"/>
        </w:rPr>
        <w:t>, от 31.03.2023 № 104</w:t>
      </w:r>
      <w:r w:rsidR="005017C8" w:rsidRPr="00EC5557">
        <w:rPr>
          <w:rFonts w:ascii="Times New Roman" w:hAnsi="Times New Roman" w:cs="Times New Roman"/>
          <w:color w:val="000000" w:themeColor="text1"/>
          <w:sz w:val="24"/>
          <w:szCs w:val="24"/>
        </w:rPr>
        <w:t>, от 29.05.2023 № 159</w:t>
      </w:r>
      <w:r w:rsidR="00522D77" w:rsidRPr="00EC5557">
        <w:rPr>
          <w:rFonts w:ascii="Times New Roman" w:hAnsi="Times New Roman" w:cs="Times New Roman"/>
          <w:color w:val="000000" w:themeColor="text1"/>
          <w:sz w:val="24"/>
          <w:szCs w:val="24"/>
        </w:rPr>
        <w:t>, от 18.12.2023 № 449</w:t>
      </w:r>
      <w:r w:rsidR="0066224B">
        <w:rPr>
          <w:rFonts w:ascii="Times New Roman" w:hAnsi="Times New Roman" w:cs="Times New Roman"/>
          <w:color w:val="000000" w:themeColor="text1"/>
          <w:sz w:val="24"/>
          <w:szCs w:val="24"/>
        </w:rPr>
        <w:t>, от 19.01.2024 №</w:t>
      </w:r>
      <w:r w:rsidR="0066224B" w:rsidRPr="006622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11</w:t>
      </w:r>
      <w:r w:rsidR="00FB1372">
        <w:rPr>
          <w:rFonts w:ascii="Times New Roman" w:hAnsi="Times New Roman" w:cs="Times New Roman"/>
          <w:color w:val="000000" w:themeColor="text1"/>
          <w:sz w:val="24"/>
          <w:szCs w:val="24"/>
        </w:rPr>
        <w:t>, от 13.02.2024 № 32</w:t>
      </w:r>
      <w:r w:rsidR="007D733E" w:rsidRPr="00EC555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EC5557">
        <w:rPr>
          <w:rFonts w:ascii="Times New Roman" w:hAnsi="Times New Roman"/>
          <w:color w:val="000000" w:themeColor="text1"/>
          <w:sz w:val="24"/>
          <w:szCs w:val="24"/>
        </w:rPr>
        <w:t>, согласно приложению.</w:t>
      </w:r>
    </w:p>
    <w:p w14:paraId="389D813B" w14:textId="77777777" w:rsidR="00C87761" w:rsidRPr="00EC5557" w:rsidRDefault="00C87761" w:rsidP="00A37BC0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55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Настоящее постановление вступает в силу с </w:t>
      </w:r>
      <w:r w:rsidR="00FB7B76" w:rsidRPr="00EC5557">
        <w:rPr>
          <w:rFonts w:ascii="Times New Roman" w:hAnsi="Times New Roman" w:cs="Times New Roman"/>
          <w:color w:val="000000" w:themeColor="text1"/>
          <w:sz w:val="24"/>
          <w:szCs w:val="24"/>
        </w:rPr>
        <w:t>даты подписания</w:t>
      </w:r>
      <w:r w:rsidRPr="00EC555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D7396AB" w14:textId="77777777" w:rsidR="00C87761" w:rsidRPr="00EC5557" w:rsidRDefault="00C87761" w:rsidP="00A37BC0">
      <w:pPr>
        <w:pStyle w:val="a9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C5557">
        <w:rPr>
          <w:rFonts w:ascii="Times New Roman" w:hAnsi="Times New Roman"/>
          <w:color w:val="000000" w:themeColor="text1"/>
          <w:sz w:val="24"/>
          <w:szCs w:val="24"/>
        </w:rPr>
        <w:t>Настоящее постановление подлежит опубликованию</w:t>
      </w:r>
      <w:r w:rsidR="00FB7B76" w:rsidRPr="00EC5557">
        <w:rPr>
          <w:rFonts w:ascii="Times New Roman" w:hAnsi="Times New Roman"/>
          <w:color w:val="000000" w:themeColor="text1"/>
          <w:sz w:val="24"/>
          <w:szCs w:val="24"/>
        </w:rPr>
        <w:t xml:space="preserve"> на официальном сайте муниципального образования «Юкковское сельское поселение» в сети Интернет</w:t>
      </w:r>
      <w:r w:rsidR="00120D9B" w:rsidRPr="00EC5557">
        <w:rPr>
          <w:rFonts w:ascii="Times New Roman" w:hAnsi="Times New Roman"/>
          <w:color w:val="000000" w:themeColor="text1"/>
          <w:sz w:val="24"/>
          <w:szCs w:val="24"/>
        </w:rPr>
        <w:t xml:space="preserve"> по адресу: www.ykki.ru</w:t>
      </w:r>
      <w:r w:rsidRPr="00EC555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667D69E" w14:textId="77777777" w:rsidR="00C87761" w:rsidRPr="00EC5557" w:rsidRDefault="00C87761" w:rsidP="00A37BC0">
      <w:pPr>
        <w:pStyle w:val="a9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C5557">
        <w:rPr>
          <w:rFonts w:ascii="Times New Roman" w:hAnsi="Times New Roman"/>
          <w:color w:val="000000" w:themeColor="text1"/>
          <w:sz w:val="24"/>
          <w:szCs w:val="24"/>
        </w:rPr>
        <w:t>Контроль исполнения настоящего постановления оставляю за собой.</w:t>
      </w:r>
    </w:p>
    <w:p w14:paraId="78A14396" w14:textId="77777777" w:rsidR="00C87761" w:rsidRPr="00EC5557" w:rsidRDefault="00C87761" w:rsidP="00A37BC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DAAC9AD" w14:textId="77777777" w:rsidR="00C87761" w:rsidRPr="00EC5557" w:rsidRDefault="00C87761" w:rsidP="00A37BC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D33DA47" w14:textId="57A4BD31" w:rsidR="00C87761" w:rsidRPr="00A37BC0" w:rsidRDefault="005017C8" w:rsidP="007F7696">
      <w:pPr>
        <w:tabs>
          <w:tab w:val="left" w:pos="77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  <w:r w:rsidRPr="00EC5557">
        <w:rPr>
          <w:rFonts w:ascii="Times New Roman" w:hAnsi="Times New Roman"/>
          <w:color w:val="000000" w:themeColor="text1"/>
          <w:sz w:val="24"/>
          <w:szCs w:val="24"/>
        </w:rPr>
        <w:t>И.о. г</w:t>
      </w:r>
      <w:r w:rsidR="00C87761" w:rsidRPr="00EC5557">
        <w:rPr>
          <w:rFonts w:ascii="Times New Roman" w:hAnsi="Times New Roman"/>
          <w:color w:val="000000" w:themeColor="text1"/>
          <w:sz w:val="24"/>
          <w:szCs w:val="24"/>
        </w:rPr>
        <w:t>лав</w:t>
      </w:r>
      <w:r w:rsidRPr="00EC5557">
        <w:rPr>
          <w:rFonts w:ascii="Times New Roman" w:hAnsi="Times New Roman"/>
          <w:color w:val="000000" w:themeColor="text1"/>
          <w:sz w:val="24"/>
          <w:szCs w:val="24"/>
        </w:rPr>
        <w:t>ы</w:t>
      </w:r>
      <w:r w:rsidR="00C87761" w:rsidRPr="00EC5557">
        <w:rPr>
          <w:rFonts w:ascii="Times New Roman" w:hAnsi="Times New Roman"/>
          <w:color w:val="000000" w:themeColor="text1"/>
          <w:sz w:val="24"/>
          <w:szCs w:val="24"/>
        </w:rPr>
        <w:t xml:space="preserve"> администрации                                                            </w:t>
      </w:r>
      <w:r w:rsidR="00BF1A94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</w:t>
      </w:r>
      <w:r w:rsidR="00C87761" w:rsidRPr="00EC5557">
        <w:rPr>
          <w:rFonts w:ascii="Times New Roman" w:hAnsi="Times New Roman"/>
          <w:color w:val="000000" w:themeColor="text1"/>
          <w:sz w:val="24"/>
          <w:szCs w:val="24"/>
        </w:rPr>
        <w:t xml:space="preserve">     </w:t>
      </w:r>
      <w:r w:rsidR="007E5308" w:rsidRPr="00EC5557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EC5557">
        <w:rPr>
          <w:rFonts w:ascii="Times New Roman" w:hAnsi="Times New Roman"/>
          <w:color w:val="000000" w:themeColor="text1"/>
          <w:sz w:val="24"/>
          <w:szCs w:val="24"/>
        </w:rPr>
        <w:t>М.Ю. Белов</w:t>
      </w:r>
    </w:p>
    <w:p w14:paraId="5949ABBC" w14:textId="77777777" w:rsidR="00C87761" w:rsidRPr="00A37BC0" w:rsidRDefault="00C87761" w:rsidP="00A37BC0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lastRenderedPageBreak/>
        <w:t xml:space="preserve">Приложение </w:t>
      </w:r>
    </w:p>
    <w:p w14:paraId="7A4E323F" w14:textId="77777777" w:rsidR="00C87761" w:rsidRPr="00A37BC0" w:rsidRDefault="00C87761" w:rsidP="00A37BC0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>к постановлению администрации</w:t>
      </w:r>
    </w:p>
    <w:p w14:paraId="24EA8AC2" w14:textId="77777777" w:rsidR="00C87761" w:rsidRPr="00A37BC0" w:rsidRDefault="00C87761" w:rsidP="00A37BC0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>МО «Юкковское сельское поселение»</w:t>
      </w:r>
    </w:p>
    <w:p w14:paraId="54D9EF4B" w14:textId="77777777" w:rsidR="00C87761" w:rsidRPr="00A37BC0" w:rsidRDefault="00C87761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ind w:left="6237"/>
        <w:jc w:val="right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14:paraId="47BE00A3" w14:textId="03250554" w:rsidR="00C87761" w:rsidRPr="00A37BC0" w:rsidRDefault="00C87761" w:rsidP="00F80487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ind w:left="6237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hAnsi="Times New Roman"/>
          <w:color w:val="000000" w:themeColor="text1"/>
          <w:sz w:val="28"/>
          <w:szCs w:val="28"/>
        </w:rPr>
        <w:t xml:space="preserve">от </w:t>
      </w:r>
      <w:r w:rsidR="00FB7B76" w:rsidRPr="00A37BC0">
        <w:rPr>
          <w:rFonts w:ascii="Times New Roman" w:hAnsi="Times New Roman"/>
          <w:color w:val="000000" w:themeColor="text1"/>
          <w:sz w:val="28"/>
          <w:szCs w:val="28"/>
        </w:rPr>
        <w:t>_</w:t>
      </w:r>
      <w:r w:rsidR="00B45718" w:rsidRPr="00B45718">
        <w:rPr>
          <w:rFonts w:ascii="Times New Roman" w:hAnsi="Times New Roman"/>
          <w:color w:val="000000" w:themeColor="text1"/>
          <w:sz w:val="28"/>
          <w:szCs w:val="28"/>
          <w:u w:val="single"/>
        </w:rPr>
        <w:t>27.03.2024</w:t>
      </w:r>
      <w:r w:rsidR="00FB7B76" w:rsidRPr="00A37BC0">
        <w:rPr>
          <w:rFonts w:ascii="Times New Roman" w:hAnsi="Times New Roman"/>
          <w:color w:val="000000" w:themeColor="text1"/>
          <w:sz w:val="28"/>
          <w:szCs w:val="28"/>
        </w:rPr>
        <w:t>__</w:t>
      </w:r>
      <w:r w:rsidRPr="00A37BC0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 w:rsidRPr="00A37BC0">
        <w:rPr>
          <w:rFonts w:ascii="Times New Roman" w:hAnsi="Times New Roman"/>
          <w:color w:val="000000" w:themeColor="text1"/>
          <w:sz w:val="28"/>
          <w:szCs w:val="28"/>
        </w:rPr>
        <w:t>№ _</w:t>
      </w:r>
      <w:r w:rsidR="00B45718" w:rsidRPr="00B45718">
        <w:rPr>
          <w:rFonts w:ascii="Times New Roman" w:hAnsi="Times New Roman"/>
          <w:color w:val="000000" w:themeColor="text1"/>
          <w:sz w:val="28"/>
          <w:szCs w:val="28"/>
          <w:u w:val="single"/>
        </w:rPr>
        <w:t>88</w:t>
      </w:r>
      <w:r w:rsidRPr="00A37BC0">
        <w:rPr>
          <w:rFonts w:ascii="Times New Roman" w:hAnsi="Times New Roman"/>
          <w:color w:val="000000" w:themeColor="text1"/>
          <w:sz w:val="28"/>
          <w:szCs w:val="28"/>
        </w:rPr>
        <w:t>__</w:t>
      </w:r>
    </w:p>
    <w:p w14:paraId="5F2B58BC" w14:textId="77777777" w:rsidR="00C87761" w:rsidRPr="00A37BC0" w:rsidRDefault="00C87761" w:rsidP="00A37BC0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14:paraId="1CF8173D" w14:textId="77777777" w:rsidR="00C87761" w:rsidRPr="00A37BC0" w:rsidRDefault="00C87761" w:rsidP="00A37BC0">
      <w:pPr>
        <w:spacing w:after="0" w:line="240" w:lineRule="auto"/>
        <w:ind w:right="-12" w:firstLine="709"/>
        <w:contextualSpacing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>Изменения,</w:t>
      </w:r>
    </w:p>
    <w:p w14:paraId="74A04B0F" w14:textId="21B0002A" w:rsidR="00220FC1" w:rsidRPr="00A37BC0" w:rsidRDefault="00C87761" w:rsidP="00A37BC0">
      <w:pPr>
        <w:spacing w:after="0" w:line="240" w:lineRule="auto"/>
        <w:ind w:right="-12"/>
        <w:contextualSpacing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>которые вносятся в муниципальную программу «</w:t>
      </w:r>
      <w:r w:rsidRPr="00A37BC0">
        <w:rPr>
          <w:rFonts w:ascii="Times New Roman" w:hAnsi="Times New Roman"/>
          <w:color w:val="000000" w:themeColor="text1"/>
          <w:sz w:val="28"/>
          <w:szCs w:val="28"/>
        </w:rPr>
        <w:t xml:space="preserve">Благоустройство территории </w:t>
      </w:r>
      <w:r w:rsidRPr="00A37BC0">
        <w:rPr>
          <w:rFonts w:ascii="Times New Roman" w:eastAsia="Times New Roman" w:hAnsi="Times New Roman" w:cs="Arial"/>
          <w:color w:val="000000" w:themeColor="text1"/>
          <w:sz w:val="28"/>
          <w:szCs w:val="28"/>
        </w:rPr>
        <w:t>МО «Юкковское сельское поселение</w:t>
      </w: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>»</w:t>
      </w:r>
      <w:r w:rsidR="009354C3"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>,</w:t>
      </w: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утвержденную постановлением администрации МО «Юкковское сельское поселение» Всеволожского муниципального района Ленинградской области от 28.12.2021 № 399</w:t>
      </w:r>
      <w:r w:rsidR="00220FC1"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</w:p>
    <w:p w14:paraId="446C7EBA" w14:textId="3719D914" w:rsidR="007D733E" w:rsidRPr="00A37BC0" w:rsidRDefault="007D733E" w:rsidP="00A37BC0">
      <w:pPr>
        <w:spacing w:after="0" w:line="240" w:lineRule="auto"/>
        <w:ind w:right="-12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(с изменениями внесенными Постановлениями от 25.12.2021 № </w:t>
      </w:r>
      <w:r w:rsidR="00892069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516,</w:t>
      </w:r>
      <w:r w:rsidR="008B187F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18.04.2022 № 133, от 24.06.2022 № 204, от 03.10.2022 № 311, </w:t>
      </w:r>
    </w:p>
    <w:p w14:paraId="11467E37" w14:textId="11E523E6" w:rsidR="00C87761" w:rsidRPr="00A37BC0" w:rsidRDefault="007D733E" w:rsidP="00A37BC0">
      <w:pPr>
        <w:spacing w:after="0" w:line="240" w:lineRule="auto"/>
        <w:ind w:right="-12"/>
        <w:contextualSpacing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от 29.12.2022 № 433</w:t>
      </w:r>
      <w:r w:rsidR="00F16F61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, от 13.02.2023 № 56</w:t>
      </w:r>
      <w:r w:rsidR="00892069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, от 31.03.2023 № 104</w:t>
      </w:r>
      <w:r w:rsidR="004C4B80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, от 29.05.2023 № 159</w:t>
      </w:r>
      <w:r w:rsidR="00522D77">
        <w:rPr>
          <w:rFonts w:ascii="Times New Roman" w:hAnsi="Times New Roman" w:cs="Times New Roman"/>
          <w:color w:val="000000" w:themeColor="text1"/>
          <w:sz w:val="28"/>
          <w:szCs w:val="28"/>
        </w:rPr>
        <w:t>, от 18.12.2023 №449</w:t>
      </w:r>
      <w:r w:rsidR="00FB1372">
        <w:rPr>
          <w:rFonts w:ascii="Times New Roman" w:hAnsi="Times New Roman" w:cs="Times New Roman"/>
          <w:color w:val="000000" w:themeColor="text1"/>
          <w:sz w:val="28"/>
          <w:szCs w:val="28"/>
        </w:rPr>
        <w:t>, от 19.01.2024 № 11, от 13.02.2024 № 32</w:t>
      </w:r>
      <w:r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5864B2E2" w14:textId="77777777" w:rsidR="00C87761" w:rsidRPr="00A37BC0" w:rsidRDefault="00C87761" w:rsidP="00A37BC0">
      <w:pPr>
        <w:spacing w:after="0" w:line="240" w:lineRule="auto"/>
        <w:ind w:right="848"/>
        <w:contextualSpacing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14:paraId="2A2F7D11" w14:textId="6630C4EC" w:rsidR="004A5EF8" w:rsidRPr="00A37BC0" w:rsidRDefault="004A5EF8" w:rsidP="00A37BC0">
      <w:pPr>
        <w:numPr>
          <w:ilvl w:val="0"/>
          <w:numId w:val="34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В Приложение к постановлению администрации МО «Юкковское сельское </w:t>
      </w:r>
      <w:r w:rsidRPr="00A37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поселение» от 28.10.2021 № 399 </w:t>
      </w:r>
      <w:r w:rsidR="007D733E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(с изменениями внесенными Постановлениями от 25.12.2021 № 516, от 18.04.2022 № 133, от 24.06.2022 № 204, от 03.10.2022 № 311, от 29.12.2022 № 433</w:t>
      </w:r>
      <w:r w:rsidR="00F16F61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, от 13.02.2023 № 56</w:t>
      </w:r>
      <w:r w:rsidR="00892069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, от 31.03.2023 № 104</w:t>
      </w:r>
      <w:r w:rsidR="004C4B80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, от 29.05.2023 № 159</w:t>
      </w:r>
      <w:r w:rsidR="00522D77">
        <w:rPr>
          <w:rFonts w:ascii="Times New Roman" w:hAnsi="Times New Roman" w:cs="Times New Roman"/>
          <w:color w:val="000000" w:themeColor="text1"/>
          <w:sz w:val="28"/>
          <w:szCs w:val="28"/>
        </w:rPr>
        <w:t>, от 18.12.2023 №</w:t>
      </w:r>
      <w:r w:rsidR="004879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22D77">
        <w:rPr>
          <w:rFonts w:ascii="Times New Roman" w:hAnsi="Times New Roman" w:cs="Times New Roman"/>
          <w:color w:val="000000" w:themeColor="text1"/>
          <w:sz w:val="28"/>
          <w:szCs w:val="28"/>
        </w:rPr>
        <w:t>449</w:t>
      </w:r>
      <w:r w:rsidR="0066224B">
        <w:rPr>
          <w:rFonts w:ascii="Times New Roman" w:hAnsi="Times New Roman" w:cs="Times New Roman"/>
          <w:color w:val="000000" w:themeColor="text1"/>
          <w:sz w:val="28"/>
          <w:szCs w:val="28"/>
        </w:rPr>
        <w:t>, от 19.01.2024 № 11</w:t>
      </w:r>
      <w:r w:rsidR="00FB1372">
        <w:rPr>
          <w:rFonts w:ascii="Times New Roman" w:hAnsi="Times New Roman" w:cs="Times New Roman"/>
          <w:color w:val="000000" w:themeColor="text1"/>
          <w:sz w:val="28"/>
          <w:szCs w:val="28"/>
        </w:rPr>
        <w:t>, от 13.02.2024 № 32</w:t>
      </w:r>
      <w:r w:rsidR="007D733E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7D733E" w:rsidRPr="00A37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37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«Паспорт муниципальной программы «Благоустройство территории МО «Юкковское сельское поселение» внести следующие изменения:</w:t>
      </w:r>
    </w:p>
    <w:p w14:paraId="7ADDBD67" w14:textId="77777777" w:rsidR="004A5EF8" w:rsidRPr="00A37BC0" w:rsidRDefault="004A5EF8" w:rsidP="00A37BC0">
      <w:pPr>
        <w:pStyle w:val="a9"/>
        <w:numPr>
          <w:ilvl w:val="1"/>
          <w:numId w:val="35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строку «Финансовое обеспечение муниципальной программы – всего, в том числе по годам реализации» изложить в следующей редакции:</w:t>
      </w:r>
    </w:p>
    <w:p w14:paraId="27B81C85" w14:textId="77777777" w:rsidR="004A5EF8" w:rsidRPr="00A37BC0" w:rsidRDefault="004A5EF8" w:rsidP="00A37BC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14:paraId="5D2AD6C8" w14:textId="77777777" w:rsidR="00C87761" w:rsidRPr="00A37BC0" w:rsidRDefault="00C87761" w:rsidP="00A37BC0">
      <w:pPr>
        <w:pStyle w:val="ConsPlusNormal"/>
        <w:ind w:left="1068" w:firstLine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6945"/>
      </w:tblGrid>
      <w:tr w:rsidR="00A37BC0" w:rsidRPr="00A37BC0" w14:paraId="4BCDC2D5" w14:textId="77777777" w:rsidTr="00464569">
        <w:tc>
          <w:tcPr>
            <w:tcW w:w="2978" w:type="dxa"/>
          </w:tcPr>
          <w:p w14:paraId="4F7EA6E6" w14:textId="77777777" w:rsidR="00C87761" w:rsidRPr="00A37BC0" w:rsidRDefault="00C87761" w:rsidP="00A37BC0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B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6945" w:type="dxa"/>
          </w:tcPr>
          <w:p w14:paraId="48D5A324" w14:textId="12ABFA2F" w:rsidR="00C87761" w:rsidRPr="00A37BC0" w:rsidRDefault="00C87761" w:rsidP="00A37BC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Всего по муниципальной программе </w:t>
            </w:r>
            <w:r w:rsidR="008503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  <w:r w:rsidR="00FB13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9E63B8"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="00FB13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8503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96</w:t>
            </w:r>
            <w:r w:rsidR="009E63B8"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8503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74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тыс. рублей, в том числе по годам: </w:t>
            </w:r>
          </w:p>
          <w:p w14:paraId="46E070E6" w14:textId="77777777" w:rsidR="00C87761" w:rsidRPr="00A37BC0" w:rsidRDefault="00C87761" w:rsidP="00A37BC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 год – 23 430,98 тыс. рублей</w:t>
            </w:r>
          </w:p>
          <w:p w14:paraId="2B57F2B6" w14:textId="309F71C4" w:rsidR="00C87761" w:rsidRPr="00A37BC0" w:rsidRDefault="00C87761" w:rsidP="00A37BC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2023 год – </w:t>
            </w:r>
            <w:r w:rsidR="009E63B8"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28 </w:t>
            </w:r>
            <w:r w:rsidR="008B187F"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522D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</w:t>
            </w:r>
            <w:r w:rsidR="009E63B8"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522D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6B2840"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тыс. рублей  </w:t>
            </w:r>
          </w:p>
          <w:p w14:paraId="6806EAB6" w14:textId="5AB786FE" w:rsidR="00C87761" w:rsidRPr="00A37BC0" w:rsidRDefault="00C87761" w:rsidP="00A37BC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2024 год – </w:t>
            </w:r>
            <w:r w:rsidR="004879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FB13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="00FB13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4879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4879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FB13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тыс. рублей</w:t>
            </w:r>
          </w:p>
          <w:p w14:paraId="7C81798D" w14:textId="414634AF" w:rsidR="00C87761" w:rsidRDefault="00C87761" w:rsidP="00A37BC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2025 год – </w:t>
            </w:r>
            <w:r w:rsidR="00522D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="00522D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4879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  <w:r w:rsidR="00522D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4879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FB13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тыс. рублей</w:t>
            </w:r>
          </w:p>
          <w:p w14:paraId="6C67239A" w14:textId="0F8A12EC" w:rsidR="00487910" w:rsidRPr="00A37BC0" w:rsidRDefault="00487910" w:rsidP="00A37BC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2026 год 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634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FB13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тыс. рублей</w:t>
            </w:r>
          </w:p>
        </w:tc>
      </w:tr>
    </w:tbl>
    <w:p w14:paraId="2FB830D5" w14:textId="77777777" w:rsidR="00C87761" w:rsidRPr="00A37BC0" w:rsidRDefault="00C87761" w:rsidP="00A37BC0">
      <w:pPr>
        <w:pStyle w:val="ConsPlusNonforma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83631D9" w14:textId="77777777" w:rsidR="00C87761" w:rsidRPr="00A37BC0" w:rsidRDefault="00C87761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ind w:left="6237"/>
        <w:jc w:val="right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14:paraId="62231CD5" w14:textId="77777777" w:rsidR="00C87761" w:rsidRPr="00A37BC0" w:rsidRDefault="00C87761" w:rsidP="00A37BC0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14:paraId="781610C2" w14:textId="77777777" w:rsidR="00C87761" w:rsidRPr="00A37BC0" w:rsidRDefault="00C87761" w:rsidP="00A37BC0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 w:themeColor="text1"/>
          <w:sz w:val="28"/>
          <w:szCs w:val="28"/>
        </w:rPr>
        <w:sectPr w:rsidR="00C87761" w:rsidRPr="00A37BC0" w:rsidSect="002F5BCE">
          <w:headerReference w:type="default" r:id="rId8"/>
          <w:pgSz w:w="11905" w:h="16838"/>
          <w:pgMar w:top="284" w:right="709" w:bottom="851" w:left="1429" w:header="720" w:footer="720" w:gutter="0"/>
          <w:cols w:space="720"/>
          <w:titlePg/>
          <w:docGrid w:linePitch="299"/>
        </w:sectPr>
      </w:pPr>
    </w:p>
    <w:p w14:paraId="018DEC93" w14:textId="74A53BC7" w:rsidR="004A5EF8" w:rsidRPr="00AF15EF" w:rsidRDefault="004A5EF8" w:rsidP="00A37BC0">
      <w:pPr>
        <w:pStyle w:val="a9"/>
        <w:numPr>
          <w:ilvl w:val="0"/>
          <w:numId w:val="35"/>
        </w:numPr>
        <w:spacing w:before="100" w:beforeAutospacing="1" w:after="0" w:afterAutospacing="1"/>
        <w:ind w:left="0" w:firstLine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  <w:r w:rsidRPr="00A37BC0">
        <w:rPr>
          <w:rStyle w:val="af4"/>
          <w:rFonts w:ascii="Times New Roman" w:hAnsi="Times New Roman"/>
          <w:b w:val="0"/>
          <w:bCs w:val="0"/>
          <w:color w:val="000000" w:themeColor="text1"/>
          <w:sz w:val="28"/>
          <w:szCs w:val="28"/>
        </w:rPr>
        <w:lastRenderedPageBreak/>
        <w:t>Приложение 3 к муниципальной программе «Благоустройство территории МО «Юкковское сельское поселение» изложить в следующей редакции:</w:t>
      </w:r>
    </w:p>
    <w:p w14:paraId="01F3313D" w14:textId="77777777" w:rsidR="00AF15EF" w:rsidRPr="00A37BC0" w:rsidRDefault="00AF15EF" w:rsidP="00AF15EF">
      <w:pPr>
        <w:pStyle w:val="a9"/>
        <w:spacing w:before="100" w:beforeAutospacing="1" w:after="0" w:afterAutospacing="1"/>
        <w:ind w:left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3CB96DE3" w14:textId="1A3AFE1B" w:rsidR="00C87761" w:rsidRPr="00A37BC0" w:rsidRDefault="00C87761" w:rsidP="00A37BC0">
      <w:pPr>
        <w:spacing w:after="0"/>
        <w:jc w:val="right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eastAsia="Times New Roman" w:hAnsi="Times New Roman"/>
          <w:color w:val="000000" w:themeColor="text1"/>
          <w:sz w:val="24"/>
          <w:szCs w:val="24"/>
        </w:rPr>
        <w:t>Приложение 3</w:t>
      </w:r>
    </w:p>
    <w:p w14:paraId="30B976EF" w14:textId="77777777" w:rsidR="00C87761" w:rsidRPr="00A37BC0" w:rsidRDefault="00C87761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к муниципальной программе </w:t>
      </w: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«Благоустройство территории </w:t>
      </w:r>
    </w:p>
    <w:p w14:paraId="5614691E" w14:textId="77777777" w:rsidR="00C87761" w:rsidRPr="00A37BC0" w:rsidRDefault="00C87761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МО «Юкковское сельское поселение» </w:t>
      </w:r>
    </w:p>
    <w:p w14:paraId="681189E0" w14:textId="79C60800" w:rsidR="004A5EF8" w:rsidRPr="00A37BC0" w:rsidRDefault="004A5EF8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(в редакции </w:t>
      </w:r>
      <w:r w:rsidR="00120D9B" w:rsidRPr="00A37BC0">
        <w:rPr>
          <w:rFonts w:ascii="Times New Roman" w:hAnsi="Times New Roman"/>
          <w:color w:val="000000" w:themeColor="text1"/>
          <w:sz w:val="24"/>
          <w:szCs w:val="24"/>
        </w:rPr>
        <w:t>от _</w:t>
      </w:r>
      <w:r w:rsidR="00487910">
        <w:rPr>
          <w:rFonts w:ascii="Times New Roman" w:hAnsi="Times New Roman"/>
          <w:color w:val="000000" w:themeColor="text1"/>
          <w:sz w:val="24"/>
          <w:szCs w:val="24"/>
        </w:rPr>
        <w:t>___</w:t>
      </w:r>
      <w:r w:rsidR="00B45718" w:rsidRPr="00B45718">
        <w:rPr>
          <w:rFonts w:ascii="Times New Roman" w:hAnsi="Times New Roman"/>
          <w:color w:val="000000" w:themeColor="text1"/>
          <w:sz w:val="24"/>
          <w:szCs w:val="24"/>
          <w:u w:val="single"/>
        </w:rPr>
        <w:t>27.03.2024</w:t>
      </w:r>
      <w:r w:rsidR="00120D9B" w:rsidRPr="00A37BC0">
        <w:rPr>
          <w:rFonts w:ascii="Times New Roman" w:hAnsi="Times New Roman"/>
          <w:color w:val="000000" w:themeColor="text1"/>
          <w:sz w:val="24"/>
          <w:szCs w:val="24"/>
        </w:rPr>
        <w:t>__ № __</w:t>
      </w:r>
      <w:r w:rsidR="00487910">
        <w:rPr>
          <w:rFonts w:ascii="Times New Roman" w:hAnsi="Times New Roman"/>
          <w:color w:val="000000" w:themeColor="text1"/>
          <w:sz w:val="24"/>
          <w:szCs w:val="24"/>
        </w:rPr>
        <w:t>__</w:t>
      </w:r>
      <w:r w:rsidR="00B45718" w:rsidRPr="00B45718">
        <w:rPr>
          <w:rFonts w:ascii="Times New Roman" w:hAnsi="Times New Roman"/>
          <w:color w:val="000000" w:themeColor="text1"/>
          <w:sz w:val="24"/>
          <w:szCs w:val="24"/>
          <w:u w:val="single"/>
        </w:rPr>
        <w:t>88</w:t>
      </w:r>
      <w:r w:rsidR="00487910" w:rsidRPr="00B45718">
        <w:rPr>
          <w:rFonts w:ascii="Times New Roman" w:hAnsi="Times New Roman"/>
          <w:color w:val="000000" w:themeColor="text1"/>
          <w:sz w:val="24"/>
          <w:szCs w:val="24"/>
          <w:u w:val="single"/>
        </w:rPr>
        <w:t>_</w:t>
      </w:r>
      <w:r w:rsidR="00120D9B" w:rsidRPr="00A37BC0">
        <w:rPr>
          <w:rFonts w:ascii="Times New Roman" w:hAnsi="Times New Roman"/>
          <w:color w:val="000000" w:themeColor="text1"/>
          <w:sz w:val="24"/>
          <w:szCs w:val="24"/>
        </w:rPr>
        <w:t>____)</w:t>
      </w:r>
    </w:p>
    <w:p w14:paraId="03E33863" w14:textId="77777777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3EF6D18E" w14:textId="77777777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>План реализации муниципальной программы</w:t>
      </w:r>
    </w:p>
    <w:p w14:paraId="1DD21924" w14:textId="77777777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 «Благоустройство территории МО «Юкковское сельское поселение»  </w:t>
      </w:r>
    </w:p>
    <w:p w14:paraId="201B4AC7" w14:textId="77777777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51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7"/>
        <w:gridCol w:w="1621"/>
        <w:gridCol w:w="1105"/>
        <w:gridCol w:w="1645"/>
        <w:gridCol w:w="1157"/>
        <w:gridCol w:w="1591"/>
        <w:gridCol w:w="1591"/>
        <w:gridCol w:w="1160"/>
        <w:gridCol w:w="431"/>
      </w:tblGrid>
      <w:tr w:rsidR="00A37BC0" w:rsidRPr="00A37BC0" w14:paraId="37E37739" w14:textId="77777777" w:rsidTr="00464569">
        <w:trPr>
          <w:trHeight w:val="206"/>
          <w:tblHeader/>
        </w:trPr>
        <w:tc>
          <w:tcPr>
            <w:tcW w:w="1607" w:type="pct"/>
            <w:vMerge w:val="restart"/>
            <w:shd w:val="clear" w:color="auto" w:fill="auto"/>
            <w:vAlign w:val="center"/>
          </w:tcPr>
          <w:p w14:paraId="52107FD2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Наименование муниципальной программы, подпрограммы, муниципальной программы, структурного элемента муниципальной программы</w:t>
            </w:r>
          </w:p>
        </w:tc>
        <w:tc>
          <w:tcPr>
            <w:tcW w:w="534" w:type="pct"/>
            <w:vMerge w:val="restart"/>
            <w:shd w:val="clear" w:color="auto" w:fill="auto"/>
            <w:vAlign w:val="center"/>
          </w:tcPr>
          <w:p w14:paraId="5E0478B9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Ответственный исполнитель, соисполнитель, участник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14:paraId="6C983E73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Годы реализации</w:t>
            </w:r>
          </w:p>
        </w:tc>
        <w:tc>
          <w:tcPr>
            <w:tcW w:w="2353" w:type="pct"/>
            <w:gridSpan w:val="5"/>
            <w:shd w:val="clear" w:color="auto" w:fill="auto"/>
            <w:vAlign w:val="center"/>
          </w:tcPr>
          <w:p w14:paraId="27A0BB8A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Оценка расходов (тыс. руб. в ценах соответствующих лет)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C47570D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00E88914" w14:textId="77777777" w:rsidTr="00464569">
        <w:trPr>
          <w:trHeight w:val="1128"/>
          <w:tblHeader/>
        </w:trPr>
        <w:tc>
          <w:tcPr>
            <w:tcW w:w="1607" w:type="pct"/>
            <w:vMerge/>
            <w:shd w:val="clear" w:color="auto" w:fill="auto"/>
          </w:tcPr>
          <w:p w14:paraId="2C6195F5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</w:tcPr>
          <w:p w14:paraId="36C2A016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vMerge/>
            <w:shd w:val="clear" w:color="auto" w:fill="auto"/>
          </w:tcPr>
          <w:p w14:paraId="63843BCA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42" w:type="pct"/>
            <w:shd w:val="clear" w:color="auto" w:fill="auto"/>
          </w:tcPr>
          <w:p w14:paraId="62F69F61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Всего</w:t>
            </w:r>
          </w:p>
        </w:tc>
        <w:tc>
          <w:tcPr>
            <w:tcW w:w="381" w:type="pct"/>
            <w:shd w:val="clear" w:color="auto" w:fill="auto"/>
          </w:tcPr>
          <w:p w14:paraId="2A4D34C4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Федеральный бюджет</w:t>
            </w:r>
          </w:p>
        </w:tc>
        <w:tc>
          <w:tcPr>
            <w:tcW w:w="524" w:type="pct"/>
            <w:shd w:val="clear" w:color="auto" w:fill="auto"/>
          </w:tcPr>
          <w:p w14:paraId="6EEE0596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Областной бюджет Ленинградской области</w:t>
            </w:r>
          </w:p>
        </w:tc>
        <w:tc>
          <w:tcPr>
            <w:tcW w:w="524" w:type="pct"/>
            <w:shd w:val="clear" w:color="auto" w:fill="auto"/>
          </w:tcPr>
          <w:p w14:paraId="3C594926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Местные бюджеты</w:t>
            </w:r>
          </w:p>
        </w:tc>
        <w:tc>
          <w:tcPr>
            <w:tcW w:w="382" w:type="pct"/>
            <w:shd w:val="clear" w:color="auto" w:fill="auto"/>
          </w:tcPr>
          <w:p w14:paraId="485801CF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Прочие источники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34A3538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79AE1364" w14:textId="77777777" w:rsidTr="00464569">
        <w:trPr>
          <w:tblHeader/>
        </w:trPr>
        <w:tc>
          <w:tcPr>
            <w:tcW w:w="1607" w:type="pct"/>
            <w:shd w:val="clear" w:color="auto" w:fill="auto"/>
          </w:tcPr>
          <w:p w14:paraId="73DF6EBF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</w:t>
            </w:r>
          </w:p>
        </w:tc>
        <w:tc>
          <w:tcPr>
            <w:tcW w:w="534" w:type="pct"/>
            <w:shd w:val="clear" w:color="auto" w:fill="auto"/>
          </w:tcPr>
          <w:p w14:paraId="5DA89537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</w:t>
            </w:r>
          </w:p>
        </w:tc>
        <w:tc>
          <w:tcPr>
            <w:tcW w:w="364" w:type="pct"/>
            <w:shd w:val="clear" w:color="auto" w:fill="auto"/>
          </w:tcPr>
          <w:p w14:paraId="27713FB7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542" w:type="pct"/>
            <w:shd w:val="clear" w:color="auto" w:fill="auto"/>
          </w:tcPr>
          <w:p w14:paraId="3EA61610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381" w:type="pct"/>
            <w:shd w:val="clear" w:color="auto" w:fill="auto"/>
          </w:tcPr>
          <w:p w14:paraId="04A941B4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524" w:type="pct"/>
            <w:shd w:val="clear" w:color="auto" w:fill="auto"/>
          </w:tcPr>
          <w:p w14:paraId="6C4A3A5B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524" w:type="pct"/>
            <w:shd w:val="clear" w:color="auto" w:fill="auto"/>
          </w:tcPr>
          <w:p w14:paraId="76AD9616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7</w:t>
            </w:r>
          </w:p>
        </w:tc>
        <w:tc>
          <w:tcPr>
            <w:tcW w:w="382" w:type="pct"/>
            <w:shd w:val="clear" w:color="auto" w:fill="auto"/>
          </w:tcPr>
          <w:p w14:paraId="7C63D2E2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8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C9E22E9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77BD8" w:rsidRPr="00A37BC0" w14:paraId="51D84544" w14:textId="77777777" w:rsidTr="00464569">
        <w:trPr>
          <w:trHeight w:val="400"/>
        </w:trPr>
        <w:tc>
          <w:tcPr>
            <w:tcW w:w="1607" w:type="pct"/>
            <w:vMerge w:val="restart"/>
            <w:shd w:val="clear" w:color="auto" w:fill="auto"/>
          </w:tcPr>
          <w:p w14:paraId="262ADFDC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 xml:space="preserve">Муниципальная программа Благоустройство территории МО «Юкковское сельское поселение» </w:t>
            </w:r>
          </w:p>
          <w:p w14:paraId="55DAD090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 w:val="restart"/>
            <w:shd w:val="clear" w:color="auto" w:fill="auto"/>
            <w:vAlign w:val="center"/>
          </w:tcPr>
          <w:p w14:paraId="468015C1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Администрация, МКУ «МФЦ «Юкки»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3ACF671A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1B3300E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23 430,98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2475A3D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65D7EC5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4 707,30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BD536A3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18 723,68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1D9DFAB6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0A7D662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077BD8" w:rsidRPr="00A37BC0" w14:paraId="408199CF" w14:textId="77777777" w:rsidTr="00464569">
        <w:trPr>
          <w:trHeight w:val="420"/>
        </w:trPr>
        <w:tc>
          <w:tcPr>
            <w:tcW w:w="1607" w:type="pct"/>
            <w:vMerge/>
            <w:shd w:val="clear" w:color="auto" w:fill="auto"/>
          </w:tcPr>
          <w:p w14:paraId="70E62F78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49B812C4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35B4D2EE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2023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750CB33F" w14:textId="2DD5662C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28 735,25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03458056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C590DE1" w14:textId="01D0000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1 753,38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F7631C8" w14:textId="559B7E62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26 981,87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14608340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597ED90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077BD8" w:rsidRPr="00A37BC0" w14:paraId="013EF164" w14:textId="77777777" w:rsidTr="00464569">
        <w:trPr>
          <w:trHeight w:val="411"/>
        </w:trPr>
        <w:tc>
          <w:tcPr>
            <w:tcW w:w="1607" w:type="pct"/>
            <w:vMerge/>
            <w:shd w:val="clear" w:color="auto" w:fill="auto"/>
          </w:tcPr>
          <w:p w14:paraId="46F674A3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77E57444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38AA59DA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2024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7A45D17D" w14:textId="6679F05E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  <w:r w:rsidR="00FB1372">
              <w:rPr>
                <w:rFonts w:ascii="Times New Roman" w:hAnsi="Times New Roman"/>
                <w:color w:val="000000" w:themeColor="text1"/>
              </w:rPr>
              <w:t>6</w:t>
            </w:r>
            <w:r w:rsidRPr="00A37BC0">
              <w:rPr>
                <w:rFonts w:ascii="Times New Roman" w:hAnsi="Times New Roman"/>
                <w:color w:val="000000" w:themeColor="text1"/>
              </w:rPr>
              <w:t> </w:t>
            </w:r>
            <w:r w:rsidR="00FB1372">
              <w:rPr>
                <w:rFonts w:ascii="Times New Roman" w:hAnsi="Times New Roman"/>
                <w:color w:val="000000" w:themeColor="text1"/>
              </w:rPr>
              <w:t>2</w:t>
            </w:r>
            <w:r>
              <w:rPr>
                <w:rFonts w:ascii="Times New Roman" w:hAnsi="Times New Roman"/>
                <w:color w:val="000000" w:themeColor="text1"/>
              </w:rPr>
              <w:t>01</w:t>
            </w:r>
            <w:r w:rsidRPr="00A37BC0">
              <w:rPr>
                <w:rFonts w:ascii="Times New Roman" w:hAnsi="Times New Roman"/>
                <w:color w:val="000000" w:themeColor="text1"/>
              </w:rPr>
              <w:t>,</w:t>
            </w:r>
            <w:r>
              <w:rPr>
                <w:rFonts w:ascii="Times New Roman" w:hAnsi="Times New Roman"/>
                <w:color w:val="000000" w:themeColor="text1"/>
              </w:rPr>
              <w:t>6</w:t>
            </w:r>
            <w:r w:rsidR="00FB1372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6382ABAF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27013B68" w14:textId="005C0C6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5 196</w:t>
            </w:r>
            <w:r w:rsidRPr="00A37BC0">
              <w:rPr>
                <w:rFonts w:ascii="Times New Roman" w:hAnsi="Times New Roman"/>
                <w:color w:val="000000" w:themeColor="text1"/>
              </w:rPr>
              <w:t>,</w:t>
            </w:r>
            <w:r>
              <w:rPr>
                <w:rFonts w:ascii="Times New Roman" w:hAnsi="Times New Roman"/>
                <w:color w:val="000000" w:themeColor="text1"/>
              </w:rPr>
              <w:t>1</w:t>
            </w:r>
            <w:r w:rsidRPr="00A37BC0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550CEA8" w14:textId="2A22A03B" w:rsidR="00077BD8" w:rsidRPr="00A37BC0" w:rsidRDefault="00FB1372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  <w:r w:rsidR="00077BD8">
              <w:rPr>
                <w:rFonts w:ascii="Times New Roman" w:hAnsi="Times New Roman"/>
                <w:color w:val="000000" w:themeColor="text1"/>
              </w:rPr>
              <w:t>1</w:t>
            </w:r>
            <w:r w:rsidR="00077BD8" w:rsidRPr="00A37BC0">
              <w:rPr>
                <w:rFonts w:ascii="Times New Roman" w:hAnsi="Times New Roman"/>
                <w:color w:val="000000" w:themeColor="text1"/>
              </w:rPr>
              <w:t> </w:t>
            </w:r>
            <w:r>
              <w:rPr>
                <w:rFonts w:ascii="Times New Roman" w:hAnsi="Times New Roman"/>
                <w:color w:val="000000" w:themeColor="text1"/>
              </w:rPr>
              <w:t>0</w:t>
            </w:r>
            <w:r w:rsidR="00077BD8">
              <w:rPr>
                <w:rFonts w:ascii="Times New Roman" w:hAnsi="Times New Roman"/>
                <w:color w:val="000000" w:themeColor="text1"/>
              </w:rPr>
              <w:t>05</w:t>
            </w:r>
            <w:r w:rsidR="00077BD8" w:rsidRPr="00A37BC0">
              <w:rPr>
                <w:rFonts w:ascii="Times New Roman" w:hAnsi="Times New Roman"/>
                <w:color w:val="000000" w:themeColor="text1"/>
              </w:rPr>
              <w:t>,</w:t>
            </w:r>
            <w:r w:rsidR="00077BD8">
              <w:rPr>
                <w:rFonts w:ascii="Times New Roman" w:hAnsi="Times New Roman"/>
                <w:color w:val="000000" w:themeColor="text1"/>
              </w:rPr>
              <w:t>5</w:t>
            </w:r>
            <w:r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381506FB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9B9A014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077BD8" w:rsidRPr="00A37BC0" w14:paraId="71A9A183" w14:textId="77777777" w:rsidTr="00464569">
        <w:tc>
          <w:tcPr>
            <w:tcW w:w="1607" w:type="pct"/>
            <w:vMerge/>
            <w:shd w:val="clear" w:color="auto" w:fill="auto"/>
          </w:tcPr>
          <w:p w14:paraId="66BF3FCD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</w:tcPr>
          <w:p w14:paraId="51FF7756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5091F7B5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2025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0AD8AFF3" w14:textId="2B106FD5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7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694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3</w:t>
            </w:r>
            <w:r w:rsidR="00FB1372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35E2C4E9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7A8EAFF" w14:textId="4CF3183A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 xml:space="preserve"> 174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C37D7D">
              <w:rPr>
                <w:rFonts w:ascii="Times New Roman" w:hAnsi="Times New Roman"/>
                <w:bCs/>
                <w:color w:val="000000" w:themeColor="text1"/>
                <w:lang w:val="en-US"/>
              </w:rPr>
              <w:t>4</w:t>
            </w: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064C1600" w14:textId="61CD903B" w:rsidR="00077BD8" w:rsidRPr="00C37D7D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7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51</w:t>
            </w:r>
            <w:r w:rsidR="00FB1372">
              <w:rPr>
                <w:rFonts w:ascii="Times New Roman" w:hAnsi="Times New Roman"/>
                <w:bCs/>
                <w:color w:val="000000" w:themeColor="text1"/>
              </w:rPr>
              <w:t>9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FB1372">
              <w:rPr>
                <w:rFonts w:ascii="Times New Roman" w:hAnsi="Times New Roman"/>
                <w:bCs/>
                <w:color w:val="000000" w:themeColor="text1"/>
              </w:rPr>
              <w:t>8</w:t>
            </w:r>
            <w:r>
              <w:rPr>
                <w:rFonts w:ascii="Times New Roman" w:hAnsi="Times New Roman"/>
                <w:bCs/>
                <w:color w:val="000000" w:themeColor="text1"/>
              </w:rPr>
              <w:t>9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2FF4BDEA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B269186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077BD8" w:rsidRPr="00A37BC0" w14:paraId="704CE676" w14:textId="77777777" w:rsidTr="00464569">
        <w:tc>
          <w:tcPr>
            <w:tcW w:w="1607" w:type="pct"/>
            <w:vMerge/>
            <w:shd w:val="clear" w:color="auto" w:fill="auto"/>
          </w:tcPr>
          <w:p w14:paraId="056812AC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</w:tcPr>
          <w:p w14:paraId="04A106D0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308F0120" w14:textId="3F0C9F78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2026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792AFEDD" w14:textId="0FA77E8B" w:rsidR="00077BD8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7 634,</w:t>
            </w:r>
            <w:r w:rsidR="0058101D">
              <w:rPr>
                <w:rFonts w:ascii="Times New Roman" w:hAnsi="Times New Roman"/>
                <w:bCs/>
                <w:color w:val="000000" w:themeColor="text1"/>
              </w:rPr>
              <w:t>50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0180671D" w14:textId="38B20883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6007CB5" w14:textId="0FD0E5E6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121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,0</w:t>
            </w:r>
            <w:r w:rsidR="00C37D7D">
              <w:rPr>
                <w:rFonts w:ascii="Times New Roman" w:hAnsi="Times New Roman"/>
                <w:bCs/>
                <w:color w:val="000000" w:themeColor="text1"/>
                <w:lang w:val="en-US"/>
              </w:rPr>
              <w:t>5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BBCF5EF" w14:textId="6584B488" w:rsidR="00077BD8" w:rsidRPr="00C37D7D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7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513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4</w:t>
            </w:r>
            <w:r w:rsidR="0058101D"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2B33B063" w14:textId="78F4DD8D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9028247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8503D7" w:rsidRPr="00A37BC0" w14:paraId="477335C2" w14:textId="77777777" w:rsidTr="00464569">
        <w:tc>
          <w:tcPr>
            <w:tcW w:w="1607" w:type="pct"/>
            <w:shd w:val="clear" w:color="auto" w:fill="auto"/>
          </w:tcPr>
          <w:p w14:paraId="13A604A5" w14:textId="77777777" w:rsidR="008503D7" w:rsidRPr="00A37BC0" w:rsidRDefault="008503D7" w:rsidP="008503D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Итого</w:t>
            </w:r>
          </w:p>
        </w:tc>
        <w:tc>
          <w:tcPr>
            <w:tcW w:w="534" w:type="pct"/>
            <w:shd w:val="clear" w:color="auto" w:fill="auto"/>
          </w:tcPr>
          <w:p w14:paraId="630CF0B3" w14:textId="77777777" w:rsidR="008503D7" w:rsidRPr="00A37BC0" w:rsidRDefault="008503D7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027AFD2A" w14:textId="7BFB6ED7" w:rsidR="008503D7" w:rsidRPr="00A37BC0" w:rsidRDefault="008503D7" w:rsidP="008503D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2022-202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6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34EEA95" w14:textId="3F9A54C1" w:rsidR="008503D7" w:rsidRPr="00A37BC0" w:rsidRDefault="00A54DC2" w:rsidP="008503D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9</w:t>
            </w:r>
            <w:r w:rsidR="0058101D">
              <w:rPr>
                <w:rFonts w:ascii="Times New Roman" w:hAnsi="Times New Roman"/>
                <w:b/>
                <w:color w:val="000000" w:themeColor="text1"/>
              </w:rPr>
              <w:t>3</w:t>
            </w:r>
            <w:r w:rsidR="008503D7" w:rsidRPr="00A37BC0">
              <w:rPr>
                <w:rFonts w:ascii="Times New Roman" w:hAnsi="Times New Roman"/>
                <w:b/>
                <w:color w:val="000000" w:themeColor="text1"/>
              </w:rPr>
              <w:t> </w:t>
            </w:r>
            <w:r w:rsidR="0058101D">
              <w:rPr>
                <w:rFonts w:ascii="Times New Roman" w:hAnsi="Times New Roman"/>
                <w:b/>
                <w:color w:val="000000" w:themeColor="text1"/>
              </w:rPr>
              <w:t>6</w:t>
            </w:r>
            <w:r>
              <w:rPr>
                <w:rFonts w:ascii="Times New Roman" w:hAnsi="Times New Roman"/>
                <w:b/>
                <w:color w:val="000000" w:themeColor="text1"/>
              </w:rPr>
              <w:t>96</w:t>
            </w:r>
            <w:r w:rsidR="008503D7"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color w:val="000000" w:themeColor="text1"/>
              </w:rPr>
              <w:t>74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458A240F" w14:textId="77777777" w:rsidR="008503D7" w:rsidRPr="00A37BC0" w:rsidRDefault="008503D7" w:rsidP="008503D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F961A54" w14:textId="049A1D41" w:rsidR="008503D7" w:rsidRPr="00A37BC0" w:rsidRDefault="00D26BAF" w:rsidP="008503D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11</w:t>
            </w:r>
            <w:r w:rsidR="008503D7" w:rsidRPr="00A37BC0">
              <w:rPr>
                <w:rFonts w:ascii="Times New Roman" w:hAnsi="Times New Roman"/>
                <w:b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color w:val="000000" w:themeColor="text1"/>
              </w:rPr>
              <w:t>952</w:t>
            </w:r>
            <w:r w:rsidR="008503D7"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color w:val="000000" w:themeColor="text1"/>
              </w:rPr>
              <w:t>2</w:t>
            </w:r>
            <w:r w:rsidR="008503D7" w:rsidRPr="00A37BC0">
              <w:rPr>
                <w:rFonts w:ascii="Times New Roman" w:hAnsi="Times New Roman"/>
                <w:b/>
                <w:color w:val="000000" w:themeColor="text1"/>
              </w:rPr>
              <w:t>8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C7D0247" w14:textId="33DBF685" w:rsidR="008503D7" w:rsidRPr="00A37BC0" w:rsidRDefault="0058101D" w:rsidP="008503D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81</w:t>
            </w:r>
            <w:r w:rsidR="008503D7" w:rsidRPr="00A37BC0">
              <w:rPr>
                <w:rFonts w:ascii="Times New Roman" w:hAnsi="Times New Roman"/>
                <w:b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color w:val="000000" w:themeColor="text1"/>
              </w:rPr>
              <w:t>7</w:t>
            </w:r>
            <w:r w:rsidR="00D26BAF">
              <w:rPr>
                <w:rFonts w:ascii="Times New Roman" w:hAnsi="Times New Roman"/>
                <w:b/>
                <w:color w:val="000000" w:themeColor="text1"/>
              </w:rPr>
              <w:t>44</w:t>
            </w:r>
            <w:r w:rsidR="008503D7"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 w:rsidR="00D26BAF">
              <w:rPr>
                <w:rFonts w:ascii="Times New Roman" w:hAnsi="Times New Roman"/>
                <w:b/>
                <w:color w:val="000000" w:themeColor="text1"/>
              </w:rPr>
              <w:t>46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02CD17A4" w14:textId="77777777" w:rsidR="008503D7" w:rsidRPr="00A37BC0" w:rsidRDefault="008503D7" w:rsidP="008503D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110AAC0" w14:textId="77777777" w:rsidR="008503D7" w:rsidRPr="00A37BC0" w:rsidRDefault="008503D7" w:rsidP="008503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8503D7" w:rsidRPr="00A37BC0" w14:paraId="182ED15E" w14:textId="77777777" w:rsidTr="00464569">
        <w:tc>
          <w:tcPr>
            <w:tcW w:w="4858" w:type="pct"/>
            <w:gridSpan w:val="8"/>
            <w:shd w:val="clear" w:color="auto" w:fill="auto"/>
          </w:tcPr>
          <w:p w14:paraId="29E23230" w14:textId="77777777" w:rsidR="008503D7" w:rsidRPr="0058101D" w:rsidRDefault="008503D7" w:rsidP="008503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8101D">
              <w:rPr>
                <w:rFonts w:ascii="Times New Roman" w:hAnsi="Times New Roman"/>
                <w:b/>
                <w:color w:val="000000" w:themeColor="text1"/>
              </w:rPr>
              <w:lastRenderedPageBreak/>
              <w:t>Процессная часть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65AC25B1" w14:textId="77777777" w:rsidR="008503D7" w:rsidRPr="00A37BC0" w:rsidRDefault="008503D7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77BD8" w:rsidRPr="00A37BC0" w14:paraId="5AD14CAE" w14:textId="77777777" w:rsidTr="00077BD6">
        <w:trPr>
          <w:trHeight w:val="530"/>
        </w:trPr>
        <w:tc>
          <w:tcPr>
            <w:tcW w:w="1607" w:type="pct"/>
            <w:vMerge w:val="restart"/>
            <w:shd w:val="clear" w:color="auto" w:fill="auto"/>
            <w:vAlign w:val="center"/>
          </w:tcPr>
          <w:p w14:paraId="5722C35C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10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 "Благоустройство территории МО "Юкковское сельское поселение"</w:t>
            </w:r>
          </w:p>
        </w:tc>
        <w:tc>
          <w:tcPr>
            <w:tcW w:w="534" w:type="pct"/>
            <w:vMerge w:val="restart"/>
            <w:shd w:val="clear" w:color="auto" w:fill="auto"/>
            <w:vAlign w:val="center"/>
          </w:tcPr>
          <w:p w14:paraId="6BAD93CF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7D0C61E8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5F150F45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7 248,45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45F7ABFF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98E3EFC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3 200,00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1133238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4 048,45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087A8509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F4E52F4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77BD8" w:rsidRPr="00A37BC0" w14:paraId="3D13EAE2" w14:textId="77777777" w:rsidTr="00464569">
        <w:trPr>
          <w:trHeight w:val="428"/>
        </w:trPr>
        <w:tc>
          <w:tcPr>
            <w:tcW w:w="1607" w:type="pct"/>
            <w:vMerge/>
            <w:shd w:val="clear" w:color="auto" w:fill="auto"/>
            <w:vAlign w:val="center"/>
          </w:tcPr>
          <w:p w14:paraId="2A779A96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49722B22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3BED8B7F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2023</w:t>
            </w:r>
          </w:p>
        </w:tc>
        <w:tc>
          <w:tcPr>
            <w:tcW w:w="542" w:type="pct"/>
            <w:shd w:val="clear" w:color="auto" w:fill="auto"/>
          </w:tcPr>
          <w:p w14:paraId="230D604E" w14:textId="3AD3FAFF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16 437,8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533449A8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7FA8A26" w14:textId="03CFFD7C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01929EAA" w14:textId="0C0CCFBC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16 437,8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70DD7E7A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C49FA4A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77BD8" w:rsidRPr="00A37BC0" w14:paraId="3FC9EB7C" w14:textId="77777777" w:rsidTr="00077BD6">
        <w:trPr>
          <w:trHeight w:val="375"/>
        </w:trPr>
        <w:tc>
          <w:tcPr>
            <w:tcW w:w="1607" w:type="pct"/>
            <w:vMerge/>
            <w:shd w:val="clear" w:color="auto" w:fill="auto"/>
            <w:vAlign w:val="center"/>
          </w:tcPr>
          <w:p w14:paraId="4026BFA3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29929A65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7839E7C9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2024</w:t>
            </w:r>
          </w:p>
        </w:tc>
        <w:tc>
          <w:tcPr>
            <w:tcW w:w="542" w:type="pct"/>
            <w:shd w:val="clear" w:color="auto" w:fill="auto"/>
          </w:tcPr>
          <w:p w14:paraId="607DF4B7" w14:textId="153B93A3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</w:t>
            </w:r>
            <w:r w:rsidR="0058101D">
              <w:rPr>
                <w:rFonts w:ascii="Times New Roman" w:hAnsi="Times New Roman"/>
                <w:bCs/>
                <w:color w:val="000000" w:themeColor="text1"/>
              </w:rPr>
              <w:t>7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 w:rsidR="0058101D">
              <w:rPr>
                <w:rFonts w:ascii="Times New Roman" w:hAnsi="Times New Roman"/>
                <w:bCs/>
                <w:color w:val="000000" w:themeColor="text1"/>
              </w:rPr>
              <w:t>8</w:t>
            </w:r>
            <w:r w:rsidR="00C37D7D">
              <w:rPr>
                <w:rFonts w:ascii="Times New Roman" w:hAnsi="Times New Roman"/>
                <w:bCs/>
                <w:color w:val="000000" w:themeColor="text1"/>
                <w:lang w:val="en-US"/>
              </w:rPr>
              <w:t>59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C37D7D">
              <w:rPr>
                <w:rFonts w:ascii="Times New Roman" w:hAnsi="Times New Roman"/>
                <w:bCs/>
                <w:color w:val="000000" w:themeColor="text1"/>
                <w:lang w:val="en-US"/>
              </w:rPr>
              <w:t>1</w:t>
            </w:r>
            <w:r w:rsidR="0058101D">
              <w:rPr>
                <w:rFonts w:ascii="Times New Roman" w:hAnsi="Times New Roman"/>
                <w:bCs/>
                <w:color w:val="000000" w:themeColor="text1"/>
              </w:rPr>
              <w:t>2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5B22037E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2ECF202" w14:textId="10FFF0B6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3 500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,00</w:t>
            </w:r>
          </w:p>
        </w:tc>
        <w:tc>
          <w:tcPr>
            <w:tcW w:w="524" w:type="pct"/>
            <w:shd w:val="clear" w:color="auto" w:fill="auto"/>
          </w:tcPr>
          <w:p w14:paraId="170D0C86" w14:textId="648B5589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</w:t>
            </w:r>
            <w:r w:rsidR="0058101D">
              <w:rPr>
                <w:rFonts w:ascii="Times New Roman" w:hAnsi="Times New Roman"/>
                <w:bCs/>
                <w:color w:val="000000" w:themeColor="text1"/>
              </w:rPr>
              <w:t>4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 w:rsidR="0058101D">
              <w:rPr>
                <w:rFonts w:ascii="Times New Roman" w:hAnsi="Times New Roman"/>
                <w:bCs/>
                <w:color w:val="000000" w:themeColor="text1"/>
              </w:rPr>
              <w:t>3</w:t>
            </w:r>
            <w:r w:rsidR="00C37D7D">
              <w:rPr>
                <w:rFonts w:ascii="Times New Roman" w:hAnsi="Times New Roman"/>
                <w:bCs/>
                <w:color w:val="000000" w:themeColor="text1"/>
                <w:lang w:val="en-US"/>
              </w:rPr>
              <w:t>59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C37D7D">
              <w:rPr>
                <w:rFonts w:ascii="Times New Roman" w:hAnsi="Times New Roman"/>
                <w:bCs/>
                <w:color w:val="000000" w:themeColor="text1"/>
                <w:lang w:val="en-US"/>
              </w:rPr>
              <w:t>1</w:t>
            </w:r>
            <w:r w:rsidR="0058101D">
              <w:rPr>
                <w:rFonts w:ascii="Times New Roman" w:hAnsi="Times New Roman"/>
                <w:bCs/>
                <w:color w:val="000000" w:themeColor="text1"/>
              </w:rPr>
              <w:t>2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6AA62354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2A645A1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77BD8" w:rsidRPr="00A37BC0" w14:paraId="14D85066" w14:textId="77777777" w:rsidTr="00464569">
        <w:trPr>
          <w:trHeight w:val="592"/>
        </w:trPr>
        <w:tc>
          <w:tcPr>
            <w:tcW w:w="1607" w:type="pct"/>
            <w:vMerge/>
            <w:shd w:val="clear" w:color="auto" w:fill="auto"/>
            <w:vAlign w:val="center"/>
          </w:tcPr>
          <w:p w14:paraId="405BBE27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1A9AC14D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3DF6665D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2025</w:t>
            </w:r>
          </w:p>
        </w:tc>
        <w:tc>
          <w:tcPr>
            <w:tcW w:w="542" w:type="pct"/>
            <w:shd w:val="clear" w:color="auto" w:fill="auto"/>
          </w:tcPr>
          <w:p w14:paraId="30C1CAE3" w14:textId="2A1DEF4E" w:rsidR="00077BD8" w:rsidRPr="0058101D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00,</w:t>
            </w:r>
            <w:r w:rsidR="00C37D7D">
              <w:rPr>
                <w:rFonts w:ascii="Times New Roman" w:hAnsi="Times New Roman"/>
                <w:bCs/>
                <w:color w:val="000000" w:themeColor="text1"/>
                <w:lang w:val="en-US"/>
              </w:rPr>
              <w:t>5</w:t>
            </w:r>
            <w:r w:rsidR="0058101D">
              <w:rPr>
                <w:rFonts w:ascii="Times New Roman" w:hAnsi="Times New Roman"/>
                <w:bCs/>
                <w:color w:val="000000" w:themeColor="text1"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5913CC9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FD5A815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429E2F41" w14:textId="0F51485B" w:rsidR="00077BD8" w:rsidRPr="0058101D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00,</w:t>
            </w:r>
            <w:r w:rsidR="00C37D7D">
              <w:rPr>
                <w:rFonts w:ascii="Times New Roman" w:hAnsi="Times New Roman"/>
                <w:bCs/>
                <w:color w:val="000000" w:themeColor="text1"/>
                <w:lang w:val="en-US"/>
              </w:rPr>
              <w:t>5</w:t>
            </w:r>
            <w:r w:rsidR="0058101D">
              <w:rPr>
                <w:rFonts w:ascii="Times New Roman" w:hAnsi="Times New Roman"/>
                <w:bCs/>
                <w:color w:val="000000" w:themeColor="text1"/>
              </w:rPr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4987B3BE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60765C6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77BD8" w:rsidRPr="00A37BC0" w14:paraId="78A32C3F" w14:textId="77777777" w:rsidTr="00077BD6">
        <w:trPr>
          <w:trHeight w:val="447"/>
        </w:trPr>
        <w:tc>
          <w:tcPr>
            <w:tcW w:w="1607" w:type="pct"/>
            <w:vMerge/>
            <w:shd w:val="clear" w:color="auto" w:fill="auto"/>
            <w:vAlign w:val="center"/>
          </w:tcPr>
          <w:p w14:paraId="1616EDCA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08AD2EEF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76EE446A" w14:textId="6C85E163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542" w:type="pct"/>
            <w:shd w:val="clear" w:color="auto" w:fill="auto"/>
          </w:tcPr>
          <w:p w14:paraId="2DC37C30" w14:textId="1F308B45" w:rsidR="00077BD8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 w:rsidR="00CD76A2">
              <w:rPr>
                <w:rFonts w:ascii="Times New Roman" w:hAnsi="Times New Roman"/>
                <w:bCs/>
                <w:color w:val="000000" w:themeColor="text1"/>
                <w:lang w:val="en-US"/>
              </w:rPr>
              <w:t>495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C37D7D">
              <w:rPr>
                <w:rFonts w:ascii="Times New Roman" w:hAnsi="Times New Roman"/>
                <w:bCs/>
                <w:color w:val="000000" w:themeColor="text1"/>
              </w:rPr>
              <w:t>3</w:t>
            </w:r>
            <w:r w:rsidR="0058101D"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3F8003A5" w14:textId="2D984204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2D18B25A" w14:textId="45295431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277EDF45" w14:textId="680B9BE8" w:rsidR="00077BD8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</w:t>
            </w:r>
            <w:r w:rsidR="00CD76A2">
              <w:rPr>
                <w:rFonts w:ascii="Times New Roman" w:hAnsi="Times New Roman"/>
                <w:bCs/>
                <w:color w:val="000000" w:themeColor="text1"/>
              </w:rPr>
              <w:t> </w:t>
            </w:r>
            <w:r w:rsidR="00CD76A2">
              <w:rPr>
                <w:rFonts w:ascii="Times New Roman" w:hAnsi="Times New Roman"/>
                <w:bCs/>
                <w:color w:val="000000" w:themeColor="text1"/>
                <w:lang w:val="en-US"/>
              </w:rPr>
              <w:t>495.</w:t>
            </w:r>
            <w:r w:rsidR="00C37D7D">
              <w:rPr>
                <w:rFonts w:ascii="Times New Roman" w:hAnsi="Times New Roman"/>
                <w:bCs/>
                <w:color w:val="000000" w:themeColor="text1"/>
                <w:lang w:val="en-US"/>
              </w:rPr>
              <w:t>3</w:t>
            </w:r>
            <w:r w:rsidR="0058101D"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494812DD" w14:textId="6CDC2A63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6D0875FC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77BD8" w:rsidRPr="00A37BC0" w14:paraId="7FC134F3" w14:textId="77777777" w:rsidTr="00464569">
        <w:tc>
          <w:tcPr>
            <w:tcW w:w="1607" w:type="pct"/>
            <w:shd w:val="clear" w:color="auto" w:fill="auto"/>
            <w:vAlign w:val="center"/>
          </w:tcPr>
          <w:p w14:paraId="49910915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Итого</w:t>
            </w:r>
          </w:p>
        </w:tc>
        <w:tc>
          <w:tcPr>
            <w:tcW w:w="534" w:type="pct"/>
            <w:shd w:val="clear" w:color="auto" w:fill="auto"/>
          </w:tcPr>
          <w:p w14:paraId="5C165507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</w:tcPr>
          <w:p w14:paraId="5FC8C4AF" w14:textId="2A68B1EA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2022-202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6</w:t>
            </w:r>
          </w:p>
        </w:tc>
        <w:tc>
          <w:tcPr>
            <w:tcW w:w="542" w:type="pct"/>
            <w:shd w:val="clear" w:color="auto" w:fill="auto"/>
          </w:tcPr>
          <w:p w14:paraId="342E50EE" w14:textId="24E479A1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  <w:r w:rsidR="0058101D">
              <w:rPr>
                <w:rFonts w:ascii="Times New Roman" w:hAnsi="Times New Roman"/>
                <w:b/>
                <w:bCs/>
                <w:color w:val="000000" w:themeColor="text1"/>
              </w:rPr>
              <w:t>6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 w:rsidR="0058101D">
              <w:rPr>
                <w:rFonts w:ascii="Times New Roman" w:hAnsi="Times New Roman"/>
                <w:b/>
                <w:bCs/>
                <w:color w:val="000000" w:themeColor="text1"/>
              </w:rPr>
              <w:t>5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  <w:r w:rsidR="00C37D7D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1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 w:rsidR="00C37D7D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2</w:t>
            </w:r>
            <w:r w:rsidR="0058101D"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6FE38EC1" w14:textId="77777777" w:rsidR="00077BD8" w:rsidRPr="00A37BC0" w:rsidRDefault="00077BD8" w:rsidP="00077BD8">
            <w:pPr>
              <w:tabs>
                <w:tab w:val="left" w:pos="405"/>
                <w:tab w:val="center" w:pos="58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07E86938" w14:textId="00CC780E" w:rsidR="00077BD8" w:rsidRPr="00A37BC0" w:rsidRDefault="00077BD8" w:rsidP="00077BD8">
            <w:pPr>
              <w:tabs>
                <w:tab w:val="left" w:pos="405"/>
                <w:tab w:val="center" w:pos="58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6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7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00,00</w:t>
            </w:r>
          </w:p>
        </w:tc>
        <w:tc>
          <w:tcPr>
            <w:tcW w:w="524" w:type="pct"/>
            <w:shd w:val="clear" w:color="auto" w:fill="auto"/>
          </w:tcPr>
          <w:p w14:paraId="7A193A6B" w14:textId="491E7E98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  <w:r w:rsidR="0058101D">
              <w:rPr>
                <w:rFonts w:ascii="Times New Roman" w:hAnsi="Times New Roman"/>
                <w:b/>
                <w:bCs/>
                <w:color w:val="000000" w:themeColor="text1"/>
              </w:rPr>
              <w:t>9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 w:rsidR="0058101D">
              <w:rPr>
                <w:rFonts w:ascii="Times New Roman" w:hAnsi="Times New Roman"/>
                <w:b/>
                <w:bCs/>
                <w:color w:val="000000" w:themeColor="text1"/>
              </w:rPr>
              <w:t>8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  <w:r w:rsidR="00C37D7D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1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 w:rsidR="00C37D7D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2</w:t>
            </w:r>
            <w:r w:rsidR="0058101D"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34E31A1A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76D1B69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</w:tr>
      <w:tr w:rsidR="00077BD6" w:rsidRPr="00A37BC0" w14:paraId="603BF30E" w14:textId="77777777" w:rsidTr="00077BD6">
        <w:trPr>
          <w:trHeight w:val="457"/>
        </w:trPr>
        <w:tc>
          <w:tcPr>
            <w:tcW w:w="1607" w:type="pct"/>
            <w:vMerge w:val="restart"/>
            <w:shd w:val="clear" w:color="auto" w:fill="auto"/>
            <w:vAlign w:val="center"/>
          </w:tcPr>
          <w:p w14:paraId="32195C1E" w14:textId="77777777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10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 "Надлежащее содержание территории МО "Юкковское сельское поселение"</w:t>
            </w:r>
          </w:p>
        </w:tc>
        <w:tc>
          <w:tcPr>
            <w:tcW w:w="534" w:type="pct"/>
            <w:vMerge w:val="restart"/>
            <w:shd w:val="clear" w:color="auto" w:fill="auto"/>
            <w:vAlign w:val="center"/>
          </w:tcPr>
          <w:p w14:paraId="11EFBEE5" w14:textId="77777777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Администрация, МКУ «МФЦ «Юкки»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357B226C" w14:textId="77777777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FE44ACC" w14:textId="560D16AA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8 770,00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04164B7B" w14:textId="77777777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65A5937" w14:textId="77777777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31D8147" w14:textId="2E3AEED8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8 770,00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0DF542A9" w14:textId="77777777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50AF3E9" w14:textId="77777777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77BD6" w:rsidRPr="00A37BC0" w14:paraId="2977099E" w14:textId="77777777" w:rsidTr="00077BD6">
        <w:trPr>
          <w:trHeight w:val="382"/>
        </w:trPr>
        <w:tc>
          <w:tcPr>
            <w:tcW w:w="1607" w:type="pct"/>
            <w:vMerge/>
            <w:shd w:val="clear" w:color="auto" w:fill="auto"/>
            <w:vAlign w:val="center"/>
          </w:tcPr>
          <w:p w14:paraId="76E84FE0" w14:textId="77777777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494D44E0" w14:textId="77777777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345832FF" w14:textId="77777777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2023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36A93083" w14:textId="2BB56C72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4 </w:t>
            </w:r>
            <w:r>
              <w:rPr>
                <w:rFonts w:ascii="Times New Roman" w:hAnsi="Times New Roman"/>
                <w:bCs/>
                <w:color w:val="000000" w:themeColor="text1"/>
              </w:rPr>
              <w:t>559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68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3B6DD32" w14:textId="77777777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9508534" w14:textId="0D399323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245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48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1130504" w14:textId="61517243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4 </w:t>
            </w:r>
            <w:r>
              <w:rPr>
                <w:rFonts w:ascii="Times New Roman" w:hAnsi="Times New Roman"/>
                <w:bCs/>
                <w:color w:val="000000" w:themeColor="text1"/>
              </w:rPr>
              <w:t>314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,2</w:t>
            </w:r>
            <w:r>
              <w:rPr>
                <w:rFonts w:ascii="Times New Roman" w:hAnsi="Times New Roman"/>
                <w:bCs/>
                <w:color w:val="000000" w:themeColor="text1"/>
              </w:rPr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61B43E39" w14:textId="77777777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AC3ED64" w14:textId="77777777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77BD6" w:rsidRPr="00A37BC0" w14:paraId="166AA6E2" w14:textId="77777777" w:rsidTr="00464569">
        <w:trPr>
          <w:trHeight w:val="281"/>
        </w:trPr>
        <w:tc>
          <w:tcPr>
            <w:tcW w:w="1607" w:type="pct"/>
            <w:vMerge/>
            <w:shd w:val="clear" w:color="auto" w:fill="auto"/>
            <w:vAlign w:val="center"/>
          </w:tcPr>
          <w:p w14:paraId="56B8C8A4" w14:textId="77777777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09F6180B" w14:textId="77777777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41051704" w14:textId="77777777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2024</w:t>
            </w:r>
          </w:p>
        </w:tc>
        <w:tc>
          <w:tcPr>
            <w:tcW w:w="542" w:type="pct"/>
            <w:shd w:val="clear" w:color="auto" w:fill="auto"/>
          </w:tcPr>
          <w:p w14:paraId="7B50D70E" w14:textId="03FE3E1B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24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8</w:t>
            </w:r>
            <w:r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53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675735C9" w14:textId="77777777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7B74A0C" w14:textId="306A5BEA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221,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19</w:t>
            </w:r>
          </w:p>
        </w:tc>
        <w:tc>
          <w:tcPr>
            <w:tcW w:w="524" w:type="pct"/>
            <w:shd w:val="clear" w:color="auto" w:fill="auto"/>
          </w:tcPr>
          <w:p w14:paraId="6DA062A8" w14:textId="3D3FC339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7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34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3CF5BEFE" w14:textId="77777777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3AACE8C5" w14:textId="77777777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77BD6" w:rsidRPr="00A37BC0" w14:paraId="64E8A757" w14:textId="77777777" w:rsidTr="00464569">
        <w:trPr>
          <w:trHeight w:val="281"/>
        </w:trPr>
        <w:tc>
          <w:tcPr>
            <w:tcW w:w="1607" w:type="pct"/>
            <w:vMerge/>
            <w:shd w:val="clear" w:color="auto" w:fill="auto"/>
            <w:vAlign w:val="center"/>
          </w:tcPr>
          <w:p w14:paraId="1490F35D" w14:textId="77777777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17D4E04C" w14:textId="77777777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5CAD8F36" w14:textId="77777777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2025</w:t>
            </w:r>
          </w:p>
        </w:tc>
        <w:tc>
          <w:tcPr>
            <w:tcW w:w="542" w:type="pct"/>
            <w:shd w:val="clear" w:color="auto" w:fill="auto"/>
          </w:tcPr>
          <w:p w14:paraId="095BEF06" w14:textId="59069D82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19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3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83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26ED7BF1" w14:textId="77777777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FB8A051" w14:textId="318E756C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174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4</w:t>
            </w: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524" w:type="pct"/>
            <w:shd w:val="clear" w:color="auto" w:fill="auto"/>
          </w:tcPr>
          <w:p w14:paraId="68EB4679" w14:textId="73EDC692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19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38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24FB8453" w14:textId="77777777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60101B00" w14:textId="77777777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77BD6" w:rsidRPr="00A37BC0" w14:paraId="3369CAA0" w14:textId="77777777" w:rsidTr="00464569">
        <w:trPr>
          <w:trHeight w:val="281"/>
        </w:trPr>
        <w:tc>
          <w:tcPr>
            <w:tcW w:w="1607" w:type="pct"/>
            <w:vMerge/>
            <w:shd w:val="clear" w:color="auto" w:fill="auto"/>
            <w:vAlign w:val="center"/>
          </w:tcPr>
          <w:p w14:paraId="3688F592" w14:textId="77777777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3F41B19D" w14:textId="77777777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5647AA20" w14:textId="4B047125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542" w:type="pct"/>
            <w:shd w:val="clear" w:color="auto" w:fill="auto"/>
          </w:tcPr>
          <w:p w14:paraId="16568284" w14:textId="78591B92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13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9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</w:t>
            </w:r>
            <w:r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0FD9C338" w14:textId="2AADF367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022F6D7" w14:textId="20DFB299" w:rsidR="00077BD6" w:rsidRPr="00A01699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121,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5</w:t>
            </w:r>
          </w:p>
        </w:tc>
        <w:tc>
          <w:tcPr>
            <w:tcW w:w="524" w:type="pct"/>
            <w:shd w:val="clear" w:color="auto" w:fill="auto"/>
          </w:tcPr>
          <w:p w14:paraId="4864521F" w14:textId="083AAA5D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8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09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4BAF5C0F" w14:textId="2F4AC2C6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216B7B66" w14:textId="77777777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77BD8" w:rsidRPr="00A37BC0" w14:paraId="78F9ABE5" w14:textId="77777777" w:rsidTr="00464569">
        <w:tc>
          <w:tcPr>
            <w:tcW w:w="1607" w:type="pct"/>
            <w:shd w:val="clear" w:color="auto" w:fill="auto"/>
            <w:vAlign w:val="center"/>
          </w:tcPr>
          <w:p w14:paraId="4C68945D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Итого</w:t>
            </w:r>
          </w:p>
        </w:tc>
        <w:tc>
          <w:tcPr>
            <w:tcW w:w="534" w:type="pct"/>
            <w:shd w:val="clear" w:color="auto" w:fill="auto"/>
          </w:tcPr>
          <w:p w14:paraId="631092DE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</w:tcPr>
          <w:p w14:paraId="0DDF3BBF" w14:textId="3B00F63C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2022-202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6</w:t>
            </w:r>
          </w:p>
        </w:tc>
        <w:tc>
          <w:tcPr>
            <w:tcW w:w="542" w:type="pct"/>
            <w:shd w:val="clear" w:color="auto" w:fill="auto"/>
          </w:tcPr>
          <w:p w14:paraId="4803D3D8" w14:textId="4E8EE5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13 </w:t>
            </w:r>
            <w:r w:rsidR="00036261">
              <w:rPr>
                <w:rFonts w:ascii="Times New Roman" w:hAnsi="Times New Roman"/>
                <w:b/>
                <w:color w:val="000000" w:themeColor="text1"/>
              </w:rPr>
              <w:t>9</w:t>
            </w:r>
            <w:r w:rsidR="00C37D7D">
              <w:rPr>
                <w:rFonts w:ascii="Times New Roman" w:hAnsi="Times New Roman"/>
                <w:b/>
                <w:color w:val="000000" w:themeColor="text1"/>
                <w:lang w:val="en-US"/>
              </w:rPr>
              <w:t>11</w:t>
            </w:r>
            <w:r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 w:rsidR="00C37D7D">
              <w:rPr>
                <w:rFonts w:ascii="Times New Roman" w:hAnsi="Times New Roman"/>
                <w:b/>
                <w:color w:val="000000" w:themeColor="text1"/>
                <w:lang w:val="en-US"/>
              </w:rPr>
              <w:t>18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55E2EDEB" w14:textId="77777777" w:rsidR="00077BD8" w:rsidRPr="00A37BC0" w:rsidRDefault="00077BD8" w:rsidP="00077BD8">
            <w:pPr>
              <w:tabs>
                <w:tab w:val="left" w:pos="405"/>
                <w:tab w:val="center" w:pos="586"/>
              </w:tabs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DCE3226" w14:textId="09EAF5CE" w:rsidR="00077BD8" w:rsidRPr="00C37D7D" w:rsidRDefault="00036261" w:rsidP="00077BD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762</w:t>
            </w:r>
            <w:r w:rsidR="00077BD8"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color w:val="000000" w:themeColor="text1"/>
              </w:rPr>
              <w:t>1</w:t>
            </w:r>
            <w:r w:rsidR="00C37D7D">
              <w:rPr>
                <w:rFonts w:ascii="Times New Roman" w:hAnsi="Times New Roman"/>
                <w:b/>
                <w:color w:val="000000" w:themeColor="text1"/>
                <w:lang w:val="en-US"/>
              </w:rPr>
              <w:t>7</w:t>
            </w:r>
          </w:p>
        </w:tc>
        <w:tc>
          <w:tcPr>
            <w:tcW w:w="524" w:type="pct"/>
            <w:shd w:val="clear" w:color="auto" w:fill="auto"/>
          </w:tcPr>
          <w:p w14:paraId="6A66DD94" w14:textId="5A4212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13 </w:t>
            </w:r>
            <w:r w:rsidR="00406E31">
              <w:rPr>
                <w:rFonts w:ascii="Times New Roman" w:hAnsi="Times New Roman"/>
                <w:b/>
                <w:color w:val="000000" w:themeColor="text1"/>
              </w:rPr>
              <w:t>1</w:t>
            </w:r>
            <w:r w:rsidR="00036261">
              <w:rPr>
                <w:rFonts w:ascii="Times New Roman" w:hAnsi="Times New Roman"/>
                <w:b/>
                <w:color w:val="000000" w:themeColor="text1"/>
              </w:rPr>
              <w:t>4</w:t>
            </w:r>
            <w:r w:rsidR="00C37D7D">
              <w:rPr>
                <w:rFonts w:ascii="Times New Roman" w:hAnsi="Times New Roman"/>
                <w:b/>
                <w:color w:val="000000" w:themeColor="text1"/>
                <w:lang w:val="en-US"/>
              </w:rPr>
              <w:t>9</w:t>
            </w:r>
            <w:r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 w:rsidR="00C37D7D">
              <w:rPr>
                <w:rFonts w:ascii="Times New Roman" w:hAnsi="Times New Roman"/>
                <w:b/>
                <w:color w:val="000000" w:themeColor="text1"/>
                <w:lang w:val="en-US"/>
              </w:rPr>
              <w:t>0</w:t>
            </w:r>
            <w:r w:rsidR="00036261">
              <w:rPr>
                <w:rFonts w:ascii="Times New Roman" w:hAnsi="Times New Roman"/>
                <w:b/>
                <w:color w:val="000000" w:themeColor="text1"/>
              </w:rPr>
              <w:t>1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074F67B0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C497427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406E31" w:rsidRPr="00A37BC0" w14:paraId="11B69235" w14:textId="77777777" w:rsidTr="00077BD6">
        <w:trPr>
          <w:trHeight w:val="424"/>
        </w:trPr>
        <w:tc>
          <w:tcPr>
            <w:tcW w:w="1607" w:type="pct"/>
            <w:vMerge w:val="restart"/>
            <w:shd w:val="clear" w:color="auto" w:fill="auto"/>
            <w:vAlign w:val="center"/>
          </w:tcPr>
          <w:p w14:paraId="1D446515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10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lastRenderedPageBreak/>
              <w:t>Комплекс процессных мероприятий "Совершенствование системы наружного освещения улиц населенных пунктов МО "Юкковское сельское поселение"</w:t>
            </w:r>
          </w:p>
        </w:tc>
        <w:tc>
          <w:tcPr>
            <w:tcW w:w="534" w:type="pct"/>
            <w:vMerge w:val="restart"/>
            <w:shd w:val="clear" w:color="auto" w:fill="auto"/>
            <w:vAlign w:val="center"/>
          </w:tcPr>
          <w:p w14:paraId="63E697E4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205DE7B0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D8E06F4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5 200,00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5CADAB6F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0D96B7A4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A0FBAC9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5 200,000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787D914D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43C207A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406E31" w:rsidRPr="00A37BC0" w14:paraId="31DF54B9" w14:textId="77777777" w:rsidTr="00464569">
        <w:trPr>
          <w:trHeight w:val="428"/>
        </w:trPr>
        <w:tc>
          <w:tcPr>
            <w:tcW w:w="1607" w:type="pct"/>
            <w:vMerge/>
            <w:shd w:val="clear" w:color="auto" w:fill="auto"/>
            <w:vAlign w:val="center"/>
          </w:tcPr>
          <w:p w14:paraId="2413C356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25398A0B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2B718CA2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2023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3E2CE504" w14:textId="237F17F2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4 950,00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5B5A8CD7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BD9EB66" w14:textId="5E373FF9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22872FC" w14:textId="262D5622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4 950,00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54CFF999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49A74A6F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406E31" w:rsidRPr="00A37BC0" w14:paraId="7B4CF949" w14:textId="77777777" w:rsidTr="00077BD6">
        <w:trPr>
          <w:trHeight w:val="353"/>
        </w:trPr>
        <w:tc>
          <w:tcPr>
            <w:tcW w:w="1607" w:type="pct"/>
            <w:vMerge/>
            <w:shd w:val="clear" w:color="auto" w:fill="auto"/>
            <w:vAlign w:val="center"/>
          </w:tcPr>
          <w:p w14:paraId="5FC21339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33685FA1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462968DF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2024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3DA9147E" w14:textId="206BCC23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00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A840BAE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6C0C6E2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C9AC08A" w14:textId="0EDF13AC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00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17D95251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7379B49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406E31" w:rsidRPr="00A37BC0" w14:paraId="0DFF82DA" w14:textId="77777777" w:rsidTr="00077BD6">
        <w:trPr>
          <w:trHeight w:val="445"/>
        </w:trPr>
        <w:tc>
          <w:tcPr>
            <w:tcW w:w="1607" w:type="pct"/>
            <w:vMerge/>
            <w:shd w:val="clear" w:color="auto" w:fill="auto"/>
            <w:vAlign w:val="center"/>
          </w:tcPr>
          <w:p w14:paraId="53046772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6B01590D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2DC2435B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2025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109EC8D0" w14:textId="39D031B4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00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368A835E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ADE82A3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546B115" w14:textId="5E91F053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00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440454DC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5385AC7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406E31" w:rsidRPr="00A37BC0" w14:paraId="464F4900" w14:textId="77777777" w:rsidTr="00077BD6">
        <w:trPr>
          <w:trHeight w:val="423"/>
        </w:trPr>
        <w:tc>
          <w:tcPr>
            <w:tcW w:w="1607" w:type="pct"/>
            <w:vMerge/>
            <w:shd w:val="clear" w:color="auto" w:fill="auto"/>
            <w:vAlign w:val="center"/>
          </w:tcPr>
          <w:p w14:paraId="024DDE9D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0061DABF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45117D39" w14:textId="3E085FE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AFDC825" w14:textId="6805476D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00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04F41839" w14:textId="69EEA6AA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235201F3" w14:textId="037CC80A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C218672" w14:textId="6B02D3DD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00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4D2F7B9C" w14:textId="1F3E94EA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31A5F25B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406E31" w:rsidRPr="00A37BC0" w14:paraId="5F151615" w14:textId="77777777" w:rsidTr="00464569">
        <w:trPr>
          <w:trHeight w:val="244"/>
        </w:trPr>
        <w:tc>
          <w:tcPr>
            <w:tcW w:w="1607" w:type="pct"/>
            <w:shd w:val="clear" w:color="auto" w:fill="auto"/>
            <w:vAlign w:val="center"/>
          </w:tcPr>
          <w:p w14:paraId="1E4B90BB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Итого</w:t>
            </w:r>
          </w:p>
        </w:tc>
        <w:tc>
          <w:tcPr>
            <w:tcW w:w="534" w:type="pct"/>
            <w:shd w:val="clear" w:color="auto" w:fill="auto"/>
          </w:tcPr>
          <w:p w14:paraId="53FC1DDD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</w:tcPr>
          <w:p w14:paraId="0A128F84" w14:textId="555D886B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2022-202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6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05186178" w14:textId="223AA158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25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150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,00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35FFA02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406E828" w14:textId="1042E0F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80520AB" w14:textId="2CCDA1AF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25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150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,00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77C32DAA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5BBC22E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</w:tr>
      <w:tr w:rsidR="00406E31" w:rsidRPr="00A37BC0" w14:paraId="7CBB1394" w14:textId="77777777" w:rsidTr="00077BD6">
        <w:trPr>
          <w:trHeight w:val="511"/>
        </w:trPr>
        <w:tc>
          <w:tcPr>
            <w:tcW w:w="1607" w:type="pct"/>
            <w:vMerge w:val="restart"/>
            <w:shd w:val="clear" w:color="auto" w:fill="auto"/>
            <w:vAlign w:val="center"/>
          </w:tcPr>
          <w:p w14:paraId="46FD0662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10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 "Содействие развитию участия населения в осуществлении местного самоуправления в иных формах на территории МО "Юкковское сельское поселение"</w:t>
            </w:r>
          </w:p>
        </w:tc>
        <w:tc>
          <w:tcPr>
            <w:tcW w:w="534" w:type="pct"/>
            <w:vMerge w:val="restart"/>
            <w:shd w:val="clear" w:color="auto" w:fill="auto"/>
            <w:vAlign w:val="center"/>
          </w:tcPr>
          <w:p w14:paraId="73EAC6DF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10DC6116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71853712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2 212,53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E9EA294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6CFD71D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1 507,30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2E7C5B16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705,23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73BF35E1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982DF3E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406E31" w:rsidRPr="00A37BC0" w14:paraId="0832B565" w14:textId="77777777" w:rsidTr="00464569">
        <w:trPr>
          <w:trHeight w:val="428"/>
        </w:trPr>
        <w:tc>
          <w:tcPr>
            <w:tcW w:w="1607" w:type="pct"/>
            <w:vMerge/>
            <w:shd w:val="clear" w:color="auto" w:fill="auto"/>
            <w:vAlign w:val="center"/>
          </w:tcPr>
          <w:p w14:paraId="2FEB0E9A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679BEAE8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638FB2A0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2023</w:t>
            </w:r>
          </w:p>
        </w:tc>
        <w:tc>
          <w:tcPr>
            <w:tcW w:w="542" w:type="pct"/>
            <w:shd w:val="clear" w:color="auto" w:fill="auto"/>
          </w:tcPr>
          <w:p w14:paraId="1AC496FE" w14:textId="0E1A8EA8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2 787,77</w:t>
            </w:r>
          </w:p>
        </w:tc>
        <w:tc>
          <w:tcPr>
            <w:tcW w:w="381" w:type="pct"/>
            <w:shd w:val="clear" w:color="auto" w:fill="auto"/>
          </w:tcPr>
          <w:p w14:paraId="02E15336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1941F64B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1 507,90</w:t>
            </w:r>
          </w:p>
        </w:tc>
        <w:tc>
          <w:tcPr>
            <w:tcW w:w="524" w:type="pct"/>
            <w:shd w:val="clear" w:color="auto" w:fill="auto"/>
          </w:tcPr>
          <w:p w14:paraId="12924D27" w14:textId="61317A13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1 279,87</w:t>
            </w:r>
          </w:p>
        </w:tc>
        <w:tc>
          <w:tcPr>
            <w:tcW w:w="382" w:type="pct"/>
            <w:shd w:val="clear" w:color="auto" w:fill="auto"/>
          </w:tcPr>
          <w:p w14:paraId="11A69A9A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3F85B9B9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406E31" w:rsidRPr="00A37BC0" w14:paraId="0C6C6BE8" w14:textId="77777777" w:rsidTr="00077BD6">
        <w:trPr>
          <w:trHeight w:val="383"/>
        </w:trPr>
        <w:tc>
          <w:tcPr>
            <w:tcW w:w="1607" w:type="pct"/>
            <w:vMerge/>
            <w:shd w:val="clear" w:color="auto" w:fill="auto"/>
            <w:vAlign w:val="center"/>
          </w:tcPr>
          <w:p w14:paraId="1C65863C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7DDB7B84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681E8158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2024</w:t>
            </w:r>
          </w:p>
        </w:tc>
        <w:tc>
          <w:tcPr>
            <w:tcW w:w="542" w:type="pct"/>
            <w:shd w:val="clear" w:color="auto" w:fill="auto"/>
          </w:tcPr>
          <w:p w14:paraId="7554F9B0" w14:textId="4F6B6EFE" w:rsidR="00406E31" w:rsidRPr="00A37BC0" w:rsidRDefault="0009769C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3</w:t>
            </w:r>
            <w:r w:rsidR="00406E31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bCs/>
                <w:color w:val="000000" w:themeColor="text1"/>
              </w:rPr>
              <w:t>0</w:t>
            </w:r>
            <w:r w:rsidR="00406E31">
              <w:rPr>
                <w:rFonts w:ascii="Times New Roman" w:hAnsi="Times New Roman"/>
                <w:bCs/>
                <w:color w:val="000000" w:themeColor="text1"/>
              </w:rPr>
              <w:t>94</w:t>
            </w:r>
            <w:r w:rsidR="00406E31" w:rsidRPr="00A37BC0">
              <w:rPr>
                <w:rFonts w:ascii="Times New Roman" w:hAnsi="Times New Roman"/>
                <w:bCs/>
                <w:color w:val="000000" w:themeColor="text1"/>
              </w:rPr>
              <w:t>,0</w:t>
            </w:r>
            <w:r w:rsidR="00406E31">
              <w:rPr>
                <w:rFonts w:ascii="Times New Roman" w:hAnsi="Times New Roman"/>
                <w:bCs/>
                <w:color w:val="000000" w:themeColor="text1"/>
              </w:rPr>
              <w:t>2</w:t>
            </w:r>
          </w:p>
        </w:tc>
        <w:tc>
          <w:tcPr>
            <w:tcW w:w="381" w:type="pct"/>
            <w:shd w:val="clear" w:color="auto" w:fill="auto"/>
          </w:tcPr>
          <w:p w14:paraId="57FBC448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70A5D4FF" w14:textId="741B986C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1 474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9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</w:t>
            </w:r>
          </w:p>
        </w:tc>
        <w:tc>
          <w:tcPr>
            <w:tcW w:w="524" w:type="pct"/>
            <w:shd w:val="clear" w:color="auto" w:fill="auto"/>
          </w:tcPr>
          <w:p w14:paraId="24E9287C" w14:textId="48405131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</w:t>
            </w:r>
            <w:r w:rsidR="0009769C">
              <w:rPr>
                <w:rFonts w:ascii="Times New Roman" w:hAnsi="Times New Roman"/>
                <w:bCs/>
                <w:color w:val="000000" w:themeColor="text1"/>
              </w:rPr>
              <w:t>6</w:t>
            </w:r>
            <w:r>
              <w:rPr>
                <w:rFonts w:ascii="Times New Roman" w:hAnsi="Times New Roman"/>
                <w:bCs/>
                <w:color w:val="000000" w:themeColor="text1"/>
              </w:rPr>
              <w:t>19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12</w:t>
            </w:r>
          </w:p>
        </w:tc>
        <w:tc>
          <w:tcPr>
            <w:tcW w:w="382" w:type="pct"/>
            <w:shd w:val="clear" w:color="auto" w:fill="auto"/>
          </w:tcPr>
          <w:p w14:paraId="1FC2DB9D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16FE337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406E31" w:rsidRPr="00A37BC0" w14:paraId="58597303" w14:textId="77777777" w:rsidTr="00077BD6">
        <w:trPr>
          <w:trHeight w:val="474"/>
        </w:trPr>
        <w:tc>
          <w:tcPr>
            <w:tcW w:w="1607" w:type="pct"/>
            <w:vMerge/>
            <w:shd w:val="clear" w:color="auto" w:fill="auto"/>
            <w:vAlign w:val="center"/>
          </w:tcPr>
          <w:p w14:paraId="36745C3A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2902F8B6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720C1736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2025</w:t>
            </w:r>
          </w:p>
        </w:tc>
        <w:tc>
          <w:tcPr>
            <w:tcW w:w="542" w:type="pct"/>
            <w:shd w:val="clear" w:color="auto" w:fill="auto"/>
          </w:tcPr>
          <w:p w14:paraId="54E35C31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381" w:type="pct"/>
            <w:shd w:val="clear" w:color="auto" w:fill="auto"/>
          </w:tcPr>
          <w:p w14:paraId="31549B18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15CEB2A6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35A8565C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382" w:type="pct"/>
            <w:shd w:val="clear" w:color="auto" w:fill="auto"/>
          </w:tcPr>
          <w:p w14:paraId="1605C8E9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6F9630A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406E31" w:rsidRPr="00A37BC0" w14:paraId="0CF830C9" w14:textId="77777777" w:rsidTr="00077BD6">
        <w:trPr>
          <w:trHeight w:val="424"/>
        </w:trPr>
        <w:tc>
          <w:tcPr>
            <w:tcW w:w="1607" w:type="pct"/>
            <w:shd w:val="clear" w:color="auto" w:fill="auto"/>
            <w:vAlign w:val="center"/>
          </w:tcPr>
          <w:p w14:paraId="1D9DAB82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14:paraId="44C959D7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7B886F1C" w14:textId="39D3F86E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542" w:type="pct"/>
            <w:shd w:val="clear" w:color="auto" w:fill="auto"/>
          </w:tcPr>
          <w:p w14:paraId="3C1B757D" w14:textId="390A48EE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381" w:type="pct"/>
            <w:shd w:val="clear" w:color="auto" w:fill="auto"/>
          </w:tcPr>
          <w:p w14:paraId="0477210B" w14:textId="5A9CB298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693B544C" w14:textId="487C4CC8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241DD562" w14:textId="639A6D25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382" w:type="pct"/>
            <w:shd w:val="clear" w:color="auto" w:fill="auto"/>
          </w:tcPr>
          <w:p w14:paraId="278FC80D" w14:textId="365A1223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1FA5E15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406E31" w:rsidRPr="00A37BC0" w14:paraId="551C88F5" w14:textId="77777777" w:rsidTr="00464569">
        <w:trPr>
          <w:trHeight w:val="244"/>
        </w:trPr>
        <w:tc>
          <w:tcPr>
            <w:tcW w:w="1607" w:type="pct"/>
            <w:shd w:val="clear" w:color="auto" w:fill="auto"/>
            <w:vAlign w:val="center"/>
          </w:tcPr>
          <w:p w14:paraId="7A9E2802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Итого</w:t>
            </w:r>
          </w:p>
        </w:tc>
        <w:tc>
          <w:tcPr>
            <w:tcW w:w="534" w:type="pct"/>
            <w:shd w:val="clear" w:color="auto" w:fill="auto"/>
          </w:tcPr>
          <w:p w14:paraId="2071C07A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</w:tcPr>
          <w:p w14:paraId="46F1C397" w14:textId="14D75938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2022-202</w:t>
            </w:r>
            <w:r w:rsidR="0009769C"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3E94555" w14:textId="7EEE08EF" w:rsidR="00406E31" w:rsidRPr="00A37BC0" w:rsidRDefault="0009769C" w:rsidP="00406E3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8</w:t>
            </w:r>
            <w:r w:rsidR="00406E31"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0</w:t>
            </w:r>
            <w:r w:rsidR="00406E31">
              <w:rPr>
                <w:rFonts w:ascii="Times New Roman" w:hAnsi="Times New Roman"/>
                <w:b/>
                <w:bCs/>
                <w:color w:val="000000" w:themeColor="text1"/>
              </w:rPr>
              <w:t>94</w:t>
            </w:r>
            <w:r w:rsidR="00406E31" w:rsidRPr="00A37BC0">
              <w:rPr>
                <w:rFonts w:ascii="Times New Roman" w:hAnsi="Times New Roman"/>
                <w:b/>
                <w:bCs/>
                <w:color w:val="000000" w:themeColor="text1"/>
              </w:rPr>
              <w:t>,3</w:t>
            </w:r>
            <w:r w:rsidR="00406E31"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6715A0AC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3C1DBAC" w14:textId="2D202202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490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F15329E" w14:textId="34D03629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 w:rsidR="00F55A4F">
              <w:rPr>
                <w:rFonts w:ascii="Times New Roman" w:hAnsi="Times New Roman"/>
                <w:b/>
                <w:bCs/>
                <w:color w:val="000000" w:themeColor="text1"/>
              </w:rPr>
              <w:t>6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04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22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6B43CF22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236E2F62" w14:textId="2BEF9CC6" w:rsidR="00406E31" w:rsidRPr="00A37BC0" w:rsidRDefault="00406E31" w:rsidP="00406E31">
            <w:pPr>
              <w:spacing w:line="240" w:lineRule="auto"/>
              <w:ind w:right="-9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2F02F6CB" w14:textId="1FC28B50" w:rsidR="00036261" w:rsidRDefault="00036261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05672D12" w14:textId="6238B712" w:rsidR="00036261" w:rsidRDefault="00036261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36964306" w14:textId="69B4B305" w:rsidR="00120D9B" w:rsidRPr="00AF15EF" w:rsidRDefault="00120D9B" w:rsidP="00A37BC0">
      <w:pPr>
        <w:pStyle w:val="a9"/>
        <w:numPr>
          <w:ilvl w:val="0"/>
          <w:numId w:val="35"/>
        </w:numPr>
        <w:spacing w:before="100" w:beforeAutospacing="1" w:after="0" w:afterAutospacing="1"/>
        <w:ind w:left="0" w:firstLine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  <w:r w:rsidRPr="00A37BC0">
        <w:rPr>
          <w:rStyle w:val="af4"/>
          <w:rFonts w:ascii="Times New Roman" w:hAnsi="Times New Roman"/>
          <w:b w:val="0"/>
          <w:bCs w:val="0"/>
          <w:color w:val="000000" w:themeColor="text1"/>
          <w:sz w:val="28"/>
          <w:szCs w:val="28"/>
        </w:rPr>
        <w:t>Приложение 4 к муниципальной программе «Благоустройство территории МО «Юкковское сельское поселение» изложить в следующей редакции:</w:t>
      </w:r>
    </w:p>
    <w:p w14:paraId="5444BA0F" w14:textId="77777777" w:rsidR="00AF15EF" w:rsidRPr="00A37BC0" w:rsidRDefault="00AF15EF" w:rsidP="00AF15EF">
      <w:pPr>
        <w:pStyle w:val="a9"/>
        <w:spacing w:before="100" w:beforeAutospacing="1" w:after="0" w:afterAutospacing="1"/>
        <w:ind w:left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3D961D17" w14:textId="189D224F" w:rsidR="00C87761" w:rsidRPr="00A37BC0" w:rsidRDefault="00C87761" w:rsidP="00A37BC0">
      <w:pPr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eastAsia="Times New Roman" w:hAnsi="Times New Roman"/>
          <w:color w:val="000000" w:themeColor="text1"/>
          <w:sz w:val="24"/>
          <w:szCs w:val="24"/>
        </w:rPr>
        <w:t>Приложение 4</w:t>
      </w:r>
    </w:p>
    <w:p w14:paraId="42E6C203" w14:textId="77777777" w:rsidR="00C87761" w:rsidRPr="00A37BC0" w:rsidRDefault="00C87761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к муниципальной программе </w:t>
      </w: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«Благоустройство территории </w:t>
      </w:r>
    </w:p>
    <w:p w14:paraId="29ADD1F2" w14:textId="77777777" w:rsidR="00C87761" w:rsidRPr="00A37BC0" w:rsidRDefault="00C87761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МО «Юкковское сельское поселение» </w:t>
      </w:r>
    </w:p>
    <w:p w14:paraId="0C5BF720" w14:textId="46B420CF" w:rsidR="00FC329F" w:rsidRPr="00A37BC0" w:rsidRDefault="00FC329F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>(в редакции от __</w:t>
      </w:r>
      <w:r w:rsidR="00B45718" w:rsidRPr="00B45718">
        <w:rPr>
          <w:rFonts w:ascii="Times New Roman" w:hAnsi="Times New Roman"/>
          <w:color w:val="000000" w:themeColor="text1"/>
          <w:sz w:val="24"/>
          <w:szCs w:val="24"/>
          <w:u w:val="single"/>
        </w:rPr>
        <w:t>27.03.2024</w:t>
      </w:r>
      <w:r w:rsidR="007618DE">
        <w:rPr>
          <w:rFonts w:ascii="Times New Roman" w:hAnsi="Times New Roman"/>
          <w:color w:val="000000" w:themeColor="text1"/>
          <w:sz w:val="24"/>
          <w:szCs w:val="24"/>
        </w:rPr>
        <w:t>___</w:t>
      </w:r>
      <w:r w:rsidR="00F80487">
        <w:rPr>
          <w:rFonts w:ascii="Times New Roman" w:hAnsi="Times New Roman"/>
          <w:color w:val="000000" w:themeColor="text1"/>
          <w:sz w:val="24"/>
          <w:szCs w:val="24"/>
        </w:rPr>
        <w:t xml:space="preserve">   </w:t>
      </w:r>
      <w:r w:rsidRPr="00A37BC0">
        <w:rPr>
          <w:rFonts w:ascii="Times New Roman" w:hAnsi="Times New Roman"/>
          <w:color w:val="000000" w:themeColor="text1"/>
          <w:sz w:val="24"/>
          <w:szCs w:val="24"/>
        </w:rPr>
        <w:t>№ __</w:t>
      </w:r>
      <w:r w:rsidR="00B45718" w:rsidRPr="00B45718">
        <w:rPr>
          <w:rFonts w:ascii="Times New Roman" w:hAnsi="Times New Roman"/>
          <w:color w:val="000000" w:themeColor="text1"/>
          <w:sz w:val="24"/>
          <w:szCs w:val="24"/>
          <w:u w:val="single"/>
        </w:rPr>
        <w:t>88</w:t>
      </w:r>
      <w:r w:rsidR="007618DE">
        <w:rPr>
          <w:rFonts w:ascii="Times New Roman" w:hAnsi="Times New Roman"/>
          <w:color w:val="000000" w:themeColor="text1"/>
          <w:sz w:val="24"/>
          <w:szCs w:val="24"/>
        </w:rPr>
        <w:t>___</w:t>
      </w:r>
      <w:r w:rsidRPr="00F80487">
        <w:rPr>
          <w:rFonts w:ascii="Times New Roman" w:hAnsi="Times New Roman"/>
          <w:color w:val="000000" w:themeColor="text1"/>
          <w:sz w:val="24"/>
          <w:szCs w:val="24"/>
          <w:u w:val="single"/>
        </w:rPr>
        <w:t>_</w:t>
      </w:r>
      <w:r w:rsidRPr="00A37BC0">
        <w:rPr>
          <w:rFonts w:ascii="Times New Roman" w:hAnsi="Times New Roman"/>
          <w:color w:val="000000" w:themeColor="text1"/>
          <w:sz w:val="24"/>
          <w:szCs w:val="24"/>
        </w:rPr>
        <w:t>___)</w:t>
      </w:r>
    </w:p>
    <w:p w14:paraId="3F2441AB" w14:textId="77777777" w:rsidR="00FC329F" w:rsidRPr="00A37BC0" w:rsidRDefault="00FC329F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6CF81C0E" w14:textId="77777777" w:rsidR="00C87761" w:rsidRPr="00A37BC0" w:rsidRDefault="00C87761" w:rsidP="00A37BC0">
      <w:pPr>
        <w:spacing w:after="0" w:line="240" w:lineRule="auto"/>
        <w:jc w:val="right"/>
        <w:rPr>
          <w:i/>
          <w:color w:val="000000" w:themeColor="text1"/>
          <w:sz w:val="28"/>
          <w:szCs w:val="28"/>
        </w:rPr>
      </w:pPr>
    </w:p>
    <w:p w14:paraId="05592440" w14:textId="77777777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Сводный детальный план реализации муниципальной программы «Благоустройство территории МО «Юкковское сельское поселение» </w:t>
      </w:r>
    </w:p>
    <w:p w14:paraId="47D052BD" w14:textId="0681C200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>на 202</w:t>
      </w:r>
      <w:r w:rsidR="007618DE">
        <w:rPr>
          <w:rFonts w:ascii="Times New Roman" w:hAnsi="Times New Roman"/>
          <w:color w:val="000000" w:themeColor="text1"/>
          <w:sz w:val="24"/>
          <w:szCs w:val="24"/>
        </w:rPr>
        <w:t>4</w:t>
      </w: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 год (очередной финансовый год)</w:t>
      </w:r>
    </w:p>
    <w:p w14:paraId="1E02EBF0" w14:textId="77777777" w:rsidR="00C87761" w:rsidRPr="00A37BC0" w:rsidRDefault="00C87761" w:rsidP="00A37BC0">
      <w:pPr>
        <w:widowControl w:val="0"/>
        <w:spacing w:after="0" w:line="240" w:lineRule="auto"/>
        <w:ind w:firstLine="709"/>
        <w:jc w:val="right"/>
        <w:textAlignment w:val="baseline"/>
        <w:rPr>
          <w:rFonts w:ascii="Times New Roman" w:hAnsi="Times New Roman"/>
          <w:color w:val="000000" w:themeColor="text1"/>
          <w:sz w:val="2"/>
          <w:szCs w:val="2"/>
        </w:rPr>
      </w:pPr>
    </w:p>
    <w:tbl>
      <w:tblPr>
        <w:tblW w:w="51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3552"/>
        <w:gridCol w:w="2007"/>
        <w:gridCol w:w="2545"/>
        <w:gridCol w:w="746"/>
        <w:gridCol w:w="1028"/>
        <w:gridCol w:w="1110"/>
        <w:gridCol w:w="1270"/>
        <w:gridCol w:w="9"/>
        <w:gridCol w:w="1906"/>
        <w:gridCol w:w="551"/>
      </w:tblGrid>
      <w:tr w:rsidR="00A37BC0" w:rsidRPr="00A37BC0" w14:paraId="408DDF79" w14:textId="77777777" w:rsidTr="00464569">
        <w:trPr>
          <w:trHeight w:val="352"/>
          <w:tblHeader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221067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№ п/п</w:t>
            </w:r>
          </w:p>
        </w:tc>
        <w:tc>
          <w:tcPr>
            <w:tcW w:w="11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DC44CA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Наименование муниципальной программы, подпрограммы, муниципальной программы, структурного элемента муниципальной программы</w:t>
            </w:r>
          </w:p>
        </w:tc>
        <w:tc>
          <w:tcPr>
            <w:tcW w:w="6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47DF83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Ответственный исполнитель, соисполнитель, участник</w:t>
            </w:r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566E2C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Ожидаемый результат реализации структурного элемента на очередной год реализации</w:t>
            </w:r>
          </w:p>
        </w:tc>
        <w:tc>
          <w:tcPr>
            <w:tcW w:w="2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CD4FB1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Год начала реализации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7744F8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Год окончания реализации</w:t>
            </w:r>
          </w:p>
        </w:tc>
        <w:tc>
          <w:tcPr>
            <w:tcW w:w="7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A7C0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Объем бюджетных ассигнований, тыс. руб.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39396F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Ответственный за реализацию элемента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5D1224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033D7AD1" w14:textId="77777777" w:rsidTr="00464569">
        <w:trPr>
          <w:trHeight w:val="352"/>
          <w:tblHeader/>
        </w:trPr>
        <w:tc>
          <w:tcPr>
            <w:tcW w:w="1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EA1E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1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4D79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6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0D39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1D9F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3568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85B1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7F8A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всего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995E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В том числе на очередной финансовый год</w:t>
            </w:r>
          </w:p>
        </w:tc>
        <w:tc>
          <w:tcPr>
            <w:tcW w:w="62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6286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696B12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3BD1AB96" w14:textId="77777777" w:rsidTr="00464569">
        <w:trPr>
          <w:trHeight w:val="294"/>
          <w:tblHeader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D5F44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CAE83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FBD45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CC647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F4CD7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38CA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A802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7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226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8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F974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9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8C2770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7E994F0C" w14:textId="77777777" w:rsidTr="00464569">
        <w:trPr>
          <w:trHeight w:val="966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604C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3667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Муниципальная программа</w:t>
            </w:r>
          </w:p>
          <w:p w14:paraId="4E12CB62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 xml:space="preserve">Благоустройство территории МО «Юкковское сельское поселение»  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50C2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Администрация, 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FA5E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C477" w14:textId="03C4C5BE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202</w:t>
            </w:r>
            <w:r w:rsidR="00C823E9" w:rsidRPr="00A37BC0">
              <w:rPr>
                <w:rFonts w:ascii="Times New Roman" w:hAnsi="Times New Roman"/>
                <w:b/>
                <w:color w:val="000000" w:themeColor="text1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B451" w14:textId="2C2E5F0A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202</w:t>
            </w:r>
            <w:r w:rsidR="00FA42A0">
              <w:rPr>
                <w:rFonts w:ascii="Times New Roman" w:hAnsi="Times New Roman"/>
                <w:b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4BE9" w14:textId="28B4FD06" w:rsidR="00C87761" w:rsidRPr="00A37BC0" w:rsidRDefault="007D1787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9</w:t>
            </w:r>
            <w:r w:rsidR="00F55A4F">
              <w:rPr>
                <w:rFonts w:ascii="Times New Roman" w:hAnsi="Times New Roman"/>
                <w:b/>
                <w:color w:val="000000" w:themeColor="text1"/>
              </w:rPr>
              <w:t>3</w:t>
            </w:r>
            <w:r w:rsidR="00C823E9" w:rsidRPr="00A37BC0">
              <w:rPr>
                <w:rFonts w:ascii="Times New Roman" w:hAnsi="Times New Roman"/>
                <w:b/>
                <w:color w:val="000000" w:themeColor="text1"/>
              </w:rPr>
              <w:t> </w:t>
            </w:r>
            <w:r w:rsidR="00F55A4F">
              <w:rPr>
                <w:rFonts w:ascii="Times New Roman" w:hAnsi="Times New Roman"/>
                <w:b/>
                <w:color w:val="000000" w:themeColor="text1"/>
              </w:rPr>
              <w:t>6</w:t>
            </w:r>
            <w:r>
              <w:rPr>
                <w:rFonts w:ascii="Times New Roman" w:hAnsi="Times New Roman"/>
                <w:b/>
                <w:color w:val="000000" w:themeColor="text1"/>
              </w:rPr>
              <w:t>96</w:t>
            </w:r>
            <w:r w:rsidR="00C823E9"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color w:val="000000" w:themeColor="text1"/>
              </w:rPr>
              <w:t>74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043D" w14:textId="5D7B9349" w:rsidR="00C87761" w:rsidRPr="00A37BC0" w:rsidRDefault="002D0FD0" w:rsidP="00A37B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26</w:t>
            </w:r>
            <w:r w:rsidR="00C823E9" w:rsidRPr="00A37BC0">
              <w:rPr>
                <w:rFonts w:ascii="Times New Roman" w:hAnsi="Times New Roman"/>
                <w:b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color w:val="000000" w:themeColor="text1"/>
              </w:rPr>
              <w:t>2</w:t>
            </w:r>
            <w:r w:rsidR="007D1787">
              <w:rPr>
                <w:rFonts w:ascii="Times New Roman" w:hAnsi="Times New Roman"/>
                <w:b/>
                <w:color w:val="000000" w:themeColor="text1"/>
              </w:rPr>
              <w:t>01</w:t>
            </w:r>
            <w:r w:rsidR="00C823E9"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 w:rsidR="007D1787">
              <w:rPr>
                <w:rFonts w:ascii="Times New Roman" w:hAnsi="Times New Roman"/>
                <w:b/>
                <w:color w:val="000000" w:themeColor="text1"/>
              </w:rPr>
              <w:t>6</w:t>
            </w:r>
            <w:r>
              <w:rPr>
                <w:rFonts w:ascii="Times New Roman" w:hAnsi="Times New Roman"/>
                <w:b/>
                <w:color w:val="000000" w:themeColor="text1"/>
              </w:rPr>
              <w:t>7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3C6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Администрация, 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01F823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A37BC0" w:rsidRPr="00A37BC0" w14:paraId="0471087E" w14:textId="77777777" w:rsidTr="00464569">
        <w:trPr>
          <w:trHeight w:val="77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74C5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1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9BAF" w14:textId="77777777" w:rsidR="00C87761" w:rsidRPr="00A37BC0" w:rsidRDefault="00C87761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 "Благоустройство территории МО "Юкковское сельское поселение"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548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861B" w14:textId="77777777" w:rsidR="00C87761" w:rsidRPr="00A37BC0" w:rsidRDefault="00C87761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Х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8E54" w14:textId="623D78E4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202</w:t>
            </w:r>
            <w:r w:rsidR="00C823E9" w:rsidRPr="00A37BC0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0229" w14:textId="5E9B19AE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202</w:t>
            </w:r>
            <w:r w:rsidR="00FA42A0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A9FA" w14:textId="64681BE9" w:rsidR="00C87761" w:rsidRPr="002D0FD0" w:rsidRDefault="00602DAC" w:rsidP="00A37B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  <w:r w:rsidR="002D0FD0">
              <w:rPr>
                <w:rFonts w:ascii="Times New Roman" w:hAnsi="Times New Roman"/>
                <w:b/>
                <w:bCs/>
                <w:color w:val="000000" w:themeColor="text1"/>
              </w:rPr>
              <w:t>6</w:t>
            </w:r>
            <w:r w:rsidR="00C823E9"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 w:rsidR="002D0FD0">
              <w:rPr>
                <w:rFonts w:ascii="Times New Roman" w:hAnsi="Times New Roman"/>
                <w:b/>
                <w:bCs/>
                <w:color w:val="000000" w:themeColor="text1"/>
              </w:rPr>
              <w:t>5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  <w:r w:rsidR="00C37D7D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1</w:t>
            </w:r>
            <w:r w:rsidR="00C823E9"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 w:rsidR="00C37D7D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2</w:t>
            </w:r>
            <w:r w:rsidR="002D0FD0"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8F73" w14:textId="67D13469" w:rsidR="00C87761" w:rsidRPr="00A37BC0" w:rsidRDefault="00C823E9" w:rsidP="00A37B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  <w:r w:rsidR="002D0FD0">
              <w:rPr>
                <w:rFonts w:ascii="Times New Roman" w:hAnsi="Times New Roman"/>
                <w:b/>
                <w:bCs/>
                <w:color w:val="000000" w:themeColor="text1"/>
              </w:rPr>
              <w:t>7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 w:rsidR="002D0FD0">
              <w:rPr>
                <w:rFonts w:ascii="Times New Roman" w:hAnsi="Times New Roman"/>
                <w:b/>
                <w:bCs/>
                <w:color w:val="000000" w:themeColor="text1"/>
              </w:rPr>
              <w:t>8</w:t>
            </w:r>
            <w:r w:rsidR="00A01699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59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 w:rsidR="00A01699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1</w:t>
            </w:r>
            <w:r w:rsidR="002D0FD0"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E807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95FF54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37BC0" w:rsidRPr="00A37BC0" w14:paraId="0C503C93" w14:textId="77777777" w:rsidTr="00464569">
        <w:trPr>
          <w:trHeight w:val="1167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8E7B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lastRenderedPageBreak/>
              <w:t>1.1.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F42E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Мероприятие 1.1: </w:t>
            </w:r>
          </w:p>
          <w:p w14:paraId="1D4946FB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BC7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CED1" w14:textId="77777777" w:rsidR="00C87761" w:rsidRPr="00A37BC0" w:rsidRDefault="00C87761" w:rsidP="00A37BC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Повышение эстетических качеств территории населенных пунктов и комфортности проживания жителей МО «Юкковское сельское поселение»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05BC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E705" w14:textId="2FE17B4B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FA42A0"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8FF9" w14:textId="27B70DEC" w:rsidR="00C87761" w:rsidRPr="00A37BC0" w:rsidRDefault="006F7387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</w:t>
            </w:r>
            <w:r w:rsidR="00815496">
              <w:rPr>
                <w:rFonts w:ascii="Times New Roman" w:hAnsi="Times New Roman"/>
                <w:bCs/>
                <w:color w:val="000000" w:themeColor="text1"/>
              </w:rPr>
              <w:t>4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 w:rsidR="00815496">
              <w:rPr>
                <w:rFonts w:ascii="Times New Roman" w:hAnsi="Times New Roman"/>
                <w:bCs/>
                <w:color w:val="000000" w:themeColor="text1"/>
              </w:rPr>
              <w:t>2</w:t>
            </w:r>
            <w:r w:rsidR="00C37D7D">
              <w:rPr>
                <w:rFonts w:ascii="Times New Roman" w:hAnsi="Times New Roman"/>
                <w:bCs/>
                <w:color w:val="000000" w:themeColor="text1"/>
                <w:lang w:val="en-US"/>
              </w:rPr>
              <w:t>17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2200BC">
              <w:rPr>
                <w:rFonts w:ascii="Times New Roman" w:hAnsi="Times New Roman"/>
                <w:bCs/>
                <w:color w:val="000000" w:themeColor="text1"/>
                <w:lang w:val="en-US"/>
              </w:rPr>
              <w:t>6</w:t>
            </w:r>
            <w:r w:rsidR="00815496">
              <w:rPr>
                <w:rFonts w:ascii="Times New Roman" w:hAnsi="Times New Roman"/>
                <w:bCs/>
                <w:color w:val="000000" w:themeColor="text1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FF2D" w14:textId="27E12109" w:rsidR="00C87761" w:rsidRPr="00A37BC0" w:rsidRDefault="00815496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3</w:t>
            </w:r>
            <w:r w:rsidR="00C823E9"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943</w:t>
            </w:r>
            <w:r w:rsidR="00C823E9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A01699">
              <w:rPr>
                <w:rFonts w:ascii="Times New Roman" w:hAnsi="Times New Roman"/>
                <w:bCs/>
                <w:color w:val="000000" w:themeColor="text1"/>
                <w:lang w:val="en-US"/>
              </w:rPr>
              <w:t>9</w:t>
            </w:r>
            <w:r>
              <w:rPr>
                <w:rFonts w:ascii="Times New Roman" w:hAnsi="Times New Roman"/>
                <w:bCs/>
                <w:color w:val="000000" w:themeColor="text1"/>
              </w:rPr>
              <w:t>1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3245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D36181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19D93D6D" w14:textId="77777777" w:rsidTr="00464569">
        <w:trPr>
          <w:trHeight w:val="916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9B68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1.2.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D3F9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Мероприятие 1.2: </w:t>
            </w:r>
          </w:p>
          <w:p w14:paraId="02BEE694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Поддержка развития общественной инфраструктуры муниципального значения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7D8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767F" w14:textId="77777777" w:rsidR="00C87761" w:rsidRPr="00A37BC0" w:rsidRDefault="00C87761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C2A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26D5" w14:textId="72FC738F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815496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BE3B" w14:textId="08BE0E3A" w:rsidR="00C87761" w:rsidRPr="00A37BC0" w:rsidRDefault="00612CD6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</w:t>
            </w:r>
            <w:r w:rsidR="006F7387" w:rsidRPr="00A37BC0">
              <w:rPr>
                <w:rFonts w:ascii="Times New Roman" w:hAnsi="Times New Roman"/>
                <w:color w:val="000000" w:themeColor="text1"/>
              </w:rPr>
              <w:t> </w:t>
            </w:r>
            <w:r>
              <w:rPr>
                <w:rFonts w:ascii="Times New Roman" w:hAnsi="Times New Roman"/>
                <w:color w:val="000000" w:themeColor="text1"/>
              </w:rPr>
              <w:t>052</w:t>
            </w:r>
            <w:r w:rsidR="006F7387" w:rsidRPr="00A37BC0">
              <w:rPr>
                <w:rFonts w:ascii="Times New Roman" w:hAnsi="Times New Roman"/>
                <w:color w:val="000000" w:themeColor="text1"/>
              </w:rPr>
              <w:t>,</w:t>
            </w:r>
            <w:r>
              <w:rPr>
                <w:rFonts w:ascii="Times New Roman" w:hAnsi="Times New Roman"/>
                <w:color w:val="000000" w:themeColor="text1"/>
              </w:rPr>
              <w:t>6</w:t>
            </w:r>
            <w:r w:rsidR="00815496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92DB" w14:textId="7B19A1E5" w:rsidR="00C87761" w:rsidRPr="00A37BC0" w:rsidRDefault="00612CD6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3 684,21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C8F5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0819F8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7CB55C4A" w14:textId="77777777" w:rsidTr="00464569">
        <w:trPr>
          <w:trHeight w:val="916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9969" w14:textId="5695FBD8" w:rsidR="005B1B7D" w:rsidRPr="00A37BC0" w:rsidRDefault="005B1B7D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1.3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3D57" w14:textId="72F58C76" w:rsidR="005B1B7D" w:rsidRPr="00A37BC0" w:rsidRDefault="005B1B7D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Мероприятие 1.3: 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br/>
              <w:t>Организация и выполнение работ по благоустройству населенных пунктов включая озеленение за счет</w:t>
            </w:r>
            <w:r w:rsidR="00815496">
              <w:rPr>
                <w:rFonts w:ascii="Times New Roman" w:hAnsi="Times New Roman"/>
                <w:color w:val="000000" w:themeColor="text1"/>
                <w:spacing w:val="-6"/>
              </w:rPr>
              <w:t xml:space="preserve"> межбюджетных трансфертов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 МО «Всеволожский муниципальный район» 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178A" w14:textId="7E9713BC" w:rsidR="005B1B7D" w:rsidRPr="00A37BC0" w:rsidRDefault="005B1B7D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</w:t>
            </w:r>
            <w:r w:rsidR="00815496">
              <w:rPr>
                <w:rFonts w:ascii="Times New Roman" w:hAnsi="Times New Roman"/>
                <w:bCs/>
                <w:color w:val="000000" w:themeColor="text1"/>
              </w:rPr>
              <w:t xml:space="preserve">, </w:t>
            </w:r>
            <w:r w:rsidR="00815496"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AFF3" w14:textId="0967FA8A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Повышение эстетических качеств территории населенных пунктов и комфортности проживания жителей МО «Юкковское сельское поселение»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B433" w14:textId="5362553B" w:rsidR="005B1B7D" w:rsidRPr="00A37BC0" w:rsidRDefault="005B1B7D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E7D5" w14:textId="30F41F3B" w:rsidR="005B1B7D" w:rsidRPr="00A37BC0" w:rsidRDefault="005B1B7D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815496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D860" w14:textId="306622B1" w:rsidR="005B1B7D" w:rsidRPr="00A37BC0" w:rsidRDefault="00913415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25</w:t>
            </w:r>
            <w:r w:rsidR="006F7387" w:rsidRPr="00A37BC0">
              <w:rPr>
                <w:rFonts w:ascii="Times New Roman" w:hAnsi="Times New Roman"/>
                <w:color w:val="000000" w:themeColor="text1"/>
              </w:rPr>
              <w:t> </w:t>
            </w:r>
            <w:r>
              <w:rPr>
                <w:rFonts w:ascii="Times New Roman" w:hAnsi="Times New Roman"/>
                <w:color w:val="000000" w:themeColor="text1"/>
              </w:rPr>
              <w:t>271</w:t>
            </w:r>
            <w:r w:rsidR="006F7387" w:rsidRPr="00A37BC0">
              <w:rPr>
                <w:rFonts w:ascii="Times New Roman" w:hAnsi="Times New Roman"/>
                <w:color w:val="000000" w:themeColor="text1"/>
              </w:rPr>
              <w:t>,00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E0C5" w14:textId="10248175" w:rsidR="005B1B7D" w:rsidRPr="00A37BC0" w:rsidRDefault="00C823E9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</w:t>
            </w:r>
            <w:r w:rsidR="00913415">
              <w:rPr>
                <w:rFonts w:ascii="Times New Roman" w:hAnsi="Times New Roman"/>
                <w:bCs/>
                <w:color w:val="000000" w:themeColor="text1"/>
              </w:rPr>
              <w:t>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 w:rsidR="00913415">
              <w:rPr>
                <w:rFonts w:ascii="Times New Roman" w:hAnsi="Times New Roman"/>
                <w:bCs/>
                <w:color w:val="000000" w:themeColor="text1"/>
              </w:rPr>
              <w:t>231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,00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D62F" w14:textId="2EC074B3" w:rsidR="005B1B7D" w:rsidRPr="00A37BC0" w:rsidRDefault="00FF1702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AEA324" w14:textId="77777777" w:rsidR="005B1B7D" w:rsidRPr="00A37BC0" w:rsidRDefault="005B1B7D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0098E02E" w14:textId="77777777" w:rsidTr="00464569">
        <w:trPr>
          <w:trHeight w:val="971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46FB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D07D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 "Надлежащее содержание территории МО "Юкковское сельское поселение"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4C49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Администрация,</w:t>
            </w:r>
          </w:p>
          <w:p w14:paraId="258F768C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8D2A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2F7D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C733" w14:textId="6148B7D8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FA42A0"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9B83" w14:textId="45F5E1A1" w:rsidR="005B1B7D" w:rsidRPr="00A37BC0" w:rsidRDefault="006F7387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13 </w:t>
            </w:r>
            <w:r w:rsidR="00036261">
              <w:rPr>
                <w:rFonts w:ascii="Times New Roman" w:hAnsi="Times New Roman"/>
                <w:b/>
                <w:color w:val="000000" w:themeColor="text1"/>
              </w:rPr>
              <w:t>9</w:t>
            </w:r>
            <w:r w:rsidR="002200BC">
              <w:rPr>
                <w:rFonts w:ascii="Times New Roman" w:hAnsi="Times New Roman"/>
                <w:b/>
                <w:color w:val="000000" w:themeColor="text1"/>
                <w:lang w:val="en-US"/>
              </w:rPr>
              <w:t>11</w:t>
            </w:r>
            <w:r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 w:rsidR="002200BC">
              <w:rPr>
                <w:rFonts w:ascii="Times New Roman" w:hAnsi="Times New Roman"/>
                <w:b/>
                <w:color w:val="000000" w:themeColor="text1"/>
                <w:lang w:val="en-US"/>
              </w:rPr>
              <w:t>18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BBF7" w14:textId="3E0217BB" w:rsidR="005B1B7D" w:rsidRPr="00A37BC0" w:rsidRDefault="006F7387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2</w:t>
            </w:r>
            <w:r w:rsidR="00602DAC"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  <w:r w:rsidR="00557E40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8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 w:rsidR="00557E40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53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E898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Администрация,</w:t>
            </w:r>
          </w:p>
          <w:p w14:paraId="6E83DE6A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F8887C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45BFD765" w14:textId="77777777" w:rsidTr="00464569">
        <w:trPr>
          <w:trHeight w:val="1295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F0BE" w14:textId="6986B6EB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lastRenderedPageBreak/>
              <w:t>2.</w:t>
            </w:r>
            <w:r w:rsidR="002F1D01">
              <w:rPr>
                <w:rFonts w:ascii="Times New Roman" w:hAnsi="Times New Roman"/>
                <w:bCs/>
                <w:color w:val="000000" w:themeColor="text1"/>
              </w:rPr>
              <w:t>1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973F" w14:textId="77777777" w:rsidR="005B1B7D" w:rsidRPr="00A37BC0" w:rsidRDefault="005B1B7D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Мероприятие   2.2: </w:t>
            </w:r>
          </w:p>
          <w:p w14:paraId="5E2406DB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Организация и выполнение работ по содержанию в чистоте и безопасности территории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D787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 xml:space="preserve"> 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12F6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Удовлетворенность жителей уровнем санитарного состояния, и обеспеченностью объектами благоустройства и инфраструктуры.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34B1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5586" w14:textId="728042C9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2F1D01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CCD2" w14:textId="7937F563" w:rsidR="005B1B7D" w:rsidRPr="00A37BC0" w:rsidRDefault="006F7387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11 096,92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77A4" w14:textId="0BC7D8E9" w:rsidR="005B1B7D" w:rsidRPr="00A37BC0" w:rsidRDefault="00D96084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0</w:t>
            </w:r>
            <w:r w:rsidR="00647463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00</w:t>
            </w:r>
          </w:p>
          <w:p w14:paraId="0297C93D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E9FA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8FD3DF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796C7FD9" w14:textId="77777777" w:rsidTr="00464569">
        <w:trPr>
          <w:trHeight w:val="1295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809C" w14:textId="3CFC59B0" w:rsidR="00D550B2" w:rsidRPr="00A37BC0" w:rsidRDefault="00D17B3F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2.</w:t>
            </w:r>
            <w:r w:rsidR="002F1D01">
              <w:rPr>
                <w:rFonts w:ascii="Times New Roman" w:hAnsi="Times New Roman"/>
                <w:bCs/>
                <w:color w:val="000000" w:themeColor="text1"/>
              </w:rPr>
              <w:t>2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82B1" w14:textId="0999499E" w:rsidR="00D550B2" w:rsidRPr="00A37BC0" w:rsidRDefault="00EC7EC2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Мероприятие </w:t>
            </w:r>
            <w:r w:rsidR="00B45718" w:rsidRPr="00A37BC0">
              <w:rPr>
                <w:rFonts w:ascii="Times New Roman" w:hAnsi="Times New Roman"/>
                <w:color w:val="000000" w:themeColor="text1"/>
                <w:spacing w:val="-6"/>
              </w:rPr>
              <w:t>2.3: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 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br/>
              <w:t xml:space="preserve">Организация и выполнение работ по содержанию в чистоте и безопасности территории за счет </w:t>
            </w:r>
            <w:r w:rsidR="002F1D01">
              <w:rPr>
                <w:rFonts w:ascii="Times New Roman" w:hAnsi="Times New Roman"/>
                <w:color w:val="000000" w:themeColor="text1"/>
                <w:spacing w:val="-6"/>
              </w:rPr>
              <w:t>межбюджетных трансфертов из бюджета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 МО «Всеволожский муниципальный район» ЛО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859D" w14:textId="77C02FBD" w:rsidR="00D550B2" w:rsidRPr="00A37BC0" w:rsidRDefault="00EC7EC2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A330" w14:textId="1536BE23" w:rsidR="00D550B2" w:rsidRPr="00A37BC0" w:rsidRDefault="00EC7EC2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Удовлетворенность жителей уровнем санитарного состояния, и обеспеченностью объектами благоустройства и инфраструктуры.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4965" w14:textId="453CFD14" w:rsidR="00D550B2" w:rsidRPr="00A37BC0" w:rsidRDefault="00EC7EC2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2F1D01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832E" w14:textId="43940910" w:rsidR="00D550B2" w:rsidRPr="00A37BC0" w:rsidRDefault="00EC7EC2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2F1D01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4D3C" w14:textId="2FA32E35" w:rsidR="00D550B2" w:rsidRPr="00A37BC0" w:rsidRDefault="00EC7EC2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1 960,0</w:t>
            </w:r>
            <w:r w:rsidR="007643AC" w:rsidRPr="00A37BC0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C23F" w14:textId="272E8EC3" w:rsidR="00D550B2" w:rsidRPr="00A37BC0" w:rsidRDefault="00EC7EC2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  <w:r w:rsidR="007643AC" w:rsidRPr="00A37BC0">
              <w:rPr>
                <w:rFonts w:ascii="Times New Roman" w:hAnsi="Times New Roman"/>
                <w:bCs/>
                <w:color w:val="000000" w:themeColor="text1"/>
              </w:rPr>
              <w:t>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E7B8" w14:textId="50841FD7" w:rsidR="00D550B2" w:rsidRPr="00A37BC0" w:rsidRDefault="00FF1702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A338B7" w14:textId="77777777" w:rsidR="00D550B2" w:rsidRDefault="00D550B2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  <w:p w14:paraId="5FF948D8" w14:textId="07786ABB" w:rsidR="00FF7353" w:rsidRPr="00A37BC0" w:rsidRDefault="00FF7353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F7353" w:rsidRPr="00A37BC0" w14:paraId="491ED3BE" w14:textId="77777777" w:rsidTr="00464569">
        <w:trPr>
          <w:trHeight w:val="1295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351B" w14:textId="5FCE8FF3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2.</w:t>
            </w:r>
            <w:r w:rsidR="002F1D01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200D" w14:textId="4C639088" w:rsidR="00FF7353" w:rsidRPr="00A37BC0" w:rsidRDefault="00FF7353" w:rsidP="00FF7353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Мероприятие </w:t>
            </w:r>
            <w:r w:rsidR="00B45718" w:rsidRPr="00A37BC0">
              <w:rPr>
                <w:rFonts w:ascii="Times New Roman" w:hAnsi="Times New Roman"/>
                <w:color w:val="000000" w:themeColor="text1"/>
                <w:spacing w:val="-6"/>
              </w:rPr>
              <w:t>2.</w:t>
            </w:r>
            <w:r w:rsidR="00B45718">
              <w:rPr>
                <w:rFonts w:ascii="Times New Roman" w:hAnsi="Times New Roman"/>
                <w:color w:val="000000" w:themeColor="text1"/>
                <w:spacing w:val="-6"/>
              </w:rPr>
              <w:t>4</w:t>
            </w:r>
            <w:r w:rsidR="00B45718" w:rsidRPr="00A37BC0">
              <w:rPr>
                <w:rFonts w:ascii="Times New Roman" w:hAnsi="Times New Roman"/>
                <w:color w:val="000000" w:themeColor="text1"/>
                <w:spacing w:val="-6"/>
              </w:rPr>
              <w:t>: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 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br/>
            </w:r>
            <w:r>
              <w:rPr>
                <w:rFonts w:ascii="Times New Roman" w:hAnsi="Times New Roman"/>
                <w:color w:val="000000" w:themeColor="text1"/>
                <w:spacing w:val="-6"/>
              </w:rPr>
              <w:t xml:space="preserve">Комплекс мероприятий по борьбе с борщевиком Сосновского 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43EB" w14:textId="77777777" w:rsidR="00FF7353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  <w:p w14:paraId="08A28B5C" w14:textId="300FCAFF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0CFB" w14:textId="35E153B8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Удовлетворенность жителей уровнем санитарного состояния, и обеспеченностью объектами благоустройства и инфраструктуры.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DABD" w14:textId="34A23EA5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2F1D01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7188" w14:textId="0E6E4DFB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4554" w14:textId="7E778FD1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 </w:t>
            </w:r>
            <w:r w:rsidR="004325E3">
              <w:rPr>
                <w:rFonts w:ascii="Times New Roman" w:hAnsi="Times New Roman"/>
                <w:color w:val="000000" w:themeColor="text1"/>
              </w:rPr>
              <w:t>8</w:t>
            </w:r>
            <w:r w:rsidR="00557E40">
              <w:rPr>
                <w:rFonts w:ascii="Times New Roman" w:hAnsi="Times New Roman"/>
                <w:color w:val="000000" w:themeColor="text1"/>
                <w:lang w:val="en-US"/>
              </w:rPr>
              <w:t>5</w:t>
            </w:r>
            <w:r w:rsidR="002200BC">
              <w:rPr>
                <w:rFonts w:ascii="Times New Roman" w:hAnsi="Times New Roman"/>
                <w:color w:val="000000" w:themeColor="text1"/>
                <w:lang w:val="en-US"/>
              </w:rPr>
              <w:t>4</w:t>
            </w:r>
            <w:r w:rsidRPr="00A37BC0">
              <w:rPr>
                <w:rFonts w:ascii="Times New Roman" w:hAnsi="Times New Roman"/>
                <w:color w:val="000000" w:themeColor="text1"/>
              </w:rPr>
              <w:t>,</w:t>
            </w:r>
            <w:r w:rsidR="002200BC">
              <w:rPr>
                <w:rFonts w:ascii="Times New Roman" w:hAnsi="Times New Roman"/>
                <w:color w:val="000000" w:themeColor="text1"/>
                <w:lang w:val="en-US"/>
              </w:rPr>
              <w:t>26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4F9A" w14:textId="4BB8D706" w:rsidR="00FF7353" w:rsidRPr="00A37BC0" w:rsidRDefault="004325E3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24</w:t>
            </w:r>
            <w:r w:rsidR="00557E40">
              <w:rPr>
                <w:rFonts w:ascii="Times New Roman" w:hAnsi="Times New Roman"/>
                <w:bCs/>
                <w:color w:val="000000" w:themeColor="text1"/>
                <w:lang w:val="en-US"/>
              </w:rPr>
              <w:t>8</w:t>
            </w:r>
            <w:r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557E40">
              <w:rPr>
                <w:rFonts w:ascii="Times New Roman" w:hAnsi="Times New Roman"/>
                <w:bCs/>
                <w:color w:val="000000" w:themeColor="text1"/>
                <w:lang w:val="en-US"/>
              </w:rPr>
              <w:t>53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A79A" w14:textId="04B90CC0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17A4EB" w14:textId="77777777" w:rsidR="00FF7353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F7353" w:rsidRPr="00A37BC0" w14:paraId="70572D2A" w14:textId="77777777" w:rsidTr="00464569">
        <w:trPr>
          <w:trHeight w:val="742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1F2C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3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C0E2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Комплекс процессных мероприятий "Совершенствование системы наружного освещения улиц 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lastRenderedPageBreak/>
              <w:t>населенных пунктов МО "Юкковское сельское поселение"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9F81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lastRenderedPageBreak/>
              <w:t xml:space="preserve">Администрация 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E604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EEC3D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B042" w14:textId="46AEDA0B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202</w:t>
            </w:r>
            <w:r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B47D" w14:textId="30D9AE13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25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150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,00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D117" w14:textId="135E7ADD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5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00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233D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Администрация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FDCABB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FF7353" w:rsidRPr="00A37BC0" w14:paraId="57A3BACA" w14:textId="77777777" w:rsidTr="00464569">
        <w:trPr>
          <w:trHeight w:val="1537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F63D" w14:textId="3A88E8CE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3.</w:t>
            </w:r>
            <w:r w:rsidR="00FE6C33">
              <w:rPr>
                <w:rFonts w:ascii="Times New Roman" w:hAnsi="Times New Roman"/>
                <w:bCs/>
                <w:color w:val="000000" w:themeColor="text1"/>
              </w:rPr>
              <w:t>1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B1DE" w14:textId="77777777" w:rsidR="00FF7353" w:rsidRPr="00A37BC0" w:rsidRDefault="00FF7353" w:rsidP="00FF7353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Мероприятие 3.2:</w:t>
            </w:r>
          </w:p>
          <w:p w14:paraId="65306344" w14:textId="151C7242" w:rsidR="00FF7353" w:rsidRPr="00A37BC0" w:rsidRDefault="00FF7353" w:rsidP="00FF7353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Организация освещения улиц и улучшение технического 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br/>
              <w:t>состояния электрических линий уличного освещения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1121" w14:textId="329B0E32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Администрация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E844" w14:textId="3CA13B50" w:rsidR="00FF7353" w:rsidRPr="00A37BC0" w:rsidRDefault="00FF7353" w:rsidP="00FF735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Обеспечение надежности коммунальных систем жизнеобеспечения населения и энергосбережения.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6B45" w14:textId="7321E3D3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057E" w14:textId="244BD7E1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7AEF" w14:textId="4B6F635C" w:rsidR="00FF7353" w:rsidRPr="00A37BC0" w:rsidRDefault="00FE6C33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25 150,0</w:t>
            </w:r>
            <w:r w:rsidR="00FF7353" w:rsidRPr="00A37BC0">
              <w:rPr>
                <w:rFonts w:ascii="Times New Roman" w:hAnsi="Times New Roman"/>
                <w:bCs/>
                <w:color w:val="000000" w:themeColor="text1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D33A" w14:textId="668813D3" w:rsidR="00FF7353" w:rsidRPr="00A37BC0" w:rsidRDefault="00FE6C33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5 000,0</w:t>
            </w:r>
            <w:r w:rsidR="00FF7353" w:rsidRPr="00A37BC0">
              <w:rPr>
                <w:rFonts w:ascii="Times New Roman" w:hAnsi="Times New Roman"/>
                <w:bCs/>
                <w:color w:val="000000" w:themeColor="text1"/>
              </w:rPr>
              <w:t>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ABE1" w14:textId="4053C3C0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Администрация</w:t>
            </w:r>
          </w:p>
          <w:p w14:paraId="043C3EF3" w14:textId="0605B4CB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47B2D1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FF7353" w:rsidRPr="00A37BC0" w14:paraId="48E7352B" w14:textId="77777777" w:rsidTr="00464569">
        <w:trPr>
          <w:trHeight w:val="709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6D80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8145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 "Содействие развитию участия населения в осуществлении местного самоуправления в иных формах на территории МО "Юкковское сельское поселение"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0FA1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6BFA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4383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F5CB" w14:textId="4FDF77CD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244168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5A98" w14:textId="5E4E5CA6" w:rsidR="00FF7353" w:rsidRPr="00A37BC0" w:rsidRDefault="00244168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8</w:t>
            </w:r>
            <w:r w:rsidR="00FF7353"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0</w:t>
            </w:r>
            <w:r w:rsidR="00FF7353">
              <w:rPr>
                <w:rFonts w:ascii="Times New Roman" w:hAnsi="Times New Roman"/>
                <w:b/>
                <w:bCs/>
                <w:color w:val="000000" w:themeColor="text1"/>
              </w:rPr>
              <w:t>94</w:t>
            </w:r>
            <w:r w:rsidR="00FF7353" w:rsidRPr="00A37BC0">
              <w:rPr>
                <w:rFonts w:ascii="Times New Roman" w:hAnsi="Times New Roman"/>
                <w:b/>
                <w:bCs/>
                <w:color w:val="000000" w:themeColor="text1"/>
              </w:rPr>
              <w:t>,3</w:t>
            </w:r>
            <w:r w:rsidR="00FF7353"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37C8" w14:textId="56810690" w:rsidR="00FF7353" w:rsidRPr="00A37BC0" w:rsidRDefault="00244168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  <w:r w:rsidR="00FF7353"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0</w:t>
            </w:r>
            <w:r w:rsidR="00FF7353">
              <w:rPr>
                <w:rFonts w:ascii="Times New Roman" w:hAnsi="Times New Roman"/>
                <w:b/>
                <w:bCs/>
                <w:color w:val="000000" w:themeColor="text1"/>
              </w:rPr>
              <w:t>94</w:t>
            </w:r>
            <w:r w:rsidR="00FF7353"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 w:rsidR="00FF7353">
              <w:rPr>
                <w:rFonts w:ascii="Times New Roman" w:hAnsi="Times New Roman"/>
                <w:b/>
                <w:bCs/>
                <w:color w:val="000000" w:themeColor="text1"/>
              </w:rPr>
              <w:t>02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E732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C551FD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F7353" w:rsidRPr="00A37BC0" w14:paraId="0B079CD3" w14:textId="77777777" w:rsidTr="00464569">
        <w:trPr>
          <w:trHeight w:val="709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9FCA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4.1.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FB2C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Мероприятие   4.1: 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 xml:space="preserve">Выполнение мероприятий по реализации областного закона от 15.01.2018 года № 3-оз "О содействии участию населения в осуществлении местного самоуправления в иных формах на территориях административных центров муниципальных 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lastRenderedPageBreak/>
              <w:t>образований Ленинградской области"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AB50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lastRenderedPageBreak/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FE38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Рост количества реализованных инициативных предложений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823C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141C" w14:textId="6E6C2AC3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244168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479F" w14:textId="59F3DB1C" w:rsidR="00FF7353" w:rsidRPr="00A37BC0" w:rsidRDefault="00244168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4</w:t>
            </w:r>
            <w:r w:rsidR="00FF7353"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4</w:t>
            </w:r>
            <w:r w:rsidR="00FE6C33">
              <w:rPr>
                <w:rFonts w:ascii="Times New Roman" w:hAnsi="Times New Roman"/>
                <w:bCs/>
                <w:color w:val="000000" w:themeColor="text1"/>
              </w:rPr>
              <w:t>38</w:t>
            </w:r>
            <w:r w:rsidR="00FF7353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FE6C33">
              <w:rPr>
                <w:rFonts w:ascii="Times New Roman" w:hAnsi="Times New Roman"/>
                <w:bCs/>
                <w:color w:val="000000" w:themeColor="text1"/>
              </w:rPr>
              <w:t>4</w:t>
            </w:r>
            <w:r w:rsidR="00FF7353" w:rsidRPr="00A37BC0">
              <w:rPr>
                <w:rFonts w:ascii="Times New Roman" w:hAnsi="Times New Roman"/>
                <w:bCs/>
                <w:color w:val="000000" w:themeColor="text1"/>
              </w:rPr>
              <w:t>9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633F" w14:textId="39091CD3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1 </w:t>
            </w:r>
            <w:r w:rsidR="00244168">
              <w:rPr>
                <w:rFonts w:ascii="Times New Roman" w:hAnsi="Times New Roman"/>
                <w:bCs/>
                <w:color w:val="000000" w:themeColor="text1"/>
              </w:rPr>
              <w:t>7</w:t>
            </w:r>
            <w:r w:rsidR="00FE6C33">
              <w:rPr>
                <w:rFonts w:ascii="Times New Roman" w:hAnsi="Times New Roman"/>
                <w:bCs/>
                <w:color w:val="000000" w:themeColor="text1"/>
              </w:rPr>
              <w:t>46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FE6C33">
              <w:rPr>
                <w:rFonts w:ascii="Times New Roman" w:hAnsi="Times New Roman"/>
                <w:bCs/>
                <w:color w:val="000000" w:themeColor="text1"/>
              </w:rPr>
              <w:t>52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427A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920CF2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F7353" w:rsidRPr="00A37BC0" w14:paraId="70D5F3A3" w14:textId="77777777" w:rsidTr="00464569">
        <w:trPr>
          <w:trHeight w:val="709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F656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4.2.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171C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Мероприятие   4.2: Выполнение мероприятий по реализации областного закона от28 декабря 2018 года № 147-оз "О старостах сельских населенных пунктов Ленинградской области и содействии участию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6D28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6527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Рост количества реализованных инициативных предложений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9044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5475D" w14:textId="37CE81F9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7947" w14:textId="40820344" w:rsidR="00FF7353" w:rsidRPr="00A37BC0" w:rsidRDefault="00FE6C33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3</w:t>
            </w:r>
            <w:r w:rsidR="00FF7353"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655</w:t>
            </w:r>
            <w:r w:rsidR="00FF7353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8</w:t>
            </w:r>
            <w:r w:rsidR="00FF7353" w:rsidRPr="00A37BC0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5F01" w14:textId="3BD125E3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1 3</w:t>
            </w:r>
            <w:r w:rsidR="00FE6C33">
              <w:rPr>
                <w:rFonts w:ascii="Times New Roman" w:hAnsi="Times New Roman"/>
                <w:bCs/>
                <w:color w:val="000000" w:themeColor="text1"/>
              </w:rPr>
              <w:t>47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FE6C33">
              <w:rPr>
                <w:rFonts w:ascii="Times New Roman" w:hAnsi="Times New Roman"/>
                <w:bCs/>
                <w:color w:val="000000" w:themeColor="text1"/>
              </w:rPr>
              <w:t>50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6468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139C8B8" w14:textId="79D2F184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jc w:val="right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5AF0A847" w14:textId="77777777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5C4E1178" w14:textId="7286B327" w:rsidR="00C87761" w:rsidRPr="00A37BC0" w:rsidRDefault="00C87761" w:rsidP="00BF1A94">
      <w:pPr>
        <w:spacing w:after="0" w:line="240" w:lineRule="auto"/>
        <w:ind w:right="-1"/>
        <w:rPr>
          <w:color w:val="000000" w:themeColor="text1"/>
        </w:rPr>
      </w:pPr>
    </w:p>
    <w:sectPr w:rsidR="00C87761" w:rsidRPr="00A37BC0" w:rsidSect="002F5BCE">
      <w:headerReference w:type="default" r:id="rId9"/>
      <w:pgSz w:w="16838" w:h="11906" w:orient="landscape"/>
      <w:pgMar w:top="851" w:right="1134" w:bottom="170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968C5" w14:textId="77777777" w:rsidR="002F5BCE" w:rsidRDefault="002F5BCE" w:rsidP="002C3073">
      <w:pPr>
        <w:spacing w:after="0" w:line="240" w:lineRule="auto"/>
      </w:pPr>
      <w:r>
        <w:separator/>
      </w:r>
    </w:p>
  </w:endnote>
  <w:endnote w:type="continuationSeparator" w:id="0">
    <w:p w14:paraId="4AF8B8CA" w14:textId="77777777" w:rsidR="002F5BCE" w:rsidRDefault="002F5BCE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249103" w14:textId="77777777" w:rsidR="002F5BCE" w:rsidRDefault="002F5BCE" w:rsidP="002C3073">
      <w:pPr>
        <w:spacing w:after="0" w:line="240" w:lineRule="auto"/>
      </w:pPr>
      <w:r>
        <w:separator/>
      </w:r>
    </w:p>
  </w:footnote>
  <w:footnote w:type="continuationSeparator" w:id="0">
    <w:p w14:paraId="19ED9E33" w14:textId="77777777" w:rsidR="002F5BCE" w:rsidRDefault="002F5BCE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53BA21" w14:textId="361218C9" w:rsidR="00C87761" w:rsidRDefault="00C87761" w:rsidP="00CA0D57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37BC0">
      <w:rPr>
        <w:noProof/>
      </w:rPr>
      <w:t>3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27172"/>
      <w:docPartObj>
        <w:docPartGallery w:val="Page Numbers (Top of Page)"/>
        <w:docPartUnique/>
      </w:docPartObj>
    </w:sdtPr>
    <w:sdtContent>
      <w:p w14:paraId="422E29B8" w14:textId="346F217C" w:rsidR="002C3073" w:rsidRDefault="00720C30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7BC0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00034DDE" w14:textId="77777777" w:rsidR="002C3073" w:rsidRDefault="002C307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F7BCF"/>
    <w:multiLevelType w:val="hybridMultilevel"/>
    <w:tmpl w:val="907A1B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0223F5"/>
    <w:multiLevelType w:val="multilevel"/>
    <w:tmpl w:val="499C3F84"/>
    <w:lvl w:ilvl="0">
      <w:start w:val="1"/>
      <w:numFmt w:val="decimal"/>
      <w:lvlText w:val="%1."/>
      <w:lvlJc w:val="left"/>
      <w:pPr>
        <w:ind w:left="116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" w15:restartNumberingAfterBreak="0">
    <w:nsid w:val="04986D05"/>
    <w:multiLevelType w:val="hybridMultilevel"/>
    <w:tmpl w:val="E4CE662A"/>
    <w:lvl w:ilvl="0" w:tplc="ADC4E31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4642F"/>
    <w:multiLevelType w:val="hybridMultilevel"/>
    <w:tmpl w:val="1E4211B4"/>
    <w:lvl w:ilvl="0" w:tplc="C85C0E76">
      <w:start w:val="202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302E32"/>
    <w:multiLevelType w:val="multilevel"/>
    <w:tmpl w:val="D9D678DC"/>
    <w:lvl w:ilvl="0">
      <w:start w:val="3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ADD3905"/>
    <w:multiLevelType w:val="multilevel"/>
    <w:tmpl w:val="499C3F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6" w15:restartNumberingAfterBreak="0">
    <w:nsid w:val="1B677356"/>
    <w:multiLevelType w:val="multilevel"/>
    <w:tmpl w:val="27DA354A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left="178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57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00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79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2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00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43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3224" w:hanging="1800"/>
      </w:pPr>
      <w:rPr>
        <w:rFonts w:cs="Times New Roman" w:hint="default"/>
      </w:rPr>
    </w:lvl>
  </w:abstractNum>
  <w:abstractNum w:abstractNumId="7" w15:restartNumberingAfterBreak="0">
    <w:nsid w:val="2321510E"/>
    <w:multiLevelType w:val="hybridMultilevel"/>
    <w:tmpl w:val="099E55E0"/>
    <w:lvl w:ilvl="0" w:tplc="FC60989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4EF1A52"/>
    <w:multiLevelType w:val="hybridMultilevel"/>
    <w:tmpl w:val="099E55E0"/>
    <w:lvl w:ilvl="0" w:tplc="FC60989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60D0B62"/>
    <w:multiLevelType w:val="hybridMultilevel"/>
    <w:tmpl w:val="73ECAFD6"/>
    <w:lvl w:ilvl="0" w:tplc="A40AC672">
      <w:start w:val="4"/>
      <w:numFmt w:val="decimal"/>
      <w:suff w:val="space"/>
      <w:lvlText w:val="%1."/>
      <w:lvlJc w:val="left"/>
      <w:pPr>
        <w:ind w:left="1080" w:hanging="360"/>
      </w:pPr>
      <w:rPr>
        <w:rFonts w:cs="Times New Roman"/>
      </w:rPr>
    </w:lvl>
    <w:lvl w:ilvl="1" w:tplc="AC06E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8567E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DA00BE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28649A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35AA54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331077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C5675F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BEE15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2E6C2F99"/>
    <w:multiLevelType w:val="hybridMultilevel"/>
    <w:tmpl w:val="FBE295B6"/>
    <w:lvl w:ilvl="0" w:tplc="955C96C2">
      <w:start w:val="1"/>
      <w:numFmt w:val="decimal"/>
      <w:suff w:val="space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EEC4D79"/>
    <w:multiLevelType w:val="multilevel"/>
    <w:tmpl w:val="C388A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5C7751"/>
    <w:multiLevelType w:val="hybridMultilevel"/>
    <w:tmpl w:val="EC5ABE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BF7783"/>
    <w:multiLevelType w:val="hybridMultilevel"/>
    <w:tmpl w:val="6E6CAE90"/>
    <w:lvl w:ilvl="0" w:tplc="E5882B8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2C58D6"/>
    <w:multiLevelType w:val="hybridMultilevel"/>
    <w:tmpl w:val="D866405A"/>
    <w:lvl w:ilvl="0" w:tplc="F6A2576A">
      <w:start w:val="1"/>
      <w:numFmt w:val="decimal"/>
      <w:suff w:val="space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82948DD"/>
    <w:multiLevelType w:val="hybridMultilevel"/>
    <w:tmpl w:val="76F03C8E"/>
    <w:lvl w:ilvl="0" w:tplc="83D279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C3162CB"/>
    <w:multiLevelType w:val="hybridMultilevel"/>
    <w:tmpl w:val="B33C7C8A"/>
    <w:lvl w:ilvl="0" w:tplc="E68ACFDC">
      <w:start w:val="1"/>
      <w:numFmt w:val="decimal"/>
      <w:suff w:val="space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FD07CF"/>
    <w:multiLevelType w:val="multilevel"/>
    <w:tmpl w:val="8DEE81BC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8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5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97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70" w:hanging="1800"/>
      </w:pPr>
      <w:rPr>
        <w:rFonts w:cs="Times New Roman" w:hint="default"/>
      </w:rPr>
    </w:lvl>
  </w:abstractNum>
  <w:abstractNum w:abstractNumId="18" w15:restartNumberingAfterBreak="0">
    <w:nsid w:val="3F1131CB"/>
    <w:multiLevelType w:val="hybridMultilevel"/>
    <w:tmpl w:val="D9C4EEC6"/>
    <w:lvl w:ilvl="0" w:tplc="7196FD08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BB76D7"/>
    <w:multiLevelType w:val="hybridMultilevel"/>
    <w:tmpl w:val="EFD8BCBC"/>
    <w:lvl w:ilvl="0" w:tplc="E5882B8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45FA56C1"/>
    <w:multiLevelType w:val="hybridMultilevel"/>
    <w:tmpl w:val="EC5A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1A09AA"/>
    <w:multiLevelType w:val="hybridMultilevel"/>
    <w:tmpl w:val="38F45C90"/>
    <w:lvl w:ilvl="0" w:tplc="D5FA7140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3" w15:restartNumberingAfterBreak="0">
    <w:nsid w:val="46D21B0A"/>
    <w:multiLevelType w:val="hybridMultilevel"/>
    <w:tmpl w:val="0A62A876"/>
    <w:lvl w:ilvl="0" w:tplc="E5882B8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556B0A"/>
    <w:multiLevelType w:val="multilevel"/>
    <w:tmpl w:val="8DEE81BC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8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5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97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70" w:hanging="1800"/>
      </w:pPr>
      <w:rPr>
        <w:rFonts w:cs="Times New Roman" w:hint="default"/>
      </w:rPr>
    </w:lvl>
  </w:abstractNum>
  <w:abstractNum w:abstractNumId="25" w15:restartNumberingAfterBreak="0">
    <w:nsid w:val="4E8D2EBF"/>
    <w:multiLevelType w:val="hybridMultilevel"/>
    <w:tmpl w:val="BD16824C"/>
    <w:lvl w:ilvl="0" w:tplc="74324522">
      <w:start w:val="3"/>
      <w:numFmt w:val="decimal"/>
      <w:suff w:val="space"/>
      <w:lvlText w:val="%1."/>
      <w:lvlJc w:val="left"/>
      <w:pPr>
        <w:ind w:left="1068" w:hanging="360"/>
      </w:pPr>
      <w:rPr>
        <w:rFonts w:cs="Times New Roman" w:hint="default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5F3134B"/>
    <w:multiLevelType w:val="hybridMultilevel"/>
    <w:tmpl w:val="A59848B8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7" w15:restartNumberingAfterBreak="0">
    <w:nsid w:val="587A0D5E"/>
    <w:multiLevelType w:val="hybridMultilevel"/>
    <w:tmpl w:val="E47867BA"/>
    <w:lvl w:ilvl="0" w:tplc="701C3A38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661DFF"/>
    <w:multiLevelType w:val="hybridMultilevel"/>
    <w:tmpl w:val="C090CC82"/>
    <w:lvl w:ilvl="0" w:tplc="01F4350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D71790F"/>
    <w:multiLevelType w:val="multilevel"/>
    <w:tmpl w:val="F0B04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DC35B8"/>
    <w:multiLevelType w:val="multilevel"/>
    <w:tmpl w:val="3F54D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C7576B"/>
    <w:multiLevelType w:val="hybridMultilevel"/>
    <w:tmpl w:val="D450B5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BB07C3C"/>
    <w:multiLevelType w:val="hybridMultilevel"/>
    <w:tmpl w:val="8FFC21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DA64ED6"/>
    <w:multiLevelType w:val="multilevel"/>
    <w:tmpl w:val="21A87D20"/>
    <w:lvl w:ilvl="0">
      <w:start w:val="1"/>
      <w:numFmt w:val="decimal"/>
      <w:suff w:val="space"/>
      <w:lvlText w:val="%1."/>
      <w:lvlJc w:val="left"/>
      <w:pPr>
        <w:ind w:left="149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8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5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97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70" w:hanging="1800"/>
      </w:pPr>
      <w:rPr>
        <w:rFonts w:cs="Times New Roman" w:hint="default"/>
      </w:rPr>
    </w:lvl>
  </w:abstractNum>
  <w:abstractNum w:abstractNumId="34" w15:restartNumberingAfterBreak="0">
    <w:nsid w:val="74703C5D"/>
    <w:multiLevelType w:val="hybridMultilevel"/>
    <w:tmpl w:val="93F809E8"/>
    <w:lvl w:ilvl="0" w:tplc="81701400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 w15:restartNumberingAfterBreak="0">
    <w:nsid w:val="7EBC4A49"/>
    <w:multiLevelType w:val="hybridMultilevel"/>
    <w:tmpl w:val="6C9C1DC2"/>
    <w:lvl w:ilvl="0" w:tplc="A26A5DF2">
      <w:start w:val="1"/>
      <w:numFmt w:val="decimal"/>
      <w:suff w:val="space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 w16cid:durableId="1468739149">
    <w:abstractNumId w:val="34"/>
  </w:num>
  <w:num w:numId="2" w16cid:durableId="1534077534">
    <w:abstractNumId w:val="25"/>
  </w:num>
  <w:num w:numId="3" w16cid:durableId="495271313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2283059">
    <w:abstractNumId w:val="9"/>
  </w:num>
  <w:num w:numId="5" w16cid:durableId="1257708372">
    <w:abstractNumId w:val="29"/>
  </w:num>
  <w:num w:numId="6" w16cid:durableId="1949195462">
    <w:abstractNumId w:val="30"/>
  </w:num>
  <w:num w:numId="7" w16cid:durableId="1247498369">
    <w:abstractNumId w:val="11"/>
  </w:num>
  <w:num w:numId="8" w16cid:durableId="1334795111">
    <w:abstractNumId w:val="19"/>
  </w:num>
  <w:num w:numId="9" w16cid:durableId="1423065865">
    <w:abstractNumId w:val="13"/>
  </w:num>
  <w:num w:numId="10" w16cid:durableId="1978872906">
    <w:abstractNumId w:val="22"/>
  </w:num>
  <w:num w:numId="11" w16cid:durableId="1806584411">
    <w:abstractNumId w:val="27"/>
  </w:num>
  <w:num w:numId="12" w16cid:durableId="1247492492">
    <w:abstractNumId w:val="18"/>
  </w:num>
  <w:num w:numId="13" w16cid:durableId="250044142">
    <w:abstractNumId w:val="10"/>
  </w:num>
  <w:num w:numId="14" w16cid:durableId="449664450">
    <w:abstractNumId w:val="33"/>
  </w:num>
  <w:num w:numId="15" w16cid:durableId="1764761090">
    <w:abstractNumId w:val="23"/>
  </w:num>
  <w:num w:numId="16" w16cid:durableId="333648272">
    <w:abstractNumId w:val="7"/>
  </w:num>
  <w:num w:numId="17" w16cid:durableId="755250282">
    <w:abstractNumId w:val="15"/>
  </w:num>
  <w:num w:numId="18" w16cid:durableId="1721783235">
    <w:abstractNumId w:val="16"/>
  </w:num>
  <w:num w:numId="19" w16cid:durableId="1445927440">
    <w:abstractNumId w:val="24"/>
  </w:num>
  <w:num w:numId="20" w16cid:durableId="2071152887">
    <w:abstractNumId w:val="14"/>
  </w:num>
  <w:num w:numId="21" w16cid:durableId="809713739">
    <w:abstractNumId w:val="4"/>
  </w:num>
  <w:num w:numId="22" w16cid:durableId="1211766961">
    <w:abstractNumId w:val="17"/>
  </w:num>
  <w:num w:numId="23" w16cid:durableId="2011180366">
    <w:abstractNumId w:val="8"/>
  </w:num>
  <w:num w:numId="24" w16cid:durableId="292635088">
    <w:abstractNumId w:val="0"/>
  </w:num>
  <w:num w:numId="25" w16cid:durableId="619460949">
    <w:abstractNumId w:val="32"/>
  </w:num>
  <w:num w:numId="26" w16cid:durableId="986859372">
    <w:abstractNumId w:val="35"/>
  </w:num>
  <w:num w:numId="27" w16cid:durableId="982466164">
    <w:abstractNumId w:val="26"/>
  </w:num>
  <w:num w:numId="28" w16cid:durableId="1209991800">
    <w:abstractNumId w:val="6"/>
  </w:num>
  <w:num w:numId="29" w16cid:durableId="1050035996">
    <w:abstractNumId w:val="28"/>
  </w:num>
  <w:num w:numId="30" w16cid:durableId="188766410">
    <w:abstractNumId w:val="2"/>
  </w:num>
  <w:num w:numId="31" w16cid:durableId="2075270294">
    <w:abstractNumId w:val="31"/>
  </w:num>
  <w:num w:numId="32" w16cid:durableId="1452433849">
    <w:abstractNumId w:val="20"/>
  </w:num>
  <w:num w:numId="33" w16cid:durableId="813568752">
    <w:abstractNumId w:val="3"/>
  </w:num>
  <w:num w:numId="34" w16cid:durableId="1682052011">
    <w:abstractNumId w:val="21"/>
  </w:num>
  <w:num w:numId="35" w16cid:durableId="1159494395">
    <w:abstractNumId w:val="1"/>
  </w:num>
  <w:num w:numId="36" w16cid:durableId="1847402813">
    <w:abstractNumId w:val="12"/>
  </w:num>
  <w:num w:numId="37" w16cid:durableId="13587707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6CB"/>
    <w:rsid w:val="00020196"/>
    <w:rsid w:val="00036261"/>
    <w:rsid w:val="00037B44"/>
    <w:rsid w:val="0004796D"/>
    <w:rsid w:val="000512C4"/>
    <w:rsid w:val="00055749"/>
    <w:rsid w:val="0006526F"/>
    <w:rsid w:val="00065C71"/>
    <w:rsid w:val="00077BD6"/>
    <w:rsid w:val="00077BD8"/>
    <w:rsid w:val="00087707"/>
    <w:rsid w:val="0009769C"/>
    <w:rsid w:val="000B2834"/>
    <w:rsid w:val="000C6028"/>
    <w:rsid w:val="000D16F2"/>
    <w:rsid w:val="000E2ECD"/>
    <w:rsid w:val="000F7864"/>
    <w:rsid w:val="00120D9B"/>
    <w:rsid w:val="00124A77"/>
    <w:rsid w:val="0013089D"/>
    <w:rsid w:val="0013110E"/>
    <w:rsid w:val="00131E61"/>
    <w:rsid w:val="00150D96"/>
    <w:rsid w:val="00167000"/>
    <w:rsid w:val="00172139"/>
    <w:rsid w:val="001775AA"/>
    <w:rsid w:val="00182ED3"/>
    <w:rsid w:val="001C1E8D"/>
    <w:rsid w:val="001D1555"/>
    <w:rsid w:val="00214C91"/>
    <w:rsid w:val="002200BC"/>
    <w:rsid w:val="00220FC1"/>
    <w:rsid w:val="00223E64"/>
    <w:rsid w:val="00244168"/>
    <w:rsid w:val="00294EC7"/>
    <w:rsid w:val="002C3073"/>
    <w:rsid w:val="002C5D0B"/>
    <w:rsid w:val="002D0FD0"/>
    <w:rsid w:val="002E0005"/>
    <w:rsid w:val="002F1D01"/>
    <w:rsid w:val="002F5BCE"/>
    <w:rsid w:val="00307CF2"/>
    <w:rsid w:val="00316D64"/>
    <w:rsid w:val="003206CB"/>
    <w:rsid w:val="00336E0A"/>
    <w:rsid w:val="003662CB"/>
    <w:rsid w:val="003709AF"/>
    <w:rsid w:val="003748B9"/>
    <w:rsid w:val="00387E26"/>
    <w:rsid w:val="003A202C"/>
    <w:rsid w:val="003D4B13"/>
    <w:rsid w:val="003F657B"/>
    <w:rsid w:val="00402E00"/>
    <w:rsid w:val="00406E31"/>
    <w:rsid w:val="00427C13"/>
    <w:rsid w:val="004325E3"/>
    <w:rsid w:val="00442FCF"/>
    <w:rsid w:val="00487910"/>
    <w:rsid w:val="004A5EF8"/>
    <w:rsid w:val="004B3D4C"/>
    <w:rsid w:val="004C4B80"/>
    <w:rsid w:val="005017C8"/>
    <w:rsid w:val="00507258"/>
    <w:rsid w:val="00522D77"/>
    <w:rsid w:val="005252CE"/>
    <w:rsid w:val="005559D2"/>
    <w:rsid w:val="00557E40"/>
    <w:rsid w:val="005718B6"/>
    <w:rsid w:val="00575B11"/>
    <w:rsid w:val="0058101D"/>
    <w:rsid w:val="00593E52"/>
    <w:rsid w:val="005B1B7D"/>
    <w:rsid w:val="005D4BB4"/>
    <w:rsid w:val="005F025C"/>
    <w:rsid w:val="005F41AF"/>
    <w:rsid w:val="00602DAC"/>
    <w:rsid w:val="00612CD6"/>
    <w:rsid w:val="00612E4A"/>
    <w:rsid w:val="00614D38"/>
    <w:rsid w:val="00620586"/>
    <w:rsid w:val="0063657F"/>
    <w:rsid w:val="00645894"/>
    <w:rsid w:val="00647463"/>
    <w:rsid w:val="0066224B"/>
    <w:rsid w:val="00695F04"/>
    <w:rsid w:val="006A09A0"/>
    <w:rsid w:val="006A4523"/>
    <w:rsid w:val="006A64D2"/>
    <w:rsid w:val="006B2840"/>
    <w:rsid w:val="006C1CAE"/>
    <w:rsid w:val="006C5FF9"/>
    <w:rsid w:val="006F7387"/>
    <w:rsid w:val="00704D41"/>
    <w:rsid w:val="00720C30"/>
    <w:rsid w:val="00745002"/>
    <w:rsid w:val="00751B39"/>
    <w:rsid w:val="007618DE"/>
    <w:rsid w:val="007643AC"/>
    <w:rsid w:val="00793FD4"/>
    <w:rsid w:val="007A23B2"/>
    <w:rsid w:val="007A4CFB"/>
    <w:rsid w:val="007B79C5"/>
    <w:rsid w:val="007D1787"/>
    <w:rsid w:val="007D733E"/>
    <w:rsid w:val="007E5308"/>
    <w:rsid w:val="007F0D7D"/>
    <w:rsid w:val="007F7696"/>
    <w:rsid w:val="0081047A"/>
    <w:rsid w:val="00815496"/>
    <w:rsid w:val="00832F2B"/>
    <w:rsid w:val="008363D1"/>
    <w:rsid w:val="008440F8"/>
    <w:rsid w:val="008503D7"/>
    <w:rsid w:val="00892069"/>
    <w:rsid w:val="008B03BB"/>
    <w:rsid w:val="008B187F"/>
    <w:rsid w:val="008E4B78"/>
    <w:rsid w:val="008F62BA"/>
    <w:rsid w:val="00913415"/>
    <w:rsid w:val="00920AC2"/>
    <w:rsid w:val="00922AAD"/>
    <w:rsid w:val="009354C3"/>
    <w:rsid w:val="00935E24"/>
    <w:rsid w:val="00964952"/>
    <w:rsid w:val="00970C76"/>
    <w:rsid w:val="0099784B"/>
    <w:rsid w:val="009A3F64"/>
    <w:rsid w:val="009E63B8"/>
    <w:rsid w:val="00A01699"/>
    <w:rsid w:val="00A0782C"/>
    <w:rsid w:val="00A126C9"/>
    <w:rsid w:val="00A252C5"/>
    <w:rsid w:val="00A37BC0"/>
    <w:rsid w:val="00A4290F"/>
    <w:rsid w:val="00A54DC2"/>
    <w:rsid w:val="00A567C7"/>
    <w:rsid w:val="00A92AB3"/>
    <w:rsid w:val="00AA4E45"/>
    <w:rsid w:val="00AF15EF"/>
    <w:rsid w:val="00B06993"/>
    <w:rsid w:val="00B13686"/>
    <w:rsid w:val="00B3682D"/>
    <w:rsid w:val="00B45200"/>
    <w:rsid w:val="00B45718"/>
    <w:rsid w:val="00B61013"/>
    <w:rsid w:val="00B65323"/>
    <w:rsid w:val="00B77706"/>
    <w:rsid w:val="00BE2F02"/>
    <w:rsid w:val="00BF1A94"/>
    <w:rsid w:val="00C1782E"/>
    <w:rsid w:val="00C24FC6"/>
    <w:rsid w:val="00C25861"/>
    <w:rsid w:val="00C37D7D"/>
    <w:rsid w:val="00C41E70"/>
    <w:rsid w:val="00C534D3"/>
    <w:rsid w:val="00C7262A"/>
    <w:rsid w:val="00C75CFA"/>
    <w:rsid w:val="00C823E9"/>
    <w:rsid w:val="00C87761"/>
    <w:rsid w:val="00C87912"/>
    <w:rsid w:val="00C9076D"/>
    <w:rsid w:val="00CA57AD"/>
    <w:rsid w:val="00CC226C"/>
    <w:rsid w:val="00CC22FA"/>
    <w:rsid w:val="00CD76A2"/>
    <w:rsid w:val="00CE03F1"/>
    <w:rsid w:val="00CE0D05"/>
    <w:rsid w:val="00CE42BE"/>
    <w:rsid w:val="00CF323A"/>
    <w:rsid w:val="00D17B3F"/>
    <w:rsid w:val="00D26BAF"/>
    <w:rsid w:val="00D5308D"/>
    <w:rsid w:val="00D53C29"/>
    <w:rsid w:val="00D550B2"/>
    <w:rsid w:val="00D57ABA"/>
    <w:rsid w:val="00D82675"/>
    <w:rsid w:val="00D83D12"/>
    <w:rsid w:val="00D96084"/>
    <w:rsid w:val="00E04F27"/>
    <w:rsid w:val="00E3561D"/>
    <w:rsid w:val="00E74245"/>
    <w:rsid w:val="00E75CF3"/>
    <w:rsid w:val="00EA5FF2"/>
    <w:rsid w:val="00EC5557"/>
    <w:rsid w:val="00EC7EC2"/>
    <w:rsid w:val="00F0385C"/>
    <w:rsid w:val="00F16F61"/>
    <w:rsid w:val="00F20A43"/>
    <w:rsid w:val="00F36055"/>
    <w:rsid w:val="00F54925"/>
    <w:rsid w:val="00F55A4F"/>
    <w:rsid w:val="00F668B5"/>
    <w:rsid w:val="00F77E73"/>
    <w:rsid w:val="00F80487"/>
    <w:rsid w:val="00FA1219"/>
    <w:rsid w:val="00FA42A0"/>
    <w:rsid w:val="00FA5A13"/>
    <w:rsid w:val="00FA752E"/>
    <w:rsid w:val="00FB12AE"/>
    <w:rsid w:val="00FB1372"/>
    <w:rsid w:val="00FB3749"/>
    <w:rsid w:val="00FB7B76"/>
    <w:rsid w:val="00FC28B5"/>
    <w:rsid w:val="00FC329F"/>
    <w:rsid w:val="00FC7725"/>
    <w:rsid w:val="00FD160B"/>
    <w:rsid w:val="00FE6C33"/>
    <w:rsid w:val="00FF1702"/>
    <w:rsid w:val="00FF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ED7E4"/>
  <w15:docId w15:val="{E378C9DC-D4E2-4DA0-A993-718B47C65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6C9"/>
  </w:style>
  <w:style w:type="paragraph" w:styleId="1">
    <w:name w:val="heading 1"/>
    <w:basedOn w:val="a"/>
    <w:next w:val="a"/>
    <w:link w:val="10"/>
    <w:uiPriority w:val="99"/>
    <w:qFormat/>
    <w:rsid w:val="00C87761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3073"/>
  </w:style>
  <w:style w:type="character" w:customStyle="1" w:styleId="10">
    <w:name w:val="Заголовок 1 Знак"/>
    <w:basedOn w:val="a0"/>
    <w:link w:val="1"/>
    <w:uiPriority w:val="99"/>
    <w:rsid w:val="00C87761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customStyle="1" w:styleId="ConsPlusTitle">
    <w:name w:val="ConsPlusTitle"/>
    <w:uiPriority w:val="99"/>
    <w:rsid w:val="00C8776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styleId="a9">
    <w:name w:val="List Paragraph"/>
    <w:basedOn w:val="a"/>
    <w:uiPriority w:val="34"/>
    <w:qFormat/>
    <w:rsid w:val="00C87761"/>
    <w:pPr>
      <w:ind w:left="720"/>
      <w:contextualSpacing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rsid w:val="00C877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87761"/>
    <w:rPr>
      <w:rFonts w:ascii="Courier New" w:eastAsia="Times New Roman" w:hAnsi="Courier New" w:cs="Courier New"/>
      <w:sz w:val="20"/>
      <w:szCs w:val="20"/>
    </w:rPr>
  </w:style>
  <w:style w:type="paragraph" w:styleId="aa">
    <w:name w:val="Normal (Web)"/>
    <w:aliases w:val="Обычный (Web)1"/>
    <w:basedOn w:val="a"/>
    <w:link w:val="ab"/>
    <w:rsid w:val="00C87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semiHidden/>
    <w:rsid w:val="00C877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printj">
    <w:name w:val="printj"/>
    <w:basedOn w:val="a"/>
    <w:uiPriority w:val="99"/>
    <w:semiHidden/>
    <w:rsid w:val="00C87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C877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c">
    <w:name w:val="Table Grid"/>
    <w:basedOn w:val="a1"/>
    <w:uiPriority w:val="99"/>
    <w:rsid w:val="00C877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C87761"/>
    <w:rPr>
      <w:rFonts w:ascii="Arial" w:eastAsia="Times New Roman" w:hAnsi="Arial" w:cs="Arial"/>
      <w:sz w:val="20"/>
      <w:szCs w:val="20"/>
    </w:rPr>
  </w:style>
  <w:style w:type="paragraph" w:customStyle="1" w:styleId="consplusnormal1">
    <w:name w:val="consplusnormal"/>
    <w:basedOn w:val="a"/>
    <w:uiPriority w:val="99"/>
    <w:rsid w:val="00C87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 Spacing"/>
    <w:uiPriority w:val="99"/>
    <w:qFormat/>
    <w:rsid w:val="00C87761"/>
    <w:pPr>
      <w:spacing w:after="0" w:line="240" w:lineRule="auto"/>
    </w:pPr>
    <w:rPr>
      <w:rFonts w:ascii="Calibri" w:eastAsia="Calibri" w:hAnsi="Calibri" w:cs="Times New Roman"/>
    </w:rPr>
  </w:style>
  <w:style w:type="character" w:styleId="ae">
    <w:name w:val="Emphasis"/>
    <w:uiPriority w:val="99"/>
    <w:qFormat/>
    <w:rsid w:val="00C87761"/>
    <w:rPr>
      <w:rFonts w:cs="Times New Roman"/>
      <w:i/>
      <w:iCs/>
    </w:rPr>
  </w:style>
  <w:style w:type="character" w:styleId="af">
    <w:name w:val="annotation reference"/>
    <w:basedOn w:val="a0"/>
    <w:uiPriority w:val="99"/>
    <w:semiHidden/>
    <w:unhideWhenUsed/>
    <w:rsid w:val="00C87761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87761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87761"/>
    <w:rPr>
      <w:rFonts w:ascii="Calibri" w:eastAsia="Calibri" w:hAnsi="Calibri" w:cs="Times New Roman"/>
      <w:sz w:val="20"/>
      <w:szCs w:val="20"/>
      <w:lang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87761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87761"/>
    <w:rPr>
      <w:rFonts w:ascii="Calibri" w:eastAsia="Calibri" w:hAnsi="Calibri" w:cs="Times New Roman"/>
      <w:b/>
      <w:bCs/>
      <w:sz w:val="20"/>
      <w:szCs w:val="20"/>
      <w:lang w:eastAsia="en-US"/>
    </w:rPr>
  </w:style>
  <w:style w:type="character" w:customStyle="1" w:styleId="ab">
    <w:name w:val="Обычный (Интернет) Знак"/>
    <w:aliases w:val="Обычный (Web)1 Знак"/>
    <w:link w:val="aa"/>
    <w:locked/>
    <w:rsid w:val="00C87761"/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Strong"/>
    <w:qFormat/>
    <w:rsid w:val="004A5E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71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63FCA93-2E8D-4423-B98D-4C95D96E9DB1}">
  <we:reference id="wa200005502" version="1.0.0.11" store="ru-RU" storeType="OMEX"/>
  <we:alternateReferences>
    <we:reference id="wa200005502" version="1.0.0.11" store="wa200005502" storeType="OMEX"/>
  </we:alternateReferences>
  <we:properties>
    <we:property name="threads" value="[{&quot;id&quot;:&quot;jKYTJmdAYNPKkFwbjKYr_&quot;,&quot;contextType&quot;:&quot;CONTEXT_SELECTION&quot;,&quot;context&quot;:&quot;О внесении изменения в постановление администрации муниципального образования «Юкковское сельское поселение» Всеволожского муниципального района Ленинградской области от 28.10.2021 № 399 «Об утверждении муниципальной программы «Благоустройство территории МО «Юкковское сельское поселение»\n&quot;,&quot;messages&quot;:[{&quot;role&quot;:&quot;user&quot;,&quot;content&quot;:&quot;delete yellow color&quot;},{&quot;role&quot;:&quot;assistant&quot;,&quot;content&quot;:&quot;О внесении изменения в постановление администрации муниципального образования «Юкковское сельское поселение» Всеволожского муниципального района Ленинградской области от 28.10.2021 № 399 «Об утверждении муниципальной программы «Благоустройство территории МО «Юкковское сельское поселение»\n&quot;}]}]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AA05D-B0FD-4BF9-ADD0-940A455C7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546</TotalTime>
  <Pages>10</Pages>
  <Words>1711</Words>
  <Characters>9758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11447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Настя Горшкова</cp:lastModifiedBy>
  <cp:revision>30</cp:revision>
  <cp:lastPrinted>2024-02-13T08:55:00Z</cp:lastPrinted>
  <dcterms:created xsi:type="dcterms:W3CDTF">2023-11-24T12:44:00Z</dcterms:created>
  <dcterms:modified xsi:type="dcterms:W3CDTF">2024-03-27T08:24:00Z</dcterms:modified>
  <cp:contentStatus/>
</cp:coreProperties>
</file>