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7CD3C" w14:textId="6568756B" w:rsidR="00A4441F" w:rsidRDefault="00A4441F" w:rsidP="00A4441F">
      <w:pPr>
        <w:spacing w:after="0" w:line="20" w:lineRule="atLeast"/>
        <w:ind w:left="-709" w:right="-567"/>
        <w:jc w:val="right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Arial" w:eastAsiaTheme="minorHAnsi" w:hAnsi="Arial" w:cs="Arial"/>
          <w:sz w:val="24"/>
          <w:szCs w:val="18"/>
          <w:lang w:eastAsia="en-US"/>
        </w:rPr>
        <w:t>Идентификатор</w:t>
      </w:r>
    </w:p>
    <w:p w14:paraId="47B3A1FC" w14:textId="77777777" w:rsidR="00A4441F" w:rsidRDefault="00A4441F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EE99556" w14:textId="736D6B20" w:rsidR="00C40261" w:rsidRDefault="00A4441F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Arial" w:eastAsiaTheme="minorHAnsi" w:hAnsi="Arial" w:cs="Arial"/>
          <w:sz w:val="24"/>
          <w:szCs w:val="18"/>
          <w:lang w:eastAsia="en-US"/>
        </w:rPr>
        <w:t>ГЕРБ</w:t>
      </w:r>
    </w:p>
    <w:p w14:paraId="766E11D5" w14:textId="4EB19D3A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1E6B55D9" w:rsidR="00F668B5" w:rsidRPr="00F668B5" w:rsidRDefault="00F668B5" w:rsidP="00982498">
      <w:pPr>
        <w:spacing w:after="0"/>
        <w:ind w:left="-709" w:right="-567" w:firstLine="283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</w:t>
      </w:r>
      <w:r w:rsidR="0098249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    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</w:t>
      </w:r>
      <w:r w:rsidR="00A4441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20.03.2024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_ 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7480C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proofErr w:type="gramStart"/>
      <w:r w:rsidRPr="00BF63FC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№</w:t>
      </w:r>
      <w:r w:rsidR="00BF63FC" w:rsidRPr="00BF63FC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 </w:t>
      </w:r>
      <w:r w:rsidR="00982498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 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</w:t>
      </w:r>
      <w:proofErr w:type="gramEnd"/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</w:t>
      </w:r>
      <w:r w:rsidR="0098249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 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</w:t>
      </w:r>
      <w:r w:rsidR="00A4441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74</w:t>
      </w:r>
      <w:r w:rsidR="0098249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 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</w:t>
      </w:r>
    </w:p>
    <w:p w14:paraId="227415C8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tbl>
      <w:tblPr>
        <w:tblpPr w:leftFromText="180" w:rightFromText="180" w:vertAnchor="text" w:horzAnchor="margin" w:tblpY="440"/>
        <w:tblW w:w="0" w:type="auto"/>
        <w:tblLook w:val="01E0" w:firstRow="1" w:lastRow="1" w:firstColumn="1" w:lastColumn="1" w:noHBand="0" w:noVBand="0"/>
      </w:tblPr>
      <w:tblGrid>
        <w:gridCol w:w="5252"/>
      </w:tblGrid>
      <w:tr w:rsidR="00982498" w:rsidRPr="00E55825" w14:paraId="01BE6523" w14:textId="77777777" w:rsidTr="00F24B9B">
        <w:trPr>
          <w:trHeight w:val="2823"/>
        </w:trPr>
        <w:tc>
          <w:tcPr>
            <w:tcW w:w="5252" w:type="dxa"/>
          </w:tcPr>
          <w:p w14:paraId="5AA186D4" w14:textId="3D5417FB" w:rsidR="00982498" w:rsidRPr="00E55825" w:rsidRDefault="00982498" w:rsidP="00F24B9B">
            <w:pPr>
              <w:pStyle w:val="aa"/>
              <w:widowControl w:val="0"/>
              <w:jc w:val="both"/>
            </w:pP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 внесении изменений в постановление администрации от 20.03.2023 № 89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br/>
              <w:t>«</w:t>
            </w:r>
            <w:r w:rsidRPr="00257DBE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 обеспечении надлежащего состояния наружного противопожарного водоснабжения в границах муниципального образования «Юкковское сельское поселение» Всеволожского муниципального района Ленинградской области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» </w:t>
            </w:r>
          </w:p>
        </w:tc>
      </w:tr>
    </w:tbl>
    <w:p w14:paraId="3FC7A916" w14:textId="68F9C3D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7E6ED87E" w14:textId="77777777" w:rsidR="00982498" w:rsidRDefault="00982498" w:rsidP="00257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99B7C1" w14:textId="77777777" w:rsidR="00982498" w:rsidRDefault="00982498" w:rsidP="00257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7A250" w14:textId="77777777" w:rsidR="00982498" w:rsidRDefault="00982498" w:rsidP="00257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C6BD71" w14:textId="77777777" w:rsidR="00982498" w:rsidRDefault="00982498" w:rsidP="00257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6176FC" w14:textId="77777777" w:rsidR="00982498" w:rsidRDefault="00982498" w:rsidP="00257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F721F7" w14:textId="7AF2F17E" w:rsidR="00257DBE" w:rsidRDefault="00257DBE" w:rsidP="00F24B9B">
      <w:pPr>
        <w:spacing w:before="36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DBE">
        <w:rPr>
          <w:rFonts w:ascii="Times New Roman" w:hAnsi="Times New Roman" w:cs="Times New Roman"/>
          <w:sz w:val="28"/>
          <w:szCs w:val="28"/>
        </w:rPr>
        <w:t xml:space="preserve">Руководствуясь Федеральными законами от  21.12.1994 № 69-ФЗ </w:t>
      </w:r>
      <w:r w:rsidRPr="00257DBE">
        <w:rPr>
          <w:rFonts w:ascii="Times New Roman" w:hAnsi="Times New Roman" w:cs="Times New Roman"/>
          <w:sz w:val="28"/>
          <w:szCs w:val="28"/>
        </w:rPr>
        <w:br/>
        <w:t xml:space="preserve">«О пожарной безопасности», от 06.10.2003 № 131-ФЗ «Об общих принципах организации местного самоуправления в Российской Федерации», от  22.07.2008 № 123-ФЗ «Технический регламент о требованиях пожарной безопасности», от  07.12.2011 № 416-ФЗ </w:t>
      </w:r>
      <w:r w:rsidRPr="00257DBE">
        <w:rPr>
          <w:rFonts w:ascii="Times New Roman" w:hAnsi="Times New Roman" w:cs="Times New Roman"/>
          <w:bCs/>
          <w:sz w:val="28"/>
          <w:szCs w:val="28"/>
        </w:rPr>
        <w:t xml:space="preserve">«О водоснабжении и водоотведении», </w:t>
      </w:r>
      <w:r w:rsidRPr="00257DBE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Pr="00257DBE">
        <w:rPr>
          <w:rFonts w:ascii="Times New Roman" w:hAnsi="Times New Roman" w:cs="Times New Roman"/>
          <w:sz w:val="28"/>
          <w:szCs w:val="28"/>
        </w:rPr>
        <w:br/>
        <w:t xml:space="preserve">от 16.09.2020 № 1479 «Об утверждении Правил противопожарного режима в Российской Федерации», </w:t>
      </w:r>
      <w:r w:rsidRPr="00257DBE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пожарной безопасности </w:t>
      </w:r>
      <w:r w:rsidRPr="00257DBE">
        <w:rPr>
          <w:rFonts w:ascii="Times New Roman" w:hAnsi="Times New Roman" w:cs="Times New Roman"/>
          <w:sz w:val="28"/>
          <w:szCs w:val="28"/>
        </w:rPr>
        <w:t xml:space="preserve">в границах муниципального образования «Юкковское сельское поселение» Всеволожского муниципального района Ленинградской области (далее – МО «Юкковское сельское поселение»), </w:t>
      </w:r>
      <w:r w:rsidRPr="00257DBE">
        <w:rPr>
          <w:rFonts w:ascii="Times New Roman" w:hAnsi="Times New Roman" w:cs="Times New Roman"/>
          <w:bCs/>
          <w:sz w:val="28"/>
          <w:szCs w:val="28"/>
        </w:rPr>
        <w:t xml:space="preserve">активизации работы по приведению наружного противопожарного водоснабжения в соответствии с нормами и правилами, а также в целях создания условия для забора в любое время года воды из источников наружного противопожарного водоснабжения, администрация муниципального образования «Юкковское сельское поселение» Всеволожского муниципального района </w:t>
      </w:r>
      <w:r w:rsidR="004C25B3">
        <w:rPr>
          <w:rFonts w:ascii="Times New Roman" w:hAnsi="Times New Roman" w:cs="Times New Roman"/>
          <w:bCs/>
          <w:sz w:val="28"/>
          <w:szCs w:val="28"/>
        </w:rPr>
        <w:t>Л</w:t>
      </w:r>
      <w:r w:rsidRPr="00257DBE">
        <w:rPr>
          <w:rFonts w:ascii="Times New Roman" w:hAnsi="Times New Roman" w:cs="Times New Roman"/>
          <w:bCs/>
          <w:sz w:val="28"/>
          <w:szCs w:val="28"/>
        </w:rPr>
        <w:t>енинградской области</w:t>
      </w:r>
      <w:r w:rsidRPr="00257DBE">
        <w:rPr>
          <w:rFonts w:ascii="Times New Roman" w:hAnsi="Times New Roman" w:cs="Times New Roman"/>
          <w:bCs/>
          <w:sz w:val="28"/>
          <w:szCs w:val="28"/>
        </w:rPr>
        <w:br/>
      </w:r>
      <w:r w:rsidRPr="00257DBE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55276F0D" w14:textId="77777777" w:rsidR="004C25B3" w:rsidRPr="00257DBE" w:rsidRDefault="004C25B3" w:rsidP="00F24B9B">
      <w:pPr>
        <w:spacing w:before="36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80FDF6" w14:textId="40CE2ADA" w:rsidR="00F02301" w:rsidRPr="00F02301" w:rsidRDefault="00F02301" w:rsidP="00F02301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F023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1.</w:t>
      </w:r>
      <w:r w:rsidRPr="00F023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ab/>
        <w:t xml:space="preserve">Внести в постановление администрации </w:t>
      </w:r>
      <w:r w:rsidR="009C4DE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МО «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Юкковское </w:t>
      </w:r>
      <w:r w:rsidRPr="00F023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сельско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е</w:t>
      </w:r>
      <w:r w:rsidR="009C4DE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поселение»</w:t>
      </w:r>
      <w:r w:rsidRPr="00F023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Всеволожского</w:t>
      </w:r>
      <w:r w:rsidR="0023553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муниципального</w:t>
      </w:r>
      <w:r w:rsidRPr="00F023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района Ленинградской области от </w:t>
      </w:r>
      <w:r w:rsidR="00257DBE" w:rsidRPr="00257DBE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20</w:t>
      </w:r>
      <w:r w:rsidR="00257DBE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.03.2023</w:t>
      </w:r>
      <w:r w:rsidRPr="00F023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№</w:t>
      </w:r>
      <w:r w:rsidR="00257DBE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89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F023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«</w:t>
      </w:r>
      <w:r w:rsidR="00257DBE" w:rsidRPr="00257DBE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Об обеспечении надлежащего состояния наружного противопожарного водоснабжения в границах муниципального образования «Юкковское сельское поселение» Всеволожского муниципального района Ленинградской области</w:t>
      </w:r>
      <w:r w:rsidR="00257DBE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»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F023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следующие изменения:</w:t>
      </w:r>
    </w:p>
    <w:p w14:paraId="06C12773" w14:textId="627B13C6" w:rsidR="00257DBE" w:rsidRDefault="00F02301" w:rsidP="00257DB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3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1.1. </w:t>
      </w:r>
      <w:r w:rsidR="00257DBE" w:rsidRPr="00257DB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57DBE">
        <w:rPr>
          <w:rFonts w:ascii="Times New Roman" w:hAnsi="Times New Roman" w:cs="Times New Roman"/>
          <w:sz w:val="28"/>
          <w:szCs w:val="28"/>
        </w:rPr>
        <w:t>2</w:t>
      </w:r>
      <w:r w:rsidR="00257DBE" w:rsidRPr="00257DBE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4C25B3">
        <w:rPr>
          <w:rFonts w:ascii="Times New Roman" w:hAnsi="Times New Roman" w:cs="Times New Roman"/>
          <w:sz w:val="28"/>
          <w:szCs w:val="28"/>
        </w:rPr>
        <w:t xml:space="preserve">к </w:t>
      </w:r>
      <w:r w:rsidR="00257DBE" w:rsidRPr="00257DBE">
        <w:rPr>
          <w:rFonts w:ascii="Times New Roman" w:hAnsi="Times New Roman" w:cs="Times New Roman"/>
          <w:sz w:val="28"/>
          <w:szCs w:val="28"/>
        </w:rPr>
        <w:t>настоящему постановлению.</w:t>
      </w:r>
    </w:p>
    <w:p w14:paraId="69FB7024" w14:textId="21A071A9" w:rsidR="008D72BC" w:rsidRDefault="008D72BC" w:rsidP="00F02301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="00F02301" w:rsidRPr="00F023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Pr="008D72B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A551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Настоящее постановление вступает в силу после</w:t>
      </w:r>
      <w:r w:rsidR="004C25B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официального</w:t>
      </w:r>
      <w:r w:rsidRPr="00DA551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опубликования.</w:t>
      </w:r>
    </w:p>
    <w:p w14:paraId="4BD34AA2" w14:textId="4D3D0509" w:rsidR="00DA5511" w:rsidRDefault="008D72BC" w:rsidP="00F02301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</w:t>
      </w:r>
      <w:r w:rsidR="00DA551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DA5511" w:rsidRPr="00DA5511">
        <w:rPr>
          <w:rFonts w:ascii="Times New Roman" w:hAnsi="Times New Roman"/>
          <w:sz w:val="28"/>
          <w:szCs w:val="28"/>
        </w:rPr>
        <w:t xml:space="preserve"> </w:t>
      </w:r>
      <w:r w:rsidR="00DA5511">
        <w:rPr>
          <w:rFonts w:ascii="Times New Roman" w:hAnsi="Times New Roman"/>
          <w:sz w:val="28"/>
          <w:szCs w:val="28"/>
        </w:rPr>
        <w:t>Опубликовать данное постановление</w:t>
      </w:r>
      <w:r w:rsidR="00DA5511" w:rsidRPr="00313EC7">
        <w:rPr>
          <w:rFonts w:ascii="Times New Roman" w:hAnsi="Times New Roman"/>
          <w:sz w:val="28"/>
          <w:szCs w:val="28"/>
        </w:rPr>
        <w:t xml:space="preserve"> </w:t>
      </w:r>
      <w:r w:rsidR="00DA5511" w:rsidRPr="00313EC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официальном сайте </w:t>
      </w:r>
      <w:r w:rsidR="009C4DE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br/>
      </w:r>
      <w:r w:rsidR="00DA5511" w:rsidRPr="00313EC7">
        <w:rPr>
          <w:rFonts w:ascii="Times New Roman" w:hAnsi="Times New Roman"/>
          <w:sz w:val="28"/>
          <w:szCs w:val="28"/>
        </w:rPr>
        <w:t xml:space="preserve">МО «Юкковское сельское поселение» </w:t>
      </w:r>
      <w:r w:rsidR="00DA5511" w:rsidRPr="00313EC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hyperlink r:id="rId8" w:history="1">
        <w:r w:rsidR="00DA5511" w:rsidRPr="002121B7">
          <w:rPr>
            <w:rStyle w:val="a9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www.ykki.ru</w:t>
        </w:r>
      </w:hyperlink>
      <w:r w:rsidR="00DA5511" w:rsidRPr="00313EC7">
        <w:rPr>
          <w:rFonts w:ascii="Times New Roman" w:hAnsi="Times New Roman"/>
          <w:sz w:val="28"/>
          <w:szCs w:val="28"/>
        </w:rPr>
        <w:t>.</w:t>
      </w:r>
    </w:p>
    <w:p w14:paraId="7C46E973" w14:textId="354F7973" w:rsidR="00DA5511" w:rsidRDefault="008D72BC" w:rsidP="00A52AA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C4DEC">
        <w:rPr>
          <w:rFonts w:ascii="Times New Roman" w:hAnsi="Times New Roman" w:cs="Times New Roman"/>
          <w:sz w:val="28"/>
          <w:szCs w:val="28"/>
        </w:rPr>
        <w:t>Контроль исполнения</w:t>
      </w:r>
      <w:r w:rsidR="00DA55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A5511">
        <w:rPr>
          <w:rFonts w:ascii="Times New Roman" w:hAnsi="Times New Roman" w:cs="Times New Roman"/>
          <w:sz w:val="28"/>
          <w:szCs w:val="28"/>
        </w:rPr>
        <w:t xml:space="preserve">постановления оставляю </w:t>
      </w:r>
      <w:r w:rsidR="009C4DEC">
        <w:rPr>
          <w:rFonts w:ascii="Times New Roman" w:hAnsi="Times New Roman" w:cs="Times New Roman"/>
          <w:sz w:val="28"/>
          <w:szCs w:val="28"/>
        </w:rPr>
        <w:br/>
      </w:r>
      <w:r w:rsidR="00DA5511">
        <w:rPr>
          <w:rFonts w:ascii="Times New Roman" w:hAnsi="Times New Roman" w:cs="Times New Roman"/>
          <w:sz w:val="28"/>
          <w:szCs w:val="28"/>
        </w:rPr>
        <w:t>за собой.</w:t>
      </w: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1FE83065" w14:textId="77777777" w:rsidR="008D72BC" w:rsidRDefault="008D72B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4D869DF4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администрации                                      </w:t>
      </w:r>
      <w:r w:rsidR="008D72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C4D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02301">
        <w:rPr>
          <w:rFonts w:ascii="Times New Roman" w:hAnsi="Times New Roman" w:cs="Times New Roman"/>
          <w:sz w:val="28"/>
          <w:szCs w:val="28"/>
        </w:rPr>
        <w:t>М.Ю. Белов</w:t>
      </w:r>
    </w:p>
    <w:p w14:paraId="798949B3" w14:textId="6FC1345C" w:rsidR="00F24B9B" w:rsidRDefault="00F24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c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678"/>
      </w:tblGrid>
      <w:tr w:rsidR="007319B4" w14:paraId="12F7DCB8" w14:textId="77777777" w:rsidTr="007319B4">
        <w:tc>
          <w:tcPr>
            <w:tcW w:w="5382" w:type="dxa"/>
          </w:tcPr>
          <w:p w14:paraId="464A2778" w14:textId="77777777" w:rsidR="007319B4" w:rsidRDefault="007319B4" w:rsidP="007319B4">
            <w:pPr>
              <w:pStyle w:val="aa"/>
              <w:jc w:val="both"/>
              <w:rPr>
                <w:u w:val="single"/>
              </w:rPr>
            </w:pPr>
          </w:p>
        </w:tc>
        <w:tc>
          <w:tcPr>
            <w:tcW w:w="4678" w:type="dxa"/>
          </w:tcPr>
          <w:p w14:paraId="6EBC9C51" w14:textId="77777777" w:rsidR="007319B4" w:rsidRPr="007319B4" w:rsidRDefault="007319B4" w:rsidP="007319B4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319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Приложение</w:t>
            </w:r>
          </w:p>
          <w:p w14:paraId="54C5CF54" w14:textId="77777777" w:rsidR="007319B4" w:rsidRPr="007319B4" w:rsidRDefault="007319B4" w:rsidP="007319B4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319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 постановлению администрации</w:t>
            </w:r>
          </w:p>
          <w:p w14:paraId="43AFA5C1" w14:textId="77777777" w:rsidR="007319B4" w:rsidRPr="007319B4" w:rsidRDefault="007319B4" w:rsidP="007319B4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319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МО «Юкковское сельское поселение»</w:t>
            </w:r>
          </w:p>
          <w:p w14:paraId="25D90DEC" w14:textId="37A723E2" w:rsidR="007319B4" w:rsidRPr="007319B4" w:rsidRDefault="007319B4" w:rsidP="007319B4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319B4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___</w:t>
            </w:r>
            <w:r w:rsidR="00A4441F" w:rsidRPr="00A4441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20.03.2024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 № _____</w:t>
            </w:r>
            <w:r w:rsidR="00A4441F" w:rsidRPr="00A4441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74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</w:tbl>
    <w:p w14:paraId="0096441B" w14:textId="77777777" w:rsidR="00C16F90" w:rsidRDefault="00C16F90" w:rsidP="00C16F90">
      <w:pPr>
        <w:pStyle w:val="aa"/>
        <w:jc w:val="right"/>
        <w:rPr>
          <w:u w:val="single"/>
        </w:rPr>
      </w:pPr>
    </w:p>
    <w:p w14:paraId="1FBF747C" w14:textId="77777777" w:rsidR="00C16F90" w:rsidRDefault="00C16F90" w:rsidP="00C16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0EE48720" w14:textId="77777777" w:rsidR="00C16F90" w:rsidRDefault="00C16F90" w:rsidP="00C16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водных объектов, противопожарных резервуаров, пожарных гидрантов на территории муниципального образования «Юкковское сельское поселение» Всеволожского района Ленинградской области, предназначенных для целей наружного пожаротушения</w:t>
      </w:r>
    </w:p>
    <w:tbl>
      <w:tblPr>
        <w:tblStyle w:val="ac"/>
        <w:tblpPr w:leftFromText="180" w:rightFromText="180" w:vertAnchor="text" w:horzAnchor="margin" w:tblpY="138"/>
        <w:tblW w:w="9918" w:type="dxa"/>
        <w:tblLayout w:type="fixed"/>
        <w:tblLook w:val="04A0" w:firstRow="1" w:lastRow="0" w:firstColumn="1" w:lastColumn="0" w:noHBand="0" w:noVBand="1"/>
      </w:tblPr>
      <w:tblGrid>
        <w:gridCol w:w="1536"/>
        <w:gridCol w:w="2145"/>
        <w:gridCol w:w="1993"/>
        <w:gridCol w:w="1868"/>
        <w:gridCol w:w="2376"/>
      </w:tblGrid>
      <w:tr w:rsidR="00C16F90" w14:paraId="69370C82" w14:textId="77777777" w:rsidTr="00A5619A">
        <w:tc>
          <w:tcPr>
            <w:tcW w:w="1536" w:type="dxa"/>
          </w:tcPr>
          <w:p w14:paraId="70209FF1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2EA4C36C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145" w:type="dxa"/>
          </w:tcPr>
          <w:p w14:paraId="01E9C075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источника НППВ</w:t>
            </w:r>
          </w:p>
        </w:tc>
        <w:tc>
          <w:tcPr>
            <w:tcW w:w="1993" w:type="dxa"/>
          </w:tcPr>
          <w:p w14:paraId="7F890125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Кадастровый номер земельного участка, на котором расположен источник НППВ</w:t>
            </w:r>
          </w:p>
        </w:tc>
        <w:tc>
          <w:tcPr>
            <w:tcW w:w="1868" w:type="dxa"/>
          </w:tcPr>
          <w:p w14:paraId="45FDF4EF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источника НППВ</w:t>
            </w:r>
          </w:p>
          <w:p w14:paraId="3AAA5568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(ПГ, ПВ, ЕВ)</w:t>
            </w:r>
          </w:p>
        </w:tc>
        <w:tc>
          <w:tcPr>
            <w:tcW w:w="2376" w:type="dxa"/>
          </w:tcPr>
          <w:p w14:paraId="339B55CB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собственнике (балансодержателе) источника НППВ</w:t>
            </w:r>
          </w:p>
        </w:tc>
      </w:tr>
      <w:tr w:rsidR="00C16F90" w14:paraId="76DB313C" w14:textId="77777777" w:rsidTr="00A5619A">
        <w:tc>
          <w:tcPr>
            <w:tcW w:w="1536" w:type="dxa"/>
          </w:tcPr>
          <w:p w14:paraId="7FE7C72A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45" w:type="dxa"/>
          </w:tcPr>
          <w:p w14:paraId="79D0A4B1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93" w:type="dxa"/>
          </w:tcPr>
          <w:p w14:paraId="544B260B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8" w:type="dxa"/>
          </w:tcPr>
          <w:p w14:paraId="61FF44B1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14:paraId="18FB2C32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16F90" w14:paraId="63A97369" w14:textId="77777777" w:rsidTr="00A5619A">
        <w:tc>
          <w:tcPr>
            <w:tcW w:w="1536" w:type="dxa"/>
          </w:tcPr>
          <w:p w14:paraId="51FCB80B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5" w:type="dxa"/>
          </w:tcPr>
          <w:p w14:paraId="672D518A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ул. Школьная, дом 7</w:t>
            </w:r>
          </w:p>
        </w:tc>
        <w:tc>
          <w:tcPr>
            <w:tcW w:w="1993" w:type="dxa"/>
          </w:tcPr>
          <w:p w14:paraId="509E0947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59D6C315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1F06D1C0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001F8F4D" w14:textId="77777777" w:rsidTr="00A5619A">
        <w:tc>
          <w:tcPr>
            <w:tcW w:w="1536" w:type="dxa"/>
          </w:tcPr>
          <w:p w14:paraId="76BD79FA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5" w:type="dxa"/>
          </w:tcPr>
          <w:p w14:paraId="5DFD6F2B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Юкки,  Ленинградское ш.2 </w:t>
            </w:r>
          </w:p>
        </w:tc>
        <w:tc>
          <w:tcPr>
            <w:tcW w:w="1993" w:type="dxa"/>
          </w:tcPr>
          <w:p w14:paraId="5E9EAE7E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08990ADE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72429A1F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00FF5EDB" w14:textId="77777777" w:rsidTr="00A5619A">
        <w:tc>
          <w:tcPr>
            <w:tcW w:w="1536" w:type="dxa"/>
          </w:tcPr>
          <w:p w14:paraId="55C93026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5" w:type="dxa"/>
          </w:tcPr>
          <w:p w14:paraId="2248FDF8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ул. Советская пересечение с ул. Школьная</w:t>
            </w:r>
          </w:p>
        </w:tc>
        <w:tc>
          <w:tcPr>
            <w:tcW w:w="1993" w:type="dxa"/>
          </w:tcPr>
          <w:p w14:paraId="6543E4FD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78B4AC34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463F2F1E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2829F229" w14:textId="77777777" w:rsidTr="00A5619A">
        <w:tc>
          <w:tcPr>
            <w:tcW w:w="1536" w:type="dxa"/>
          </w:tcPr>
          <w:p w14:paraId="5FE69993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5" w:type="dxa"/>
          </w:tcPr>
          <w:p w14:paraId="2C9E8814" w14:textId="77777777" w:rsidR="00C16F90" w:rsidRDefault="00C16F90" w:rsidP="00A561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Ленинградское ш. 24</w:t>
            </w:r>
          </w:p>
        </w:tc>
        <w:tc>
          <w:tcPr>
            <w:tcW w:w="1993" w:type="dxa"/>
          </w:tcPr>
          <w:p w14:paraId="58D726E1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50FB67BE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57C7D457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7C8DEFC2" w14:textId="77777777" w:rsidTr="00A5619A">
        <w:tc>
          <w:tcPr>
            <w:tcW w:w="1536" w:type="dxa"/>
          </w:tcPr>
          <w:p w14:paraId="6C3BDF97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5" w:type="dxa"/>
          </w:tcPr>
          <w:p w14:paraId="4FFD95BF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Еловая пересечение с ул. Школьная</w:t>
            </w:r>
          </w:p>
        </w:tc>
        <w:tc>
          <w:tcPr>
            <w:tcW w:w="1993" w:type="dxa"/>
          </w:tcPr>
          <w:p w14:paraId="4E669DD2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51C16E89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04BA512B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  <w:p w14:paraId="7AC89876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F90" w14:paraId="1D81B57A" w14:textId="77777777" w:rsidTr="00A5619A">
        <w:tc>
          <w:tcPr>
            <w:tcW w:w="1536" w:type="dxa"/>
          </w:tcPr>
          <w:p w14:paraId="6C33E048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45" w:type="dxa"/>
          </w:tcPr>
          <w:p w14:paraId="1D301F46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ул. Совхозная 9в пересечение с ул. Радищева</w:t>
            </w:r>
          </w:p>
        </w:tc>
        <w:tc>
          <w:tcPr>
            <w:tcW w:w="1993" w:type="dxa"/>
          </w:tcPr>
          <w:p w14:paraId="5A2C704F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75DD6328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4931FB47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6D7B164A" w14:textId="77777777" w:rsidTr="00A5619A">
        <w:tc>
          <w:tcPr>
            <w:tcW w:w="1536" w:type="dxa"/>
          </w:tcPr>
          <w:p w14:paraId="141BC544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5" w:type="dxa"/>
          </w:tcPr>
          <w:p w14:paraId="086B812C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Юкки, ул. Спортивная угол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Ленинградское шоссе </w:t>
            </w:r>
          </w:p>
        </w:tc>
        <w:tc>
          <w:tcPr>
            <w:tcW w:w="1993" w:type="dxa"/>
          </w:tcPr>
          <w:p w14:paraId="1F4722B1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868" w:type="dxa"/>
          </w:tcPr>
          <w:p w14:paraId="070AB280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406E95F1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539A546C" w14:textId="77777777" w:rsidTr="00A5619A">
        <w:tc>
          <w:tcPr>
            <w:tcW w:w="1536" w:type="dxa"/>
          </w:tcPr>
          <w:p w14:paraId="2613099F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45" w:type="dxa"/>
          </w:tcPr>
          <w:p w14:paraId="4364F29A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ул. Новоселов 8</w:t>
            </w:r>
          </w:p>
        </w:tc>
        <w:tc>
          <w:tcPr>
            <w:tcW w:w="1993" w:type="dxa"/>
          </w:tcPr>
          <w:p w14:paraId="12BBCF9F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4A18B9CA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319C489C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74C5D9F1" w14:textId="77777777" w:rsidTr="00A5619A">
        <w:tc>
          <w:tcPr>
            <w:tcW w:w="1536" w:type="dxa"/>
          </w:tcPr>
          <w:p w14:paraId="62A5A593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45" w:type="dxa"/>
          </w:tcPr>
          <w:p w14:paraId="07CDD94A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ул. Спортивная 2 у Ворот ДНП «ЮККИ Сити»</w:t>
            </w:r>
          </w:p>
        </w:tc>
        <w:tc>
          <w:tcPr>
            <w:tcW w:w="1993" w:type="dxa"/>
          </w:tcPr>
          <w:p w14:paraId="7F159A09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7AC34746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309239F3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2A3CFE71" w14:textId="77777777" w:rsidTr="00A5619A">
        <w:tc>
          <w:tcPr>
            <w:tcW w:w="1536" w:type="dxa"/>
          </w:tcPr>
          <w:p w14:paraId="6546FB5E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45" w:type="dxa"/>
          </w:tcPr>
          <w:p w14:paraId="6F26390F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Лупполово, ул. Зеленая 4</w:t>
            </w:r>
          </w:p>
        </w:tc>
        <w:tc>
          <w:tcPr>
            <w:tcW w:w="1993" w:type="dxa"/>
          </w:tcPr>
          <w:p w14:paraId="2867F494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371E9C9F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2C6B44D9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5292B459" w14:textId="77777777" w:rsidTr="00A5619A">
        <w:tc>
          <w:tcPr>
            <w:tcW w:w="1536" w:type="dxa"/>
          </w:tcPr>
          <w:p w14:paraId="00FA0514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45" w:type="dxa"/>
          </w:tcPr>
          <w:p w14:paraId="12A18372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Лупполово</w:t>
            </w:r>
          </w:p>
          <w:p w14:paraId="593C6236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Зеленая 8</w:t>
            </w:r>
          </w:p>
        </w:tc>
        <w:tc>
          <w:tcPr>
            <w:tcW w:w="1993" w:type="dxa"/>
          </w:tcPr>
          <w:p w14:paraId="7C90A6FD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546339AF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7DA8DF7D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4D49E63B" w14:textId="77777777" w:rsidTr="00A5619A">
        <w:tc>
          <w:tcPr>
            <w:tcW w:w="1536" w:type="dxa"/>
          </w:tcPr>
          <w:p w14:paraId="611D9093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45" w:type="dxa"/>
          </w:tcPr>
          <w:p w14:paraId="464033DD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Лупполово, Ягодный пер.</w:t>
            </w:r>
          </w:p>
        </w:tc>
        <w:tc>
          <w:tcPr>
            <w:tcW w:w="1993" w:type="dxa"/>
          </w:tcPr>
          <w:p w14:paraId="281284AC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697876B9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4D6F98E8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08424EB3" w14:textId="77777777" w:rsidTr="00A5619A">
        <w:tc>
          <w:tcPr>
            <w:tcW w:w="1536" w:type="dxa"/>
          </w:tcPr>
          <w:p w14:paraId="27123921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45" w:type="dxa"/>
          </w:tcPr>
          <w:p w14:paraId="01267CB6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Дранишники, ул. Полевая</w:t>
            </w:r>
          </w:p>
        </w:tc>
        <w:tc>
          <w:tcPr>
            <w:tcW w:w="1993" w:type="dxa"/>
          </w:tcPr>
          <w:p w14:paraId="3C8AFDCD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3B377758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59EA300D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C16F90" w14:paraId="4D8051C8" w14:textId="77777777" w:rsidTr="00A5619A">
        <w:tc>
          <w:tcPr>
            <w:tcW w:w="1536" w:type="dxa"/>
          </w:tcPr>
          <w:p w14:paraId="72D1D2AF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45" w:type="dxa"/>
            <w:vAlign w:val="center"/>
          </w:tcPr>
          <w:p w14:paraId="768C8379" w14:textId="77777777" w:rsidR="00C16F90" w:rsidRPr="00E24F6B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F6B">
              <w:rPr>
                <w:rFonts w:ascii="Times New Roman" w:hAnsi="Times New Roman" w:cs="Times New Roman"/>
                <w:sz w:val="28"/>
                <w:szCs w:val="28"/>
              </w:rPr>
              <w:t>д. Дранишники, ул. Лесная в районе дома 14</w:t>
            </w:r>
          </w:p>
        </w:tc>
        <w:tc>
          <w:tcPr>
            <w:tcW w:w="1993" w:type="dxa"/>
          </w:tcPr>
          <w:p w14:paraId="079CBB90" w14:textId="37053293" w:rsidR="00C16F90" w:rsidRDefault="00982498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22D42781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Водоем</w:t>
            </w:r>
          </w:p>
        </w:tc>
        <w:tc>
          <w:tcPr>
            <w:tcW w:w="2376" w:type="dxa"/>
          </w:tcPr>
          <w:p w14:paraId="3FFC4F70" w14:textId="77777777" w:rsidR="00C16F90" w:rsidRDefault="00C16F90" w:rsidP="00A56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4ECE342E" w14:textId="77777777" w:rsidR="00C16F90" w:rsidRDefault="00C16F90" w:rsidP="00C16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6838B" w14:textId="33B91043" w:rsidR="00F730FE" w:rsidRPr="00942B34" w:rsidRDefault="00F730FE" w:rsidP="00C16F90">
      <w:pPr>
        <w:pStyle w:val="aa"/>
        <w:rPr>
          <w:rFonts w:ascii="Times New Roman" w:hAnsi="Times New Roman" w:cs="Times New Roman"/>
        </w:rPr>
      </w:pPr>
    </w:p>
    <w:sectPr w:rsidR="00F730FE" w:rsidRPr="00942B34" w:rsidSect="00640869">
      <w:headerReference w:type="default" r:id="rId9"/>
      <w:pgSz w:w="11906" w:h="16838"/>
      <w:pgMar w:top="851" w:right="849" w:bottom="56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94EB9" w14:textId="77777777" w:rsidR="00640869" w:rsidRDefault="00640869" w:rsidP="002C3073">
      <w:pPr>
        <w:spacing w:after="0" w:line="240" w:lineRule="auto"/>
      </w:pPr>
      <w:r>
        <w:separator/>
      </w:r>
    </w:p>
  </w:endnote>
  <w:endnote w:type="continuationSeparator" w:id="0">
    <w:p w14:paraId="20A03CB6" w14:textId="77777777" w:rsidR="00640869" w:rsidRDefault="00640869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128CC" w14:textId="77777777" w:rsidR="00640869" w:rsidRDefault="00640869" w:rsidP="002C3073">
      <w:pPr>
        <w:spacing w:after="0" w:line="240" w:lineRule="auto"/>
      </w:pPr>
      <w:r>
        <w:separator/>
      </w:r>
    </w:p>
  </w:footnote>
  <w:footnote w:type="continuationSeparator" w:id="0">
    <w:p w14:paraId="40A3DE2A" w14:textId="77777777" w:rsidR="00640869" w:rsidRDefault="00640869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1BA8A929" w14:textId="59239740" w:rsidR="002C3073" w:rsidRDefault="00B26E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19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E48C3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21456429">
    <w:abstractNumId w:val="1"/>
  </w:num>
  <w:num w:numId="2" w16cid:durableId="149097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6F75"/>
    <w:rsid w:val="00037B44"/>
    <w:rsid w:val="0006526F"/>
    <w:rsid w:val="000A78B7"/>
    <w:rsid w:val="000C6028"/>
    <w:rsid w:val="000D16F2"/>
    <w:rsid w:val="000E31ED"/>
    <w:rsid w:val="0010019A"/>
    <w:rsid w:val="00112667"/>
    <w:rsid w:val="00160B69"/>
    <w:rsid w:val="001A00DD"/>
    <w:rsid w:val="0023553A"/>
    <w:rsid w:val="00257DBE"/>
    <w:rsid w:val="002C3073"/>
    <w:rsid w:val="002E0005"/>
    <w:rsid w:val="003135B1"/>
    <w:rsid w:val="003206CB"/>
    <w:rsid w:val="0034660A"/>
    <w:rsid w:val="00445BC2"/>
    <w:rsid w:val="00486ECE"/>
    <w:rsid w:val="004C25B3"/>
    <w:rsid w:val="00510824"/>
    <w:rsid w:val="005A6794"/>
    <w:rsid w:val="005E3EDD"/>
    <w:rsid w:val="00640869"/>
    <w:rsid w:val="00663070"/>
    <w:rsid w:val="0069159A"/>
    <w:rsid w:val="006D71DA"/>
    <w:rsid w:val="007319B4"/>
    <w:rsid w:val="00751B39"/>
    <w:rsid w:val="00786C48"/>
    <w:rsid w:val="007B6036"/>
    <w:rsid w:val="008363D1"/>
    <w:rsid w:val="0085026F"/>
    <w:rsid w:val="0087480C"/>
    <w:rsid w:val="00877A3A"/>
    <w:rsid w:val="008B03BB"/>
    <w:rsid w:val="008C5818"/>
    <w:rsid w:val="008D72BC"/>
    <w:rsid w:val="0094209A"/>
    <w:rsid w:val="00942556"/>
    <w:rsid w:val="00942B34"/>
    <w:rsid w:val="009728A3"/>
    <w:rsid w:val="00982498"/>
    <w:rsid w:val="0099784B"/>
    <w:rsid w:val="009C4DEC"/>
    <w:rsid w:val="009F68A7"/>
    <w:rsid w:val="009F7C22"/>
    <w:rsid w:val="00A0782C"/>
    <w:rsid w:val="00A10963"/>
    <w:rsid w:val="00A126C9"/>
    <w:rsid w:val="00A4441F"/>
    <w:rsid w:val="00A52AAE"/>
    <w:rsid w:val="00A6111B"/>
    <w:rsid w:val="00AB783C"/>
    <w:rsid w:val="00B06993"/>
    <w:rsid w:val="00B06C2A"/>
    <w:rsid w:val="00B26ECC"/>
    <w:rsid w:val="00B27C49"/>
    <w:rsid w:val="00B36A17"/>
    <w:rsid w:val="00B72FFA"/>
    <w:rsid w:val="00BF63FC"/>
    <w:rsid w:val="00C06F0F"/>
    <w:rsid w:val="00C16F90"/>
    <w:rsid w:val="00C25DDD"/>
    <w:rsid w:val="00C34787"/>
    <w:rsid w:val="00C40261"/>
    <w:rsid w:val="00C556D1"/>
    <w:rsid w:val="00C7262A"/>
    <w:rsid w:val="00C863D6"/>
    <w:rsid w:val="00CC226C"/>
    <w:rsid w:val="00CE2E28"/>
    <w:rsid w:val="00D03523"/>
    <w:rsid w:val="00D5308D"/>
    <w:rsid w:val="00D57ABA"/>
    <w:rsid w:val="00D856F7"/>
    <w:rsid w:val="00DA5511"/>
    <w:rsid w:val="00E36854"/>
    <w:rsid w:val="00E74245"/>
    <w:rsid w:val="00E8243C"/>
    <w:rsid w:val="00E96645"/>
    <w:rsid w:val="00F02301"/>
    <w:rsid w:val="00F21B97"/>
    <w:rsid w:val="00F24B9B"/>
    <w:rsid w:val="00F668B5"/>
    <w:rsid w:val="00F70723"/>
    <w:rsid w:val="00F730FE"/>
    <w:rsid w:val="00F83866"/>
    <w:rsid w:val="00FC3F84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1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table" w:styleId="ac">
    <w:name w:val="Table Grid"/>
    <w:basedOn w:val="a1"/>
    <w:rsid w:val="00C16F9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A9580-616C-40CC-A04D-0C87DF3E2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5</TotalTime>
  <Pages>4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3</cp:revision>
  <cp:lastPrinted>2023-02-10T08:45:00Z</cp:lastPrinted>
  <dcterms:created xsi:type="dcterms:W3CDTF">2024-03-21T08:04:00Z</dcterms:created>
  <dcterms:modified xsi:type="dcterms:W3CDTF">2024-03-21T08:09:00Z</dcterms:modified>
</cp:coreProperties>
</file>