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46E163" w14:textId="2ACACB10" w:rsidR="00C079C0" w:rsidRPr="00C079C0" w:rsidRDefault="00C079C0" w:rsidP="0006526F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noProof/>
          <w:sz w:val="24"/>
          <w:szCs w:val="18"/>
        </w:rPr>
        <w:t>и</w:t>
      </w:r>
      <w:r w:rsidRPr="00C079C0">
        <w:rPr>
          <w:rFonts w:ascii="Arial" w:hAnsi="Arial" w:cs="Arial"/>
          <w:noProof/>
          <w:sz w:val="24"/>
          <w:szCs w:val="18"/>
        </w:rPr>
        <w:t>дентификатор</w:t>
      </w:r>
    </w:p>
    <w:p w14:paraId="7073BD8A" w14:textId="2948E35B" w:rsidR="0075453B" w:rsidRDefault="00C079C0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28142E81" w14:textId="77777777" w:rsidR="00C079C0" w:rsidRDefault="00C079C0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66E11D5" w14:textId="536D6DA5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6030B6B3" w:rsidR="00F668B5" w:rsidRPr="000D77D0" w:rsidRDefault="000D77D0" w:rsidP="00131F0A">
      <w:pPr>
        <w:spacing w:after="0"/>
        <w:ind w:right="-567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</w:t>
      </w:r>
      <w:r w:rsidR="00A62058" w:rsidRPr="000D77D0">
        <w:rPr>
          <w:rFonts w:ascii="Arial" w:eastAsiaTheme="minorHAnsi" w:hAnsi="Arial" w:cs="Arial"/>
          <w:sz w:val="24"/>
          <w:szCs w:val="24"/>
          <w:lang w:eastAsia="en-US"/>
        </w:rPr>
        <w:t>__</w:t>
      </w:r>
      <w:r w:rsidRPr="000D77D0">
        <w:rPr>
          <w:rFonts w:ascii="Arial" w:eastAsiaTheme="minorHAnsi" w:hAnsi="Arial" w:cs="Arial"/>
          <w:sz w:val="24"/>
          <w:szCs w:val="24"/>
          <w:u w:val="single"/>
          <w:lang w:eastAsia="en-US"/>
        </w:rPr>
        <w:t>21.11.2024</w:t>
      </w:r>
      <w:r w:rsidR="00A62058" w:rsidRPr="000D77D0">
        <w:rPr>
          <w:rFonts w:ascii="Arial" w:eastAsiaTheme="minorHAnsi" w:hAnsi="Arial" w:cs="Arial"/>
          <w:sz w:val="24"/>
          <w:szCs w:val="24"/>
          <w:lang w:eastAsia="en-US"/>
        </w:rPr>
        <w:t>____</w:t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ab/>
      </w:r>
      <w:r w:rsidR="00131F0A" w:rsidRPr="000D77D0">
        <w:rPr>
          <w:rFonts w:ascii="Arial" w:eastAsiaTheme="minorHAnsi" w:hAnsi="Arial" w:cs="Arial"/>
          <w:sz w:val="24"/>
          <w:szCs w:val="24"/>
          <w:lang w:eastAsia="en-US"/>
        </w:rPr>
        <w:t xml:space="preserve">       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</w:t>
      </w:r>
      <w:r w:rsidR="00131F0A" w:rsidRPr="000D77D0">
        <w:rPr>
          <w:rFonts w:ascii="Arial" w:eastAsiaTheme="minorHAnsi" w:hAnsi="Arial" w:cs="Arial"/>
          <w:sz w:val="24"/>
          <w:szCs w:val="24"/>
          <w:lang w:eastAsia="en-US"/>
        </w:rPr>
        <w:t xml:space="preserve">    </w:t>
      </w:r>
      <w:r w:rsidR="00F668B5" w:rsidRPr="000D77D0">
        <w:rPr>
          <w:rFonts w:ascii="Arial" w:eastAsiaTheme="minorHAnsi" w:hAnsi="Arial" w:cs="Arial"/>
          <w:sz w:val="24"/>
          <w:szCs w:val="24"/>
          <w:lang w:eastAsia="en-US"/>
        </w:rPr>
        <w:t>№</w:t>
      </w:r>
      <w:r w:rsidR="00BF63FC" w:rsidRPr="000D77D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62058" w:rsidRPr="000D77D0">
        <w:rPr>
          <w:rFonts w:ascii="Arial" w:eastAsiaTheme="minorHAnsi" w:hAnsi="Arial" w:cs="Arial"/>
          <w:sz w:val="24"/>
          <w:szCs w:val="24"/>
          <w:lang w:eastAsia="en-US"/>
        </w:rPr>
        <w:t>___</w:t>
      </w:r>
      <w:r w:rsidRPr="000D77D0">
        <w:rPr>
          <w:rFonts w:ascii="Arial" w:eastAsiaTheme="minorHAnsi" w:hAnsi="Arial" w:cs="Arial"/>
          <w:sz w:val="24"/>
          <w:szCs w:val="24"/>
          <w:u w:val="single"/>
          <w:lang w:eastAsia="en-US"/>
        </w:rPr>
        <w:t>373</w:t>
      </w:r>
      <w:r w:rsidR="00A62058" w:rsidRPr="000D77D0">
        <w:rPr>
          <w:rFonts w:ascii="Arial" w:eastAsiaTheme="minorHAnsi" w:hAnsi="Arial" w:cs="Arial"/>
          <w:sz w:val="24"/>
          <w:szCs w:val="24"/>
          <w:lang w:eastAsia="en-US"/>
        </w:rPr>
        <w:t>_____</w:t>
      </w:r>
    </w:p>
    <w:p w14:paraId="227415C8" w14:textId="35479F3E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0D77D0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</w:t>
      </w:r>
      <w:r w:rsidR="000D77D0">
        <w:rPr>
          <w:rFonts w:ascii="Arial" w:eastAsiaTheme="minorHAnsi" w:hAnsi="Arial" w:cs="Arial"/>
          <w:szCs w:val="18"/>
          <w:lang w:eastAsia="en-US"/>
        </w:rPr>
        <w:t xml:space="preserve">  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4" w:type="dxa"/>
        <w:tblLook w:val="01E0" w:firstRow="1" w:lastRow="1" w:firstColumn="1" w:lastColumn="1" w:noHBand="0" w:noVBand="0"/>
      </w:tblPr>
      <w:tblGrid>
        <w:gridCol w:w="5161"/>
      </w:tblGrid>
      <w:tr w:rsidR="001A00DD" w:rsidRPr="00E55825" w14:paraId="5F76F7E1" w14:textId="77777777" w:rsidTr="0075453B">
        <w:trPr>
          <w:trHeight w:val="2998"/>
        </w:trPr>
        <w:tc>
          <w:tcPr>
            <w:tcW w:w="5161" w:type="dxa"/>
          </w:tcPr>
          <w:p w14:paraId="7AA322B2" w14:textId="245DBE71" w:rsidR="001A00DD" w:rsidRPr="00E55825" w:rsidRDefault="00586832" w:rsidP="00D03166">
            <w:pPr>
              <w:pStyle w:val="aa"/>
              <w:ind w:left="169" w:firstLine="11"/>
              <w:jc w:val="both"/>
            </w:pPr>
            <w:r w:rsidRPr="00586832"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  <w:t>О запрете выхода граждан и выезда транспортных средств на ледовое покрытие водных объектов, расположенных 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14:paraId="568F98A7" w14:textId="27D65D23" w:rsidR="00586832" w:rsidRP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соответствии с требованием Федерального закона от 06.10.2003 </w:t>
      </w:r>
      <w:r w:rsidR="0048070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№ 131-ФЗ «Об общих принципах местного самоуправ</w:t>
      </w:r>
      <w:r w:rsidR="00863C2F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ления в Российской Федерации», п</w:t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остановления Правительства Ленинградской области </w:t>
      </w:r>
      <w:r w:rsidR="0048070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от 29.12.2007 № 352 «Об утверждении Правил охраны жизни людей на водных объектах Ленинградской области», в связи с установлением низких температур и становлению (разрушению) ледового покрова водных объектов, расположенных на территории муниципального образования «Юкковское сельское поселение» Всеволожского муниципального района Ленинградской области, а также в целях обеспечения безопасности людей на данных водных объектах,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7BF3240C" w14:textId="77777777" w:rsidR="00586832" w:rsidRPr="00586832" w:rsidRDefault="00586832" w:rsidP="0075453B">
      <w:pPr>
        <w:pStyle w:val="aa"/>
        <w:jc w:val="both"/>
        <w:rPr>
          <w:rStyle w:val="ab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b/>
          <w:i w:val="0"/>
          <w:iCs w:val="0"/>
          <w:sz w:val="28"/>
          <w:szCs w:val="28"/>
        </w:rPr>
        <w:t>п о с т а н о в л я е т:</w:t>
      </w:r>
    </w:p>
    <w:p w14:paraId="4F90D9B7" w14:textId="77777777" w:rsid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810CEE9" w14:textId="2DB8DBD6" w:rsidR="00586832" w:rsidRPr="00586832" w:rsidRDefault="0031562E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r w:rsidRPr="0031562E">
        <w:t xml:space="preserve"> </w:t>
      </w:r>
      <w:r w:rsidR="00586832">
        <w:t>Запретить в холодное время 202</w:t>
      </w:r>
      <w:r w:rsidR="0075453B">
        <w:t>4</w:t>
      </w:r>
      <w:r w:rsidR="00586832" w:rsidRPr="00A06C7E">
        <w:t xml:space="preserve"> - 202</w:t>
      </w:r>
      <w:r w:rsidR="0075453B">
        <w:t>5</w:t>
      </w:r>
      <w:r w:rsidR="00586832" w:rsidRPr="00A06C7E">
        <w:rPr>
          <w:color w:val="000000"/>
        </w:rPr>
        <w:t xml:space="preserve"> годов в период становления (разрушения) ледового покрова водных объектов, расположенных </w:t>
      </w:r>
      <w:r w:rsidR="0048070D">
        <w:rPr>
          <w:color w:val="000000"/>
        </w:rPr>
        <w:br/>
      </w:r>
      <w:r w:rsidR="00586832" w:rsidRPr="00A06C7E">
        <w:rPr>
          <w:color w:val="000000"/>
        </w:rPr>
        <w:t>на территории муниципального образования «Юкковское сельское поселение» Всеволожского муниципального района Ленинградской области (далее - МО «Юкковское сельское поселен</w:t>
      </w:r>
      <w:r w:rsidR="00586832">
        <w:t>ие»), а именно: с 2</w:t>
      </w:r>
      <w:r w:rsidR="0075453B">
        <w:t>1</w:t>
      </w:r>
      <w:r w:rsidR="00586832">
        <w:t xml:space="preserve"> ноября 202</w:t>
      </w:r>
      <w:r w:rsidR="0075453B">
        <w:t>4</w:t>
      </w:r>
      <w:r w:rsidR="00586832" w:rsidRPr="00A06C7E">
        <w:rPr>
          <w:color w:val="000000"/>
        </w:rPr>
        <w:t xml:space="preserve"> года выход граждан и иных физических лиц, их выезд и (или) стоянку</w:t>
      </w:r>
      <w:r w:rsidR="00586832">
        <w:rPr>
          <w:color w:val="000000"/>
        </w:rPr>
        <w:t xml:space="preserve"> </w:t>
      </w:r>
      <w:r w:rsidR="00586832" w:rsidRPr="002E6E00">
        <w:rPr>
          <w:color w:val="000000"/>
        </w:rPr>
        <w:t xml:space="preserve">(нахождение), осуществляемые, в том числе с использованием механических и других транспортных средств, на ледовое покрытие данных водных объектов до наступления периода его полного формирования и становления </w:t>
      </w:r>
      <w:r w:rsidR="0048070D">
        <w:rPr>
          <w:color w:val="000000"/>
        </w:rPr>
        <w:br/>
      </w:r>
      <w:r w:rsidR="00586832" w:rsidRPr="002E6E00">
        <w:rPr>
          <w:color w:val="000000"/>
        </w:rPr>
        <w:lastRenderedPageBreak/>
        <w:t>(с толщиной льда свыше 15 см по всей используемой площади его поверхности), а также в период его разрушения и таяния с потерей устойчивости и возможностью отрыва льдин от припая.</w:t>
      </w:r>
    </w:p>
    <w:p w14:paraId="04EA3303" w14:textId="112AF8A2" w:rsidR="00586832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jc w:val="both"/>
      </w:pPr>
      <w:r>
        <w:t>Руководителям предприятий, организаций, учреждений независимо от фор</w:t>
      </w:r>
      <w:r w:rsidR="00441F0D">
        <w:t xml:space="preserve">м </w:t>
      </w:r>
      <w:r>
        <w:t>собственности:</w:t>
      </w:r>
    </w:p>
    <w:p w14:paraId="27B3B1C3" w14:textId="6B25A5EB" w:rsidR="00586832" w:rsidRDefault="0048070D" w:rsidP="00586832">
      <w:pPr>
        <w:pStyle w:val="1"/>
        <w:tabs>
          <w:tab w:val="left" w:pos="1148"/>
        </w:tabs>
        <w:ind w:firstLine="1145"/>
        <w:jc w:val="both"/>
      </w:pPr>
      <w:r>
        <w:t xml:space="preserve">- </w:t>
      </w:r>
      <w:r w:rsidR="00586832">
        <w:t>запретить выделение служебного автотранспор</w:t>
      </w:r>
      <w:r w:rsidR="00441F0D">
        <w:t xml:space="preserve">та </w:t>
      </w:r>
      <w:r>
        <w:br/>
      </w:r>
      <w:r w:rsidR="00441F0D">
        <w:t xml:space="preserve">для организованных выездов </w:t>
      </w:r>
      <w:r w:rsidR="00586832">
        <w:t xml:space="preserve">рыбаков-любителей подледного лова рыбы </w:t>
      </w:r>
      <w:r>
        <w:br/>
      </w:r>
      <w:r w:rsidR="00586832">
        <w:t>на водоемы поселения;</w:t>
      </w:r>
    </w:p>
    <w:p w14:paraId="33B75E1B" w14:textId="4F753520" w:rsidR="00586832" w:rsidRDefault="0048070D" w:rsidP="00586832">
      <w:pPr>
        <w:pStyle w:val="1"/>
        <w:tabs>
          <w:tab w:val="left" w:pos="1148"/>
        </w:tabs>
        <w:ind w:firstLine="1145"/>
        <w:jc w:val="both"/>
      </w:pPr>
      <w:r>
        <w:t xml:space="preserve">- </w:t>
      </w:r>
      <w:r w:rsidR="00586832">
        <w:t>ознакомить сотрудников, рабочих, служащих с настоящим постановлением;</w:t>
      </w:r>
    </w:p>
    <w:p w14:paraId="709F5B8D" w14:textId="06E1E154" w:rsidR="00586832" w:rsidRDefault="00586832" w:rsidP="00586832">
      <w:pPr>
        <w:pStyle w:val="1"/>
        <w:tabs>
          <w:tab w:val="left" w:pos="1148"/>
        </w:tabs>
        <w:ind w:firstLine="1145"/>
        <w:jc w:val="both"/>
      </w:pPr>
      <w:r>
        <w:t>-</w:t>
      </w:r>
      <w:r w:rsidR="0048070D">
        <w:t xml:space="preserve">  </w:t>
      </w:r>
      <w:r>
        <w:t xml:space="preserve"> провести инструктаж по теме «Безопасность на водных объектах в зимний период».</w:t>
      </w:r>
    </w:p>
    <w:p w14:paraId="1111AEA5" w14:textId="5E1B5667" w:rsidR="00586832" w:rsidRPr="00586832" w:rsidRDefault="0048070D" w:rsidP="00314F2E">
      <w:pPr>
        <w:pStyle w:val="1"/>
        <w:numPr>
          <w:ilvl w:val="0"/>
          <w:numId w:val="5"/>
        </w:numPr>
        <w:tabs>
          <w:tab w:val="left" w:pos="1148"/>
        </w:tabs>
        <w:ind w:firstLine="740"/>
        <w:jc w:val="both"/>
      </w:pPr>
      <w:r w:rsidRPr="00863C2F">
        <w:rPr>
          <w:color w:val="000000"/>
        </w:rPr>
        <w:t>Начальнику общего отдела</w:t>
      </w:r>
      <w:r w:rsidR="00586832" w:rsidRPr="00863C2F">
        <w:rPr>
          <w:color w:val="000000"/>
        </w:rPr>
        <w:t xml:space="preserve"> Администрации, в порядке осуществления мероприятий по обеспечению безопасности людей на данных водных объектах, охране </w:t>
      </w:r>
      <w:r w:rsidR="00863C2F" w:rsidRPr="00863C2F">
        <w:rPr>
          <w:color w:val="000000"/>
        </w:rPr>
        <w:t xml:space="preserve">их жизни и здоровья, обеспечить </w:t>
      </w:r>
      <w:bookmarkStart w:id="0" w:name="bookmark6"/>
      <w:bookmarkEnd w:id="0"/>
      <w:r w:rsidR="00586832" w:rsidRPr="00863C2F">
        <w:rPr>
          <w:color w:val="000000"/>
        </w:rPr>
        <w:t xml:space="preserve">проведение профилактической работы с жителями и гостями МО «Юкковское сельское поселение» с целью доведения до них информации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 xml:space="preserve">об основных мерах безопасности людей при нахождении на данных водных объектах, покрытых льдом, о телефонах службы спасения, об ограничениях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 xml:space="preserve">и запретах выхода, выезда и стоянки (нахождения) людей, в том числе </w:t>
      </w:r>
      <w:r w:rsidRPr="00863C2F">
        <w:rPr>
          <w:color w:val="000000"/>
        </w:rPr>
        <w:br/>
      </w:r>
      <w:r w:rsidR="00586832" w:rsidRPr="00863C2F">
        <w:rPr>
          <w:color w:val="000000"/>
        </w:rPr>
        <w:t>с использованием различных транспортных средств, на льду данных водных объектов в местах возможн</w:t>
      </w:r>
      <w:r w:rsidR="00441F0D" w:rsidRPr="00863C2F">
        <w:rPr>
          <w:color w:val="000000"/>
        </w:rPr>
        <w:t>ого осуществления этих действий путем размещения информации в сети Интернет.</w:t>
      </w:r>
    </w:p>
    <w:p w14:paraId="52501C8F" w14:textId="4F88F9C9" w:rsidR="00586832" w:rsidRPr="00A06C7E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r w:rsidRPr="00586832">
        <w:t>Разместить предупреждающие знаки в местах возможного выхода граждан и выезда автотранспорта на лёд.</w:t>
      </w:r>
    </w:p>
    <w:p w14:paraId="6E65B65F" w14:textId="02CA3361" w:rsidR="00586832" w:rsidRPr="00A06C7E" w:rsidRDefault="00586832" w:rsidP="007266AD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bookmarkStart w:id="1" w:name="bookmark7"/>
      <w:bookmarkEnd w:id="1"/>
      <w:r w:rsidRPr="00A06C7E">
        <w:rPr>
          <w:color w:val="000000"/>
        </w:rPr>
        <w:t>Рекомендовать начальнику 88 отдела полиции Управления МВД России по Всеволожскому району Ленинградской области в целях предупреждения несчастных случаев во взаимодействии с должностными лицами Администрации, Государственной инспекции по маломерным судам ГУ МЧС России по Ленинградской области</w:t>
      </w:r>
      <w:r w:rsidR="007266AD">
        <w:rPr>
          <w:color w:val="000000"/>
        </w:rPr>
        <w:t xml:space="preserve">, </w:t>
      </w:r>
      <w:r w:rsidR="007266AD" w:rsidRPr="007266AD">
        <w:rPr>
          <w:color w:val="000000"/>
        </w:rPr>
        <w:t xml:space="preserve">ГИМС ГУ МЧС России по Ленинградской области </w:t>
      </w:r>
      <w:r w:rsidRPr="00A06C7E">
        <w:rPr>
          <w:color w:val="000000"/>
        </w:rPr>
        <w:t>принять меры по пресечению правонарушений, предусмотренных статьей 2.10-1</w:t>
      </w:r>
      <w:r>
        <w:rPr>
          <w:color w:val="000000"/>
        </w:rPr>
        <w:t>, 2.10-3</w:t>
      </w:r>
      <w:r w:rsidRPr="00A06C7E">
        <w:rPr>
          <w:color w:val="000000"/>
        </w:rPr>
        <w:t xml:space="preserve"> закона Ленинградской области от 02.07.2003 № 47-03 «Об административных правонарушениях».</w:t>
      </w:r>
    </w:p>
    <w:p w14:paraId="4F1250D3" w14:textId="77ADF141" w:rsidR="00586832" w:rsidRPr="00A06C7E" w:rsidRDefault="00586832" w:rsidP="00586832">
      <w:pPr>
        <w:pStyle w:val="1"/>
        <w:numPr>
          <w:ilvl w:val="0"/>
          <w:numId w:val="4"/>
        </w:numPr>
        <w:tabs>
          <w:tab w:val="left" w:pos="1148"/>
        </w:tabs>
        <w:ind w:firstLine="740"/>
        <w:jc w:val="both"/>
      </w:pPr>
      <w:bookmarkStart w:id="2" w:name="bookmark8"/>
      <w:bookmarkEnd w:id="2"/>
      <w:r w:rsidRPr="00A06C7E">
        <w:rPr>
          <w:color w:val="000000"/>
        </w:rPr>
        <w:t xml:space="preserve">При получении информации, в том числе из обращений граждан </w:t>
      </w:r>
      <w:r w:rsidR="0048070D">
        <w:rPr>
          <w:color w:val="000000"/>
        </w:rPr>
        <w:br/>
      </w:r>
      <w:r w:rsidRPr="00A06C7E">
        <w:rPr>
          <w:color w:val="000000"/>
        </w:rPr>
        <w:t>и иных физических лиц в дежурные части органов внутренних дел Российской Федерации, о фактах попадания человека в воду и (или) под лёд, при возникновении в вышеуказанный временной период чрезвычайных ситуаций на данных водных объектах, немедленно информировать отдел по делам ГО</w:t>
      </w:r>
      <w:r w:rsidR="0048070D">
        <w:rPr>
          <w:color w:val="000000"/>
        </w:rPr>
        <w:br/>
      </w:r>
      <w:r w:rsidRPr="00A06C7E">
        <w:rPr>
          <w:color w:val="000000"/>
        </w:rPr>
        <w:t xml:space="preserve"> и ЧС администрации МО «Всеволожский муниципальный район» Л</w:t>
      </w:r>
      <w:r w:rsidR="00863C2F">
        <w:rPr>
          <w:color w:val="000000"/>
        </w:rPr>
        <w:t>енинградской области</w:t>
      </w:r>
      <w:r w:rsidRPr="00A06C7E">
        <w:rPr>
          <w:color w:val="000000"/>
        </w:rPr>
        <w:t xml:space="preserve"> (через единую дежурно-диспетчерскую службу администрации МО «Всеволожский муниципальный район» Л</w:t>
      </w:r>
      <w:r w:rsidR="00863C2F">
        <w:rPr>
          <w:color w:val="000000"/>
        </w:rPr>
        <w:t>енинградской области</w:t>
      </w:r>
      <w:r w:rsidRPr="00A06C7E">
        <w:rPr>
          <w:color w:val="000000"/>
        </w:rPr>
        <w:t xml:space="preserve"> по телефону 8 (813-70) 25-488) и единую службу спасения (телефон - 112).</w:t>
      </w:r>
    </w:p>
    <w:p w14:paraId="0CB3814D" w14:textId="5D2F65F8" w:rsidR="00586832" w:rsidRPr="00441F0D" w:rsidRDefault="00586832" w:rsidP="00586832">
      <w:pPr>
        <w:pStyle w:val="1"/>
        <w:numPr>
          <w:ilvl w:val="0"/>
          <w:numId w:val="4"/>
        </w:numPr>
        <w:tabs>
          <w:tab w:val="left" w:pos="752"/>
        </w:tabs>
        <w:jc w:val="both"/>
      </w:pPr>
      <w:bookmarkStart w:id="3" w:name="bookmark9"/>
      <w:bookmarkEnd w:id="3"/>
      <w:r w:rsidRPr="00A06C7E">
        <w:rPr>
          <w:color w:val="000000"/>
        </w:rPr>
        <w:t xml:space="preserve">Копию настоящего постановления направить в 88 отдел полиции </w:t>
      </w:r>
      <w:r w:rsidRPr="00A06C7E">
        <w:rPr>
          <w:color w:val="000000"/>
        </w:rPr>
        <w:lastRenderedPageBreak/>
        <w:t xml:space="preserve">Управления МВД России по Всеволожскому району Ленинградской </w:t>
      </w:r>
      <w:r w:rsidR="00441F0D" w:rsidRPr="00A06C7E">
        <w:rPr>
          <w:color w:val="000000"/>
        </w:rPr>
        <w:t>области</w:t>
      </w:r>
      <w:r w:rsidR="0048070D">
        <w:rPr>
          <w:color w:val="000000"/>
        </w:rPr>
        <w:br/>
      </w:r>
      <w:r w:rsidR="00441F0D">
        <w:rPr>
          <w:color w:val="000000"/>
        </w:rPr>
        <w:t xml:space="preserve"> и </w:t>
      </w:r>
      <w:r w:rsidR="00441F0D" w:rsidRPr="00A06C7E">
        <w:rPr>
          <w:color w:val="000000"/>
        </w:rPr>
        <w:t>Государственную</w:t>
      </w:r>
      <w:r w:rsidRPr="00A06C7E">
        <w:rPr>
          <w:color w:val="000000"/>
        </w:rPr>
        <w:t xml:space="preserve"> инспекцию по маломерным судам ГУ МЧС России </w:t>
      </w:r>
      <w:r w:rsidR="0048070D">
        <w:rPr>
          <w:color w:val="000000"/>
        </w:rPr>
        <w:br/>
      </w:r>
      <w:r w:rsidRPr="00A06C7E">
        <w:rPr>
          <w:color w:val="000000"/>
        </w:rPr>
        <w:t>по Ленинградской области.</w:t>
      </w:r>
    </w:p>
    <w:p w14:paraId="4138651A" w14:textId="0DCEFE0F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 Настоящее постановление вступает в силу с момента его официального опубликования в газете «Юкковские ведомости».</w:t>
      </w:r>
    </w:p>
    <w:p w14:paraId="2B8B7D66" w14:textId="49719B84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 Разместить на официальном сайте МО «Юкковское сельское поселение» в сети «Интернет» по адресу: </w:t>
      </w:r>
      <w:hyperlink r:id="rId7" w:history="1">
        <w:r w:rsidRPr="00FC3807">
          <w:rPr>
            <w:rStyle w:val="a9"/>
          </w:rPr>
          <w:t>www.ykki.ru</w:t>
        </w:r>
      </w:hyperlink>
      <w:r>
        <w:t xml:space="preserve"> </w:t>
      </w:r>
    </w:p>
    <w:p w14:paraId="1B752E23" w14:textId="1CB156F5" w:rsidR="00441F0D" w:rsidRPr="00A06C7E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Контроль за исполнением настоящего постановления оставляю </w:t>
      </w:r>
      <w:r w:rsidR="0048070D">
        <w:br/>
      </w:r>
      <w:r>
        <w:t>за собой.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4" w:name="bookmark10"/>
      <w:bookmarkEnd w:id="4"/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5E9BF3E3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3A53D9BD" w14:textId="2E29E51C" w:rsidR="00ED7664" w:rsidRDefault="00ED7664" w:rsidP="00441F0D">
      <w:pPr>
        <w:rPr>
          <w:rFonts w:ascii="Times New Roman" w:hAnsi="Times New Roman" w:cs="Times New Roman"/>
          <w:sz w:val="28"/>
          <w:szCs w:val="28"/>
        </w:rPr>
      </w:pPr>
    </w:p>
    <w:p w14:paraId="18473166" w14:textId="77777777" w:rsidR="00441F0D" w:rsidRDefault="00441F0D" w:rsidP="00441F0D">
      <w:pPr>
        <w:rPr>
          <w:rFonts w:ascii="Times New Roman" w:hAnsi="Times New Roman" w:cs="Times New Roman"/>
          <w:sz w:val="28"/>
          <w:szCs w:val="28"/>
        </w:rPr>
      </w:pPr>
    </w:p>
    <w:p w14:paraId="7E3EE1CE" w14:textId="7857B4A7" w:rsidR="0048070D" w:rsidRDefault="0048070D">
      <w:pPr>
        <w:rPr>
          <w:rFonts w:ascii="Times New Roman" w:hAnsi="Times New Roman" w:cs="Times New Roman"/>
          <w:sz w:val="28"/>
          <w:szCs w:val="28"/>
        </w:rPr>
      </w:pPr>
    </w:p>
    <w:sectPr w:rsidR="0048070D" w:rsidSect="00C079C0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820FA" w14:textId="77777777" w:rsidR="0031746A" w:rsidRDefault="0031746A" w:rsidP="002C3073">
      <w:pPr>
        <w:spacing w:after="0" w:line="240" w:lineRule="auto"/>
      </w:pPr>
      <w:r>
        <w:separator/>
      </w:r>
    </w:p>
  </w:endnote>
  <w:endnote w:type="continuationSeparator" w:id="0">
    <w:p w14:paraId="1FA7F397" w14:textId="77777777" w:rsidR="0031746A" w:rsidRDefault="0031746A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E200" w14:textId="77777777" w:rsidR="0031746A" w:rsidRDefault="0031746A" w:rsidP="002C3073">
      <w:pPr>
        <w:spacing w:after="0" w:line="240" w:lineRule="auto"/>
      </w:pPr>
      <w:r>
        <w:separator/>
      </w:r>
    </w:p>
  </w:footnote>
  <w:footnote w:type="continuationSeparator" w:id="0">
    <w:p w14:paraId="500D35E0" w14:textId="77777777" w:rsidR="0031746A" w:rsidRDefault="0031746A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7172"/>
      <w:docPartObj>
        <w:docPartGallery w:val="Page Numbers (Top of Page)"/>
        <w:docPartUnique/>
      </w:docPartObj>
    </w:sdtPr>
    <w:sdtContent>
      <w:p w14:paraId="1BA8A929" w14:textId="2EF3742E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47EC5"/>
    <w:multiLevelType w:val="multilevel"/>
    <w:tmpl w:val="25FA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C935F4"/>
    <w:multiLevelType w:val="hybridMultilevel"/>
    <w:tmpl w:val="FB2ED272"/>
    <w:lvl w:ilvl="0" w:tplc="4EE29628">
      <w:start w:val="1"/>
      <w:numFmt w:val="decimal"/>
      <w:lvlText w:val="%1."/>
      <w:lvlJc w:val="left"/>
      <w:pPr>
        <w:ind w:left="10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76427B7"/>
    <w:multiLevelType w:val="multilevel"/>
    <w:tmpl w:val="9B189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2087096">
    <w:abstractNumId w:val="2"/>
  </w:num>
  <w:num w:numId="2" w16cid:durableId="2009021063">
    <w:abstractNumId w:val="1"/>
  </w:num>
  <w:num w:numId="3" w16cid:durableId="1422490176">
    <w:abstractNumId w:val="3"/>
  </w:num>
  <w:num w:numId="4" w16cid:durableId="443234006">
    <w:abstractNumId w:val="0"/>
  </w:num>
  <w:num w:numId="5" w16cid:durableId="1087993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83365"/>
    <w:rsid w:val="000940C3"/>
    <w:rsid w:val="000A29BD"/>
    <w:rsid w:val="000A78B7"/>
    <w:rsid w:val="000C4379"/>
    <w:rsid w:val="000C6028"/>
    <w:rsid w:val="000D16F2"/>
    <w:rsid w:val="000D5237"/>
    <w:rsid w:val="000D77D0"/>
    <w:rsid w:val="000E31ED"/>
    <w:rsid w:val="00112667"/>
    <w:rsid w:val="00131F0A"/>
    <w:rsid w:val="00160B69"/>
    <w:rsid w:val="001A00DD"/>
    <w:rsid w:val="001F382A"/>
    <w:rsid w:val="00234698"/>
    <w:rsid w:val="0023553A"/>
    <w:rsid w:val="002C3073"/>
    <w:rsid w:val="002E0005"/>
    <w:rsid w:val="003135B1"/>
    <w:rsid w:val="0031562E"/>
    <w:rsid w:val="0031746A"/>
    <w:rsid w:val="003206CB"/>
    <w:rsid w:val="003C5B35"/>
    <w:rsid w:val="00441F0D"/>
    <w:rsid w:val="00445BC2"/>
    <w:rsid w:val="0048070D"/>
    <w:rsid w:val="00486ECE"/>
    <w:rsid w:val="00510824"/>
    <w:rsid w:val="00563EE5"/>
    <w:rsid w:val="00586832"/>
    <w:rsid w:val="005E3EDD"/>
    <w:rsid w:val="00663070"/>
    <w:rsid w:val="006826ED"/>
    <w:rsid w:val="00685853"/>
    <w:rsid w:val="0069159A"/>
    <w:rsid w:val="006D71DA"/>
    <w:rsid w:val="007266AD"/>
    <w:rsid w:val="00751B39"/>
    <w:rsid w:val="0075453B"/>
    <w:rsid w:val="00786C48"/>
    <w:rsid w:val="007B6036"/>
    <w:rsid w:val="007C0713"/>
    <w:rsid w:val="008363D1"/>
    <w:rsid w:val="0085026F"/>
    <w:rsid w:val="00863C2F"/>
    <w:rsid w:val="008B03BB"/>
    <w:rsid w:val="008C5818"/>
    <w:rsid w:val="008D72BC"/>
    <w:rsid w:val="0094209A"/>
    <w:rsid w:val="00942556"/>
    <w:rsid w:val="00983404"/>
    <w:rsid w:val="0099784B"/>
    <w:rsid w:val="009F3DDB"/>
    <w:rsid w:val="00A0782C"/>
    <w:rsid w:val="00A10963"/>
    <w:rsid w:val="00A126C9"/>
    <w:rsid w:val="00A26929"/>
    <w:rsid w:val="00A52AAE"/>
    <w:rsid w:val="00A6111B"/>
    <w:rsid w:val="00A62058"/>
    <w:rsid w:val="00AB783C"/>
    <w:rsid w:val="00B06993"/>
    <w:rsid w:val="00B06C2A"/>
    <w:rsid w:val="00B26ECC"/>
    <w:rsid w:val="00B27C49"/>
    <w:rsid w:val="00B36A17"/>
    <w:rsid w:val="00B6203A"/>
    <w:rsid w:val="00BF63FC"/>
    <w:rsid w:val="00C079C0"/>
    <w:rsid w:val="00C25DDD"/>
    <w:rsid w:val="00C34787"/>
    <w:rsid w:val="00C556D1"/>
    <w:rsid w:val="00C7262A"/>
    <w:rsid w:val="00CC226C"/>
    <w:rsid w:val="00CE2E28"/>
    <w:rsid w:val="00D03166"/>
    <w:rsid w:val="00D03523"/>
    <w:rsid w:val="00D227BD"/>
    <w:rsid w:val="00D5308D"/>
    <w:rsid w:val="00D56EE4"/>
    <w:rsid w:val="00D57ABA"/>
    <w:rsid w:val="00D856F7"/>
    <w:rsid w:val="00DA5511"/>
    <w:rsid w:val="00E36854"/>
    <w:rsid w:val="00E555EA"/>
    <w:rsid w:val="00E650D6"/>
    <w:rsid w:val="00E74245"/>
    <w:rsid w:val="00E8243C"/>
    <w:rsid w:val="00E96645"/>
    <w:rsid w:val="00ED7664"/>
    <w:rsid w:val="00F02301"/>
    <w:rsid w:val="00F21B97"/>
    <w:rsid w:val="00F668B5"/>
    <w:rsid w:val="00F70723"/>
    <w:rsid w:val="00F83866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customStyle="1" w:styleId="Style3">
    <w:name w:val="Style3"/>
    <w:basedOn w:val="a"/>
    <w:uiPriority w:val="99"/>
    <w:rsid w:val="007C071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C0713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6858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uiPriority w:val="59"/>
    <w:rsid w:val="00E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"/>
    <w:rsid w:val="0058683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e"/>
    <w:rsid w:val="00586832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0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33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2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01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24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12</cp:revision>
  <cp:lastPrinted>2024-11-21T08:05:00Z</cp:lastPrinted>
  <dcterms:created xsi:type="dcterms:W3CDTF">2023-11-16T17:00:00Z</dcterms:created>
  <dcterms:modified xsi:type="dcterms:W3CDTF">2024-11-22T09:01:00Z</dcterms:modified>
</cp:coreProperties>
</file>