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2D85B" w14:textId="79ED23D8" w:rsidR="008C010A" w:rsidRDefault="008C010A" w:rsidP="008C010A">
      <w:pPr>
        <w:spacing w:after="0" w:line="20" w:lineRule="atLeast"/>
        <w:ind w:left="-709" w:right="-567"/>
        <w:jc w:val="right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Идентификатор</w:t>
      </w:r>
    </w:p>
    <w:p w14:paraId="44FDC755" w14:textId="6404F39E" w:rsidR="00BA3A33" w:rsidRDefault="008C010A" w:rsidP="00EE306D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ГЕРБ</w:t>
      </w:r>
    </w:p>
    <w:p w14:paraId="56D4CE9C" w14:textId="77777777" w:rsidR="00BA3A33" w:rsidRDefault="00BA3A33" w:rsidP="00E34C24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14:paraId="3D07227F" w14:textId="77777777" w:rsidR="00E34C24" w:rsidRPr="00F668B5" w:rsidRDefault="00E34C24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55C32439" w14:textId="77777777"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3A51807D" w14:textId="77777777"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3BB16D2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1B676735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68EF2BD3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A713A1C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24CF12B3" w14:textId="77777777" w:rsidR="00E34C24" w:rsidRPr="00F668B5" w:rsidRDefault="00E34C24" w:rsidP="00E34C24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70D1E4A" w14:textId="2049CF83" w:rsidR="00E34C24" w:rsidRPr="00F668B5" w:rsidRDefault="00785524" w:rsidP="00EE306D">
      <w:pPr>
        <w:spacing w:after="0"/>
        <w:ind w:left="426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</w:t>
      </w:r>
      <w:r w:rsidR="00E34C24"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E34C24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8C010A">
        <w:rPr>
          <w:rFonts w:ascii="Arial" w:eastAsiaTheme="minorHAnsi" w:hAnsi="Arial" w:cs="Arial"/>
          <w:sz w:val="28"/>
          <w:szCs w:val="18"/>
          <w:lang w:eastAsia="en-US"/>
        </w:rPr>
        <w:t>13.11.2024</w:t>
      </w:r>
      <w:r w:rsidR="00E34C24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BA3A33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C0746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>№_</w:t>
      </w:r>
      <w:r w:rsidR="00EE306D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8C010A">
        <w:rPr>
          <w:rFonts w:ascii="Arial" w:eastAsiaTheme="minorHAnsi" w:hAnsi="Arial" w:cs="Arial"/>
          <w:sz w:val="28"/>
          <w:szCs w:val="18"/>
          <w:lang w:eastAsia="en-US"/>
        </w:rPr>
        <w:t>361</w:t>
      </w:r>
      <w:r w:rsidR="001D5CBC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14:paraId="0D4FDEBE" w14:textId="77777777" w:rsidR="00002E4F" w:rsidRPr="00E34C24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4C20DB0A" w14:textId="77777777" w:rsidR="00C05233" w:rsidRDefault="00C05233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37FFB6E" w14:textId="77777777" w:rsidR="00216736" w:rsidRPr="00216736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 xml:space="preserve">Об утверждении предварительных </w:t>
      </w:r>
    </w:p>
    <w:p w14:paraId="7FDD7AE8" w14:textId="77777777" w:rsidR="00216736" w:rsidRPr="00216736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 xml:space="preserve">итогов социально-экономического </w:t>
      </w:r>
    </w:p>
    <w:p w14:paraId="6EC10F37" w14:textId="77777777" w:rsidR="00216736" w:rsidRPr="00216736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 xml:space="preserve">развития муниципального образования </w:t>
      </w:r>
    </w:p>
    <w:p w14:paraId="7F719169" w14:textId="77777777" w:rsidR="00216736" w:rsidRPr="00216736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>«Юкковское сельское поселение</w:t>
      </w:r>
      <w:r w:rsidR="00AF2C66">
        <w:rPr>
          <w:rFonts w:ascii="Times New Roman" w:hAnsi="Times New Roman" w:cs="Times New Roman"/>
          <w:iCs/>
          <w:sz w:val="28"/>
          <w:szCs w:val="28"/>
        </w:rPr>
        <w:t>»</w:t>
      </w:r>
      <w:r w:rsidRPr="00216736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42E460A8" w14:textId="77777777" w:rsidR="00216736" w:rsidRPr="00216736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>Всеволожского муниципального района</w:t>
      </w:r>
    </w:p>
    <w:p w14:paraId="38676051" w14:textId="41A7D827" w:rsidR="004657E0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>Ленинградской области за 202</w:t>
      </w:r>
      <w:r w:rsidR="00070B4F">
        <w:rPr>
          <w:rFonts w:ascii="Times New Roman" w:hAnsi="Times New Roman" w:cs="Times New Roman"/>
          <w:iCs/>
          <w:sz w:val="28"/>
          <w:szCs w:val="28"/>
        </w:rPr>
        <w:t>4</w:t>
      </w:r>
      <w:r w:rsidRPr="00216736">
        <w:rPr>
          <w:rFonts w:ascii="Times New Roman" w:hAnsi="Times New Roman" w:cs="Times New Roman"/>
          <w:iCs/>
          <w:sz w:val="28"/>
          <w:szCs w:val="28"/>
        </w:rPr>
        <w:t xml:space="preserve"> год</w:t>
      </w:r>
      <w:r w:rsidR="004657E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386A5522" w14:textId="04EDF510" w:rsidR="004657E0" w:rsidRDefault="004657E0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 оценк</w:t>
      </w:r>
      <w:r w:rsidR="005A589A">
        <w:rPr>
          <w:rFonts w:ascii="Times New Roman" w:hAnsi="Times New Roman" w:cs="Times New Roman"/>
          <w:iCs/>
          <w:sz w:val="28"/>
          <w:szCs w:val="28"/>
        </w:rPr>
        <w:t>и</w:t>
      </w:r>
      <w:r>
        <w:rPr>
          <w:rFonts w:ascii="Times New Roman" w:hAnsi="Times New Roman" w:cs="Times New Roman"/>
          <w:iCs/>
          <w:sz w:val="28"/>
          <w:szCs w:val="28"/>
        </w:rPr>
        <w:t xml:space="preserve"> ожидаемого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исполнения </w:t>
      </w:r>
    </w:p>
    <w:p w14:paraId="033E7CBD" w14:textId="77777777" w:rsidR="005A589A" w:rsidRPr="00216736" w:rsidRDefault="004657E0" w:rsidP="005A589A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бюджета </w:t>
      </w:r>
      <w:r w:rsidR="005A589A" w:rsidRPr="00216736">
        <w:rPr>
          <w:rFonts w:ascii="Times New Roman" w:hAnsi="Times New Roman" w:cs="Times New Roman"/>
          <w:iCs/>
          <w:sz w:val="28"/>
          <w:szCs w:val="28"/>
        </w:rPr>
        <w:t xml:space="preserve">муниципального образования </w:t>
      </w:r>
    </w:p>
    <w:p w14:paraId="0F44022E" w14:textId="77777777" w:rsidR="005A589A" w:rsidRPr="00216736" w:rsidRDefault="005A589A" w:rsidP="005A589A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>«Юкковское сельское поселение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216736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3F1455F0" w14:textId="77777777" w:rsidR="005A589A" w:rsidRPr="00216736" w:rsidRDefault="005A589A" w:rsidP="005A589A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>Всеволожского муниципального района</w:t>
      </w:r>
    </w:p>
    <w:p w14:paraId="0A319DA6" w14:textId="541787CC" w:rsidR="005A589A" w:rsidRDefault="005A589A" w:rsidP="005A589A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 xml:space="preserve">Ленинградской области </w:t>
      </w:r>
      <w:r>
        <w:rPr>
          <w:rFonts w:ascii="Times New Roman" w:hAnsi="Times New Roman" w:cs="Times New Roman"/>
          <w:iCs/>
          <w:sz w:val="28"/>
          <w:szCs w:val="28"/>
        </w:rPr>
        <w:t>н</w:t>
      </w:r>
      <w:r w:rsidRPr="00216736">
        <w:rPr>
          <w:rFonts w:ascii="Times New Roman" w:hAnsi="Times New Roman" w:cs="Times New Roman"/>
          <w:iCs/>
          <w:sz w:val="28"/>
          <w:szCs w:val="28"/>
        </w:rPr>
        <w:t>а 202</w:t>
      </w:r>
      <w:r w:rsidR="00070B4F">
        <w:rPr>
          <w:rFonts w:ascii="Times New Roman" w:hAnsi="Times New Roman" w:cs="Times New Roman"/>
          <w:iCs/>
          <w:sz w:val="28"/>
          <w:szCs w:val="28"/>
        </w:rPr>
        <w:t>4</w:t>
      </w:r>
      <w:r w:rsidRPr="00216736">
        <w:rPr>
          <w:rFonts w:ascii="Times New Roman" w:hAnsi="Times New Roman" w:cs="Times New Roman"/>
          <w:i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5B73DD4E" w14:textId="77777777" w:rsidR="00F12966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6FDE4B6" w14:textId="77777777" w:rsidR="007C0C5F" w:rsidRDefault="007C0C5F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53BD8C2" w14:textId="3B5CC66F" w:rsidR="00F12966" w:rsidRDefault="00751A42" w:rsidP="007C0C5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216736" w:rsidRPr="00216736">
        <w:rPr>
          <w:rFonts w:ascii="Times New Roman" w:hAnsi="Times New Roman" w:cs="Times New Roman"/>
          <w:sz w:val="28"/>
          <w:szCs w:val="28"/>
        </w:rPr>
        <w:t>стат</w:t>
      </w:r>
      <w:r>
        <w:rPr>
          <w:rFonts w:ascii="Times New Roman" w:hAnsi="Times New Roman" w:cs="Times New Roman"/>
          <w:sz w:val="28"/>
          <w:szCs w:val="28"/>
        </w:rPr>
        <w:t>ьями</w:t>
      </w:r>
      <w:r w:rsidR="00216736" w:rsidRPr="00216736">
        <w:rPr>
          <w:rFonts w:ascii="Times New Roman" w:hAnsi="Times New Roman" w:cs="Times New Roman"/>
          <w:sz w:val="28"/>
          <w:szCs w:val="28"/>
        </w:rPr>
        <w:t xml:space="preserve"> 173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16736" w:rsidRPr="00216736">
        <w:rPr>
          <w:rFonts w:ascii="Times New Roman" w:hAnsi="Times New Roman" w:cs="Times New Roman"/>
          <w:sz w:val="28"/>
          <w:szCs w:val="28"/>
        </w:rPr>
        <w:t>184.2 Бюджетного кодекса Российской Федерации</w:t>
      </w:r>
      <w:r w:rsidR="00F12966" w:rsidRPr="00216736">
        <w:rPr>
          <w:rFonts w:ascii="Times New Roman" w:hAnsi="Times New Roman" w:cs="Times New Roman"/>
          <w:bCs/>
          <w:sz w:val="28"/>
          <w:szCs w:val="28"/>
        </w:rPr>
        <w:t>,</w:t>
      </w:r>
      <w:r w:rsidR="00B87F36">
        <w:rPr>
          <w:rFonts w:ascii="Times New Roman" w:hAnsi="Times New Roman" w:cs="Times New Roman"/>
          <w:bCs/>
          <w:sz w:val="28"/>
          <w:szCs w:val="28"/>
        </w:rPr>
        <w:t xml:space="preserve"> в соответствии </w:t>
      </w:r>
      <w:r w:rsidR="00B87F36" w:rsidRPr="00B87F36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B87F36" w:rsidRPr="00B87F36">
        <w:rPr>
          <w:rFonts w:ascii="Times New Roman" w:hAnsi="Times New Roman" w:cs="Times New Roman"/>
          <w:sz w:val="28"/>
          <w:szCs w:val="28"/>
        </w:rPr>
        <w:t xml:space="preserve">решением совета депутатов МО «Юкковское сельское поселение» от 24.11.2014 № 17 «Об утверждении Положения </w:t>
      </w:r>
      <w:r w:rsidR="007C0C5F">
        <w:rPr>
          <w:rFonts w:ascii="Times New Roman" w:hAnsi="Times New Roman" w:cs="Times New Roman"/>
          <w:sz w:val="28"/>
          <w:szCs w:val="28"/>
        </w:rPr>
        <w:br/>
      </w:r>
      <w:r w:rsidR="00B87F36" w:rsidRPr="00B87F36">
        <w:rPr>
          <w:rFonts w:ascii="Times New Roman" w:hAnsi="Times New Roman" w:cs="Times New Roman"/>
          <w:sz w:val="28"/>
          <w:szCs w:val="28"/>
        </w:rPr>
        <w:t>о бюджетном процессе в муниципальном образовании «Юкковское сельское поселение»</w:t>
      </w:r>
      <w:r w:rsidR="00B87F36" w:rsidRPr="00B87F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7F36">
        <w:rPr>
          <w:rFonts w:ascii="Times New Roman" w:hAnsi="Times New Roman"/>
          <w:sz w:val="28"/>
          <w:szCs w:val="28"/>
        </w:rPr>
        <w:t>администрация</w:t>
      </w:r>
      <w:r w:rsidR="00F12966">
        <w:rPr>
          <w:rFonts w:ascii="Times New Roman" w:hAnsi="Times New Roman"/>
          <w:sz w:val="28"/>
          <w:szCs w:val="28"/>
        </w:rPr>
        <w:t xml:space="preserve"> </w:t>
      </w:r>
      <w:r w:rsidR="004D55F2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F12966">
        <w:rPr>
          <w:rFonts w:ascii="Times New Roman" w:hAnsi="Times New Roman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</w:p>
    <w:p w14:paraId="73F75E9E" w14:textId="77777777" w:rsidR="00F12966" w:rsidRPr="0004602B" w:rsidRDefault="00F12966" w:rsidP="00F12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02B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73F5D2EC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A9ADEF" w14:textId="1F618A8A" w:rsidR="00216736" w:rsidRPr="00216736" w:rsidRDefault="00216736" w:rsidP="007C0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736">
        <w:rPr>
          <w:rFonts w:ascii="Times New Roman" w:hAnsi="Times New Roman" w:cs="Times New Roman"/>
          <w:sz w:val="28"/>
          <w:szCs w:val="28"/>
        </w:rPr>
        <w:t>1. Утвердить предварительные итоги социально-экономического развития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«Юкковское</w:t>
      </w:r>
      <w:r w:rsidRPr="00216736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AF2C66">
        <w:rPr>
          <w:rFonts w:ascii="Times New Roman" w:hAnsi="Times New Roman" w:cs="Times New Roman"/>
          <w:sz w:val="28"/>
          <w:szCs w:val="28"/>
        </w:rPr>
        <w:t>»</w:t>
      </w:r>
      <w:r w:rsidRPr="00216736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за 202</w:t>
      </w:r>
      <w:r w:rsidR="00070B4F">
        <w:rPr>
          <w:rFonts w:ascii="Times New Roman" w:hAnsi="Times New Roman" w:cs="Times New Roman"/>
          <w:sz w:val="28"/>
          <w:szCs w:val="28"/>
        </w:rPr>
        <w:t>4</w:t>
      </w:r>
      <w:r w:rsidRPr="00216736">
        <w:rPr>
          <w:rFonts w:ascii="Times New Roman" w:hAnsi="Times New Roman" w:cs="Times New Roman"/>
          <w:sz w:val="28"/>
          <w:szCs w:val="28"/>
        </w:rPr>
        <w:t xml:space="preserve"> год</w:t>
      </w:r>
      <w:r w:rsidR="004657E0">
        <w:rPr>
          <w:rFonts w:ascii="Times New Roman" w:hAnsi="Times New Roman" w:cs="Times New Roman"/>
          <w:sz w:val="28"/>
          <w:szCs w:val="28"/>
        </w:rPr>
        <w:t xml:space="preserve"> и оценку ожидаемого исполнения бюджета </w:t>
      </w:r>
      <w:r w:rsidRPr="00216736">
        <w:rPr>
          <w:rFonts w:ascii="Times New Roman" w:hAnsi="Times New Roman" w:cs="Times New Roman"/>
          <w:sz w:val="28"/>
          <w:szCs w:val="28"/>
        </w:rPr>
        <w:t xml:space="preserve"> </w:t>
      </w:r>
      <w:r w:rsidR="005A589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«Юкковское сельское поселение» Всеволожского </w:t>
      </w:r>
      <w:r w:rsidR="00632FF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A589A">
        <w:rPr>
          <w:rFonts w:ascii="Times New Roman" w:hAnsi="Times New Roman" w:cs="Times New Roman"/>
          <w:sz w:val="28"/>
          <w:szCs w:val="28"/>
        </w:rPr>
        <w:t>района Ленинградской области на 202</w:t>
      </w:r>
      <w:r w:rsidR="00070B4F">
        <w:rPr>
          <w:rFonts w:ascii="Times New Roman" w:hAnsi="Times New Roman" w:cs="Times New Roman"/>
          <w:sz w:val="28"/>
          <w:szCs w:val="28"/>
        </w:rPr>
        <w:t>4</w:t>
      </w:r>
      <w:r w:rsidR="005A589A">
        <w:rPr>
          <w:rFonts w:ascii="Times New Roman" w:hAnsi="Times New Roman" w:cs="Times New Roman"/>
          <w:sz w:val="28"/>
          <w:szCs w:val="28"/>
        </w:rPr>
        <w:t xml:space="preserve"> год </w:t>
      </w:r>
      <w:r w:rsidRPr="00216736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14:paraId="60826996" w14:textId="16BDC617" w:rsidR="00EE306D" w:rsidRPr="00EE306D" w:rsidRDefault="00AA2A6B" w:rsidP="002156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E306D">
        <w:rPr>
          <w:rFonts w:ascii="Times New Roman" w:eastAsia="Times New Roman" w:hAnsi="Times New Roman" w:cs="Times New Roman"/>
          <w:sz w:val="28"/>
          <w:szCs w:val="28"/>
        </w:rPr>
        <w:t>2</w:t>
      </w:r>
      <w:r w:rsidR="00F12966" w:rsidRPr="00EE30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E306D" w:rsidRPr="00EE306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Разместить настоящее постановление на официальном сайте муниципального образования «Юкковское сельское поселение» </w:t>
      </w:r>
      <w:r w:rsidR="00632FF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Всеволожского муниципального района Ленинградской области </w:t>
      </w:r>
      <w:r w:rsidR="00EE306D" w:rsidRPr="00EE306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http://www.ykki.ru и </w:t>
      </w:r>
      <w:r w:rsidR="00EE306D" w:rsidRPr="00EE306D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опубликовать в газете «Юкковские ведомости».</w:t>
      </w:r>
    </w:p>
    <w:p w14:paraId="06198F70" w14:textId="77777777" w:rsidR="00F12966" w:rsidRPr="0004602B" w:rsidRDefault="00AA2A6B" w:rsidP="00EE30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2966" w:rsidRPr="0004602B">
        <w:rPr>
          <w:rFonts w:ascii="Times New Roman" w:hAnsi="Times New Roman" w:cs="Times New Roman"/>
          <w:sz w:val="28"/>
          <w:szCs w:val="28"/>
        </w:rPr>
        <w:t>. Контроль исполнени</w:t>
      </w:r>
      <w:r w:rsidR="00EE306D">
        <w:rPr>
          <w:rFonts w:ascii="Times New Roman" w:hAnsi="Times New Roman" w:cs="Times New Roman"/>
          <w:sz w:val="28"/>
          <w:szCs w:val="28"/>
        </w:rPr>
        <w:t>я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постановления оставляю за собой.</w:t>
      </w:r>
    </w:p>
    <w:p w14:paraId="1DA07D67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F7975C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766E14" w14:textId="60DAE207" w:rsidR="00F12966" w:rsidRPr="00E34C24" w:rsidRDefault="005E286B" w:rsidP="00E34C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г</w:t>
      </w:r>
      <w:r w:rsidR="006A387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</w:t>
      </w:r>
      <w:r w:rsidR="00F12966">
        <w:rPr>
          <w:rFonts w:ascii="Times New Roman" w:hAnsi="Times New Roman" w:cs="Times New Roman"/>
          <w:sz w:val="28"/>
          <w:szCs w:val="28"/>
        </w:rPr>
        <w:t xml:space="preserve">   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387F">
        <w:rPr>
          <w:rFonts w:ascii="Times New Roman" w:hAnsi="Times New Roman" w:cs="Times New Roman"/>
          <w:sz w:val="28"/>
          <w:szCs w:val="28"/>
        </w:rPr>
        <w:t xml:space="preserve">    </w:t>
      </w:r>
      <w:r w:rsidR="000079AA">
        <w:rPr>
          <w:rFonts w:ascii="Times New Roman" w:hAnsi="Times New Roman" w:cs="Times New Roman"/>
          <w:sz w:val="28"/>
          <w:szCs w:val="28"/>
        </w:rPr>
        <w:t xml:space="preserve">        </w:t>
      </w:r>
      <w:r w:rsidR="006A387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34C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34C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Белов</w:t>
      </w:r>
    </w:p>
    <w:p w14:paraId="4B69BDF2" w14:textId="77777777" w:rsidR="00F12966" w:rsidRDefault="00F12966">
      <w:pPr>
        <w:sectPr w:rsidR="00F12966" w:rsidSect="00002E4F">
          <w:headerReference w:type="default" r:id="rId8"/>
          <w:pgSz w:w="11900" w:h="16840"/>
          <w:pgMar w:top="1135" w:right="851" w:bottom="1135" w:left="1555" w:header="0" w:footer="227" w:gutter="0"/>
          <w:cols w:space="720"/>
          <w:titlePg/>
          <w:docGrid w:linePitch="299"/>
        </w:sectPr>
      </w:pPr>
    </w:p>
    <w:p w14:paraId="32A8CE19" w14:textId="77777777" w:rsidR="00F12966" w:rsidRPr="0004602B" w:rsidRDefault="00F12966" w:rsidP="009019B1">
      <w:pPr>
        <w:widowControl w:val="0"/>
        <w:autoSpaceDE w:val="0"/>
        <w:autoSpaceDN w:val="0"/>
        <w:adjustRightInd w:val="0"/>
        <w:spacing w:after="0" w:line="240" w:lineRule="auto"/>
        <w:ind w:right="141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10F75F1D" w14:textId="77777777" w:rsidR="00F12966" w:rsidRPr="0004602B" w:rsidRDefault="00F12966" w:rsidP="009019B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7D08A0B1" w14:textId="77777777" w:rsidR="00F12966" w:rsidRPr="0004602B" w:rsidRDefault="00F12966" w:rsidP="009019B1">
      <w:pPr>
        <w:widowControl w:val="0"/>
        <w:autoSpaceDE w:val="0"/>
        <w:autoSpaceDN w:val="0"/>
        <w:adjustRightInd w:val="0"/>
        <w:spacing w:after="0" w:line="240" w:lineRule="auto"/>
        <w:ind w:left="6096" w:hanging="425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 xml:space="preserve">МО «Юкковское сельское </w:t>
      </w:r>
      <w:r w:rsidR="009019B1">
        <w:rPr>
          <w:rFonts w:ascii="Times New Roman" w:hAnsi="Times New Roman" w:cs="Times New Roman"/>
          <w:sz w:val="28"/>
          <w:szCs w:val="28"/>
        </w:rPr>
        <w:t>п</w:t>
      </w:r>
      <w:r w:rsidRPr="0004602B">
        <w:rPr>
          <w:rFonts w:ascii="Times New Roman" w:hAnsi="Times New Roman" w:cs="Times New Roman"/>
          <w:sz w:val="28"/>
          <w:szCs w:val="28"/>
        </w:rPr>
        <w:t>оселение»</w:t>
      </w:r>
    </w:p>
    <w:p w14:paraId="4F09993D" w14:textId="4E8E5959" w:rsidR="00F12966" w:rsidRPr="0004602B" w:rsidRDefault="00C05233" w:rsidP="009019B1">
      <w:pPr>
        <w:widowControl w:val="0"/>
        <w:autoSpaceDE w:val="0"/>
        <w:autoSpaceDN w:val="0"/>
        <w:adjustRightInd w:val="0"/>
        <w:spacing w:after="0" w:line="240" w:lineRule="auto"/>
        <w:ind w:left="9639" w:hanging="31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03745">
        <w:rPr>
          <w:rFonts w:ascii="Times New Roman" w:hAnsi="Times New Roman" w:cs="Times New Roman"/>
          <w:sz w:val="28"/>
          <w:szCs w:val="28"/>
        </w:rPr>
        <w:t xml:space="preserve">т   </w:t>
      </w:r>
      <w:r w:rsidR="004F0C26">
        <w:rPr>
          <w:rFonts w:ascii="Times New Roman" w:hAnsi="Times New Roman" w:cs="Times New Roman"/>
          <w:sz w:val="28"/>
          <w:szCs w:val="28"/>
        </w:rPr>
        <w:t>_</w:t>
      </w:r>
      <w:r w:rsidR="008C010A">
        <w:rPr>
          <w:rFonts w:ascii="Times New Roman" w:hAnsi="Times New Roman" w:cs="Times New Roman"/>
          <w:sz w:val="28"/>
          <w:szCs w:val="28"/>
        </w:rPr>
        <w:t>13.11.2024</w:t>
      </w:r>
      <w:r w:rsidR="004F0C26">
        <w:rPr>
          <w:rFonts w:ascii="Times New Roman" w:hAnsi="Times New Roman" w:cs="Times New Roman"/>
          <w:sz w:val="28"/>
          <w:szCs w:val="28"/>
        </w:rPr>
        <w:t>_</w:t>
      </w:r>
      <w:r w:rsidR="00002E4F">
        <w:rPr>
          <w:rFonts w:ascii="Times New Roman" w:hAnsi="Times New Roman" w:cs="Times New Roman"/>
          <w:sz w:val="28"/>
          <w:szCs w:val="28"/>
        </w:rPr>
        <w:t xml:space="preserve"> № </w:t>
      </w:r>
      <w:r w:rsidR="00BA3A33">
        <w:rPr>
          <w:rFonts w:ascii="Times New Roman" w:hAnsi="Times New Roman" w:cs="Times New Roman"/>
          <w:sz w:val="28"/>
          <w:szCs w:val="28"/>
        </w:rPr>
        <w:t xml:space="preserve"> </w:t>
      </w:r>
      <w:r w:rsidR="004F0C26">
        <w:rPr>
          <w:rFonts w:ascii="Times New Roman" w:hAnsi="Times New Roman" w:cs="Times New Roman"/>
          <w:sz w:val="28"/>
          <w:szCs w:val="28"/>
        </w:rPr>
        <w:t>__</w:t>
      </w:r>
      <w:r w:rsidR="008C010A">
        <w:rPr>
          <w:rFonts w:ascii="Times New Roman" w:hAnsi="Times New Roman" w:cs="Times New Roman"/>
          <w:sz w:val="28"/>
          <w:szCs w:val="28"/>
        </w:rPr>
        <w:t>361</w:t>
      </w:r>
      <w:r w:rsidR="004F0C26">
        <w:rPr>
          <w:rFonts w:ascii="Times New Roman" w:hAnsi="Times New Roman" w:cs="Times New Roman"/>
          <w:sz w:val="28"/>
          <w:szCs w:val="28"/>
        </w:rPr>
        <w:t>__</w:t>
      </w:r>
    </w:p>
    <w:p w14:paraId="3E48AB93" w14:textId="77777777" w:rsidR="00F12966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5"/>
      <w:bookmarkEnd w:id="0"/>
    </w:p>
    <w:p w14:paraId="04EB0E42" w14:textId="77777777" w:rsidR="00C03745" w:rsidRPr="0004602B" w:rsidRDefault="00C03745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14:paraId="488EA403" w14:textId="77777777" w:rsidR="009019B1" w:rsidRPr="009019B1" w:rsidRDefault="009019B1" w:rsidP="009019B1">
      <w:pPr>
        <w:numPr>
          <w:ilvl w:val="0"/>
          <w:numId w:val="5"/>
        </w:numPr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Предварительные и</w:t>
      </w:r>
      <w:r w:rsidRPr="009019B1">
        <w:rPr>
          <w:rFonts w:ascii="Times New Roman" w:eastAsia="Times New Roman" w:hAnsi="Times New Roman" w:cs="Times New Roman"/>
          <w:b/>
          <w:sz w:val="28"/>
          <w:szCs w:val="28"/>
        </w:rPr>
        <w:t>тоги социально-экономического</w:t>
      </w:r>
    </w:p>
    <w:p w14:paraId="2336DD1C" w14:textId="65660DAE" w:rsidR="009019B1" w:rsidRPr="009019B1" w:rsidRDefault="009019B1" w:rsidP="009019B1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развития муниципального образования «Юкковское</w:t>
      </w:r>
      <w:r w:rsidRPr="009019B1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сельское поселение Всеволожского муниципального района Ленинградской области за 202</w:t>
      </w:r>
      <w:r w:rsidR="00070B4F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9019B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14:paraId="0ACD42BB" w14:textId="77777777" w:rsidR="009019B1" w:rsidRPr="009019B1" w:rsidRDefault="009019B1" w:rsidP="009019B1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85C550" w14:textId="77777777" w:rsidR="009019B1" w:rsidRDefault="009019B1" w:rsidP="009019B1">
      <w:pPr>
        <w:keepNext/>
        <w:spacing w:before="240" w:after="6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019B1">
        <w:rPr>
          <w:rFonts w:ascii="Times New Roman" w:eastAsia="Times New Roman" w:hAnsi="Times New Roman" w:cs="Times New Roman"/>
          <w:iCs/>
          <w:sz w:val="28"/>
          <w:szCs w:val="28"/>
        </w:rPr>
        <w:t xml:space="preserve">Основные показатели, характеризующие итоги социально-экономического развития МО </w:t>
      </w:r>
      <w:r w:rsidR="00927D3C">
        <w:rPr>
          <w:rFonts w:ascii="Times New Roman" w:eastAsia="Times New Roman" w:hAnsi="Times New Roman" w:cs="Times New Roman"/>
          <w:iCs/>
          <w:sz w:val="28"/>
          <w:szCs w:val="28"/>
        </w:rPr>
        <w:t>«Юкковское сельское поселение</w:t>
      </w:r>
      <w:r w:rsidR="00215659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9019B1">
        <w:rPr>
          <w:rFonts w:ascii="Times New Roman" w:eastAsia="Times New Roman" w:hAnsi="Times New Roman" w:cs="Times New Roman"/>
          <w:iCs/>
          <w:sz w:val="28"/>
          <w:szCs w:val="28"/>
        </w:rPr>
        <w:t>, представлены в таблице 1:</w:t>
      </w:r>
    </w:p>
    <w:p w14:paraId="49EF95E8" w14:textId="77777777" w:rsidR="001B6680" w:rsidRDefault="001B6680" w:rsidP="00F45560">
      <w:pPr>
        <w:spacing w:after="0" w:line="100" w:lineRule="atLeast"/>
        <w:ind w:left="778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56CB43" w14:textId="77777777" w:rsidR="00F45560" w:rsidRPr="00F45560" w:rsidRDefault="00F45560" w:rsidP="00F45560">
      <w:pPr>
        <w:spacing w:after="0" w:line="100" w:lineRule="atLeast"/>
        <w:ind w:left="77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5560"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tbl>
      <w:tblPr>
        <w:tblStyle w:val="ac"/>
        <w:tblW w:w="10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5"/>
        <w:gridCol w:w="4536"/>
        <w:gridCol w:w="1134"/>
        <w:gridCol w:w="1653"/>
        <w:gridCol w:w="1540"/>
        <w:gridCol w:w="1139"/>
      </w:tblGrid>
      <w:tr w:rsidR="00F45560" w:rsidRPr="00F45560" w14:paraId="3F73D991" w14:textId="77777777" w:rsidTr="00C905CD">
        <w:tc>
          <w:tcPr>
            <w:tcW w:w="635" w:type="dxa"/>
          </w:tcPr>
          <w:p w14:paraId="27C084FC" w14:textId="77777777"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14:paraId="1FBA8181" w14:textId="77777777"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</w:tcPr>
          <w:p w14:paraId="5106F00E" w14:textId="77777777"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653" w:type="dxa"/>
          </w:tcPr>
          <w:p w14:paraId="123419C9" w14:textId="6882F370" w:rsidR="00F45560" w:rsidRPr="00F45560" w:rsidRDefault="00F45560" w:rsidP="00C905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814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C905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540" w:type="dxa"/>
          </w:tcPr>
          <w:p w14:paraId="73CDFF8B" w14:textId="6878800D" w:rsidR="00F45560" w:rsidRPr="00F45560" w:rsidRDefault="00F45560" w:rsidP="002156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8141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оценка</w:t>
            </w:r>
          </w:p>
        </w:tc>
        <w:tc>
          <w:tcPr>
            <w:tcW w:w="1139" w:type="dxa"/>
          </w:tcPr>
          <w:p w14:paraId="40D17B4C" w14:textId="77777777" w:rsidR="00F45560" w:rsidRPr="00F45560" w:rsidRDefault="00F45560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Темп роста (снижения), % </w:t>
            </w:r>
          </w:p>
        </w:tc>
      </w:tr>
      <w:tr w:rsidR="00F45560" w:rsidRPr="00F45560" w14:paraId="58E6DDB8" w14:textId="77777777" w:rsidTr="00F45560">
        <w:tc>
          <w:tcPr>
            <w:tcW w:w="10637" w:type="dxa"/>
            <w:gridSpan w:val="6"/>
          </w:tcPr>
          <w:p w14:paraId="5A6E6A0A" w14:textId="77777777" w:rsidR="00F45560" w:rsidRPr="00F45560" w:rsidRDefault="00F45560" w:rsidP="00F4556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Демографические показатели</w:t>
            </w:r>
          </w:p>
        </w:tc>
      </w:tr>
      <w:tr w:rsidR="00C905CD" w:rsidRPr="00F45560" w14:paraId="4BF0C906" w14:textId="77777777" w:rsidTr="001B668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BEC0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69C9A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(на 1 января года)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730B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688D" w14:textId="5B20B72D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D738" w14:textId="6B0C094C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  <w:vAlign w:val="center"/>
          </w:tcPr>
          <w:p w14:paraId="4AFC4BB2" w14:textId="453639DA" w:rsidR="00C905CD" w:rsidRPr="00BD0E07" w:rsidRDefault="00C905CD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D0E07" w:rsidRP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D0E07" w:rsidRP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05CD" w:rsidRPr="00F45560" w14:paraId="1303EF60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D174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C4D05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в том числе: городское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98A6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FE5B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1D208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9" w:type="dxa"/>
            <w:vAlign w:val="center"/>
          </w:tcPr>
          <w:p w14:paraId="37A3691B" w14:textId="77777777" w:rsidR="00C905CD" w:rsidRPr="00BD0E07" w:rsidRDefault="00C905CD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5CD" w:rsidRPr="00F45560" w14:paraId="57446703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030E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8E703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сельское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1709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78FE9" w14:textId="0F31AD19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896BD" w14:textId="594C31B6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  <w:vAlign w:val="center"/>
          </w:tcPr>
          <w:p w14:paraId="1E9BBA3D" w14:textId="17785129" w:rsidR="00C905CD" w:rsidRPr="00BD0E07" w:rsidRDefault="00C905CD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D0E07" w:rsidRP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D0E07" w:rsidRP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05CD" w:rsidRPr="00F45560" w14:paraId="55C32F35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0C869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55AAE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среднегодовая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ACD6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6F99" w14:textId="323DDC34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122F7" w14:textId="4B05F433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vAlign w:val="center"/>
          </w:tcPr>
          <w:p w14:paraId="3FC7242A" w14:textId="04274FC2" w:rsidR="00C905CD" w:rsidRPr="00BD0E07" w:rsidRDefault="00C905CD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5CD" w:rsidRPr="00F45560" w14:paraId="7AFD69AE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D6D3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C3CF0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Число родившихся (без учета мертворожденных)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8654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EE66" w14:textId="54761FCE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9AD7F" w14:textId="6060776F" w:rsidR="00C905CD" w:rsidRPr="00C905CD" w:rsidRDefault="00C81418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C905CD" w:rsidRPr="00C905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  <w:vAlign w:val="center"/>
          </w:tcPr>
          <w:p w14:paraId="4991D74C" w14:textId="40BD29BA" w:rsidR="00C905CD" w:rsidRPr="00BD0E07" w:rsidRDefault="00BD0E07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  <w:r w:rsidR="00C905CD" w:rsidRP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05CD" w:rsidRPr="00F45560" w14:paraId="21E291EB" w14:textId="77777777" w:rsidTr="001B6680">
        <w:trPr>
          <w:trHeight w:val="37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27B4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C0905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Число умерших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DC7B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4873" w14:textId="067E01BF" w:rsidR="00C905CD" w:rsidRPr="00C905CD" w:rsidRDefault="005E286B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05CD"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6807" w14:textId="79EBC43F" w:rsidR="00C905CD" w:rsidRPr="00C905CD" w:rsidRDefault="005E286B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05CD"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  <w:vAlign w:val="center"/>
          </w:tcPr>
          <w:p w14:paraId="32D49EF3" w14:textId="13E4A8C1" w:rsidR="00C905CD" w:rsidRPr="00BD0E07" w:rsidRDefault="00BD0E07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  <w:r w:rsidR="00C905CD" w:rsidRP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05CD" w:rsidRPr="00F45560" w14:paraId="3C4035B4" w14:textId="77777777" w:rsidTr="001B6680">
        <w:trPr>
          <w:trHeight w:val="5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9C59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EA9BF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Естественный прирост ( -убыль)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CCB2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8701" w14:textId="66A5434D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1000" w14:textId="7F80E3AB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  <w:vAlign w:val="center"/>
          </w:tcPr>
          <w:p w14:paraId="2395934A" w14:textId="0416B928" w:rsidR="00C905CD" w:rsidRPr="00BD0E07" w:rsidRDefault="00BD0E07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  <w:r w:rsidR="00C905CD" w:rsidRP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05CD" w:rsidRPr="00F45560" w14:paraId="05FCCB7F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2099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437C5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Число прибывших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C3E28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6A36" w14:textId="544B2692" w:rsidR="00C905CD" w:rsidRPr="00C905CD" w:rsidRDefault="00C81418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  <w:r w:rsidR="00310D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05CD" w:rsidRPr="00C905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5FC1" w14:textId="08367A2E" w:rsidR="00C905CD" w:rsidRPr="00C905CD" w:rsidRDefault="00C81418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="00C905CD"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DB22331" w14:textId="7AEC2033" w:rsidR="00C905CD" w:rsidRPr="00BD0E07" w:rsidRDefault="00BD0E07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  <w:r w:rsidR="0038121F" w:rsidRP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05CD" w:rsidRPr="00F45560" w14:paraId="5C3DB5BC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77F8F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5622B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Число убывших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407ED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F61F" w14:textId="0A909ABF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FA2C" w14:textId="391099B2" w:rsidR="00C905CD" w:rsidRPr="00C905CD" w:rsidRDefault="00C81418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C905CD"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3804E04" w14:textId="6A67C941" w:rsidR="00C905CD" w:rsidRPr="00BD0E07" w:rsidRDefault="00BD0E07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  <w:r w:rsidR="0038121F" w:rsidRP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05CD" w:rsidRPr="00F45560" w14:paraId="7A315C68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1D5AC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F024D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Миграционный прирост (-убыль)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7FD24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3E9E" w14:textId="58BD6A43" w:rsidR="00C905CD" w:rsidRPr="00C905CD" w:rsidRDefault="004A6C4C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905CD"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2D02" w14:textId="5CB8B71D" w:rsidR="00C905CD" w:rsidRPr="00C905CD" w:rsidRDefault="00C81418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  <w:r w:rsidR="00C905CD" w:rsidRPr="00C905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D3D7800" w14:textId="24677351" w:rsidR="00C905CD" w:rsidRPr="00BD0E07" w:rsidRDefault="00BD0E07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  <w:r w:rsidR="0038121F" w:rsidRPr="00BD0E0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05CD" w:rsidRPr="00F45560" w14:paraId="211CAD0A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2FBC4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15CF4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7D2D0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чел. на 1 тыс. чел. населения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24B2" w14:textId="7A843C18" w:rsidR="00C905CD" w:rsidRPr="00C905CD" w:rsidRDefault="00C81418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6C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F7DCE" w14:textId="4357DE13" w:rsidR="00C905CD" w:rsidRPr="00C905CD" w:rsidRDefault="00C81418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05CD" w:rsidRPr="00C905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EAA2A11" w14:textId="77777777" w:rsidR="00C905CD" w:rsidRPr="00C81418" w:rsidRDefault="0038121F" w:rsidP="0038121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814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C905CD" w:rsidRPr="00F45560" w14:paraId="343D7395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0A75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922B0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A143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чел. на 1 тыс. чел. населения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73B0" w14:textId="24436D2C" w:rsidR="00C905CD" w:rsidRPr="00C905CD" w:rsidRDefault="004A6C4C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F371" w14:textId="12E5797C" w:rsidR="00C905CD" w:rsidRPr="00C905CD" w:rsidRDefault="00C81418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6C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0A4FAFC" w14:textId="77777777" w:rsidR="00C905CD" w:rsidRPr="001B6680" w:rsidRDefault="0038121F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5CD" w:rsidRPr="00F45560" w14:paraId="1047B139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F365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1427B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Коэффициент естественного прироста (убыли)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04BE4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чел. на 1 тыс. чел. населения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302F" w14:textId="3FCBC6F1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6C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6A6C" w14:textId="53759B6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F4C6190" w14:textId="77777777" w:rsidR="00C905CD" w:rsidRPr="001B6680" w:rsidRDefault="0038121F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5CD" w:rsidRPr="00F45560" w14:paraId="601AD73F" w14:textId="77777777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9E5E" w14:textId="77777777"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63AA3" w14:textId="77777777"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Коэффициент миграционного прироста (убыли)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6BCA" w14:textId="7777777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чел. на 1 тыс. чел. населения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DF6C" w14:textId="1FA9E217"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81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3788" w14:textId="10C3E15D" w:rsidR="00C905CD" w:rsidRPr="00C905CD" w:rsidRDefault="00C81418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C905CD" w:rsidRPr="00C905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" w:type="dxa"/>
            <w:vAlign w:val="center"/>
          </w:tcPr>
          <w:p w14:paraId="6EB63BA3" w14:textId="77777777" w:rsidR="00C905CD" w:rsidRPr="001B6680" w:rsidRDefault="0038121F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5560" w:rsidRPr="00F45560" w14:paraId="7186D12B" w14:textId="77777777" w:rsidTr="00F45560">
        <w:tc>
          <w:tcPr>
            <w:tcW w:w="10637" w:type="dxa"/>
            <w:gridSpan w:val="6"/>
          </w:tcPr>
          <w:p w14:paraId="00C06F9F" w14:textId="77777777" w:rsidR="00F45560" w:rsidRPr="00F45560" w:rsidRDefault="00F45560" w:rsidP="00F4556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Труд и заработная плата</w:t>
            </w:r>
          </w:p>
        </w:tc>
      </w:tr>
      <w:tr w:rsidR="0038121F" w:rsidRPr="00F45560" w14:paraId="0CF34E9F" w14:textId="77777777" w:rsidTr="001B6680">
        <w:tc>
          <w:tcPr>
            <w:tcW w:w="635" w:type="dxa"/>
            <w:vAlign w:val="center"/>
          </w:tcPr>
          <w:p w14:paraId="5C13577B" w14:textId="77777777" w:rsidR="0038121F" w:rsidRPr="001B6680" w:rsidRDefault="0038121F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FEE9C" w14:textId="77777777" w:rsidR="0038121F" w:rsidRPr="001B6680" w:rsidRDefault="0038121F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hAnsi="Times New Roman" w:cs="Times New Roman"/>
                <w:sz w:val="24"/>
                <w:szCs w:val="24"/>
              </w:rPr>
              <w:t>Численность занятых в экономике (среднегодовая)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CA37" w14:textId="77777777" w:rsidR="0038121F" w:rsidRPr="001B6680" w:rsidRDefault="0038121F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570D" w14:textId="66BFDA01" w:rsidR="0038121F" w:rsidRPr="001B6680" w:rsidRDefault="0038121F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A6C4C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  <w:r w:rsidRPr="001B668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7AF9" w14:textId="5E028731" w:rsidR="0038121F" w:rsidRPr="001B6680" w:rsidRDefault="0038121F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A6C4C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  <w:r w:rsidRPr="001B668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9" w:type="dxa"/>
            <w:vAlign w:val="center"/>
          </w:tcPr>
          <w:p w14:paraId="04214F7E" w14:textId="7FA37EEA" w:rsidR="0038121F" w:rsidRPr="001B6680" w:rsidRDefault="001B6680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10D8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45560" w:rsidRPr="00F45560" w14:paraId="56A9D3BA" w14:textId="77777777" w:rsidTr="001B6680">
        <w:tc>
          <w:tcPr>
            <w:tcW w:w="635" w:type="dxa"/>
            <w:vAlign w:val="center"/>
          </w:tcPr>
          <w:p w14:paraId="6D1BE5ED" w14:textId="77777777" w:rsidR="00F45560" w:rsidRPr="001B6680" w:rsidRDefault="00F45560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36" w:type="dxa"/>
            <w:vAlign w:val="center"/>
          </w:tcPr>
          <w:p w14:paraId="6250AFD4" w14:textId="77777777" w:rsidR="00F45560" w:rsidRPr="001B6680" w:rsidRDefault="00F45560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Среднемесячная номинальная начисленная заработная плата в расчете на 1 работника - всего</w:t>
            </w:r>
          </w:p>
        </w:tc>
        <w:tc>
          <w:tcPr>
            <w:tcW w:w="1134" w:type="dxa"/>
            <w:vAlign w:val="center"/>
          </w:tcPr>
          <w:p w14:paraId="4C76463C" w14:textId="77777777" w:rsidR="00F45560" w:rsidRPr="001B6680" w:rsidRDefault="00F45560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53" w:type="dxa"/>
            <w:vAlign w:val="center"/>
          </w:tcPr>
          <w:p w14:paraId="70714D0D" w14:textId="77777777" w:rsidR="00F45560" w:rsidRPr="001B6680" w:rsidRDefault="0038121F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vAlign w:val="center"/>
          </w:tcPr>
          <w:p w14:paraId="45A5E315" w14:textId="77777777" w:rsidR="00F45560" w:rsidRPr="001B6680" w:rsidRDefault="0038121F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vAlign w:val="center"/>
          </w:tcPr>
          <w:p w14:paraId="0805841C" w14:textId="77777777" w:rsidR="00F45560" w:rsidRPr="001B6680" w:rsidRDefault="0038121F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5560" w:rsidRPr="00F45560" w14:paraId="5FFF50D9" w14:textId="77777777" w:rsidTr="00F45560">
        <w:tc>
          <w:tcPr>
            <w:tcW w:w="10637" w:type="dxa"/>
            <w:gridSpan w:val="6"/>
          </w:tcPr>
          <w:p w14:paraId="4C2C7131" w14:textId="77777777" w:rsidR="00F45560" w:rsidRPr="00F45560" w:rsidRDefault="00F45560" w:rsidP="00F4556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</w:tr>
      <w:tr w:rsidR="00F45560" w:rsidRPr="00F45560" w14:paraId="5416282D" w14:textId="77777777" w:rsidTr="00C905CD">
        <w:tc>
          <w:tcPr>
            <w:tcW w:w="635" w:type="dxa"/>
          </w:tcPr>
          <w:p w14:paraId="60CD6BD2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36" w:type="dxa"/>
            <w:vAlign w:val="center"/>
          </w:tcPr>
          <w:p w14:paraId="43AE5312" w14:textId="77777777"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Объем продукции сельского хозяйства в хозяйствах всех категорий, в том числе:</w:t>
            </w:r>
          </w:p>
        </w:tc>
        <w:tc>
          <w:tcPr>
            <w:tcW w:w="1134" w:type="dxa"/>
          </w:tcPr>
          <w:p w14:paraId="11B5B614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14:paraId="0316DD42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0" w:type="dxa"/>
          </w:tcPr>
          <w:p w14:paraId="1F32E51A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9" w:type="dxa"/>
          </w:tcPr>
          <w:p w14:paraId="7E8BCBCB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45560" w:rsidRPr="00F45560" w14:paraId="0236B504" w14:textId="77777777" w:rsidTr="00C905CD">
        <w:tc>
          <w:tcPr>
            <w:tcW w:w="635" w:type="dxa"/>
          </w:tcPr>
          <w:p w14:paraId="711022E2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13171E75" w14:textId="77777777"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 растениеводство</w:t>
            </w:r>
          </w:p>
        </w:tc>
        <w:tc>
          <w:tcPr>
            <w:tcW w:w="1134" w:type="dxa"/>
          </w:tcPr>
          <w:p w14:paraId="78F826C6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14:paraId="62F46394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0" w:type="dxa"/>
          </w:tcPr>
          <w:p w14:paraId="549D0319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9" w:type="dxa"/>
          </w:tcPr>
          <w:p w14:paraId="268CCA39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45560" w:rsidRPr="00F45560" w14:paraId="1EFA8538" w14:textId="77777777" w:rsidTr="00C905CD">
        <w:tc>
          <w:tcPr>
            <w:tcW w:w="635" w:type="dxa"/>
          </w:tcPr>
          <w:p w14:paraId="07CB18CC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15830263" w14:textId="77777777"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 животноводство</w:t>
            </w:r>
          </w:p>
        </w:tc>
        <w:tc>
          <w:tcPr>
            <w:tcW w:w="1134" w:type="dxa"/>
          </w:tcPr>
          <w:p w14:paraId="5DFF43E1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14:paraId="24DBFAF9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0" w:type="dxa"/>
          </w:tcPr>
          <w:p w14:paraId="2637F7BA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9" w:type="dxa"/>
          </w:tcPr>
          <w:p w14:paraId="4C27692B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45560" w:rsidRPr="00F45560" w14:paraId="0625ECCA" w14:textId="77777777" w:rsidTr="00C905CD">
        <w:tc>
          <w:tcPr>
            <w:tcW w:w="635" w:type="dxa"/>
          </w:tcPr>
          <w:p w14:paraId="0BD56CB8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15B88B3D" w14:textId="77777777"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C26612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14:paraId="33D2A23F" w14:textId="77777777"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14:paraId="32A71F55" w14:textId="77777777"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14:paraId="5069CE8E" w14:textId="77777777"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5560" w:rsidRPr="00F45560" w14:paraId="41938DFB" w14:textId="77777777" w:rsidTr="00F45560">
        <w:tc>
          <w:tcPr>
            <w:tcW w:w="10637" w:type="dxa"/>
            <w:gridSpan w:val="6"/>
          </w:tcPr>
          <w:p w14:paraId="77F9B4A1" w14:textId="77777777" w:rsidR="00F45560" w:rsidRPr="00F45560" w:rsidRDefault="00F45560" w:rsidP="00F4556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Потребительский рынок</w:t>
            </w:r>
          </w:p>
        </w:tc>
      </w:tr>
      <w:tr w:rsidR="00F45560" w:rsidRPr="00F45560" w14:paraId="4929318B" w14:textId="77777777" w:rsidTr="00C905CD">
        <w:tc>
          <w:tcPr>
            <w:tcW w:w="635" w:type="dxa"/>
          </w:tcPr>
          <w:p w14:paraId="54BABC03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536" w:type="dxa"/>
            <w:vAlign w:val="center"/>
          </w:tcPr>
          <w:p w14:paraId="1ACB9329" w14:textId="77777777"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Оборот розничной торговли</w:t>
            </w:r>
          </w:p>
        </w:tc>
        <w:tc>
          <w:tcPr>
            <w:tcW w:w="1134" w:type="dxa"/>
          </w:tcPr>
          <w:p w14:paraId="0ED95E18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14:paraId="43FB7C29" w14:textId="77777777"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0" w:type="dxa"/>
          </w:tcPr>
          <w:p w14:paraId="21D708A3" w14:textId="77777777" w:rsidR="00F45560" w:rsidRPr="00F45560" w:rsidRDefault="00F82192" w:rsidP="00F821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9" w:type="dxa"/>
          </w:tcPr>
          <w:p w14:paraId="51732397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45560" w:rsidRPr="00F45560" w14:paraId="5587D529" w14:textId="77777777" w:rsidTr="00C905CD">
        <w:tc>
          <w:tcPr>
            <w:tcW w:w="635" w:type="dxa"/>
          </w:tcPr>
          <w:p w14:paraId="4C5E8B98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536" w:type="dxa"/>
            <w:vAlign w:val="center"/>
          </w:tcPr>
          <w:p w14:paraId="621E27D9" w14:textId="77777777"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Объем платных услуг населению</w:t>
            </w:r>
          </w:p>
        </w:tc>
        <w:tc>
          <w:tcPr>
            <w:tcW w:w="1134" w:type="dxa"/>
          </w:tcPr>
          <w:p w14:paraId="39EBA3AC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14:paraId="1FF2D048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40" w:type="dxa"/>
          </w:tcPr>
          <w:p w14:paraId="412D28FB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9" w:type="dxa"/>
          </w:tcPr>
          <w:p w14:paraId="7C8A0251" w14:textId="77777777"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45560" w:rsidRPr="00F45560" w14:paraId="1F316F62" w14:textId="77777777" w:rsidTr="00F45560">
        <w:tc>
          <w:tcPr>
            <w:tcW w:w="10637" w:type="dxa"/>
            <w:gridSpan w:val="6"/>
          </w:tcPr>
          <w:p w14:paraId="570969EC" w14:textId="77777777" w:rsidR="00F45560" w:rsidRPr="00F45560" w:rsidRDefault="00F45560" w:rsidP="00F4556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Инвестиции</w:t>
            </w:r>
          </w:p>
        </w:tc>
      </w:tr>
      <w:tr w:rsidR="00F45560" w:rsidRPr="00F45560" w14:paraId="6DF981F1" w14:textId="77777777" w:rsidTr="00C905CD">
        <w:tc>
          <w:tcPr>
            <w:tcW w:w="635" w:type="dxa"/>
          </w:tcPr>
          <w:p w14:paraId="468AC49D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536" w:type="dxa"/>
            <w:vAlign w:val="center"/>
          </w:tcPr>
          <w:p w14:paraId="54A595D9" w14:textId="77777777"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Объем инвестиций в основной капитал - всего</w:t>
            </w:r>
          </w:p>
        </w:tc>
        <w:tc>
          <w:tcPr>
            <w:tcW w:w="1134" w:type="dxa"/>
          </w:tcPr>
          <w:p w14:paraId="6F72855D" w14:textId="77777777"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14:paraId="17733155" w14:textId="4299FCBA" w:rsidR="00F45560" w:rsidRPr="00F45560" w:rsidRDefault="00C81418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10996319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40" w:type="dxa"/>
          </w:tcPr>
          <w:p w14:paraId="393836C3" w14:textId="0487D92E" w:rsidR="00F45560" w:rsidRPr="00F45560" w:rsidRDefault="004A6C4C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213 00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9" w:type="dxa"/>
          </w:tcPr>
          <w:p w14:paraId="3C99A91D" w14:textId="5BA43B93" w:rsidR="00F45560" w:rsidRPr="00F45560" w:rsidRDefault="00310D85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D0E07">
              <w:rPr>
                <w:rFonts w:ascii="Times New Roman" w:eastAsia="Times New Roman" w:hAnsi="Times New Roman" w:cs="Times New Roman"/>
                <w:sz w:val="28"/>
                <w:szCs w:val="28"/>
              </w:rPr>
              <w:t>,94</w:t>
            </w:r>
          </w:p>
        </w:tc>
      </w:tr>
    </w:tbl>
    <w:p w14:paraId="17FAF489" w14:textId="77777777" w:rsidR="00F45560" w:rsidRPr="00F45560" w:rsidRDefault="00F45560" w:rsidP="00F45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83FA86" w14:textId="3FCD2384" w:rsidR="00F45560" w:rsidRPr="00DE373C" w:rsidRDefault="00DE373C" w:rsidP="00DE3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73C">
        <w:rPr>
          <w:rFonts w:ascii="Times New Roman" w:eastAsia="Times New Roman" w:hAnsi="Times New Roman" w:cs="Times New Roman"/>
          <w:sz w:val="28"/>
          <w:szCs w:val="28"/>
        </w:rPr>
        <w:t xml:space="preserve">По данным статистики численность сельского населения </w:t>
      </w:r>
      <w:r>
        <w:rPr>
          <w:rFonts w:ascii="Times New Roman" w:eastAsia="Times New Roman" w:hAnsi="Times New Roman" w:cs="Times New Roman"/>
          <w:sz w:val="28"/>
          <w:szCs w:val="28"/>
        </w:rPr>
        <w:t>на 1 января</w:t>
      </w:r>
      <w:r w:rsidRPr="00DE373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C8141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E373C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5</w:t>
      </w:r>
      <w:r w:rsidR="00C81418">
        <w:rPr>
          <w:rFonts w:ascii="Times New Roman" w:eastAsia="Times New Roman" w:hAnsi="Times New Roman" w:cs="Times New Roman"/>
          <w:sz w:val="28"/>
          <w:szCs w:val="28"/>
        </w:rPr>
        <w:t>704</w:t>
      </w:r>
      <w:r w:rsidRPr="00DE373C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C814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E37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F2E967D" w14:textId="468E5BDB" w:rsidR="00F45560" w:rsidRPr="00DE373C" w:rsidRDefault="00DE373C" w:rsidP="00DE3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73C">
        <w:rPr>
          <w:rFonts w:ascii="Times New Roman" w:eastAsia="Times New Roman" w:hAnsi="Times New Roman" w:cs="Times New Roman"/>
          <w:sz w:val="28"/>
          <w:szCs w:val="28"/>
        </w:rPr>
        <w:t>Среднегодовая ч</w:t>
      </w:r>
      <w:r w:rsidR="00F45560" w:rsidRPr="00DE373C">
        <w:rPr>
          <w:rFonts w:ascii="Times New Roman" w:eastAsia="Times New Roman" w:hAnsi="Times New Roman" w:cs="Times New Roman"/>
          <w:sz w:val="28"/>
          <w:szCs w:val="28"/>
        </w:rPr>
        <w:t xml:space="preserve">исленность </w:t>
      </w:r>
      <w:r w:rsidRPr="00DE373C">
        <w:rPr>
          <w:rFonts w:ascii="Times New Roman" w:eastAsia="Times New Roman" w:hAnsi="Times New Roman" w:cs="Times New Roman"/>
          <w:sz w:val="28"/>
          <w:szCs w:val="28"/>
        </w:rPr>
        <w:t>занятых в экономике</w:t>
      </w:r>
      <w:r w:rsidR="00F45560" w:rsidRPr="00DE373C">
        <w:rPr>
          <w:rFonts w:ascii="Times New Roman" w:eastAsia="Times New Roman" w:hAnsi="Times New Roman" w:cs="Times New Roman"/>
          <w:sz w:val="28"/>
          <w:szCs w:val="28"/>
        </w:rPr>
        <w:t xml:space="preserve"> по итогам 9 месяцев составила </w:t>
      </w:r>
      <w:r w:rsidR="007C0C5F" w:rsidRPr="00DE373C">
        <w:rPr>
          <w:rFonts w:ascii="Times New Roman" w:eastAsia="Times New Roman" w:hAnsi="Times New Roman" w:cs="Times New Roman"/>
          <w:sz w:val="28"/>
          <w:szCs w:val="28"/>
        </w:rPr>
        <w:br/>
      </w:r>
      <w:r w:rsidRPr="00DE37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4A6C4C">
        <w:rPr>
          <w:rFonts w:ascii="Times New Roman" w:eastAsia="Times New Roman" w:hAnsi="Times New Roman" w:cs="Times New Roman"/>
          <w:sz w:val="28"/>
          <w:szCs w:val="28"/>
        </w:rPr>
        <w:t>842</w:t>
      </w:r>
      <w:r w:rsidR="00F45560" w:rsidRPr="00DE373C">
        <w:rPr>
          <w:rFonts w:ascii="Times New Roman" w:eastAsia="Times New Roman" w:hAnsi="Times New Roman" w:cs="Times New Roman"/>
          <w:sz w:val="28"/>
          <w:szCs w:val="28"/>
        </w:rPr>
        <w:t xml:space="preserve"> человек, к концу 202</w:t>
      </w:r>
      <w:r w:rsidR="00C81418">
        <w:rPr>
          <w:rFonts w:ascii="Times New Roman" w:eastAsia="Times New Roman" w:hAnsi="Times New Roman" w:cs="Times New Roman"/>
          <w:sz w:val="28"/>
          <w:szCs w:val="28"/>
        </w:rPr>
        <w:t>4</w:t>
      </w:r>
      <w:r w:rsidR="00F45560" w:rsidRPr="00DE373C">
        <w:rPr>
          <w:rFonts w:ascii="Times New Roman" w:eastAsia="Times New Roman" w:hAnsi="Times New Roman" w:cs="Times New Roman"/>
          <w:sz w:val="28"/>
          <w:szCs w:val="28"/>
        </w:rPr>
        <w:t xml:space="preserve"> года численность </w:t>
      </w:r>
      <w:r w:rsidR="004A6C4C">
        <w:rPr>
          <w:rFonts w:ascii="Times New Roman" w:eastAsia="Times New Roman" w:hAnsi="Times New Roman" w:cs="Times New Roman"/>
          <w:sz w:val="28"/>
          <w:szCs w:val="28"/>
        </w:rPr>
        <w:t xml:space="preserve">не изменится и составит </w:t>
      </w:r>
      <w:r w:rsidRPr="00DE373C">
        <w:rPr>
          <w:rFonts w:ascii="Times New Roman" w:eastAsia="Times New Roman" w:hAnsi="Times New Roman" w:cs="Times New Roman"/>
          <w:sz w:val="28"/>
          <w:szCs w:val="28"/>
        </w:rPr>
        <w:t>2 </w:t>
      </w:r>
      <w:r w:rsidR="004A6C4C">
        <w:rPr>
          <w:rFonts w:ascii="Times New Roman" w:eastAsia="Times New Roman" w:hAnsi="Times New Roman" w:cs="Times New Roman"/>
          <w:sz w:val="28"/>
          <w:szCs w:val="28"/>
        </w:rPr>
        <w:t>842</w:t>
      </w:r>
      <w:r w:rsidR="00F45560" w:rsidRPr="00DE373C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BD0E0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45560" w:rsidRPr="00DE373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4FE88B" w14:textId="77777777" w:rsidR="007C0C5F" w:rsidRPr="00F45560" w:rsidRDefault="007C0C5F" w:rsidP="00F4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98D9A3" w14:textId="77777777" w:rsidR="001419BF" w:rsidRPr="0013458A" w:rsidRDefault="001419BF" w:rsidP="0013458A">
      <w:pPr>
        <w:pStyle w:val="aa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58A">
        <w:rPr>
          <w:rFonts w:ascii="Times New Roman" w:eastAsia="Times New Roman" w:hAnsi="Times New Roman" w:cs="Times New Roman"/>
          <w:b/>
          <w:sz w:val="28"/>
          <w:szCs w:val="28"/>
        </w:rPr>
        <w:t>Оценка ожидаемого исполнения бюджета муниципального образования «Юкковское сельское поселение»</w:t>
      </w:r>
    </w:p>
    <w:p w14:paraId="57E22472" w14:textId="77777777" w:rsidR="001419BF" w:rsidRPr="001419BF" w:rsidRDefault="001419BF" w:rsidP="00141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>Всеволожского муниципального района Ленинградской области</w:t>
      </w:r>
    </w:p>
    <w:p w14:paraId="199D0847" w14:textId="3B82381F" w:rsidR="001419BF" w:rsidRPr="001419BF" w:rsidRDefault="001419BF" w:rsidP="00141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C8141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14:paraId="38533D9F" w14:textId="77777777" w:rsidR="001419BF" w:rsidRPr="001419BF" w:rsidRDefault="001419BF" w:rsidP="0014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6FCE95" w14:textId="5CE95D4B" w:rsidR="001419BF" w:rsidRPr="001419BF" w:rsidRDefault="001419BF" w:rsidP="0014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Прогноз ожидаемого исполнения бюджета по доходам и расходам бюджета муниципального образования  </w:t>
      </w:r>
      <w:r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определен с учетом внесенных изменений в решение совета депутатов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«О бюджете муниц</w:t>
      </w:r>
      <w:r>
        <w:rPr>
          <w:rFonts w:ascii="Times New Roman" w:eastAsia="Times New Roman" w:hAnsi="Times New Roman" w:cs="Times New Roman"/>
          <w:sz w:val="28"/>
          <w:szCs w:val="28"/>
        </w:rPr>
        <w:t>ипального образования «Юкковское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 муниципального района Ленинградской области на 202</w:t>
      </w:r>
      <w:r w:rsidR="00C8141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год»  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br/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1418">
        <w:rPr>
          <w:rFonts w:ascii="Times New Roman" w:eastAsia="Times New Roman" w:hAnsi="Times New Roman" w:cs="Times New Roman"/>
          <w:sz w:val="28"/>
          <w:szCs w:val="28"/>
        </w:rPr>
        <w:t>55</w:t>
      </w:r>
      <w:r w:rsidRPr="0041084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310D85">
        <w:rPr>
          <w:rFonts w:ascii="Times New Roman" w:eastAsia="Times New Roman" w:hAnsi="Times New Roman" w:cs="Times New Roman"/>
          <w:sz w:val="28"/>
          <w:szCs w:val="28"/>
        </w:rPr>
        <w:t>2</w:t>
      </w:r>
      <w:r w:rsidR="00C81418">
        <w:rPr>
          <w:rFonts w:ascii="Times New Roman" w:eastAsia="Times New Roman" w:hAnsi="Times New Roman" w:cs="Times New Roman"/>
          <w:sz w:val="28"/>
          <w:szCs w:val="28"/>
        </w:rPr>
        <w:t>0</w:t>
      </w:r>
      <w:r w:rsidR="0041084E" w:rsidRPr="0041084E"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C8141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108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>года (с изменениями), отчета об исполнении бюджета м</w:t>
      </w:r>
      <w:r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«Юкковское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</w:t>
      </w:r>
      <w:r w:rsidR="002043FC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0201E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2043FC">
        <w:rPr>
          <w:rFonts w:ascii="Times New Roman" w:eastAsia="Times New Roman" w:hAnsi="Times New Roman" w:cs="Times New Roman"/>
          <w:sz w:val="28"/>
          <w:szCs w:val="28"/>
        </w:rPr>
        <w:t xml:space="preserve"> месяцев 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8141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18551175" w14:textId="77777777" w:rsidR="001419BF" w:rsidRPr="001419BF" w:rsidRDefault="001419BF" w:rsidP="0014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8B7B91" w14:textId="6BD9AF66" w:rsidR="001419BF" w:rsidRPr="001419BF" w:rsidRDefault="001419BF" w:rsidP="0014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>Оценка исполнения доходной части бюджета муниц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ипального образования «Юкковское</w:t>
      </w: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Всеволожского муниципального района Ленинградской области на 202</w:t>
      </w:r>
      <w:r w:rsidR="00C8141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год.</w:t>
      </w:r>
    </w:p>
    <w:p w14:paraId="0C1016C9" w14:textId="77777777" w:rsidR="001419BF" w:rsidRPr="001419BF" w:rsidRDefault="001419BF" w:rsidP="0014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46DDD5" w14:textId="2600F304" w:rsidR="00B72A28" w:rsidRPr="000A751D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51D">
        <w:rPr>
          <w:rFonts w:ascii="Times New Roman" w:eastAsia="Times New Roman" w:hAnsi="Times New Roman" w:cs="Times New Roman"/>
          <w:sz w:val="28"/>
          <w:szCs w:val="28"/>
        </w:rPr>
        <w:lastRenderedPageBreak/>
        <w:t>В 202</w:t>
      </w:r>
      <w:r w:rsidR="00C81418" w:rsidRPr="000A751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 xml:space="preserve"> году в бюджет МО «Юкковское сельское поселение» ожидается поступление доходов в сумме </w:t>
      </w:r>
      <w:r w:rsidR="00DF29AD" w:rsidRPr="000A751D">
        <w:rPr>
          <w:rFonts w:ascii="Times New Roman" w:eastAsia="Times New Roman" w:hAnsi="Times New Roman" w:cs="Times New Roman"/>
          <w:sz w:val="28"/>
          <w:szCs w:val="28"/>
        </w:rPr>
        <w:t>1</w:t>
      </w:r>
      <w:r w:rsidR="000A751D" w:rsidRPr="000A751D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A751D" w:rsidRPr="000A751D">
        <w:rPr>
          <w:rFonts w:ascii="Times New Roman" w:eastAsia="Times New Roman" w:hAnsi="Times New Roman" w:cs="Times New Roman"/>
          <w:sz w:val="28"/>
          <w:szCs w:val="28"/>
        </w:rPr>
        <w:t>704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>,</w:t>
      </w:r>
      <w:r w:rsidR="000A751D" w:rsidRPr="000A751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 xml:space="preserve"> тыс. руб., в том числе:</w:t>
      </w:r>
    </w:p>
    <w:p w14:paraId="19B912CB" w14:textId="22D92BC9" w:rsidR="00B72A28" w:rsidRPr="000A751D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51D">
        <w:rPr>
          <w:rFonts w:ascii="Times New Roman" w:eastAsia="Times New Roman" w:hAnsi="Times New Roman" w:cs="Times New Roman"/>
          <w:sz w:val="28"/>
          <w:szCs w:val="28"/>
        </w:rPr>
        <w:t xml:space="preserve">по налоговым доходам </w:t>
      </w:r>
      <w:r w:rsidR="000A751D">
        <w:rPr>
          <w:rFonts w:ascii="Times New Roman" w:eastAsia="Times New Roman" w:hAnsi="Times New Roman" w:cs="Times New Roman"/>
          <w:sz w:val="28"/>
          <w:szCs w:val="28"/>
        </w:rPr>
        <w:t>82</w:t>
      </w:r>
      <w:r w:rsidR="00BA0379" w:rsidRPr="000A751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A751D">
        <w:rPr>
          <w:rFonts w:ascii="Times New Roman" w:eastAsia="Times New Roman" w:hAnsi="Times New Roman" w:cs="Times New Roman"/>
          <w:sz w:val="28"/>
          <w:szCs w:val="28"/>
        </w:rPr>
        <w:t>1</w:t>
      </w:r>
      <w:r w:rsidR="00796672" w:rsidRPr="000A751D">
        <w:rPr>
          <w:rFonts w:ascii="Times New Roman" w:eastAsia="Times New Roman" w:hAnsi="Times New Roman" w:cs="Times New Roman"/>
          <w:sz w:val="28"/>
          <w:szCs w:val="28"/>
        </w:rPr>
        <w:t>00</w:t>
      </w:r>
      <w:r w:rsidR="00BA0379" w:rsidRPr="000A751D">
        <w:rPr>
          <w:rFonts w:ascii="Times New Roman" w:eastAsia="Times New Roman" w:hAnsi="Times New Roman" w:cs="Times New Roman"/>
          <w:sz w:val="28"/>
          <w:szCs w:val="28"/>
        </w:rPr>
        <w:t>,</w:t>
      </w:r>
      <w:r w:rsidR="00796672" w:rsidRPr="000A751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14:paraId="6C12A420" w14:textId="5C2FE8E3" w:rsidR="00B72A28" w:rsidRPr="000A751D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51D">
        <w:rPr>
          <w:rFonts w:ascii="Times New Roman" w:eastAsia="Times New Roman" w:hAnsi="Times New Roman" w:cs="Times New Roman"/>
          <w:sz w:val="28"/>
          <w:szCs w:val="28"/>
        </w:rPr>
        <w:t xml:space="preserve">по неналоговым доходам </w:t>
      </w:r>
      <w:r w:rsidR="000A751D">
        <w:rPr>
          <w:rFonts w:ascii="Times New Roman" w:eastAsia="Times New Roman" w:hAnsi="Times New Roman" w:cs="Times New Roman"/>
          <w:sz w:val="28"/>
          <w:szCs w:val="28"/>
        </w:rPr>
        <w:t>3</w:t>
      </w:r>
      <w:r w:rsidR="00BA0379" w:rsidRPr="000A751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A751D">
        <w:rPr>
          <w:rFonts w:ascii="Times New Roman" w:eastAsia="Times New Roman" w:hAnsi="Times New Roman" w:cs="Times New Roman"/>
          <w:sz w:val="28"/>
          <w:szCs w:val="28"/>
        </w:rPr>
        <w:t>750</w:t>
      </w:r>
      <w:r w:rsidR="00BA0379" w:rsidRPr="000A751D">
        <w:rPr>
          <w:rFonts w:ascii="Times New Roman" w:eastAsia="Times New Roman" w:hAnsi="Times New Roman" w:cs="Times New Roman"/>
          <w:sz w:val="28"/>
          <w:szCs w:val="28"/>
        </w:rPr>
        <w:t>,</w:t>
      </w:r>
      <w:r w:rsidR="000A751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14:paraId="222F4A2D" w14:textId="694C1D34" w:rsidR="00B72A28" w:rsidRPr="000A751D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51D">
        <w:rPr>
          <w:rFonts w:ascii="Times New Roman" w:eastAsia="Times New Roman" w:hAnsi="Times New Roman" w:cs="Times New Roman"/>
          <w:sz w:val="28"/>
          <w:szCs w:val="28"/>
        </w:rPr>
        <w:t xml:space="preserve">В ожидаемом исполнении по доходам учтены безвозмездные поступления в сумме </w:t>
      </w:r>
      <w:r w:rsidR="000A751D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A751D">
        <w:rPr>
          <w:rFonts w:ascii="Times New Roman" w:eastAsia="Times New Roman" w:hAnsi="Times New Roman" w:cs="Times New Roman"/>
          <w:sz w:val="28"/>
          <w:szCs w:val="28"/>
        </w:rPr>
        <w:t>854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>,</w:t>
      </w:r>
      <w:r w:rsidR="000A751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 xml:space="preserve"> тыс. руб., в том числе:</w:t>
      </w:r>
    </w:p>
    <w:p w14:paraId="0B3D5F37" w14:textId="038F0072" w:rsidR="00B72A28" w:rsidRPr="000A751D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51D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8817D7" w:rsidRPr="000A751D">
        <w:rPr>
          <w:rFonts w:ascii="Times New Roman" w:eastAsia="Times New Roman" w:hAnsi="Times New Roman" w:cs="Times New Roman"/>
          <w:sz w:val="28"/>
          <w:szCs w:val="28"/>
        </w:rPr>
        <w:t>34</w:t>
      </w:r>
      <w:r w:rsidR="009D5D7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>,</w:t>
      </w:r>
      <w:r w:rsidR="009D5D7E">
        <w:rPr>
          <w:rFonts w:ascii="Times New Roman" w:eastAsia="Times New Roman" w:hAnsi="Times New Roman" w:cs="Times New Roman"/>
          <w:sz w:val="28"/>
          <w:szCs w:val="28"/>
        </w:rPr>
        <w:t>4</w:t>
      </w:r>
      <w:r w:rsidR="00C56D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>тыс. руб., на осуществление первичного воинского учета на территориях, где отсутствуют военные комиссариаты (из федерального бюджета);</w:t>
      </w:r>
    </w:p>
    <w:p w14:paraId="4C7A83AB" w14:textId="77777777" w:rsidR="00B72A28" w:rsidRPr="000A751D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51D">
        <w:rPr>
          <w:rFonts w:ascii="Times New Roman" w:eastAsia="Times New Roman" w:hAnsi="Times New Roman" w:cs="Times New Roman"/>
          <w:sz w:val="28"/>
          <w:szCs w:val="28"/>
        </w:rPr>
        <w:t>- 3,5 тыс. руб. передача полномочий по административному правонарушению;</w:t>
      </w:r>
    </w:p>
    <w:p w14:paraId="1A5D1A8F" w14:textId="3AED4170" w:rsidR="00240F6E" w:rsidRPr="000A751D" w:rsidRDefault="00240F6E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- 10 258,7 тыс. руб. субсидия на капитальный ремонт и ремонт автомобильных дорог общего пользования местного значения, имеющих приоритетный социально-значимый характер (конкурсные); </w:t>
      </w:r>
    </w:p>
    <w:p w14:paraId="5DDCBF54" w14:textId="692F8438" w:rsidR="00B72A28" w:rsidRPr="000A751D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51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56D3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464CD">
        <w:rPr>
          <w:rFonts w:ascii="Times New Roman" w:eastAsia="Times New Roman" w:hAnsi="Times New Roman" w:cs="Times New Roman"/>
          <w:sz w:val="28"/>
          <w:szCs w:val="28"/>
        </w:rPr>
        <w:t>014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>,</w:t>
      </w:r>
      <w:r w:rsidR="00F464C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 xml:space="preserve"> тыс. руб. прочие субсидии бюджетам сельских поселений, в том числе:</w:t>
      </w:r>
    </w:p>
    <w:p w14:paraId="78A4D706" w14:textId="6CB31D0B" w:rsidR="00B72A28" w:rsidRPr="000A751D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51D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9D5D7E">
        <w:rPr>
          <w:rFonts w:ascii="Times New Roman" w:eastAsia="Times New Roman" w:hAnsi="Times New Roman" w:cs="Times New Roman"/>
          <w:sz w:val="28"/>
          <w:szCs w:val="28"/>
        </w:rPr>
        <w:t>872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>,</w:t>
      </w:r>
      <w:r w:rsidR="009D5D7E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 xml:space="preserve"> тыс. руб. субсидия на реализацию областного закона от 15.01.2018 года № 3-оз «О содействии участию населения в осуществлении местного самоуправления в иных формах на территориях</w:t>
      </w:r>
      <w:r w:rsidR="00F464CD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административных центров и городских поселков муниципальных образований </w:t>
      </w:r>
      <w:r w:rsidR="00F464CD" w:rsidRPr="00F464CD">
        <w:rPr>
          <w:rFonts w:ascii="Times New Roman" w:eastAsia="Times New Roman" w:hAnsi="Times New Roman" w:cs="Times New Roman"/>
          <w:sz w:val="28"/>
          <w:szCs w:val="28"/>
        </w:rPr>
        <w:t>Ленинградской области</w:t>
      </w:r>
      <w:r w:rsidRPr="000A751D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66D9F564" w14:textId="5FA6F29F" w:rsidR="00B72A28" w:rsidRPr="00F464CD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4CD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9D5D7E">
        <w:rPr>
          <w:rFonts w:ascii="Times New Roman" w:eastAsia="Times New Roman" w:hAnsi="Times New Roman" w:cs="Times New Roman"/>
          <w:sz w:val="28"/>
          <w:szCs w:val="28"/>
        </w:rPr>
        <w:t>421</w:t>
      </w:r>
      <w:r w:rsidRPr="00F464CD">
        <w:rPr>
          <w:rFonts w:ascii="Times New Roman" w:eastAsia="Times New Roman" w:hAnsi="Times New Roman" w:cs="Times New Roman"/>
          <w:sz w:val="28"/>
          <w:szCs w:val="28"/>
        </w:rPr>
        <w:t>,</w:t>
      </w:r>
      <w:r w:rsidR="009D5D7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464CD">
        <w:rPr>
          <w:rFonts w:ascii="Times New Roman" w:eastAsia="Times New Roman" w:hAnsi="Times New Roman" w:cs="Times New Roman"/>
          <w:sz w:val="28"/>
          <w:szCs w:val="28"/>
        </w:rPr>
        <w:t xml:space="preserve"> тыс. руб. субсидия на реализацию областного закона от 28.12.2018 № 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области»;</w:t>
      </w:r>
    </w:p>
    <w:p w14:paraId="52F4D251" w14:textId="540E29E6" w:rsidR="00E04E4A" w:rsidRPr="00F464CD" w:rsidRDefault="00B72A28" w:rsidP="00B7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4CD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9D5D7E">
        <w:rPr>
          <w:rFonts w:ascii="Times New Roman" w:eastAsia="Times New Roman" w:hAnsi="Times New Roman" w:cs="Times New Roman"/>
          <w:sz w:val="28"/>
          <w:szCs w:val="28"/>
        </w:rPr>
        <w:t>3</w:t>
      </w:r>
      <w:r w:rsidR="00E04E4A" w:rsidRPr="00F464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5D7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464CD">
        <w:rPr>
          <w:rFonts w:ascii="Times New Roman" w:eastAsia="Times New Roman" w:hAnsi="Times New Roman" w:cs="Times New Roman"/>
          <w:sz w:val="28"/>
          <w:szCs w:val="28"/>
        </w:rPr>
        <w:t>00,0 тыс. рублей субсиди</w:t>
      </w:r>
      <w:r w:rsidR="00B6294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464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4E4A" w:rsidRPr="00F464CD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B62943">
        <w:rPr>
          <w:rFonts w:ascii="Times New Roman" w:eastAsia="Times New Roman" w:hAnsi="Times New Roman" w:cs="Times New Roman"/>
          <w:sz w:val="28"/>
          <w:szCs w:val="28"/>
        </w:rPr>
        <w:t>поддержку развития общественной инфраструктуры муниципального значения (неконкурсные)</w:t>
      </w:r>
      <w:r w:rsidR="00E04E4A" w:rsidRPr="00F464CD">
        <w:rPr>
          <w:rFonts w:ascii="Times New Roman" w:hAnsi="Times New Roman" w:cs="Times New Roman"/>
          <w:sz w:val="28"/>
          <w:szCs w:val="28"/>
        </w:rPr>
        <w:t>;</w:t>
      </w:r>
    </w:p>
    <w:p w14:paraId="391DC821" w14:textId="77777777" w:rsidR="008075CC" w:rsidRDefault="00755F5A" w:rsidP="00B7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4CD">
        <w:rPr>
          <w:rFonts w:ascii="Times New Roman" w:hAnsi="Times New Roman" w:cs="Times New Roman"/>
          <w:sz w:val="28"/>
          <w:szCs w:val="28"/>
        </w:rPr>
        <w:t>4) 2</w:t>
      </w:r>
      <w:r w:rsidR="00B62943">
        <w:rPr>
          <w:rFonts w:ascii="Times New Roman" w:hAnsi="Times New Roman" w:cs="Times New Roman"/>
          <w:sz w:val="28"/>
          <w:szCs w:val="28"/>
        </w:rPr>
        <w:t>21</w:t>
      </w:r>
      <w:r w:rsidRPr="00F464CD">
        <w:rPr>
          <w:rFonts w:ascii="Times New Roman" w:hAnsi="Times New Roman" w:cs="Times New Roman"/>
          <w:sz w:val="28"/>
          <w:szCs w:val="28"/>
        </w:rPr>
        <w:t>,</w:t>
      </w:r>
      <w:r w:rsidR="00B62943">
        <w:rPr>
          <w:rFonts w:ascii="Times New Roman" w:hAnsi="Times New Roman" w:cs="Times New Roman"/>
          <w:sz w:val="28"/>
          <w:szCs w:val="28"/>
        </w:rPr>
        <w:t>2</w:t>
      </w:r>
      <w:r w:rsidRPr="00F464CD">
        <w:rPr>
          <w:rFonts w:ascii="Times New Roman" w:hAnsi="Times New Roman" w:cs="Times New Roman"/>
          <w:sz w:val="28"/>
          <w:szCs w:val="28"/>
        </w:rPr>
        <w:t xml:space="preserve"> тыс. руб. субсидия на реализацию комплекса мероприятий по борьбе с борщевиком Сосновского по постановлению Правительства Ленинградской области от 27 декабря 2019 года № 636 "О государственной программе Ленинградской области "Комплексное развитие сельских территорий Ленинградской области"</w:t>
      </w:r>
      <w:r w:rsidR="008075CC">
        <w:rPr>
          <w:rFonts w:ascii="Times New Roman" w:hAnsi="Times New Roman" w:cs="Times New Roman"/>
          <w:sz w:val="28"/>
          <w:szCs w:val="28"/>
        </w:rPr>
        <w:t>;</w:t>
      </w:r>
    </w:p>
    <w:p w14:paraId="1B993CB4" w14:textId="2D92E83D" w:rsidR="00E04E4A" w:rsidRPr="00F464CD" w:rsidRDefault="008075CC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- 10 231,0 тыс. руб. прочие межбюджетные трансферты на благоустройство территории</w:t>
      </w:r>
      <w:r w:rsidR="00755F5A" w:rsidRPr="00F464CD">
        <w:rPr>
          <w:rFonts w:ascii="Times New Roman" w:hAnsi="Times New Roman" w:cs="Times New Roman"/>
          <w:sz w:val="28"/>
          <w:szCs w:val="28"/>
        </w:rPr>
        <w:t>.</w:t>
      </w:r>
    </w:p>
    <w:p w14:paraId="43DE1BF6" w14:textId="4888D668" w:rsidR="001419BF" w:rsidRPr="008075CC" w:rsidRDefault="001419BF" w:rsidP="00990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5CC">
        <w:rPr>
          <w:rFonts w:ascii="Times New Roman" w:eastAsia="Times New Roman" w:hAnsi="Times New Roman" w:cs="Times New Roman"/>
          <w:sz w:val="28"/>
          <w:szCs w:val="28"/>
        </w:rPr>
        <w:t xml:space="preserve">По итогам исполнения доходной части бюджета муниципального образования </w:t>
      </w:r>
      <w:r w:rsidR="003457E6" w:rsidRPr="008075CC"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3457E6" w:rsidRPr="008075C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по состоянию на 01.1</w:t>
      </w:r>
      <w:r w:rsidR="00BF2CEF" w:rsidRPr="008075C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8075C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352625" w:rsidRPr="008075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684" w:rsidRPr="008075CC">
        <w:rPr>
          <w:rFonts w:ascii="Times New Roman" w:eastAsia="Times New Roman" w:hAnsi="Times New Roman" w:cs="Times New Roman"/>
          <w:sz w:val="28"/>
          <w:szCs w:val="28"/>
        </w:rPr>
        <w:t xml:space="preserve">в бюджет муниципального образования «Юкковское сельское поселение» Всеволожского муниципального района Ленинградской области поступило всего </w:t>
      </w:r>
      <w:r w:rsidR="00BF2CEF" w:rsidRPr="008075CC">
        <w:rPr>
          <w:rFonts w:ascii="Times New Roman" w:eastAsia="Times New Roman" w:hAnsi="Times New Roman" w:cs="Times New Roman"/>
          <w:sz w:val="28"/>
          <w:szCs w:val="28"/>
        </w:rPr>
        <w:t>9</w:t>
      </w:r>
      <w:r w:rsidR="008075CC">
        <w:rPr>
          <w:rFonts w:ascii="Times New Roman" w:eastAsia="Times New Roman" w:hAnsi="Times New Roman" w:cs="Times New Roman"/>
          <w:sz w:val="28"/>
          <w:szCs w:val="28"/>
        </w:rPr>
        <w:t>8</w:t>
      </w:r>
      <w:r w:rsidR="00BA0379" w:rsidRPr="008075C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075CC">
        <w:rPr>
          <w:rFonts w:ascii="Times New Roman" w:eastAsia="Times New Roman" w:hAnsi="Times New Roman" w:cs="Times New Roman"/>
          <w:sz w:val="28"/>
          <w:szCs w:val="28"/>
        </w:rPr>
        <w:t>450</w:t>
      </w:r>
      <w:r w:rsidR="00BA0379" w:rsidRPr="008075CC">
        <w:rPr>
          <w:rFonts w:ascii="Times New Roman" w:eastAsia="Times New Roman" w:hAnsi="Times New Roman" w:cs="Times New Roman"/>
          <w:sz w:val="28"/>
          <w:szCs w:val="28"/>
        </w:rPr>
        <w:t>,</w:t>
      </w:r>
      <w:r w:rsidR="008075CC">
        <w:rPr>
          <w:rFonts w:ascii="Times New Roman" w:eastAsia="Times New Roman" w:hAnsi="Times New Roman" w:cs="Times New Roman"/>
          <w:sz w:val="28"/>
          <w:szCs w:val="28"/>
        </w:rPr>
        <w:t>2</w:t>
      </w:r>
      <w:r w:rsidR="00BA0379" w:rsidRPr="008075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="003457E6" w:rsidRPr="008075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t>руб., в том числе:</w:t>
      </w:r>
    </w:p>
    <w:p w14:paraId="3AE392DF" w14:textId="672E357A" w:rsidR="001419BF" w:rsidRPr="008075CC" w:rsidRDefault="001419BF" w:rsidP="00990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5CC">
        <w:rPr>
          <w:rFonts w:ascii="Times New Roman" w:eastAsia="Times New Roman" w:hAnsi="Times New Roman" w:cs="Times New Roman"/>
          <w:sz w:val="28"/>
          <w:szCs w:val="28"/>
        </w:rPr>
        <w:t xml:space="preserve">– по налоговым доходам бюджета муниципального образования </w:t>
      </w:r>
      <w:r w:rsidR="003457E6" w:rsidRPr="008075CC"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3457E6" w:rsidRPr="008075C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</w:t>
      </w:r>
      <w:r w:rsidR="00AB6421" w:rsidRPr="008075C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85E5B">
        <w:rPr>
          <w:rFonts w:ascii="Times New Roman" w:eastAsia="Times New Roman" w:hAnsi="Times New Roman" w:cs="Times New Roman"/>
          <w:sz w:val="28"/>
          <w:szCs w:val="28"/>
        </w:rPr>
        <w:t>76</w:t>
      </w:r>
      <w:r w:rsidR="00BA0379" w:rsidRPr="008075C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85E5B">
        <w:rPr>
          <w:rFonts w:ascii="Times New Roman" w:eastAsia="Times New Roman" w:hAnsi="Times New Roman" w:cs="Times New Roman"/>
          <w:sz w:val="28"/>
          <w:szCs w:val="28"/>
        </w:rPr>
        <w:t>134</w:t>
      </w:r>
      <w:r w:rsidR="00BA0379" w:rsidRPr="008075CC">
        <w:rPr>
          <w:rFonts w:ascii="Times New Roman" w:eastAsia="Times New Roman" w:hAnsi="Times New Roman" w:cs="Times New Roman"/>
          <w:sz w:val="28"/>
          <w:szCs w:val="28"/>
        </w:rPr>
        <w:t>,</w:t>
      </w:r>
      <w:r w:rsidR="00A85E5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t xml:space="preserve"> тыс. </w:t>
      </w:r>
      <w:r w:rsidR="00AB6421" w:rsidRPr="008075CC">
        <w:rPr>
          <w:rFonts w:ascii="Times New Roman" w:eastAsia="Times New Roman" w:hAnsi="Times New Roman" w:cs="Times New Roman"/>
          <w:sz w:val="28"/>
          <w:szCs w:val="28"/>
        </w:rPr>
        <w:t>руб.</w:t>
      </w:r>
      <w:r w:rsidR="00AB6421" w:rsidRPr="008075CC">
        <w:rPr>
          <w:rFonts w:ascii="Times New Roman" w:hAnsi="Times New Roman" w:cs="Times New Roman"/>
          <w:sz w:val="28"/>
          <w:szCs w:val="28"/>
        </w:rPr>
        <w:t xml:space="preserve"> (удельный вес составляет </w:t>
      </w:r>
      <w:r w:rsidR="00A85E5B">
        <w:rPr>
          <w:rFonts w:ascii="Times New Roman" w:hAnsi="Times New Roman" w:cs="Times New Roman"/>
          <w:sz w:val="28"/>
          <w:szCs w:val="28"/>
        </w:rPr>
        <w:t>77</w:t>
      </w:r>
      <w:r w:rsidR="00C87528" w:rsidRPr="008075CC">
        <w:rPr>
          <w:rFonts w:ascii="Times New Roman" w:hAnsi="Times New Roman" w:cs="Times New Roman"/>
          <w:sz w:val="28"/>
          <w:szCs w:val="28"/>
        </w:rPr>
        <w:t>,</w:t>
      </w:r>
      <w:r w:rsidR="00671A07">
        <w:rPr>
          <w:rFonts w:ascii="Times New Roman" w:hAnsi="Times New Roman" w:cs="Times New Roman"/>
          <w:sz w:val="28"/>
          <w:szCs w:val="28"/>
        </w:rPr>
        <w:t>4</w:t>
      </w:r>
      <w:r w:rsidR="00AB6421" w:rsidRPr="008075CC">
        <w:rPr>
          <w:rFonts w:ascii="Times New Roman" w:hAnsi="Times New Roman" w:cs="Times New Roman"/>
          <w:sz w:val="28"/>
          <w:szCs w:val="28"/>
        </w:rPr>
        <w:t>%)</w:t>
      </w:r>
      <w:r w:rsidR="00990C69" w:rsidRPr="008075CC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A85E5B">
        <w:rPr>
          <w:rFonts w:ascii="Times New Roman" w:hAnsi="Times New Roman" w:cs="Times New Roman"/>
          <w:sz w:val="28"/>
          <w:szCs w:val="28"/>
        </w:rPr>
        <w:t>105</w:t>
      </w:r>
      <w:r w:rsidR="00C87528" w:rsidRPr="008075CC">
        <w:rPr>
          <w:rFonts w:ascii="Times New Roman" w:hAnsi="Times New Roman" w:cs="Times New Roman"/>
          <w:sz w:val="28"/>
          <w:szCs w:val="28"/>
        </w:rPr>
        <w:t>,</w:t>
      </w:r>
      <w:r w:rsidR="00A85E5B">
        <w:rPr>
          <w:rFonts w:ascii="Times New Roman" w:hAnsi="Times New Roman" w:cs="Times New Roman"/>
          <w:sz w:val="28"/>
          <w:szCs w:val="28"/>
        </w:rPr>
        <w:t>3</w:t>
      </w:r>
      <w:r w:rsidR="00990C69" w:rsidRPr="008075CC">
        <w:rPr>
          <w:rFonts w:ascii="Times New Roman" w:hAnsi="Times New Roman" w:cs="Times New Roman"/>
          <w:sz w:val="28"/>
          <w:szCs w:val="28"/>
        </w:rPr>
        <w:t>% от плановых назначений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7863B12" w14:textId="2310E7A0" w:rsidR="00990C69" w:rsidRPr="008075CC" w:rsidRDefault="001419BF" w:rsidP="00990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5CC">
        <w:rPr>
          <w:rFonts w:ascii="Times New Roman" w:eastAsia="Times New Roman" w:hAnsi="Times New Roman" w:cs="Times New Roman"/>
          <w:sz w:val="28"/>
          <w:szCs w:val="28"/>
        </w:rPr>
        <w:t xml:space="preserve">– по неналоговым доходам бюджета муниципального образования </w:t>
      </w:r>
      <w:r w:rsidR="003457E6" w:rsidRPr="008075CC"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3457E6" w:rsidRPr="008075C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</w:t>
      </w:r>
      <w:r w:rsidR="00AB6421" w:rsidRPr="008075CC">
        <w:rPr>
          <w:rFonts w:ascii="Times New Roman" w:eastAsia="Times New Roman" w:hAnsi="Times New Roman" w:cs="Times New Roman"/>
          <w:sz w:val="28"/>
          <w:szCs w:val="28"/>
        </w:rPr>
        <w:t xml:space="preserve">и– </w:t>
      </w:r>
      <w:r w:rsidR="00A85E5B">
        <w:rPr>
          <w:rFonts w:ascii="Times New Roman" w:eastAsia="Times New Roman" w:hAnsi="Times New Roman" w:cs="Times New Roman"/>
          <w:sz w:val="28"/>
          <w:szCs w:val="28"/>
        </w:rPr>
        <w:t>3</w:t>
      </w:r>
      <w:r w:rsidR="00617507" w:rsidRPr="008075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5E5B">
        <w:rPr>
          <w:rFonts w:ascii="Times New Roman" w:eastAsia="Times New Roman" w:hAnsi="Times New Roman" w:cs="Times New Roman"/>
          <w:sz w:val="28"/>
          <w:szCs w:val="28"/>
        </w:rPr>
        <w:t>660</w:t>
      </w:r>
      <w:r w:rsidR="00C87528" w:rsidRPr="008075CC">
        <w:rPr>
          <w:rFonts w:ascii="Times New Roman" w:eastAsia="Times New Roman" w:hAnsi="Times New Roman" w:cs="Times New Roman"/>
          <w:sz w:val="28"/>
          <w:szCs w:val="28"/>
        </w:rPr>
        <w:t>,</w:t>
      </w:r>
      <w:r w:rsidR="00A85E5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AB6421" w:rsidRPr="008075CC">
        <w:rPr>
          <w:sz w:val="28"/>
          <w:szCs w:val="28"/>
        </w:rPr>
        <w:t xml:space="preserve"> </w:t>
      </w:r>
      <w:r w:rsidR="00AB6421" w:rsidRPr="008075CC">
        <w:rPr>
          <w:rFonts w:ascii="Times New Roman" w:hAnsi="Times New Roman" w:cs="Times New Roman"/>
          <w:sz w:val="28"/>
          <w:szCs w:val="28"/>
        </w:rPr>
        <w:t xml:space="preserve">(удельный вес составляет </w:t>
      </w:r>
      <w:r w:rsidR="00A85E5B">
        <w:rPr>
          <w:rFonts w:ascii="Times New Roman" w:hAnsi="Times New Roman" w:cs="Times New Roman"/>
          <w:sz w:val="28"/>
          <w:szCs w:val="28"/>
        </w:rPr>
        <w:t>3</w:t>
      </w:r>
      <w:r w:rsidR="00AB6421" w:rsidRPr="008075CC">
        <w:rPr>
          <w:rFonts w:ascii="Times New Roman" w:hAnsi="Times New Roman" w:cs="Times New Roman"/>
          <w:sz w:val="28"/>
          <w:szCs w:val="28"/>
        </w:rPr>
        <w:t>,</w:t>
      </w:r>
      <w:r w:rsidR="00A85E5B">
        <w:rPr>
          <w:rFonts w:ascii="Times New Roman" w:hAnsi="Times New Roman" w:cs="Times New Roman"/>
          <w:sz w:val="28"/>
          <w:szCs w:val="28"/>
        </w:rPr>
        <w:t>7</w:t>
      </w:r>
      <w:r w:rsidR="00990C69" w:rsidRPr="008075CC">
        <w:rPr>
          <w:rFonts w:ascii="Times New Roman" w:hAnsi="Times New Roman" w:cs="Times New Roman"/>
          <w:sz w:val="28"/>
          <w:szCs w:val="28"/>
        </w:rPr>
        <w:t>%</w:t>
      </w:r>
      <w:r w:rsidR="00AB6421" w:rsidRPr="008075CC">
        <w:rPr>
          <w:rFonts w:ascii="Times New Roman" w:hAnsi="Times New Roman" w:cs="Times New Roman"/>
          <w:sz w:val="28"/>
          <w:szCs w:val="28"/>
        </w:rPr>
        <w:t>)</w:t>
      </w:r>
      <w:r w:rsidR="00990C69" w:rsidRPr="008075CC">
        <w:rPr>
          <w:rFonts w:ascii="Times New Roman" w:hAnsi="Times New Roman" w:cs="Times New Roman"/>
          <w:sz w:val="28"/>
          <w:szCs w:val="28"/>
        </w:rPr>
        <w:t xml:space="preserve">, что </w:t>
      </w:r>
      <w:r w:rsidR="00A85E5B">
        <w:rPr>
          <w:rFonts w:ascii="Times New Roman" w:hAnsi="Times New Roman" w:cs="Times New Roman"/>
          <w:sz w:val="28"/>
          <w:szCs w:val="28"/>
        </w:rPr>
        <w:t>составляет 84,1% от плановых назначений</w:t>
      </w:r>
      <w:r w:rsidR="00AB6421" w:rsidRPr="008075CC">
        <w:rPr>
          <w:rFonts w:ascii="Times New Roman" w:hAnsi="Times New Roman" w:cs="Times New Roman"/>
          <w:sz w:val="28"/>
          <w:szCs w:val="28"/>
        </w:rPr>
        <w:t>;</w:t>
      </w:r>
    </w:p>
    <w:p w14:paraId="0394F503" w14:textId="4241207F" w:rsidR="003457E6" w:rsidRPr="008075CC" w:rsidRDefault="001419BF" w:rsidP="00990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5CC">
        <w:rPr>
          <w:rFonts w:ascii="Times New Roman" w:eastAsia="Times New Roman" w:hAnsi="Times New Roman" w:cs="Times New Roman"/>
          <w:sz w:val="28"/>
          <w:szCs w:val="28"/>
        </w:rPr>
        <w:t xml:space="preserve">– по безвозмездным поступлениям в доход бюджета муниципального образования </w:t>
      </w:r>
      <w:r w:rsidR="003457E6" w:rsidRPr="008075CC">
        <w:rPr>
          <w:rFonts w:ascii="Times New Roman" w:eastAsia="Times New Roman" w:hAnsi="Times New Roman" w:cs="Times New Roman"/>
          <w:sz w:val="28"/>
          <w:szCs w:val="28"/>
        </w:rPr>
        <w:t xml:space="preserve">«Юкковское 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t>сельское поселение</w:t>
      </w:r>
      <w:r w:rsidR="003457E6" w:rsidRPr="008075C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Ленинградской области– </w:t>
      </w:r>
      <w:r w:rsidR="004D585E" w:rsidRPr="008075CC">
        <w:rPr>
          <w:rFonts w:ascii="Times New Roman" w:eastAsia="Times New Roman" w:hAnsi="Times New Roman" w:cs="Times New Roman"/>
          <w:sz w:val="28"/>
          <w:szCs w:val="28"/>
        </w:rPr>
        <w:t>1</w:t>
      </w:r>
      <w:r w:rsidR="00671A07">
        <w:rPr>
          <w:rFonts w:ascii="Times New Roman" w:eastAsia="Times New Roman" w:hAnsi="Times New Roman" w:cs="Times New Roman"/>
          <w:sz w:val="28"/>
          <w:szCs w:val="28"/>
        </w:rPr>
        <w:t>8</w:t>
      </w:r>
      <w:r w:rsidR="00C87528" w:rsidRPr="008075C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71A07">
        <w:rPr>
          <w:rFonts w:ascii="Times New Roman" w:eastAsia="Times New Roman" w:hAnsi="Times New Roman" w:cs="Times New Roman"/>
          <w:sz w:val="28"/>
          <w:szCs w:val="28"/>
        </w:rPr>
        <w:t>654</w:t>
      </w:r>
      <w:r w:rsidR="00C87528" w:rsidRPr="008075CC">
        <w:rPr>
          <w:rFonts w:ascii="Times New Roman" w:eastAsia="Times New Roman" w:hAnsi="Times New Roman" w:cs="Times New Roman"/>
          <w:sz w:val="28"/>
          <w:szCs w:val="28"/>
        </w:rPr>
        <w:t>,</w:t>
      </w:r>
      <w:r w:rsidR="00671A0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075CC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AB6421" w:rsidRPr="008075CC">
        <w:rPr>
          <w:sz w:val="28"/>
          <w:szCs w:val="28"/>
        </w:rPr>
        <w:t xml:space="preserve"> </w:t>
      </w:r>
      <w:r w:rsidR="00AB6421" w:rsidRPr="008075CC">
        <w:rPr>
          <w:rFonts w:ascii="Times New Roman" w:hAnsi="Times New Roman" w:cs="Times New Roman"/>
          <w:sz w:val="28"/>
          <w:szCs w:val="28"/>
        </w:rPr>
        <w:t xml:space="preserve">(удельный вес составляет </w:t>
      </w:r>
      <w:r w:rsidR="004D585E" w:rsidRPr="008075CC">
        <w:rPr>
          <w:rFonts w:ascii="Times New Roman" w:hAnsi="Times New Roman" w:cs="Times New Roman"/>
          <w:sz w:val="28"/>
          <w:szCs w:val="28"/>
        </w:rPr>
        <w:t>1</w:t>
      </w:r>
      <w:r w:rsidR="00671A07">
        <w:rPr>
          <w:rFonts w:ascii="Times New Roman" w:hAnsi="Times New Roman" w:cs="Times New Roman"/>
          <w:sz w:val="28"/>
          <w:szCs w:val="28"/>
        </w:rPr>
        <w:t>9</w:t>
      </w:r>
      <w:r w:rsidR="00C87528" w:rsidRPr="008075CC">
        <w:rPr>
          <w:rFonts w:ascii="Times New Roman" w:hAnsi="Times New Roman" w:cs="Times New Roman"/>
          <w:sz w:val="28"/>
          <w:szCs w:val="28"/>
        </w:rPr>
        <w:t>,</w:t>
      </w:r>
      <w:r w:rsidR="00671A07">
        <w:rPr>
          <w:rFonts w:ascii="Times New Roman" w:hAnsi="Times New Roman" w:cs="Times New Roman"/>
          <w:sz w:val="28"/>
          <w:szCs w:val="28"/>
        </w:rPr>
        <w:t>0</w:t>
      </w:r>
      <w:r w:rsidR="005242B0" w:rsidRPr="008075CC">
        <w:rPr>
          <w:rFonts w:ascii="Times New Roman" w:hAnsi="Times New Roman" w:cs="Times New Roman"/>
          <w:sz w:val="28"/>
          <w:szCs w:val="28"/>
        </w:rPr>
        <w:t>%</w:t>
      </w:r>
      <w:r w:rsidR="00AB6421" w:rsidRPr="008075CC">
        <w:rPr>
          <w:sz w:val="28"/>
          <w:szCs w:val="28"/>
        </w:rPr>
        <w:t>)</w:t>
      </w:r>
      <w:r w:rsidR="00990C69" w:rsidRPr="008075CC">
        <w:rPr>
          <w:sz w:val="28"/>
          <w:szCs w:val="28"/>
        </w:rPr>
        <w:t xml:space="preserve">, </w:t>
      </w:r>
      <w:r w:rsidR="00990C69" w:rsidRPr="008075CC">
        <w:rPr>
          <w:rFonts w:ascii="Times New Roman" w:eastAsia="Times New Roman" w:hAnsi="Times New Roman" w:cs="Times New Roman"/>
          <w:sz w:val="28"/>
          <w:szCs w:val="28"/>
        </w:rPr>
        <w:t xml:space="preserve">что составляет </w:t>
      </w:r>
      <w:r w:rsidR="00671A07">
        <w:rPr>
          <w:rFonts w:ascii="Times New Roman" w:eastAsia="Times New Roman" w:hAnsi="Times New Roman" w:cs="Times New Roman"/>
          <w:sz w:val="28"/>
          <w:szCs w:val="28"/>
        </w:rPr>
        <w:t>54</w:t>
      </w:r>
      <w:r w:rsidR="00C87528" w:rsidRPr="008075CC">
        <w:rPr>
          <w:rFonts w:ascii="Times New Roman" w:eastAsia="Times New Roman" w:hAnsi="Times New Roman" w:cs="Times New Roman"/>
          <w:sz w:val="28"/>
          <w:szCs w:val="28"/>
        </w:rPr>
        <w:t>,</w:t>
      </w:r>
      <w:r w:rsidR="00671A07">
        <w:rPr>
          <w:rFonts w:ascii="Times New Roman" w:eastAsia="Times New Roman" w:hAnsi="Times New Roman" w:cs="Times New Roman"/>
          <w:sz w:val="28"/>
          <w:szCs w:val="28"/>
        </w:rPr>
        <w:t>8</w:t>
      </w:r>
      <w:r w:rsidR="00990C69" w:rsidRPr="008075CC">
        <w:rPr>
          <w:rFonts w:ascii="Times New Roman" w:eastAsia="Times New Roman" w:hAnsi="Times New Roman" w:cs="Times New Roman"/>
          <w:sz w:val="28"/>
          <w:szCs w:val="28"/>
        </w:rPr>
        <w:t xml:space="preserve"> % от плановых назначений</w:t>
      </w:r>
      <w:r w:rsidR="00AB6421" w:rsidRPr="008075C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8834E8" w14:textId="77777777" w:rsidR="001419BF" w:rsidRPr="00520F18" w:rsidRDefault="001419BF" w:rsidP="00CE03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20F18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 </w:t>
      </w:r>
    </w:p>
    <w:p w14:paraId="78626053" w14:textId="4D079172" w:rsidR="001419BF" w:rsidRPr="00671A07" w:rsidRDefault="001419BF" w:rsidP="00141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A07"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Предварительные итоги исполнения доходной части бюджета за </w:t>
      </w:r>
      <w:r w:rsidR="003A266E" w:rsidRPr="00671A07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671A07">
        <w:rPr>
          <w:rFonts w:ascii="Times New Roman" w:eastAsia="Times New Roman" w:hAnsi="Times New Roman" w:cs="Times New Roman"/>
          <w:sz w:val="28"/>
          <w:szCs w:val="28"/>
        </w:rPr>
        <w:t xml:space="preserve"> месяцев 202</w:t>
      </w:r>
      <w:r w:rsidR="00671A0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71A0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7C0C5F" w:rsidRPr="00671A07">
        <w:rPr>
          <w:rFonts w:ascii="Times New Roman" w:eastAsia="Times New Roman" w:hAnsi="Times New Roman" w:cs="Times New Roman"/>
          <w:sz w:val="28"/>
          <w:szCs w:val="28"/>
        </w:rPr>
        <w:br/>
      </w:r>
      <w:r w:rsidRPr="00671A07">
        <w:rPr>
          <w:rFonts w:ascii="Times New Roman" w:eastAsia="Times New Roman" w:hAnsi="Times New Roman" w:cs="Times New Roman"/>
          <w:sz w:val="28"/>
          <w:szCs w:val="28"/>
        </w:rPr>
        <w:t>и оценка ожидаемого исполнения доходной части бюджета в 202</w:t>
      </w:r>
      <w:r w:rsidR="00671A0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71A07">
        <w:rPr>
          <w:rFonts w:ascii="Times New Roman" w:eastAsia="Times New Roman" w:hAnsi="Times New Roman" w:cs="Times New Roman"/>
          <w:sz w:val="28"/>
          <w:szCs w:val="28"/>
        </w:rPr>
        <w:t xml:space="preserve"> году представлены </w:t>
      </w:r>
      <w:r w:rsidR="007C0C5F" w:rsidRPr="00671A07">
        <w:rPr>
          <w:rFonts w:ascii="Times New Roman" w:eastAsia="Times New Roman" w:hAnsi="Times New Roman" w:cs="Times New Roman"/>
          <w:sz w:val="28"/>
          <w:szCs w:val="28"/>
        </w:rPr>
        <w:br/>
      </w:r>
      <w:r w:rsidRPr="00671A07">
        <w:rPr>
          <w:rFonts w:ascii="Times New Roman" w:eastAsia="Times New Roman" w:hAnsi="Times New Roman" w:cs="Times New Roman"/>
          <w:sz w:val="28"/>
          <w:szCs w:val="28"/>
        </w:rPr>
        <w:t xml:space="preserve">в таблице 2. </w:t>
      </w:r>
    </w:p>
    <w:p w14:paraId="71164B42" w14:textId="77777777" w:rsidR="006A387F" w:rsidRPr="00671A07" w:rsidRDefault="006A387F" w:rsidP="00C037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520D99" w14:textId="77777777" w:rsidR="00A2384A" w:rsidRPr="008A7416" w:rsidRDefault="00A2384A" w:rsidP="00A238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7416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tbl>
      <w:tblPr>
        <w:tblW w:w="10338" w:type="dxa"/>
        <w:tblInd w:w="118" w:type="dxa"/>
        <w:tblLook w:val="04A0" w:firstRow="1" w:lastRow="0" w:firstColumn="1" w:lastColumn="0" w:noHBand="0" w:noVBand="1"/>
      </w:tblPr>
      <w:tblGrid>
        <w:gridCol w:w="4668"/>
        <w:gridCol w:w="1985"/>
        <w:gridCol w:w="1842"/>
        <w:gridCol w:w="1843"/>
      </w:tblGrid>
      <w:tr w:rsidR="008A7416" w:rsidRPr="008A7416" w14:paraId="3C62311C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092B5" w14:textId="77777777" w:rsidR="00652A68" w:rsidRPr="008A7416" w:rsidRDefault="00652A68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8E16E" w14:textId="4D5307C5" w:rsidR="00652A68" w:rsidRPr="008A7416" w:rsidRDefault="00652A68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 на 202</w:t>
            </w:r>
            <w:r w:rsidR="00520F1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г, 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9CEADD" w14:textId="26E1217D" w:rsidR="00652A68" w:rsidRPr="008A7416" w:rsidRDefault="00652A68" w:rsidP="00E1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 на 01.1</w:t>
            </w:r>
            <w:r w:rsidR="000201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520F1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г., тыс.</w:t>
            </w:r>
            <w:r w:rsidR="000A7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AF913" w14:textId="25CE6E6F" w:rsidR="00652A68" w:rsidRPr="008A7416" w:rsidRDefault="00652A68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Ожидаемое выполнение в 202</w:t>
            </w:r>
            <w:r w:rsidR="00520F1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г., тыс.</w:t>
            </w:r>
            <w:r w:rsidR="000A7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A7416" w:rsidRPr="008A7416" w14:paraId="747FD327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C588" w14:textId="77777777" w:rsidR="00A2384A" w:rsidRPr="008A7416" w:rsidRDefault="00A2384A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BB62" w14:textId="77777777" w:rsidR="00A2384A" w:rsidRPr="008A7416" w:rsidRDefault="00A2384A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19BA7" w14:textId="77777777" w:rsidR="00A2384A" w:rsidRPr="008A7416" w:rsidRDefault="00A2384A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5C04" w14:textId="77777777" w:rsidR="00A2384A" w:rsidRPr="008A7416" w:rsidRDefault="00A2384A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3E4D" w:rsidRPr="00243E4D" w14:paraId="1F022A6A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66DE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Доходы бюджета - 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B3B78" w14:textId="0DEFB343" w:rsidR="00AD0853" w:rsidRPr="00181DA9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81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3B68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181DA9" w:rsidRPr="00181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181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3B68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685</w:t>
            </w:r>
            <w:r w:rsidRPr="00181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3B68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A56F37" w14:textId="62700CD1" w:rsidR="00AD0853" w:rsidRPr="00181DA9" w:rsidRDefault="00167F34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0A75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AD0853" w:rsidRPr="00181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0A75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450</w:t>
            </w:r>
            <w:r w:rsidR="00AD0853" w:rsidRPr="00181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0A75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87E4E" w14:textId="26F2A24F" w:rsidR="00AD0853" w:rsidRPr="00243E4D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3E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0A75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Pr="00243E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0A75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704</w:t>
            </w:r>
            <w:r w:rsidRPr="00243E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0A75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8A7416" w:rsidRPr="008A7416" w14:paraId="27A381E5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E133" w14:textId="77777777" w:rsidR="00AD0853" w:rsidRPr="00C56D3C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9404F" w14:textId="59031F6E" w:rsidR="00AD0853" w:rsidRPr="00C56D3C" w:rsidRDefault="003B68A8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</w:t>
            </w:r>
            <w:r w:rsidR="00AD0853" w:rsidRPr="00C5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5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650</w:t>
            </w:r>
            <w:r w:rsidR="00AD0853" w:rsidRPr="00C5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81DA9" w:rsidRPr="00C5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B50E48" w14:textId="3E864BF6" w:rsidR="00AD0853" w:rsidRPr="00C56D3C" w:rsidRDefault="000201E6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A85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AD0853" w:rsidRPr="00C5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A85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795</w:t>
            </w:r>
            <w:r w:rsidR="00AD0853" w:rsidRPr="00C5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A85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1DC77" w14:textId="39065EA0" w:rsidR="00AD0853" w:rsidRPr="00C56D3C" w:rsidRDefault="000A751D" w:rsidP="00646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</w:t>
            </w:r>
            <w:r w:rsidR="00AD0853" w:rsidRPr="00C5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5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850</w:t>
            </w:r>
            <w:r w:rsidR="00AD0853" w:rsidRPr="00C5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C56D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A7416" w:rsidRPr="008A7416" w14:paraId="27B7EC1B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FEAA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89CBF" w14:textId="2FC5C25E" w:rsidR="00AD0853" w:rsidRPr="004D585E" w:rsidRDefault="003B68A8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</w:t>
            </w:r>
            <w:r w:rsidR="00AD0853" w:rsidRPr="0018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81DA9" w:rsidRPr="0018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AD0853" w:rsidRPr="0018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181DA9" w:rsidRPr="0018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20ED3" w14:textId="5CED6A1D" w:rsidR="00AD0853" w:rsidRPr="004D585E" w:rsidRDefault="00A85E5B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</w:t>
            </w:r>
            <w:r w:rsidR="00AD0853" w:rsidRPr="0018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134</w:t>
            </w:r>
            <w:r w:rsidR="00AD0853" w:rsidRPr="0018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F7A69" w14:textId="3A701653" w:rsidR="00AD0853" w:rsidRPr="004D585E" w:rsidRDefault="000A751D" w:rsidP="008A7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</w:t>
            </w:r>
            <w:r w:rsidR="008A7416" w:rsidRPr="0024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8A7416" w:rsidRPr="0024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8A7416" w:rsidRPr="008A7416" w14:paraId="683E0906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991B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37DB7" w14:textId="0C94EFBD" w:rsidR="00AD0853" w:rsidRPr="004D585E" w:rsidRDefault="00520F18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D0853" w:rsidRP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AD0853" w:rsidRP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1ADEAE" w14:textId="47118F6F" w:rsidR="00AD0853" w:rsidRPr="004D585E" w:rsidRDefault="000201E6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20F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0853" w:rsidRP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361</w:t>
            </w:r>
            <w:r w:rsidR="00AD0853" w:rsidRP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D5CCE" w14:textId="5ECA1E46" w:rsidR="00AD0853" w:rsidRPr="004D585E" w:rsidRDefault="00E5644A" w:rsidP="008A7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D4F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A7416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 w:rsidR="00ED4FFD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A7416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A7416" w:rsidRPr="008A7416" w14:paraId="010284B2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223E" w14:textId="13C59FB3" w:rsidR="00AD0853" w:rsidRPr="008A7416" w:rsidRDefault="00520F18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т.ч. н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алог на доходы физических лиц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7700D" w14:textId="4A4D648F" w:rsidR="00AD0853" w:rsidRPr="008A7416" w:rsidRDefault="00520F18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2802A" w14:textId="5473610F" w:rsidR="00AD0853" w:rsidRPr="008A7416" w:rsidRDefault="000201E6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20F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361</w:t>
            </w:r>
            <w:r w:rsidR="004D585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6BC7" w14:textId="7864ED9A" w:rsidR="00AD0853" w:rsidRPr="00E5644A" w:rsidRDefault="00ED4FFD" w:rsidP="00646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8A7416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A7416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A7416" w:rsidRPr="008A7416" w14:paraId="69DB4241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3F9C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A1E2F" w14:textId="23C81CCD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520F1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64E68F" w14:textId="32861D95" w:rsidR="00AD0853" w:rsidRPr="008A7416" w:rsidRDefault="000201E6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075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DF4F5" w14:textId="08AB690E" w:rsidR="00AD0853" w:rsidRPr="004D585E" w:rsidRDefault="00E5644A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D0853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D4F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D4FF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0853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D4FF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416" w:rsidRPr="008A7416" w14:paraId="3A6B493A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9CFE" w14:textId="36CEF381" w:rsidR="00AD0853" w:rsidRPr="008A7416" w:rsidRDefault="00520F18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т.ч. а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88CE6" w14:textId="5CB57EDF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520F1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22181E" w14:textId="47A07EDE" w:rsidR="00AD0853" w:rsidRPr="008A7416" w:rsidRDefault="000201E6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075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3F218" w14:textId="3205B290" w:rsidR="00AD0853" w:rsidRPr="004D585E" w:rsidRDefault="00E5644A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  <w:r w:rsidR="0022770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2277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416" w:rsidRPr="008A7416" w14:paraId="0BDC3B88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0CFD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145D" w14:textId="5FDB37FD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20F1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20F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9EE15" w14:textId="0A8BEE33" w:rsidR="00AD0853" w:rsidRPr="008A7416" w:rsidRDefault="000201E6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698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F5B3F" w14:textId="30927AF3" w:rsidR="00AD0853" w:rsidRPr="004D585E" w:rsidRDefault="000A751D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D0853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0853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8A7416" w:rsidRPr="008A7416" w14:paraId="67B04AE7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9A5D" w14:textId="1E97BFB3" w:rsidR="00AD0853" w:rsidRPr="008A7416" w:rsidRDefault="00520F18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т.ч. н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алог на имущество физических лиц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29FFA" w14:textId="1B56A224" w:rsidR="00AD0853" w:rsidRPr="008A7416" w:rsidRDefault="00520F18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00A85" w14:textId="4F8C2952" w:rsidR="00AD0853" w:rsidRPr="008A7416" w:rsidRDefault="000201E6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503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05BD9" w14:textId="325F1804" w:rsidR="00AD0853" w:rsidRPr="004D585E" w:rsidRDefault="0022770C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D0853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0853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8A7416" w:rsidRPr="008A7416" w14:paraId="5810F28A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6D29" w14:textId="7FA227F3" w:rsidR="00AD0853" w:rsidRPr="008A7416" w:rsidRDefault="00520F18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т.ч. з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емельный налог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6B7A7" w14:textId="16C6B917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20F1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C061F4" w14:textId="00FB8432" w:rsidR="00AD0853" w:rsidRPr="008A7416" w:rsidRDefault="000201E6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A90C6" w14:textId="1BC630EF" w:rsidR="00AD0853" w:rsidRPr="004D585E" w:rsidRDefault="0022770C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5644A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D0853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0853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8A7416" w:rsidRPr="008A7416" w14:paraId="32D9BBD4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86A8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B8B70" w14:textId="29B748A2" w:rsidR="00AD0853" w:rsidRPr="008A7416" w:rsidRDefault="003B68A8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46265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  <w:r w:rsidR="00AD0853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A10834" w14:textId="09B6D1F6" w:rsidR="00AD0853" w:rsidRPr="008A7416" w:rsidRDefault="003B68A8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81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8C7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  <w:r w:rsidR="00AD0853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C7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4756D" w14:textId="14E033C9" w:rsidR="00AD0853" w:rsidRPr="004D585E" w:rsidRDefault="000A751D" w:rsidP="008A7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5644A" w:rsidRPr="00E56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</w:t>
            </w:r>
            <w:r w:rsidR="008A7416" w:rsidRPr="00E56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A7416" w:rsidRPr="008A7416" w14:paraId="274E4679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76B3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1A431" w14:textId="17DF8A9A" w:rsidR="00AD0853" w:rsidRPr="008A7416" w:rsidRDefault="00167F34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46265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B68A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4CC9D" w14:textId="0824252D" w:rsidR="00AD0853" w:rsidRPr="008A7416" w:rsidRDefault="003B68A8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3 0</w:t>
            </w:r>
            <w:r w:rsidR="000201E6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201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A4A38" w14:textId="6ADB95CD" w:rsidR="00AD0853" w:rsidRPr="00E5644A" w:rsidRDefault="00E5644A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277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="00AD0853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2770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416" w:rsidRPr="008A7416" w14:paraId="02630C67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5AD1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2A2A5" w14:textId="77777777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67FEA" w14:textId="641BABC2" w:rsidR="00AD0853" w:rsidRPr="008A7416" w:rsidRDefault="00167F34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B68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60FA5" w14:textId="6E205CDA" w:rsidR="00AD0853" w:rsidRPr="004D585E" w:rsidRDefault="00207B36" w:rsidP="00646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46265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277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644A" w:rsidRPr="008A7416" w14:paraId="143E35CC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C86E" w14:textId="602B474C" w:rsidR="00E5644A" w:rsidRPr="008A7416" w:rsidRDefault="00E5644A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ПРОДАЖИ МАТЕРИАЛЬНЫХ И НЕМАТЕРИАЛЬНЫХ АКТИВОВ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4DAA8" w14:textId="775B08BF" w:rsidR="00E5644A" w:rsidRPr="008A7416" w:rsidRDefault="00E5644A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54FCC" w14:textId="560AC1DB" w:rsidR="00E5644A" w:rsidRDefault="00E5644A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33893" w14:textId="6CCBA604" w:rsidR="00E5644A" w:rsidRPr="00E5644A" w:rsidRDefault="00E5644A" w:rsidP="00646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A7416" w:rsidRPr="008A7416" w14:paraId="319C6151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8EC8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4D74" w14:textId="77777777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90780" w14:textId="2D308B9A" w:rsidR="00AD0853" w:rsidRPr="008A7416" w:rsidRDefault="003B68A8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181D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15B" w14:textId="339B7000" w:rsidR="00AD0853" w:rsidRPr="004D585E" w:rsidRDefault="000A751D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</w:t>
            </w:r>
            <w:r w:rsidR="00E5644A"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416" w:rsidRPr="008A7416" w14:paraId="1D02D68C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316C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AE3A2" w14:textId="521F7854"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B6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8BB12B" w14:textId="4F1F6803" w:rsidR="00AD0853" w:rsidRPr="008A7416" w:rsidRDefault="000201E6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88713" w14:textId="77777777" w:rsidR="00AD0853" w:rsidRPr="004D585E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5644A"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E5644A" w:rsidRPr="00E5644A" w14:paraId="0D9C87CF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68E4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DB6DC" w14:textId="0874A548" w:rsidR="00AD0853" w:rsidRPr="008A7416" w:rsidRDefault="003B68A8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="00AD0853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035</w:t>
            </w:r>
            <w:r w:rsidR="00AD0853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D136E" w14:textId="18089B33" w:rsidR="00AD0853" w:rsidRPr="008A7416" w:rsidRDefault="000A751D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AD0853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8C7C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</w:t>
            </w:r>
            <w:r w:rsidR="00AD0853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F2007" w14:textId="70CDC3A4" w:rsidR="00AD0853" w:rsidRPr="00E5644A" w:rsidRDefault="000A751D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9D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854</w:t>
            </w:r>
            <w:r w:rsidR="009D75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A7416" w:rsidRPr="008A7416" w14:paraId="022A2CE7" w14:textId="77777777" w:rsidTr="000A751D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CCD1" w14:textId="77777777"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845BD" w14:textId="75276CE2" w:rsidR="00AD0853" w:rsidRPr="008A7416" w:rsidRDefault="003B68A8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  <w:r w:rsidR="00AD0853" w:rsidRPr="008A7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035</w:t>
            </w:r>
            <w:r w:rsidR="00AD0853" w:rsidRPr="008A7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A85F5D" w14:textId="5BCD0D2E" w:rsidR="00AD0853" w:rsidRPr="008A7416" w:rsidRDefault="008C7C30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="00AD0853" w:rsidRPr="008A7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654</w:t>
            </w:r>
            <w:r w:rsidR="00AD0853" w:rsidRPr="008A7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F6ECA" w14:textId="233145C8" w:rsidR="00AD0853" w:rsidRPr="004D585E" w:rsidRDefault="008C7C30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="00E5644A" w:rsidRPr="00E564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854</w:t>
            </w:r>
            <w:r w:rsidR="00E5644A" w:rsidRPr="00E564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14:paraId="27095484" w14:textId="77777777" w:rsidR="0041084E" w:rsidRPr="008A7416" w:rsidRDefault="0041084E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FC0115" w14:textId="27AD4CEF" w:rsidR="00300B99" w:rsidRPr="00FD3F7C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2.2. </w:t>
      </w:r>
      <w:r w:rsidRPr="00FD3F7C">
        <w:rPr>
          <w:rFonts w:ascii="Times New Roman" w:eastAsia="Times New Roman" w:hAnsi="Times New Roman" w:cs="Times New Roman"/>
          <w:b/>
          <w:sz w:val="28"/>
          <w:szCs w:val="28"/>
        </w:rPr>
        <w:t>Оценка исполнения расходной части бюджета муниципального образования «Юкковское сельское поселение» Всеволожского муниципального района Ленинградской области на 202</w:t>
      </w:r>
      <w:r w:rsidR="00671A0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FD3F7C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год.</w:t>
      </w:r>
    </w:p>
    <w:p w14:paraId="7DC244CA" w14:textId="77777777" w:rsidR="00300B99" w:rsidRPr="00FD3F7C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20D5E223" w14:textId="7BDBD760" w:rsidR="00300B99" w:rsidRPr="00FD3F7C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7C">
        <w:rPr>
          <w:rFonts w:ascii="Times New Roman" w:eastAsia="Times New Roman" w:hAnsi="Times New Roman" w:cs="Times New Roman"/>
          <w:sz w:val="28"/>
          <w:szCs w:val="28"/>
        </w:rPr>
        <w:t>По итогам исполнения расходной части бюджета муниципального образования «Юкковское сельское поселение» Всеволожского муниципального района Ленинградской области по состоянию на 01.1</w:t>
      </w:r>
      <w:r w:rsidR="003A266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D3F7C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671A0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D3F7C">
        <w:rPr>
          <w:rFonts w:ascii="Times New Roman" w:eastAsia="Times New Roman" w:hAnsi="Times New Roman" w:cs="Times New Roman"/>
          <w:sz w:val="28"/>
          <w:szCs w:val="28"/>
        </w:rPr>
        <w:t xml:space="preserve"> года:</w:t>
      </w:r>
    </w:p>
    <w:p w14:paraId="485109CB" w14:textId="476B0FCD" w:rsidR="00300B99" w:rsidRPr="00B21483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483">
        <w:rPr>
          <w:rFonts w:ascii="Times New Roman" w:eastAsia="Times New Roman" w:hAnsi="Times New Roman" w:cs="Times New Roman"/>
          <w:sz w:val="28"/>
          <w:szCs w:val="28"/>
        </w:rPr>
        <w:t>Утвержденные бюджетные назначения по расходам бюджета составляю</w:t>
      </w:r>
      <w:r w:rsidR="001130E8" w:rsidRPr="00B2148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1</w:t>
      </w:r>
      <w:r w:rsidR="003C6133">
        <w:rPr>
          <w:rFonts w:ascii="Times New Roman" w:eastAsia="Times New Roman" w:hAnsi="Times New Roman" w:cs="Times New Roman"/>
          <w:sz w:val="28"/>
          <w:szCs w:val="28"/>
        </w:rPr>
        <w:t>85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C6133">
        <w:rPr>
          <w:rFonts w:ascii="Times New Roman" w:eastAsia="Times New Roman" w:hAnsi="Times New Roman" w:cs="Times New Roman"/>
          <w:sz w:val="28"/>
          <w:szCs w:val="28"/>
        </w:rPr>
        <w:t>350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,</w:t>
      </w:r>
      <w:r w:rsidR="003C613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B21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>руб., в том числе:</w:t>
      </w:r>
    </w:p>
    <w:p w14:paraId="67F1899C" w14:textId="71B829F4" w:rsidR="00300B99" w:rsidRPr="00B21483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– по расходам на исполнение муниципальных программ   - в сумме 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1</w:t>
      </w:r>
      <w:r w:rsidR="00F74F4A">
        <w:rPr>
          <w:rFonts w:ascii="Times New Roman" w:eastAsia="Times New Roman" w:hAnsi="Times New Roman" w:cs="Times New Roman"/>
          <w:sz w:val="28"/>
          <w:szCs w:val="28"/>
        </w:rPr>
        <w:t>32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74F4A">
        <w:rPr>
          <w:rFonts w:ascii="Times New Roman" w:eastAsia="Times New Roman" w:hAnsi="Times New Roman" w:cs="Times New Roman"/>
          <w:sz w:val="28"/>
          <w:szCs w:val="28"/>
        </w:rPr>
        <w:t>753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,</w:t>
      </w:r>
      <w:r w:rsidR="00F74F4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B21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>руб. (удельный вес в общей сумме расх</w:t>
      </w:r>
      <w:r w:rsidR="008143EE" w:rsidRPr="00B21483">
        <w:rPr>
          <w:rFonts w:ascii="Times New Roman" w:eastAsia="Times New Roman" w:hAnsi="Times New Roman" w:cs="Times New Roman"/>
          <w:sz w:val="28"/>
          <w:szCs w:val="28"/>
        </w:rPr>
        <w:t xml:space="preserve">одной части бюджета составляет </w:t>
      </w:r>
      <w:r w:rsidR="00F74F4A">
        <w:rPr>
          <w:rFonts w:ascii="Times New Roman" w:eastAsia="Times New Roman" w:hAnsi="Times New Roman" w:cs="Times New Roman"/>
          <w:sz w:val="28"/>
          <w:szCs w:val="28"/>
        </w:rPr>
        <w:t>71</w:t>
      </w:r>
      <w:r w:rsidRPr="000273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F74F4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>%);</w:t>
      </w:r>
    </w:p>
    <w:p w14:paraId="38390FD9" w14:textId="4D70EA02" w:rsidR="00300B99" w:rsidRPr="00B21483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– по непрограммным расходам бюджета - в сумме </w:t>
      </w:r>
      <w:r w:rsidR="00F74F4A">
        <w:rPr>
          <w:rFonts w:ascii="Times New Roman" w:eastAsia="Times New Roman" w:hAnsi="Times New Roman" w:cs="Times New Roman"/>
          <w:sz w:val="28"/>
          <w:szCs w:val="28"/>
        </w:rPr>
        <w:t>52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74F4A">
        <w:rPr>
          <w:rFonts w:ascii="Times New Roman" w:eastAsia="Times New Roman" w:hAnsi="Times New Roman" w:cs="Times New Roman"/>
          <w:sz w:val="28"/>
          <w:szCs w:val="28"/>
        </w:rPr>
        <w:t>597</w:t>
      </w:r>
      <w:r w:rsidR="00D163F7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73C1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B21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руб. (удельный вес в общей сумме расходной части бюджета составляет </w:t>
      </w:r>
      <w:r w:rsidR="00F74F4A">
        <w:rPr>
          <w:rFonts w:ascii="Times New Roman" w:eastAsia="Times New Roman" w:hAnsi="Times New Roman" w:cs="Times New Roman"/>
          <w:sz w:val="28"/>
          <w:szCs w:val="28"/>
        </w:rPr>
        <w:t>28</w:t>
      </w:r>
      <w:r w:rsidR="00B21483" w:rsidRPr="000273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F74F4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>%);</w:t>
      </w:r>
    </w:p>
    <w:p w14:paraId="0021BA13" w14:textId="2E87BE88" w:rsidR="00300B99" w:rsidRPr="00D73D20" w:rsidRDefault="00300B99" w:rsidP="00300B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524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D73D20">
        <w:rPr>
          <w:rFonts w:ascii="Times New Roman" w:eastAsia="Times New Roman" w:hAnsi="Times New Roman" w:cs="Times New Roman"/>
          <w:sz w:val="28"/>
          <w:szCs w:val="28"/>
        </w:rPr>
        <w:t>Утвержденные бюджетные назначения по расходам бюджета муниципального образо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>вания «Юкковское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на 202</w:t>
      </w:r>
      <w:r w:rsidR="00F74F4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год по состоянию на 01.1</w:t>
      </w:r>
      <w:r w:rsidR="000273C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F74F4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года исполнены </w:t>
      </w:r>
      <w:r w:rsidR="007C0C5F" w:rsidRPr="00D73D20">
        <w:rPr>
          <w:rFonts w:ascii="Times New Roman" w:eastAsia="Times New Roman" w:hAnsi="Times New Roman" w:cs="Times New Roman"/>
          <w:sz w:val="28"/>
          <w:szCs w:val="28"/>
        </w:rPr>
        <w:br/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139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853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D73D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 xml:space="preserve">руб., что составляет 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75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>%, в том числе:</w:t>
      </w:r>
    </w:p>
    <w:p w14:paraId="28EC0DE5" w14:textId="429CCB79" w:rsidR="00300B99" w:rsidRPr="00D73D20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D20">
        <w:rPr>
          <w:rFonts w:ascii="Times New Roman" w:eastAsia="Times New Roman" w:hAnsi="Times New Roman" w:cs="Times New Roman"/>
          <w:sz w:val="28"/>
          <w:szCs w:val="28"/>
        </w:rPr>
        <w:t>– по расходам на исполнение муниципальных про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 xml:space="preserve">грамм   - в сумме 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99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649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6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D73D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>руб. (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75</w:t>
      </w:r>
      <w:r w:rsidR="00D163F7" w:rsidRPr="000273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>% от бюджетных назначений на 202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год);</w:t>
      </w:r>
    </w:p>
    <w:p w14:paraId="02DDDD5E" w14:textId="4445D68E" w:rsidR="00300B99" w:rsidRPr="00D73D20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D20">
        <w:rPr>
          <w:rFonts w:ascii="Times New Roman" w:eastAsia="Times New Roman" w:hAnsi="Times New Roman" w:cs="Times New Roman"/>
          <w:sz w:val="28"/>
          <w:szCs w:val="28"/>
        </w:rPr>
        <w:t>– по непрограммным р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 xml:space="preserve">асходам бюджета - в сумме 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40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203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5</w:t>
      </w:r>
      <w:r w:rsidR="001B5DE9" w:rsidRPr="00D73D20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D73D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5DE9" w:rsidRPr="00D73D20">
        <w:rPr>
          <w:rFonts w:ascii="Times New Roman" w:eastAsia="Times New Roman" w:hAnsi="Times New Roman" w:cs="Times New Roman"/>
          <w:sz w:val="28"/>
          <w:szCs w:val="28"/>
        </w:rPr>
        <w:t>руб. (</w:t>
      </w:r>
      <w:r w:rsidR="0021129C">
        <w:rPr>
          <w:rFonts w:ascii="Times New Roman" w:eastAsia="Times New Roman" w:hAnsi="Times New Roman" w:cs="Times New Roman"/>
          <w:sz w:val="28"/>
          <w:szCs w:val="28"/>
        </w:rPr>
        <w:t>7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6</w:t>
      </w:r>
      <w:r w:rsidR="00D163F7" w:rsidRPr="000273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7C0C5F" w:rsidRPr="00D73D20">
        <w:rPr>
          <w:rFonts w:ascii="Times New Roman" w:eastAsia="Times New Roman" w:hAnsi="Times New Roman" w:cs="Times New Roman"/>
          <w:sz w:val="28"/>
          <w:szCs w:val="28"/>
        </w:rPr>
        <w:br/>
      </w:r>
      <w:r w:rsidRPr="00D73D20">
        <w:rPr>
          <w:rFonts w:ascii="Times New Roman" w:eastAsia="Times New Roman" w:hAnsi="Times New Roman" w:cs="Times New Roman"/>
          <w:sz w:val="28"/>
          <w:szCs w:val="28"/>
        </w:rPr>
        <w:t>от бюджетных назначений на 202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год).</w:t>
      </w:r>
    </w:p>
    <w:p w14:paraId="1482127A" w14:textId="439142A1" w:rsidR="00300B99" w:rsidRPr="0088634F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>Ожидаемое исполнение в 202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году бюджета муниципального образования 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по расходам составляет 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1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84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6</w:t>
      </w:r>
      <w:r w:rsidR="00F324C3">
        <w:rPr>
          <w:rFonts w:ascii="Times New Roman" w:eastAsia="Times New Roman" w:hAnsi="Times New Roman" w:cs="Times New Roman"/>
          <w:sz w:val="28"/>
          <w:szCs w:val="28"/>
        </w:rPr>
        <w:t>6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9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,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8863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руб., в том числе:</w:t>
      </w:r>
    </w:p>
    <w:p w14:paraId="5D0B960E" w14:textId="52016B89" w:rsidR="00300B99" w:rsidRPr="0088634F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– по расходам на исполнение муниципальных программ   - в сумме </w:t>
      </w:r>
      <w:r w:rsidR="00A847AD">
        <w:rPr>
          <w:rFonts w:ascii="Times New Roman" w:eastAsia="Times New Roman" w:hAnsi="Times New Roman" w:cs="Times New Roman"/>
          <w:sz w:val="28"/>
          <w:szCs w:val="28"/>
        </w:rPr>
        <w:t>1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3</w:t>
      </w:r>
      <w:r w:rsidR="00F324C3">
        <w:rPr>
          <w:rFonts w:ascii="Times New Roman" w:eastAsia="Times New Roman" w:hAnsi="Times New Roman" w:cs="Times New Roman"/>
          <w:sz w:val="28"/>
          <w:szCs w:val="28"/>
        </w:rPr>
        <w:t>0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24C3">
        <w:rPr>
          <w:rFonts w:ascii="Times New Roman" w:eastAsia="Times New Roman" w:hAnsi="Times New Roman" w:cs="Times New Roman"/>
          <w:sz w:val="28"/>
          <w:szCs w:val="28"/>
        </w:rPr>
        <w:t>555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,</w:t>
      </w:r>
      <w:r w:rsidR="00F324C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8863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руб. (</w:t>
      </w:r>
      <w:r w:rsidR="00A847AD">
        <w:rPr>
          <w:rFonts w:ascii="Times New Roman" w:eastAsia="Times New Roman" w:hAnsi="Times New Roman" w:cs="Times New Roman"/>
          <w:sz w:val="28"/>
          <w:szCs w:val="28"/>
        </w:rPr>
        <w:t>9</w:t>
      </w:r>
      <w:r w:rsidR="00F324C3">
        <w:rPr>
          <w:rFonts w:ascii="Times New Roman" w:eastAsia="Times New Roman" w:hAnsi="Times New Roman" w:cs="Times New Roman"/>
          <w:sz w:val="28"/>
          <w:szCs w:val="28"/>
        </w:rPr>
        <w:t>8</w:t>
      </w:r>
      <w:r w:rsidR="0088634F" w:rsidRPr="0088634F">
        <w:rPr>
          <w:rFonts w:ascii="Times New Roman" w:eastAsia="Times New Roman" w:hAnsi="Times New Roman" w:cs="Times New Roman"/>
          <w:sz w:val="28"/>
          <w:szCs w:val="28"/>
        </w:rPr>
        <w:t>,</w:t>
      </w:r>
      <w:r w:rsidR="00F324C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% от бюджетных назначений на 202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год);</w:t>
      </w:r>
    </w:p>
    <w:p w14:paraId="20888FB9" w14:textId="45264104" w:rsidR="00300B99" w:rsidRPr="0088634F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– по непрограммным расходам бюджета - в сумме </w:t>
      </w:r>
      <w:r w:rsidR="002B69C4">
        <w:rPr>
          <w:rFonts w:ascii="Times New Roman" w:eastAsia="Times New Roman" w:hAnsi="Times New Roman" w:cs="Times New Roman"/>
          <w:sz w:val="28"/>
          <w:szCs w:val="28"/>
        </w:rPr>
        <w:t>5</w:t>
      </w:r>
      <w:r w:rsidR="00F324C3">
        <w:rPr>
          <w:rFonts w:ascii="Times New Roman" w:eastAsia="Times New Roman" w:hAnsi="Times New Roman" w:cs="Times New Roman"/>
          <w:sz w:val="28"/>
          <w:szCs w:val="28"/>
        </w:rPr>
        <w:t>4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24C3">
        <w:rPr>
          <w:rFonts w:ascii="Times New Roman" w:eastAsia="Times New Roman" w:hAnsi="Times New Roman" w:cs="Times New Roman"/>
          <w:sz w:val="28"/>
          <w:szCs w:val="28"/>
        </w:rPr>
        <w:t>113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,</w:t>
      </w:r>
      <w:r w:rsidR="00F324C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8863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руб. (</w:t>
      </w:r>
      <w:r w:rsidR="00191ED1">
        <w:rPr>
          <w:rFonts w:ascii="Times New Roman" w:eastAsia="Times New Roman" w:hAnsi="Times New Roman" w:cs="Times New Roman"/>
          <w:sz w:val="28"/>
          <w:szCs w:val="28"/>
        </w:rPr>
        <w:t>10</w:t>
      </w:r>
      <w:r w:rsidR="00F324C3">
        <w:rPr>
          <w:rFonts w:ascii="Times New Roman" w:eastAsia="Times New Roman" w:hAnsi="Times New Roman" w:cs="Times New Roman"/>
          <w:sz w:val="28"/>
          <w:szCs w:val="28"/>
        </w:rPr>
        <w:t>2</w:t>
      </w:r>
      <w:r w:rsidR="006B1199">
        <w:rPr>
          <w:rFonts w:ascii="Times New Roman" w:eastAsia="Times New Roman" w:hAnsi="Times New Roman" w:cs="Times New Roman"/>
          <w:sz w:val="28"/>
          <w:szCs w:val="28"/>
        </w:rPr>
        <w:t>,</w:t>
      </w:r>
      <w:r w:rsidR="00F324C3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7C0C5F" w:rsidRPr="0088634F">
        <w:rPr>
          <w:rFonts w:ascii="Times New Roman" w:eastAsia="Times New Roman" w:hAnsi="Times New Roman" w:cs="Times New Roman"/>
          <w:sz w:val="28"/>
          <w:szCs w:val="28"/>
        </w:rPr>
        <w:br/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от бюджетных назначений на 202</w:t>
      </w:r>
      <w:r w:rsidR="00191ED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год).</w:t>
      </w:r>
    </w:p>
    <w:p w14:paraId="31FE709E" w14:textId="123ED371" w:rsidR="00300B99" w:rsidRPr="0088634F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Предварительные итоги исполнения муниципальных программ </w:t>
      </w:r>
      <w:r w:rsidR="007C0C5F" w:rsidRPr="0088634F">
        <w:rPr>
          <w:rFonts w:ascii="Times New Roman" w:eastAsia="Times New Roman" w:hAnsi="Times New Roman" w:cs="Times New Roman"/>
          <w:sz w:val="28"/>
          <w:szCs w:val="28"/>
        </w:rPr>
        <w:br/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и непрограммных расходов муниц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ипального образования «Юкковское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за </w:t>
      </w:r>
      <w:r w:rsidR="007C0C5F" w:rsidRPr="0088634F">
        <w:rPr>
          <w:rFonts w:ascii="Times New Roman" w:eastAsia="Times New Roman" w:hAnsi="Times New Roman" w:cs="Times New Roman"/>
          <w:sz w:val="28"/>
          <w:szCs w:val="28"/>
        </w:rPr>
        <w:br/>
      </w:r>
      <w:r w:rsidR="003A266E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месяцев 202</w:t>
      </w:r>
      <w:r w:rsidR="00191ED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года и оценка ожидаемого исполнения муниципальных </w:t>
      </w:r>
      <w:r w:rsidR="002A18E5" w:rsidRPr="0088634F">
        <w:rPr>
          <w:rFonts w:ascii="Times New Roman" w:eastAsia="Times New Roman" w:hAnsi="Times New Roman" w:cs="Times New Roman"/>
          <w:sz w:val="28"/>
          <w:szCs w:val="28"/>
        </w:rPr>
        <w:t xml:space="preserve">программ </w:t>
      </w:r>
      <w:r w:rsidR="007C0C5F" w:rsidRPr="0088634F">
        <w:rPr>
          <w:rFonts w:ascii="Times New Roman" w:eastAsia="Times New Roman" w:hAnsi="Times New Roman" w:cs="Times New Roman"/>
          <w:sz w:val="28"/>
          <w:szCs w:val="28"/>
        </w:rPr>
        <w:br/>
      </w:r>
      <w:r w:rsidR="002A18E5" w:rsidRPr="0088634F">
        <w:rPr>
          <w:rFonts w:ascii="Times New Roman" w:eastAsia="Times New Roman" w:hAnsi="Times New Roman" w:cs="Times New Roman"/>
          <w:sz w:val="28"/>
          <w:szCs w:val="28"/>
        </w:rPr>
        <w:t xml:space="preserve">и непрограммных расходов 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в 202</w:t>
      </w:r>
      <w:r w:rsidR="00191ED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году представлены в таблице 3.</w:t>
      </w:r>
    </w:p>
    <w:p w14:paraId="09333106" w14:textId="77777777" w:rsidR="0088634F" w:rsidRDefault="0088634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BEC5B92" w14:textId="77777777" w:rsidR="00300B99" w:rsidRPr="0088634F" w:rsidRDefault="00300B99" w:rsidP="00300B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Таблица 3</w:t>
      </w:r>
    </w:p>
    <w:p w14:paraId="05819FD9" w14:textId="77777777" w:rsidR="00300B99" w:rsidRPr="0088634F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DDF6F6" w14:textId="77777777" w:rsidR="00300B99" w:rsidRPr="0088634F" w:rsidRDefault="00300B99" w:rsidP="00300B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>Предварительные итоги исполнения муниципальных программ</w:t>
      </w:r>
    </w:p>
    <w:p w14:paraId="56581EDF" w14:textId="7C2E3BAB" w:rsidR="00300B99" w:rsidRPr="0088634F" w:rsidRDefault="002A18E5" w:rsidP="00300B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и непрограммных расходов </w:t>
      </w:r>
      <w:r w:rsidR="00300B99" w:rsidRPr="0088634F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98531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300B99" w:rsidRPr="0088634F">
        <w:rPr>
          <w:rFonts w:ascii="Times New Roman" w:eastAsia="Times New Roman" w:hAnsi="Times New Roman" w:cs="Times New Roman"/>
          <w:sz w:val="28"/>
          <w:szCs w:val="28"/>
        </w:rPr>
        <w:t xml:space="preserve"> месяцев 202</w:t>
      </w:r>
      <w:r w:rsidR="00191ED1">
        <w:rPr>
          <w:rFonts w:ascii="Times New Roman" w:eastAsia="Times New Roman" w:hAnsi="Times New Roman" w:cs="Times New Roman"/>
          <w:sz w:val="28"/>
          <w:szCs w:val="28"/>
        </w:rPr>
        <w:t>4</w:t>
      </w:r>
      <w:r w:rsidR="00300B99"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года и</w:t>
      </w:r>
    </w:p>
    <w:p w14:paraId="0DA5333F" w14:textId="77D85BF1" w:rsidR="00300B99" w:rsidRPr="0088634F" w:rsidRDefault="00300B99" w:rsidP="00300B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оценка ожидаемого исполнения муниципальных </w:t>
      </w:r>
      <w:r w:rsidR="006A387F" w:rsidRPr="0088634F">
        <w:rPr>
          <w:rFonts w:ascii="Times New Roman" w:eastAsia="Times New Roman" w:hAnsi="Times New Roman" w:cs="Times New Roman"/>
          <w:sz w:val="28"/>
          <w:szCs w:val="28"/>
        </w:rPr>
        <w:t>программ и</w:t>
      </w:r>
      <w:r w:rsidR="002A18E5" w:rsidRPr="0088634F">
        <w:rPr>
          <w:rFonts w:ascii="Times New Roman" w:eastAsia="Times New Roman" w:hAnsi="Times New Roman" w:cs="Times New Roman"/>
          <w:sz w:val="28"/>
          <w:szCs w:val="28"/>
        </w:rPr>
        <w:t xml:space="preserve"> непрограммных расходов 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671A0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15ABB063" w14:textId="77777777" w:rsidR="00300B99" w:rsidRPr="0088634F" w:rsidRDefault="00300B99" w:rsidP="009D2CE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96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5802"/>
        <w:gridCol w:w="1547"/>
        <w:gridCol w:w="1345"/>
        <w:gridCol w:w="1502"/>
      </w:tblGrid>
      <w:tr w:rsidR="0088634F" w:rsidRPr="0088634F" w14:paraId="081B68D6" w14:textId="77777777" w:rsidTr="00187469">
        <w:trPr>
          <w:trHeight w:val="1287"/>
          <w:tblHeader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A77CA" w14:textId="77777777" w:rsidR="00E819A2" w:rsidRPr="0088634F" w:rsidRDefault="00E819A2" w:rsidP="003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27892" w14:textId="7F2CDC21" w:rsidR="00E819A2" w:rsidRPr="0088634F" w:rsidRDefault="00E819A2" w:rsidP="00D7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Бюджетные назначения на 202</w:t>
            </w:r>
            <w:r w:rsidR="00671A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  <w:r w:rsidR="009D2C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(тыс. руб.)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FC6EF" w14:textId="382F63DB" w:rsidR="00E819A2" w:rsidRDefault="00E819A2" w:rsidP="00D7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Исполнение бюджетных назначений на 01.1</w:t>
            </w:r>
            <w:r w:rsidR="009853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671A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  <w:p w14:paraId="57083A00" w14:textId="295F8DCD" w:rsidR="009D2CEA" w:rsidRPr="0088634F" w:rsidRDefault="009D2CEA" w:rsidP="00D7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CF235" w14:textId="35F410A9" w:rsidR="00E819A2" w:rsidRDefault="00E819A2" w:rsidP="00D7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Предполагаемое исполнение бюджетных назначений в 202</w:t>
            </w:r>
            <w:r w:rsidR="00671A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году</w:t>
            </w:r>
          </w:p>
          <w:p w14:paraId="71A5FE58" w14:textId="42349985" w:rsidR="009D2CEA" w:rsidRPr="0088634F" w:rsidRDefault="009D2CEA" w:rsidP="00D7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(тыс. руб.)</w:t>
            </w:r>
          </w:p>
        </w:tc>
      </w:tr>
      <w:tr w:rsidR="0088634F" w:rsidRPr="0088634F" w14:paraId="36FEFDC3" w14:textId="77777777" w:rsidTr="00D73D20">
        <w:trPr>
          <w:trHeight w:val="761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19EC1" w14:textId="77777777" w:rsidR="00097D5F" w:rsidRPr="0088634F" w:rsidRDefault="00097D5F" w:rsidP="0009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410C1" w14:textId="45FA2F0C" w:rsidR="00097D5F" w:rsidRPr="0088634F" w:rsidRDefault="00671A07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7D5F" w:rsidRPr="008863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="00097D5F"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39043" w14:textId="61F9F9B9"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1A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420D25" w14:textId="1BA8B5A4" w:rsidR="00097D5F" w:rsidRPr="0088634F" w:rsidRDefault="00BE5316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="00C700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97D5F"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634F" w:rsidRPr="0088634F" w14:paraId="2FA0DA4F" w14:textId="77777777" w:rsidTr="00D73D20">
        <w:trPr>
          <w:trHeight w:val="761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59F9F4" w14:textId="77777777" w:rsidR="00097D5F" w:rsidRPr="0088634F" w:rsidRDefault="00097D5F" w:rsidP="0009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«Безопасный город МО «Юкковское сельское поселение»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6F6DB" w14:textId="7DCB1726" w:rsidR="00097D5F" w:rsidRPr="0088634F" w:rsidRDefault="00671A07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  <w:r w:rsidR="00097D5F"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D2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91B14" w14:textId="1054C9FC"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71A07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  <w:r w:rsidR="00E95B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1A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20C135" w14:textId="1D4C4566"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80541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</w:tr>
      <w:tr w:rsidR="0088634F" w:rsidRPr="0088634F" w14:paraId="6E945C70" w14:textId="77777777" w:rsidTr="00D73D20">
        <w:trPr>
          <w:trHeight w:val="1112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3CA30" w14:textId="77777777" w:rsidR="00097D5F" w:rsidRPr="0088634F" w:rsidRDefault="00097D5F" w:rsidP="0009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D063D5" w14:textId="1E1CA522" w:rsidR="00097D5F" w:rsidRPr="0088634F" w:rsidRDefault="00671A07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  <w:r w:rsidR="00097D5F" w:rsidRPr="0088634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2DEC4" w14:textId="6910742B"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71A07">
              <w:rPr>
                <w:rFonts w:ascii="Times New Roman" w:hAnsi="Times New Roman" w:cs="Times New Roman"/>
                <w:sz w:val="24"/>
                <w:szCs w:val="24"/>
              </w:rPr>
              <w:t>2 386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1A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78A665" w14:textId="703FC559"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805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05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1E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53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53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634F" w:rsidRPr="0088634F" w14:paraId="3DB3908A" w14:textId="77777777" w:rsidTr="00D73D20">
        <w:trPr>
          <w:trHeight w:val="972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FCCFE2" w14:textId="77777777" w:rsidR="00097D5F" w:rsidRPr="0088634F" w:rsidRDefault="00097D5F" w:rsidP="0009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FDB81" w14:textId="0AE3BADC" w:rsidR="00097D5F" w:rsidRPr="0088634F" w:rsidRDefault="0098531D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71A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97D5F"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A0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097D5F"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1A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4CBDD" w14:textId="6B87AFA6"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A0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A07"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1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1DBBA0" w14:textId="55B8CFEE"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95B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353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35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08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2CEA" w:rsidRPr="0088634F" w14:paraId="6600F3A3" w14:textId="77777777" w:rsidTr="00D73D20">
        <w:trPr>
          <w:trHeight w:val="84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BCC671" w14:textId="77777777" w:rsidR="009D2CEA" w:rsidRPr="0088634F" w:rsidRDefault="009D2CEA" w:rsidP="009D2CEA">
            <w:pPr>
              <w:spacing w:after="0" w:line="240" w:lineRule="auto"/>
              <w:rPr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59B64" w14:textId="4C2B39F7" w:rsidR="009D2CEA" w:rsidRPr="0088634F" w:rsidRDefault="0098531D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613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6133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729F7" w14:textId="33235232" w:rsidR="009D2CEA" w:rsidRPr="0088634F" w:rsidRDefault="003C6133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2CEA"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C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2CEA"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1AC04" w14:textId="4FF112FD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6122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AC3821"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53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2CEA" w:rsidRPr="0088634F" w14:paraId="1319BA04" w14:textId="77777777" w:rsidTr="00D73D20">
        <w:trPr>
          <w:trHeight w:val="74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F9A6B" w14:textId="77777777" w:rsidR="009D2CEA" w:rsidRPr="0088634F" w:rsidRDefault="009D2CEA" w:rsidP="009D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3CB6C" w14:textId="2A17E90A" w:rsidR="009D2CEA" w:rsidRPr="0088634F" w:rsidRDefault="003C6133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9D2CEA"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  <w:r w:rsidR="009D2CEA"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FABD4" w14:textId="0A45ACED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6133">
              <w:rPr>
                <w:rFonts w:ascii="Times New Roman" w:hAnsi="Times New Roman" w:cs="Times New Roman"/>
                <w:sz w:val="24"/>
                <w:szCs w:val="24"/>
              </w:rPr>
              <w:t>6 090,0</w:t>
            </w:r>
            <w:r w:rsidRPr="009D2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AFA354" w14:textId="66F18601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8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53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316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53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2CEA" w:rsidRPr="0088634F" w14:paraId="2953CBF5" w14:textId="77777777" w:rsidTr="00D73D20">
        <w:trPr>
          <w:trHeight w:val="472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1DF87" w14:textId="77777777" w:rsidR="009D2CEA" w:rsidRPr="0088634F" w:rsidRDefault="009D2CEA" w:rsidP="009D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"Наша молодежь"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9211A" w14:textId="53F3E4E0" w:rsidR="009D2CEA" w:rsidRPr="0088634F" w:rsidRDefault="003C6133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9D2CEA" w:rsidRPr="0088634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79ADE" w14:textId="2E74AD4B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3C6133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61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ED07E0" w14:textId="7333DB0B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C3821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38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2CEA" w:rsidRPr="0088634F" w14:paraId="17FDE2C5" w14:textId="77777777" w:rsidTr="00D73D20">
        <w:trPr>
          <w:trHeight w:val="96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43698" w14:textId="77777777" w:rsidR="009D2CEA" w:rsidRPr="0088634F" w:rsidRDefault="009D2CEA" w:rsidP="009D2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6F2EBA" w14:textId="58643BE1" w:rsidR="009D2CEA" w:rsidRPr="0088634F" w:rsidRDefault="00C34A05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2CEA"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61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D2CEA"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61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605050" w14:textId="734C6F1C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C61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133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61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F5F67D" w14:textId="7F4BB9C9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E53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C382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38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2CEA" w:rsidRPr="0088634F" w14:paraId="732A2022" w14:textId="77777777" w:rsidTr="00D73D20">
        <w:trPr>
          <w:trHeight w:val="626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14C61" w14:textId="77777777" w:rsidR="009D2CEA" w:rsidRPr="0088634F" w:rsidRDefault="009D2CEA" w:rsidP="009D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BCA2E" w14:textId="5B16EF42" w:rsidR="009D2CEA" w:rsidRPr="0088634F" w:rsidRDefault="003C6133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9853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2CEA" w:rsidRPr="0088634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80F3E" w14:textId="44CC4BCD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F74F4A">
              <w:rPr>
                <w:rFonts w:ascii="Times New Roman" w:hAnsi="Times New Roman" w:cs="Times New Roman"/>
                <w:sz w:val="24"/>
                <w:szCs w:val="24"/>
              </w:rPr>
              <w:t>203,7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DA7C6" w14:textId="0EEFDE5D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C7006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00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2CEA" w:rsidRPr="0088634F" w14:paraId="5973D928" w14:textId="77777777" w:rsidTr="00FB130B">
        <w:trPr>
          <w:trHeight w:val="856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FA3F3" w14:textId="77777777" w:rsidR="009D2CEA" w:rsidRPr="0088634F" w:rsidRDefault="009D2CEA" w:rsidP="009D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Непрограммные расходы МО «Юкковское сельское поселение»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174D4" w14:textId="7EEC4209" w:rsidR="009D2CEA" w:rsidRPr="0088634F" w:rsidRDefault="003C6133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9D2CEA"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  <w:r w:rsidR="009D2CEA"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10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B8A70" w14:textId="077C7819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13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F4A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4F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0A9E9D" w14:textId="4232DF17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3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53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91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31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AC38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53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2CEA" w:rsidRPr="0088634F" w14:paraId="414F578D" w14:textId="77777777" w:rsidTr="00D73D20">
        <w:trPr>
          <w:trHeight w:val="314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EB17E" w14:textId="77777777" w:rsidR="009D2CEA" w:rsidRPr="0088634F" w:rsidRDefault="009D2CEA" w:rsidP="009D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CC0012" w14:textId="3E1F923A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C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</w:t>
            </w: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3C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</w:t>
            </w: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3C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B8F74" w14:textId="0000AD1F" w:rsidR="009D2CEA" w:rsidRPr="0088634F" w:rsidRDefault="00F74F4A" w:rsidP="009D2CE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</w:t>
            </w:r>
            <w:r w:rsidR="009D2CEA"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853</w:t>
            </w:r>
            <w:r w:rsidR="009D2CEA"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B119B" w14:textId="155B7468" w:rsidR="009D2CEA" w:rsidRPr="0088634F" w:rsidRDefault="009D2CEA" w:rsidP="009D2CE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="00AC38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84 </w:t>
            </w:r>
            <w:r w:rsidR="00231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BE5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  <w:r w:rsidR="00AC38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BE5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BDE99D0" w14:textId="77777777" w:rsidR="00300B99" w:rsidRPr="0088634F" w:rsidRDefault="00300B99" w:rsidP="00300B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C0484F" w14:textId="77777777" w:rsidR="008527CF" w:rsidRDefault="008527CF" w:rsidP="001130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0EEF7A" w14:textId="77777777" w:rsidR="008527CF" w:rsidRPr="00F6222E" w:rsidRDefault="008527CF" w:rsidP="008527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F6222E">
        <w:rPr>
          <w:rFonts w:ascii="Times New Roman" w:hAnsi="Times New Roman" w:cs="Times New Roman"/>
          <w:color w:val="1A1A1A"/>
          <w:sz w:val="28"/>
          <w:szCs w:val="28"/>
        </w:rPr>
        <w:lastRenderedPageBreak/>
        <w:t>Расходы бюджета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муниципального образования «Юкковское сельское поселение» Всеволожского района  </w:t>
      </w:r>
      <w:r w:rsidRPr="00F6222E">
        <w:rPr>
          <w:rFonts w:ascii="Times New Roman" w:hAnsi="Times New Roman" w:cs="Times New Roman"/>
          <w:color w:val="1A1A1A"/>
          <w:sz w:val="28"/>
          <w:szCs w:val="28"/>
        </w:rPr>
        <w:t xml:space="preserve"> Ленинградской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 </w:t>
      </w:r>
      <w:r w:rsidRPr="00F6222E">
        <w:rPr>
          <w:rFonts w:ascii="Times New Roman" w:hAnsi="Times New Roman" w:cs="Times New Roman"/>
          <w:color w:val="1A1A1A"/>
          <w:sz w:val="28"/>
          <w:szCs w:val="28"/>
        </w:rPr>
        <w:t>области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F6222E">
        <w:rPr>
          <w:rFonts w:ascii="Times New Roman" w:hAnsi="Times New Roman" w:cs="Times New Roman"/>
          <w:color w:val="1A1A1A"/>
          <w:sz w:val="28"/>
          <w:szCs w:val="28"/>
        </w:rPr>
        <w:t xml:space="preserve">по разделам и подразделам классификации расходов </w:t>
      </w:r>
      <w:r>
        <w:rPr>
          <w:rFonts w:ascii="Times New Roman" w:hAnsi="Times New Roman" w:cs="Times New Roman"/>
          <w:color w:val="1A1A1A"/>
          <w:sz w:val="28"/>
          <w:szCs w:val="28"/>
        </w:rPr>
        <w:t>бюджета в 2023 году представлены в таблице 4.</w:t>
      </w:r>
    </w:p>
    <w:p w14:paraId="3E05DE88" w14:textId="77777777" w:rsidR="008527CF" w:rsidRDefault="008527CF" w:rsidP="008527C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236DEA0" w14:textId="77777777" w:rsidR="008527CF" w:rsidRPr="0088634F" w:rsidRDefault="008527CF" w:rsidP="008527C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0E076417" w14:textId="77777777" w:rsidR="008527CF" w:rsidRPr="0088634F" w:rsidRDefault="008527CF" w:rsidP="008527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C97702B" w14:textId="2D483DB0" w:rsidR="008527CF" w:rsidRPr="00F6222E" w:rsidRDefault="008527CF" w:rsidP="008527C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1A1A1A"/>
          <w:sz w:val="28"/>
          <w:szCs w:val="28"/>
        </w:rPr>
      </w:pPr>
      <w:r w:rsidRPr="00F6222E">
        <w:rPr>
          <w:rFonts w:ascii="Times New Roman" w:hAnsi="Times New Roman" w:cs="Times New Roman"/>
          <w:color w:val="1A1A1A"/>
          <w:sz w:val="28"/>
          <w:szCs w:val="28"/>
        </w:rPr>
        <w:t>Расходы бюджета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муниципальное образование «Юкковское сельское поселение»  </w:t>
      </w:r>
      <w:r w:rsidRPr="00F6222E">
        <w:rPr>
          <w:rFonts w:ascii="Times New Roman" w:hAnsi="Times New Roman" w:cs="Times New Roman"/>
          <w:color w:val="1A1A1A"/>
          <w:sz w:val="28"/>
          <w:szCs w:val="28"/>
        </w:rPr>
        <w:t xml:space="preserve"> Ленинградской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 </w:t>
      </w:r>
      <w:r w:rsidRPr="00F6222E">
        <w:rPr>
          <w:rFonts w:ascii="Times New Roman" w:hAnsi="Times New Roman" w:cs="Times New Roman"/>
          <w:color w:val="1A1A1A"/>
          <w:sz w:val="28"/>
          <w:szCs w:val="28"/>
        </w:rPr>
        <w:t>области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F6222E">
        <w:rPr>
          <w:rFonts w:ascii="Times New Roman" w:hAnsi="Times New Roman" w:cs="Times New Roman"/>
          <w:color w:val="1A1A1A"/>
          <w:sz w:val="28"/>
          <w:szCs w:val="28"/>
        </w:rPr>
        <w:t xml:space="preserve">по разделам и подразделам классификации расходов 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в </w:t>
      </w:r>
      <w:r w:rsidRPr="00F6222E">
        <w:rPr>
          <w:rFonts w:ascii="Times New Roman" w:hAnsi="Times New Roman" w:cs="Times New Roman"/>
          <w:color w:val="1A1A1A"/>
          <w:sz w:val="28"/>
          <w:szCs w:val="28"/>
        </w:rPr>
        <w:t>202</w:t>
      </w:r>
      <w:r>
        <w:rPr>
          <w:rFonts w:ascii="Times New Roman" w:hAnsi="Times New Roman" w:cs="Times New Roman"/>
          <w:color w:val="1A1A1A"/>
          <w:sz w:val="28"/>
          <w:szCs w:val="28"/>
        </w:rPr>
        <w:t>4</w:t>
      </w:r>
      <w:r w:rsidRPr="00F6222E">
        <w:rPr>
          <w:rFonts w:ascii="Times New Roman" w:hAnsi="Times New Roman" w:cs="Times New Roman"/>
          <w:color w:val="1A1A1A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1A1A1A"/>
          <w:sz w:val="28"/>
          <w:szCs w:val="28"/>
        </w:rPr>
        <w:t>у</w:t>
      </w:r>
    </w:p>
    <w:p w14:paraId="68B6F9BC" w14:textId="399F0916" w:rsidR="008527CF" w:rsidRPr="00F6222E" w:rsidRDefault="008527CF" w:rsidP="008527C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tbl>
      <w:tblPr>
        <w:tblW w:w="10386" w:type="dxa"/>
        <w:tblInd w:w="93" w:type="dxa"/>
        <w:tblLook w:val="04A0" w:firstRow="1" w:lastRow="0" w:firstColumn="1" w:lastColumn="0" w:noHBand="0" w:noVBand="1"/>
      </w:tblPr>
      <w:tblGrid>
        <w:gridCol w:w="3711"/>
        <w:gridCol w:w="476"/>
        <w:gridCol w:w="553"/>
        <w:gridCol w:w="1176"/>
        <w:gridCol w:w="1406"/>
        <w:gridCol w:w="1559"/>
        <w:gridCol w:w="1505"/>
      </w:tblGrid>
      <w:tr w:rsidR="00D63923" w:rsidRPr="00793FF1" w14:paraId="32F7D449" w14:textId="77777777" w:rsidTr="00E3301C">
        <w:trPr>
          <w:trHeight w:val="950"/>
        </w:trPr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979283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DC970A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9B203E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0BA8C" w14:textId="2E3CF983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6667" w14:textId="601FE64C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Исполнено на 01.11.2024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23338" w14:textId="2CE7C009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исполнения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3AEDB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исполнения</w:t>
            </w:r>
          </w:p>
        </w:tc>
      </w:tr>
      <w:tr w:rsidR="00D63923" w:rsidRPr="00793FF1" w14:paraId="31127EF4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7CE5B" w14:textId="77777777" w:rsidR="008527CF" w:rsidRPr="00F6222E" w:rsidRDefault="008527CF" w:rsidP="00E330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47119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37F1C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02365" w14:textId="33A3FD8A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</w:t>
            </w: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</w:t>
            </w: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ACBCF" w14:textId="2E86CCEB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139 853,1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9902D" w14:textId="76FE944F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F32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CEF3B" w14:textId="4F4F37FA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BE5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BE53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63923" w:rsidRPr="00793FF1" w14:paraId="136456ED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D2C49" w14:textId="77777777" w:rsidR="008527CF" w:rsidRPr="00F6222E" w:rsidRDefault="008527CF" w:rsidP="00E330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8B79A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84293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BAA7" w14:textId="5640633D" w:rsidR="008527CF" w:rsidRPr="00F6222E" w:rsidRDefault="00D63923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701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,9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B5A74" w14:textId="24EFF04A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639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D639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211F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A0069" w14:textId="2C38B78E" w:rsidR="008527CF" w:rsidRPr="00F6222E" w:rsidRDefault="00D63923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340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340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217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32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EA81D" w14:textId="565C0BCB" w:rsidR="008527CF" w:rsidRPr="00F6222E" w:rsidRDefault="00BE5316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340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340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D63923" w:rsidRPr="00793FF1" w14:paraId="30F73DB0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77547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ADA98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0BCBC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22051EAA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133C" w14:textId="5860E1C5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C6555" w14:textId="77777777" w:rsidR="008527CF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CB679" w14:textId="34397473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2 396,</w:t>
            </w:r>
            <w:r w:rsidR="00211F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0B22" w14:textId="77777777" w:rsidR="008527CF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0F2FC" w14:textId="58D5DDE8" w:rsidR="008527CF" w:rsidRPr="00F6222E" w:rsidRDefault="003408AD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1F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9F4B8" w14:textId="77777777" w:rsidR="008527CF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67BC6" w14:textId="31A9E7FB" w:rsidR="008527CF" w:rsidRPr="00F6222E" w:rsidRDefault="004D0185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923" w:rsidRPr="00793FF1" w14:paraId="54B4FE56" w14:textId="77777777" w:rsidTr="00E3301C">
        <w:trPr>
          <w:trHeight w:val="972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64BDA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8A58A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37394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5C371" w14:textId="28AC4C36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D639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39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679540" w14:textId="61F834CC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2 437,</w:t>
            </w:r>
            <w:r w:rsidR="00D639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591DD" w14:textId="6B08F6CE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08AD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  <w:r w:rsidR="00F324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24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9AE69" w14:textId="4151CC30" w:rsidR="008527CF" w:rsidRPr="00F6222E" w:rsidRDefault="004D0185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3923" w:rsidRPr="00793FF1" w14:paraId="6D6292F9" w14:textId="77777777" w:rsidTr="00E3301C">
        <w:trPr>
          <w:trHeight w:val="1086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DFD63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E9821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F09AC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2E39A" w14:textId="6E601C3B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E255CC" w14:textId="76C721EE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14 714,1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25E90" w14:textId="50A13298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08AD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08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2598E" w14:textId="55545BDE" w:rsidR="008527CF" w:rsidRPr="00F6222E" w:rsidRDefault="004D0185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1FBF" w:rsidRPr="00793FF1" w14:paraId="6A85BD41" w14:textId="77777777" w:rsidTr="008527CF">
        <w:trPr>
          <w:trHeight w:val="773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FBA33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70E58" w14:textId="30C2E2BE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E1B50" w14:textId="622078A1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AA1A2" w14:textId="14C9AAB2" w:rsidR="008527CF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670,0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787F6" w14:textId="644E8533" w:rsidR="008527CF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7C67B" w14:textId="4F645176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6158D" w14:textId="013246E7" w:rsidR="008527CF" w:rsidRPr="00F6222E" w:rsidRDefault="004D0185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63923" w:rsidRPr="00793FF1" w14:paraId="292F4899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D41EE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741D3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4E098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8EFBF" w14:textId="4A96B825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26BFF" w14:textId="77777777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5E7FC" w14:textId="75DA224A" w:rsidR="008527CF" w:rsidRPr="00F6222E" w:rsidRDefault="00D63923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179ED" w14:textId="4BDABBF2" w:rsidR="008527CF" w:rsidRPr="00F6222E" w:rsidRDefault="004D0185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63923" w:rsidRPr="00793FF1" w14:paraId="0970DD78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0E4B6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2C667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21E4E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17BB8" w14:textId="7D5D80E5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24 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3EC2F" w14:textId="7230398B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19 448,3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86C3E" w14:textId="412EF5E4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08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63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0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3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D3D99" w14:textId="3723C4F8" w:rsidR="008527CF" w:rsidRPr="00F6222E" w:rsidRDefault="004D0185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3923" w:rsidRPr="00793FF1" w14:paraId="3EA9FD7F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CF1A0" w14:textId="77777777" w:rsidR="008527CF" w:rsidRPr="00F6222E" w:rsidRDefault="008527CF" w:rsidP="00E330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E6756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F0A69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F3284" w14:textId="074B008E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A21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1B9A9" w14:textId="31C2402F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219</w:t>
            </w:r>
            <w:r w:rsidR="0085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C5BB7" w14:textId="2296C849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="00D639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639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754B8" w14:textId="77777777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</w:tr>
      <w:tr w:rsidR="00D63923" w:rsidRPr="00793FF1" w14:paraId="4C29B3CD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EC522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D7495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E39B2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12AA" w14:textId="23231122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21F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1F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0FC05" w14:textId="7E006369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  <w:r w:rsidR="008527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113D3" w14:textId="143BD1B4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D639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3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24E7B" w14:textId="77777777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63923" w:rsidRPr="00793FF1" w14:paraId="2B79A805" w14:textId="77777777" w:rsidTr="00E3301C">
        <w:trPr>
          <w:trHeight w:val="709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3A7B2" w14:textId="77777777" w:rsidR="008527CF" w:rsidRPr="00F6222E" w:rsidRDefault="008527CF" w:rsidP="00E330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54AE8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767D8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7A0D7" w14:textId="2177EA31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758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203A3" w14:textId="376D32C1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232</w:t>
            </w:r>
            <w:r w:rsidR="0085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27282" w14:textId="7E778EAE" w:rsidR="008527CF" w:rsidRPr="00F6222E" w:rsidRDefault="00D63923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40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340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FCD73" w14:textId="7C244624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4D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D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63923" w:rsidRPr="00793FF1" w14:paraId="76B0F2E9" w14:textId="77777777" w:rsidTr="00E3301C">
        <w:trPr>
          <w:trHeight w:val="99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F8960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6259B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D7D5B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EE1ED" w14:textId="76A2D173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E2115" w14:textId="4D25E700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  <w:r w:rsidR="008527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7F041" w14:textId="0EA854BB" w:rsidR="008527CF" w:rsidRPr="00F6222E" w:rsidRDefault="00D63923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8CE58" w14:textId="77777777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63923" w:rsidRPr="00793FF1" w14:paraId="54DC2833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3D90A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5355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BEA14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FC109" w14:textId="24415AD0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D197C" w14:textId="69F6AB39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2 386</w:t>
            </w:r>
            <w:r w:rsidR="008527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7921F" w14:textId="4C8180B3" w:rsidR="008527CF" w:rsidRPr="00F6222E" w:rsidRDefault="00D63923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3408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08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D94A4" w14:textId="3DD2DEF7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D01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01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3923" w:rsidRPr="00793FF1" w14:paraId="762E03A7" w14:textId="77777777" w:rsidTr="00E3301C">
        <w:trPr>
          <w:trHeight w:val="738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F1774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37857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C41C0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339AB" w14:textId="77777777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82F13" w14:textId="77777777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2B4E2" w14:textId="77777777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218CC" w14:textId="77777777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63923" w:rsidRPr="00793FF1" w14:paraId="128D458B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F0AB0" w14:textId="77777777" w:rsidR="008527CF" w:rsidRPr="00F6222E" w:rsidRDefault="008527CF" w:rsidP="00E330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9E6DE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A9FD4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23EF0" w14:textId="1F6F8D9F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558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55C7E" w14:textId="75C33627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  <w:r w:rsidR="0085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263</w:t>
            </w:r>
            <w:r w:rsidR="0085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A4FC6" w14:textId="1AC436CA" w:rsidR="008527CF" w:rsidRPr="00F6222E" w:rsidRDefault="00D63923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558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340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33E64" w14:textId="4F7B56AA" w:rsidR="008527CF" w:rsidRPr="00F6222E" w:rsidRDefault="004D0185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D63923" w:rsidRPr="00793FF1" w14:paraId="6111F7FC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19659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1BEA8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C0335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3C95D" w14:textId="26A5D3A3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1F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21FB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1F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0EF12" w14:textId="0E5226D8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72 057</w:t>
            </w:r>
            <w:r w:rsidR="008527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049CC" w14:textId="4B21318F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639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6392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08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C0328" w14:textId="77777777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63923" w:rsidRPr="00793FF1" w14:paraId="5D2C0BC4" w14:textId="77777777" w:rsidTr="00E3301C">
        <w:trPr>
          <w:trHeight w:val="63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37277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F2A2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AFB8E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15419" w14:textId="13EE74F9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10EF" w14:textId="68593D8C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1FB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1F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A701A" w14:textId="25373161" w:rsidR="008527CF" w:rsidRPr="00F6222E" w:rsidRDefault="00D63923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B4FAA" w14:textId="16D30EA5" w:rsidR="008527CF" w:rsidRPr="00F6222E" w:rsidRDefault="004D0185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3923" w:rsidRPr="00793FF1" w14:paraId="20537883" w14:textId="77777777" w:rsidTr="00E3301C">
        <w:trPr>
          <w:trHeight w:val="63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4454" w14:textId="77777777" w:rsidR="008527CF" w:rsidRPr="00F6222E" w:rsidRDefault="008527CF" w:rsidP="00E330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63A76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D82BC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D0CD0" w14:textId="4287FFDD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884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148FA" w14:textId="247B7B6F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85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039</w:t>
            </w:r>
            <w:r w:rsidR="0085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E2D12" w14:textId="254B92F5" w:rsidR="008527CF" w:rsidRDefault="00D63923" w:rsidP="00D639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4</w:t>
            </w:r>
            <w:r w:rsidR="00340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340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32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14:paraId="17296841" w14:textId="713EA8C9" w:rsidR="00D63923" w:rsidRPr="00F6222E" w:rsidRDefault="00D63923" w:rsidP="00D639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13964" w14:textId="1561C388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4D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D0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63923" w:rsidRPr="00793FF1" w14:paraId="24990ECF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3027F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391DC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F88F4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5BEED" w14:textId="3A65929C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A4C1C" w14:textId="189FB582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27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  <w:r w:rsidR="008527C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6A8FD" w14:textId="345FA98A" w:rsidR="008527CF" w:rsidRPr="00F6222E" w:rsidRDefault="00D63923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DAB15" w14:textId="77777777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63923" w:rsidRPr="00793FF1" w14:paraId="4E32FC09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EE4C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79DF2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1991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8A28B" w14:textId="559B2008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0AAA7" w14:textId="012A9C79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27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27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FA1C3" w14:textId="681FD034" w:rsidR="008527CF" w:rsidRPr="00F6222E" w:rsidRDefault="00D63923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D6831" w14:textId="77777777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63923" w:rsidRPr="00793FF1" w14:paraId="505CDE18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BD61D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1DF25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A424C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E0566" w14:textId="1872E175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1DED8" w14:textId="73D36483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527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  <w:r w:rsidR="008527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EAE33" w14:textId="54B1B00D" w:rsidR="008527CF" w:rsidRPr="00F6222E" w:rsidRDefault="00D63923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08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08AD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24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DE165" w14:textId="1D6589BF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01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01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3923" w:rsidRPr="00793FF1" w14:paraId="6953ED38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1290B" w14:textId="77777777" w:rsidR="008527CF" w:rsidRPr="00F6222E" w:rsidRDefault="008527CF" w:rsidP="00E330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05B2C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66818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45B00" w14:textId="59DB7783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</w:t>
            </w:r>
            <w:r w:rsidR="00211F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3F9A0" w14:textId="4517D6D7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185</w:t>
            </w:r>
            <w:r w:rsidR="0085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C34D0" w14:textId="63943835" w:rsidR="008527CF" w:rsidRPr="00F6222E" w:rsidRDefault="00D63923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</w:t>
            </w:r>
            <w:r w:rsidR="00211F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2C031" w14:textId="77777777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</w:tr>
      <w:tr w:rsidR="00D63923" w:rsidRPr="00793FF1" w14:paraId="4053267E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059E1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4F318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E97D8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3EED1" w14:textId="2767ED01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11F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DAE5B" w14:textId="11D36D56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="008527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69827" w14:textId="6EEAC532" w:rsidR="008527CF" w:rsidRPr="00F6222E" w:rsidRDefault="00D63923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11F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7C166" w14:textId="77777777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63923" w:rsidRPr="00793FF1" w14:paraId="5588B559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891B4" w14:textId="77777777" w:rsidR="008527CF" w:rsidRPr="00F6222E" w:rsidRDefault="008527CF" w:rsidP="00E330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КУЛЬТУРА,  КИНЕМАТОГРАФИЯ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A8FBD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92E56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369A4" w14:textId="26BD4AA0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6 </w:t>
            </w:r>
            <w:r w:rsidR="00A21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A21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88E99" w14:textId="4FF0CD1A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5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720</w:t>
            </w:r>
            <w:r w:rsidR="0085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34B24" w14:textId="4318699A" w:rsidR="008527CF" w:rsidRPr="00F6222E" w:rsidRDefault="003408AD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D639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639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66977" w14:textId="2FB527BD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D018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F6222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D018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63923" w:rsidRPr="00793FF1" w14:paraId="5E8864E9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1FD3B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CC1D5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4FCE5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6A20E" w14:textId="292BE4A2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A21FB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1F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3A3CA" w14:textId="00C54F1E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27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  <w:r w:rsidR="008527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F58C6" w14:textId="58856A23" w:rsidR="008527CF" w:rsidRPr="00F6222E" w:rsidRDefault="003408AD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6392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39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D55FB" w14:textId="66DBA2BE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01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01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3923" w:rsidRPr="00793FF1" w14:paraId="1E8FA0E4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4199C" w14:textId="77777777" w:rsidR="008527CF" w:rsidRPr="00F6222E" w:rsidRDefault="008527CF" w:rsidP="00E330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73CC8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38698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F4911" w14:textId="63163D34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2CE79" w14:textId="3DDF2C99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203</w:t>
            </w:r>
            <w:r w:rsidR="0085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79B65" w14:textId="0F66BBE8" w:rsidR="008527CF" w:rsidRPr="00F6222E" w:rsidRDefault="00C70065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  <w:r w:rsidR="00211F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16EAD" w14:textId="1DC77DFC" w:rsidR="008527CF" w:rsidRPr="00F6222E" w:rsidRDefault="004D0185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63923" w:rsidRPr="00793FF1" w14:paraId="0833E81F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C0D98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2DA0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D2FD0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00C7D" w14:textId="3917B754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BEDA7" w14:textId="5ED0A033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="008527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8FC21" w14:textId="23FF589F" w:rsidR="008527CF" w:rsidRPr="00F6222E" w:rsidRDefault="00C70065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D5D5E" w14:textId="16EA2BF9" w:rsidR="008527CF" w:rsidRPr="00F6222E" w:rsidRDefault="004D0185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3923" w:rsidRPr="00793FF1" w14:paraId="09DD3260" w14:textId="77777777" w:rsidTr="00E3301C">
        <w:trPr>
          <w:trHeight w:val="315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A23C" w14:textId="77777777" w:rsidR="008527CF" w:rsidRPr="00F6222E" w:rsidRDefault="008527CF" w:rsidP="00E330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8C1BE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9015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D4B59" w14:textId="08B36AAB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06761" w14:textId="0496F157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321</w:t>
            </w:r>
            <w:r w:rsidR="00852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ACA1C" w14:textId="2801A6B7" w:rsidR="008527CF" w:rsidRPr="00F6222E" w:rsidRDefault="00211FA0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</w:t>
            </w:r>
            <w:r w:rsidR="008527CF"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84DCA" w14:textId="77777777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</w:tr>
      <w:tr w:rsidR="00D63923" w:rsidRPr="00793FF1" w14:paraId="38031F75" w14:textId="77777777" w:rsidTr="00E3301C">
        <w:trPr>
          <w:trHeight w:val="630"/>
        </w:trPr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2473F" w14:textId="77777777" w:rsidR="008527CF" w:rsidRPr="00F6222E" w:rsidRDefault="008527CF" w:rsidP="00E3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40278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F937A" w14:textId="77777777" w:rsidR="008527CF" w:rsidRPr="00F6222E" w:rsidRDefault="008527CF" w:rsidP="00E33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9A004" w14:textId="3A31524A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C741E" w14:textId="66F0F47E" w:rsidR="008527CF" w:rsidRPr="00F6222E" w:rsidRDefault="00A21FB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27CF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FABB8" w14:textId="085FEE87" w:rsidR="008527CF" w:rsidRPr="00F6222E" w:rsidRDefault="00D63923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8527CF" w:rsidRPr="00F622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B7F64" w14:textId="77777777" w:rsidR="008527CF" w:rsidRPr="00F6222E" w:rsidRDefault="008527CF" w:rsidP="00852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2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14:paraId="6ADA965B" w14:textId="77777777" w:rsidR="008527CF" w:rsidRPr="00793FF1" w:rsidRDefault="008527CF" w:rsidP="008527CF">
      <w:pPr>
        <w:tabs>
          <w:tab w:val="left" w:pos="1050"/>
        </w:tabs>
        <w:rPr>
          <w:color w:val="FF0000"/>
          <w:sz w:val="28"/>
          <w:szCs w:val="28"/>
        </w:rPr>
      </w:pPr>
    </w:p>
    <w:p w14:paraId="5EC70C81" w14:textId="20F2C9D7" w:rsidR="008527CF" w:rsidRPr="0088634F" w:rsidRDefault="008527CF" w:rsidP="00852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>Ожидаемый дефицит бюджета МО «Юкковское сельское поселение» 202</w:t>
      </w:r>
      <w:r w:rsidR="004D018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года в размере </w:t>
      </w:r>
      <w:r w:rsidR="004D0185">
        <w:rPr>
          <w:rFonts w:ascii="Times New Roman" w:eastAsia="Times New Roman" w:hAnsi="Times New Roman" w:cs="Times New Roman"/>
          <w:sz w:val="28"/>
          <w:szCs w:val="28"/>
        </w:rPr>
        <w:t>72 9</w:t>
      </w:r>
      <w:r w:rsidR="00F324C3">
        <w:rPr>
          <w:rFonts w:ascii="Times New Roman" w:eastAsia="Times New Roman" w:hAnsi="Times New Roman" w:cs="Times New Roman"/>
          <w:sz w:val="28"/>
          <w:szCs w:val="28"/>
        </w:rPr>
        <w:t>6</w:t>
      </w:r>
      <w:r w:rsidR="004D0185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4D018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тыс. рублей будет покрыт за счет изменения остатков средств на счетах по учету средств бюджета. </w:t>
      </w:r>
    </w:p>
    <w:p w14:paraId="15379CFD" w14:textId="77777777" w:rsidR="008527CF" w:rsidRPr="006B1199" w:rsidRDefault="008527CF" w:rsidP="00852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1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D6E6DEB" w14:textId="77777777" w:rsidR="008527CF" w:rsidRDefault="008527CF" w:rsidP="001130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4BB3C5" w14:textId="2CF9EB13" w:rsidR="008527CF" w:rsidRDefault="008527CF" w:rsidP="001130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BBFF50" w14:textId="77777777" w:rsidR="008527CF" w:rsidRDefault="008527CF" w:rsidP="001130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12DDF8" w14:textId="0B37819D" w:rsidR="00F12966" w:rsidRPr="006B1199" w:rsidRDefault="00F12966" w:rsidP="009019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12966" w:rsidRPr="006B1199" w:rsidSect="009019B1">
      <w:pgSz w:w="11900" w:h="16840"/>
      <w:pgMar w:top="1135" w:right="560" w:bottom="1244" w:left="851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61E28" w14:textId="77777777" w:rsidR="0099799B" w:rsidRDefault="0099799B" w:rsidP="002C3073">
      <w:pPr>
        <w:spacing w:after="0" w:line="240" w:lineRule="auto"/>
      </w:pPr>
      <w:r>
        <w:separator/>
      </w:r>
    </w:p>
  </w:endnote>
  <w:endnote w:type="continuationSeparator" w:id="0">
    <w:p w14:paraId="1E025DC2" w14:textId="77777777" w:rsidR="0099799B" w:rsidRDefault="0099799B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97FE6" w14:textId="77777777" w:rsidR="0099799B" w:rsidRDefault="0099799B" w:rsidP="002C3073">
      <w:pPr>
        <w:spacing w:after="0" w:line="240" w:lineRule="auto"/>
      </w:pPr>
      <w:r>
        <w:separator/>
      </w:r>
    </w:p>
  </w:footnote>
  <w:footnote w:type="continuationSeparator" w:id="0">
    <w:p w14:paraId="1CA83FFB" w14:textId="77777777" w:rsidR="0099799B" w:rsidRDefault="0099799B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8641955"/>
      <w:docPartObj>
        <w:docPartGallery w:val="Page Numbers (Top of Page)"/>
        <w:docPartUnique/>
      </w:docPartObj>
    </w:sdtPr>
    <w:sdtEndPr/>
    <w:sdtContent>
      <w:p w14:paraId="7E68BB8E" w14:textId="77777777" w:rsidR="00D73D20" w:rsidRDefault="00D73D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C03">
          <w:rPr>
            <w:noProof/>
          </w:rPr>
          <w:t>8</w:t>
        </w:r>
        <w:r>
          <w:fldChar w:fldCharType="end"/>
        </w:r>
      </w:p>
    </w:sdtContent>
  </w:sdt>
  <w:p w14:paraId="12F028C8" w14:textId="77777777" w:rsidR="00D73D20" w:rsidRDefault="00D73D2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032C5"/>
    <w:multiLevelType w:val="hybridMultilevel"/>
    <w:tmpl w:val="DD98C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D34C4"/>
    <w:multiLevelType w:val="hybridMultilevel"/>
    <w:tmpl w:val="EBAE0694"/>
    <w:lvl w:ilvl="0" w:tplc="8662BF8C">
      <w:start w:val="1"/>
      <w:numFmt w:val="decimal"/>
      <w:lvlText w:val="%1."/>
      <w:lvlJc w:val="left"/>
      <w:pPr>
        <w:ind w:left="1723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E9D495F"/>
    <w:multiLevelType w:val="hybridMultilevel"/>
    <w:tmpl w:val="060A04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5534E6"/>
    <w:multiLevelType w:val="hybridMultilevel"/>
    <w:tmpl w:val="09A8DD3A"/>
    <w:lvl w:ilvl="0" w:tplc="CD18A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9310BE"/>
    <w:multiLevelType w:val="hybridMultilevel"/>
    <w:tmpl w:val="09A8DD3A"/>
    <w:lvl w:ilvl="0" w:tplc="CD18A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53793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11355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81759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1940046">
    <w:abstractNumId w:val="2"/>
  </w:num>
  <w:num w:numId="5" w16cid:durableId="1099908832">
    <w:abstractNumId w:val="7"/>
  </w:num>
  <w:num w:numId="6" w16cid:durableId="353651873">
    <w:abstractNumId w:val="1"/>
  </w:num>
  <w:num w:numId="7" w16cid:durableId="103548831">
    <w:abstractNumId w:val="5"/>
  </w:num>
  <w:num w:numId="8" w16cid:durableId="146287206">
    <w:abstractNumId w:val="0"/>
  </w:num>
  <w:num w:numId="9" w16cid:durableId="1645742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E4F"/>
    <w:rsid w:val="000036C5"/>
    <w:rsid w:val="000079AA"/>
    <w:rsid w:val="00013B4C"/>
    <w:rsid w:val="000201E6"/>
    <w:rsid w:val="000273C1"/>
    <w:rsid w:val="000300F3"/>
    <w:rsid w:val="00037B44"/>
    <w:rsid w:val="00055C0E"/>
    <w:rsid w:val="0006526F"/>
    <w:rsid w:val="00070B4F"/>
    <w:rsid w:val="0008452A"/>
    <w:rsid w:val="00097D5F"/>
    <w:rsid w:val="000A751D"/>
    <w:rsid w:val="000C3076"/>
    <w:rsid w:val="000C5DD9"/>
    <w:rsid w:val="000C6028"/>
    <w:rsid w:val="000D16F2"/>
    <w:rsid w:val="001130E8"/>
    <w:rsid w:val="001145E1"/>
    <w:rsid w:val="0012327E"/>
    <w:rsid w:val="0012440F"/>
    <w:rsid w:val="0013458A"/>
    <w:rsid w:val="001415E7"/>
    <w:rsid w:val="001419BF"/>
    <w:rsid w:val="00150559"/>
    <w:rsid w:val="00167F34"/>
    <w:rsid w:val="00181DA9"/>
    <w:rsid w:val="001856E1"/>
    <w:rsid w:val="00187469"/>
    <w:rsid w:val="00191ED1"/>
    <w:rsid w:val="00194229"/>
    <w:rsid w:val="001B37B9"/>
    <w:rsid w:val="001B5DB4"/>
    <w:rsid w:val="001B5DE9"/>
    <w:rsid w:val="001B6680"/>
    <w:rsid w:val="001D5CBC"/>
    <w:rsid w:val="001E0831"/>
    <w:rsid w:val="002043FC"/>
    <w:rsid w:val="00207B36"/>
    <w:rsid w:val="0021129C"/>
    <w:rsid w:val="00211FA0"/>
    <w:rsid w:val="00215659"/>
    <w:rsid w:val="00216736"/>
    <w:rsid w:val="00222FEE"/>
    <w:rsid w:val="0022770C"/>
    <w:rsid w:val="00231E3B"/>
    <w:rsid w:val="00235359"/>
    <w:rsid w:val="00240F6E"/>
    <w:rsid w:val="00243E4D"/>
    <w:rsid w:val="0025235A"/>
    <w:rsid w:val="00284D9C"/>
    <w:rsid w:val="002A18E5"/>
    <w:rsid w:val="002A24D5"/>
    <w:rsid w:val="002A7440"/>
    <w:rsid w:val="002B4B62"/>
    <w:rsid w:val="002B69C4"/>
    <w:rsid w:val="002C3073"/>
    <w:rsid w:val="002E0005"/>
    <w:rsid w:val="00300B99"/>
    <w:rsid w:val="003052FD"/>
    <w:rsid w:val="00310D85"/>
    <w:rsid w:val="003206CB"/>
    <w:rsid w:val="003408AD"/>
    <w:rsid w:val="003457E6"/>
    <w:rsid w:val="00352625"/>
    <w:rsid w:val="00370473"/>
    <w:rsid w:val="0038121F"/>
    <w:rsid w:val="003860AF"/>
    <w:rsid w:val="003A266E"/>
    <w:rsid w:val="003B68A8"/>
    <w:rsid w:val="003C6133"/>
    <w:rsid w:val="003D6CE3"/>
    <w:rsid w:val="0040691A"/>
    <w:rsid w:val="004078BF"/>
    <w:rsid w:val="0041084E"/>
    <w:rsid w:val="00414025"/>
    <w:rsid w:val="00414CD5"/>
    <w:rsid w:val="00427A1F"/>
    <w:rsid w:val="004634C8"/>
    <w:rsid w:val="004657E0"/>
    <w:rsid w:val="00467EBA"/>
    <w:rsid w:val="00475461"/>
    <w:rsid w:val="00480541"/>
    <w:rsid w:val="004A6C4C"/>
    <w:rsid w:val="004D0185"/>
    <w:rsid w:val="004D55F2"/>
    <w:rsid w:val="004D585E"/>
    <w:rsid w:val="004E396C"/>
    <w:rsid w:val="004E68B1"/>
    <w:rsid w:val="004F0C26"/>
    <w:rsid w:val="00502282"/>
    <w:rsid w:val="00520F18"/>
    <w:rsid w:val="005242B0"/>
    <w:rsid w:val="005341A2"/>
    <w:rsid w:val="00543198"/>
    <w:rsid w:val="00562E59"/>
    <w:rsid w:val="00572B5A"/>
    <w:rsid w:val="00597039"/>
    <w:rsid w:val="005A3623"/>
    <w:rsid w:val="005A589A"/>
    <w:rsid w:val="005B30FA"/>
    <w:rsid w:val="005B5CF5"/>
    <w:rsid w:val="005B5EBC"/>
    <w:rsid w:val="005E286B"/>
    <w:rsid w:val="00603FD5"/>
    <w:rsid w:val="00617507"/>
    <w:rsid w:val="00632FF0"/>
    <w:rsid w:val="00641BC1"/>
    <w:rsid w:val="00646265"/>
    <w:rsid w:val="00652A68"/>
    <w:rsid w:val="00660657"/>
    <w:rsid w:val="0067076D"/>
    <w:rsid w:val="00671A07"/>
    <w:rsid w:val="0069159A"/>
    <w:rsid w:val="006A00C7"/>
    <w:rsid w:val="006A387F"/>
    <w:rsid w:val="006B1199"/>
    <w:rsid w:val="006B49B2"/>
    <w:rsid w:val="006D71DA"/>
    <w:rsid w:val="00734710"/>
    <w:rsid w:val="00751A42"/>
    <w:rsid w:val="00751B39"/>
    <w:rsid w:val="0075511A"/>
    <w:rsid w:val="00755F5A"/>
    <w:rsid w:val="00760E76"/>
    <w:rsid w:val="00780AF5"/>
    <w:rsid w:val="00785524"/>
    <w:rsid w:val="00796672"/>
    <w:rsid w:val="007A041E"/>
    <w:rsid w:val="007B3A49"/>
    <w:rsid w:val="007B3F7F"/>
    <w:rsid w:val="007B6036"/>
    <w:rsid w:val="007C0C5F"/>
    <w:rsid w:val="007F20A5"/>
    <w:rsid w:val="00801855"/>
    <w:rsid w:val="00802FD9"/>
    <w:rsid w:val="008075CC"/>
    <w:rsid w:val="008143EE"/>
    <w:rsid w:val="008235FD"/>
    <w:rsid w:val="008313FF"/>
    <w:rsid w:val="008363D1"/>
    <w:rsid w:val="008527CF"/>
    <w:rsid w:val="008817D7"/>
    <w:rsid w:val="0088634F"/>
    <w:rsid w:val="00894741"/>
    <w:rsid w:val="008A3440"/>
    <w:rsid w:val="008A7416"/>
    <w:rsid w:val="008B03BB"/>
    <w:rsid w:val="008B0B1F"/>
    <w:rsid w:val="008C010A"/>
    <w:rsid w:val="008C0746"/>
    <w:rsid w:val="008C7C30"/>
    <w:rsid w:val="008C7DEA"/>
    <w:rsid w:val="008D0EDC"/>
    <w:rsid w:val="008D4339"/>
    <w:rsid w:val="009019B1"/>
    <w:rsid w:val="0091203D"/>
    <w:rsid w:val="00927D3C"/>
    <w:rsid w:val="00941B3D"/>
    <w:rsid w:val="0096595B"/>
    <w:rsid w:val="0098531D"/>
    <w:rsid w:val="00990C69"/>
    <w:rsid w:val="00994684"/>
    <w:rsid w:val="0099784B"/>
    <w:rsid w:val="0099799B"/>
    <w:rsid w:val="009A21A4"/>
    <w:rsid w:val="009C7EAA"/>
    <w:rsid w:val="009D2CEA"/>
    <w:rsid w:val="009D549D"/>
    <w:rsid w:val="009D5D7E"/>
    <w:rsid w:val="009D75F3"/>
    <w:rsid w:val="00A0782C"/>
    <w:rsid w:val="00A103E6"/>
    <w:rsid w:val="00A10EC0"/>
    <w:rsid w:val="00A126C9"/>
    <w:rsid w:val="00A21FBF"/>
    <w:rsid w:val="00A2384A"/>
    <w:rsid w:val="00A73CC8"/>
    <w:rsid w:val="00A779E2"/>
    <w:rsid w:val="00A847AD"/>
    <w:rsid w:val="00A85E5B"/>
    <w:rsid w:val="00A91F88"/>
    <w:rsid w:val="00AA2A6B"/>
    <w:rsid w:val="00AB6421"/>
    <w:rsid w:val="00AC09B9"/>
    <w:rsid w:val="00AC3821"/>
    <w:rsid w:val="00AD0853"/>
    <w:rsid w:val="00AF2C66"/>
    <w:rsid w:val="00AF5F73"/>
    <w:rsid w:val="00B06993"/>
    <w:rsid w:val="00B21483"/>
    <w:rsid w:val="00B62943"/>
    <w:rsid w:val="00B63325"/>
    <w:rsid w:val="00B72A28"/>
    <w:rsid w:val="00B7566A"/>
    <w:rsid w:val="00B87F36"/>
    <w:rsid w:val="00B938BC"/>
    <w:rsid w:val="00BA0379"/>
    <w:rsid w:val="00BA3A33"/>
    <w:rsid w:val="00BA4C1B"/>
    <w:rsid w:val="00BB1040"/>
    <w:rsid w:val="00BC6D25"/>
    <w:rsid w:val="00BD0E07"/>
    <w:rsid w:val="00BE5316"/>
    <w:rsid w:val="00BF2CEF"/>
    <w:rsid w:val="00BF3055"/>
    <w:rsid w:val="00BF6CBA"/>
    <w:rsid w:val="00C03745"/>
    <w:rsid w:val="00C05233"/>
    <w:rsid w:val="00C21114"/>
    <w:rsid w:val="00C34A05"/>
    <w:rsid w:val="00C5205E"/>
    <w:rsid w:val="00C56D3C"/>
    <w:rsid w:val="00C70065"/>
    <w:rsid w:val="00C7262A"/>
    <w:rsid w:val="00C81418"/>
    <w:rsid w:val="00C87528"/>
    <w:rsid w:val="00C87E12"/>
    <w:rsid w:val="00C905CD"/>
    <w:rsid w:val="00CC226C"/>
    <w:rsid w:val="00CE0361"/>
    <w:rsid w:val="00D03B22"/>
    <w:rsid w:val="00D163F7"/>
    <w:rsid w:val="00D32145"/>
    <w:rsid w:val="00D5308D"/>
    <w:rsid w:val="00D57ABA"/>
    <w:rsid w:val="00D6092E"/>
    <w:rsid w:val="00D63923"/>
    <w:rsid w:val="00D73D20"/>
    <w:rsid w:val="00D80B36"/>
    <w:rsid w:val="00D9601D"/>
    <w:rsid w:val="00DB577E"/>
    <w:rsid w:val="00DB5A1A"/>
    <w:rsid w:val="00DE373C"/>
    <w:rsid w:val="00DF29AD"/>
    <w:rsid w:val="00E04E4A"/>
    <w:rsid w:val="00E15728"/>
    <w:rsid w:val="00E34C24"/>
    <w:rsid w:val="00E45378"/>
    <w:rsid w:val="00E5644A"/>
    <w:rsid w:val="00E613B1"/>
    <w:rsid w:val="00E61F5F"/>
    <w:rsid w:val="00E7121B"/>
    <w:rsid w:val="00E74245"/>
    <w:rsid w:val="00E819A2"/>
    <w:rsid w:val="00E868E8"/>
    <w:rsid w:val="00E92F81"/>
    <w:rsid w:val="00E95BAA"/>
    <w:rsid w:val="00EC1CD3"/>
    <w:rsid w:val="00EC362C"/>
    <w:rsid w:val="00ED4FFD"/>
    <w:rsid w:val="00EE306D"/>
    <w:rsid w:val="00F12966"/>
    <w:rsid w:val="00F25BDC"/>
    <w:rsid w:val="00F324C3"/>
    <w:rsid w:val="00F4216B"/>
    <w:rsid w:val="00F45560"/>
    <w:rsid w:val="00F464CD"/>
    <w:rsid w:val="00F53356"/>
    <w:rsid w:val="00F6122E"/>
    <w:rsid w:val="00F668B5"/>
    <w:rsid w:val="00F74F4A"/>
    <w:rsid w:val="00F82192"/>
    <w:rsid w:val="00F85638"/>
    <w:rsid w:val="00FC1AC2"/>
    <w:rsid w:val="00FC6C03"/>
    <w:rsid w:val="00FD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FD9D"/>
  <w15:docId w15:val="{DE679028-6F84-4DD5-922A-2786E33C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basedOn w:val="a0"/>
    <w:semiHidden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F12966"/>
    <w:pPr>
      <w:ind w:left="720"/>
      <w:contextualSpacing/>
    </w:pPr>
    <w:rPr>
      <w:rFonts w:eastAsiaTheme="minorHAnsi"/>
      <w:lang w:eastAsia="en-US"/>
    </w:rPr>
  </w:style>
  <w:style w:type="paragraph" w:customStyle="1" w:styleId="Preformat">
    <w:name w:val="Preformat"/>
    <w:link w:val="Preformat0"/>
    <w:rsid w:val="00F1296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eformat0">
    <w:name w:val="Preformat Знак"/>
    <w:basedOn w:val="a0"/>
    <w:link w:val="Preformat"/>
    <w:rsid w:val="00F12966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basedOn w:val="a0"/>
    <w:qFormat/>
    <w:rsid w:val="00F12966"/>
    <w:rPr>
      <w:b/>
      <w:bCs/>
    </w:rPr>
  </w:style>
  <w:style w:type="table" w:styleId="ac">
    <w:name w:val="Table Grid"/>
    <w:basedOn w:val="a1"/>
    <w:uiPriority w:val="59"/>
    <w:rsid w:val="00F455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B72A2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B72A2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E0A26-0F9A-4430-9550-35B96452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</TotalTime>
  <Pages>11</Pages>
  <Words>2525</Words>
  <Characters>14395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3</cp:revision>
  <cp:lastPrinted>2023-11-17T13:18:00Z</cp:lastPrinted>
  <dcterms:created xsi:type="dcterms:W3CDTF">2024-11-14T11:19:00Z</dcterms:created>
  <dcterms:modified xsi:type="dcterms:W3CDTF">2024-11-14T11:20:00Z</dcterms:modified>
</cp:coreProperties>
</file>