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E9DFF" w14:textId="77777777" w:rsidR="00C646BD" w:rsidRDefault="00C646BD" w:rsidP="00A37BC0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18"/>
        </w:rPr>
      </w:pPr>
    </w:p>
    <w:p w14:paraId="2B2D0D2A" w14:textId="5901777E" w:rsidR="002E7798" w:rsidRPr="002E7798" w:rsidRDefault="002E7798" w:rsidP="002E7798">
      <w:pPr>
        <w:spacing w:after="0" w:line="240" w:lineRule="auto"/>
        <w:ind w:left="-709" w:right="-567"/>
        <w:contextualSpacing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2E7798">
        <w:rPr>
          <w:noProof/>
          <w:sz w:val="24"/>
          <w:szCs w:val="24"/>
        </w:rPr>
        <w:t>идентификатор</w:t>
      </w:r>
    </w:p>
    <w:p w14:paraId="22113290" w14:textId="77777777" w:rsidR="002E7798" w:rsidRDefault="002E7798" w:rsidP="002E7798">
      <w:pPr>
        <w:spacing w:after="0" w:line="240" w:lineRule="auto"/>
        <w:ind w:left="-709" w:right="-567"/>
        <w:contextualSpacing/>
        <w:jc w:val="center"/>
        <w:rPr>
          <w:noProof/>
          <w:sz w:val="28"/>
          <w:szCs w:val="28"/>
        </w:rPr>
      </w:pPr>
    </w:p>
    <w:p w14:paraId="70A7D4F0" w14:textId="7A5ECDFC" w:rsidR="002E7798" w:rsidRDefault="002E7798" w:rsidP="002E7798">
      <w:pPr>
        <w:spacing w:after="0" w:line="240" w:lineRule="auto"/>
        <w:ind w:left="-709" w:right="-567"/>
        <w:contextualSpacing/>
        <w:jc w:val="center"/>
        <w:rPr>
          <w:noProof/>
          <w:sz w:val="28"/>
          <w:szCs w:val="28"/>
        </w:rPr>
      </w:pPr>
      <w:r w:rsidRPr="002E7798">
        <w:rPr>
          <w:noProof/>
          <w:sz w:val="28"/>
          <w:szCs w:val="28"/>
        </w:rPr>
        <w:t>ГЕРБ</w:t>
      </w:r>
    </w:p>
    <w:p w14:paraId="48F35519" w14:textId="12F8DFA1" w:rsidR="00F668B5" w:rsidRPr="00A37BC0" w:rsidRDefault="00F668B5" w:rsidP="002E7798">
      <w:pPr>
        <w:spacing w:after="0" w:line="240" w:lineRule="auto"/>
        <w:ind w:left="-709" w:right="-567"/>
        <w:contextualSpacing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2E7798">
      <w:pPr>
        <w:spacing w:after="0" w:line="240" w:lineRule="auto"/>
        <w:ind w:left="-709" w:right="-567"/>
        <w:contextualSpacing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2E7798">
      <w:pPr>
        <w:spacing w:after="0" w:line="240" w:lineRule="auto"/>
        <w:ind w:left="-709" w:right="-567"/>
        <w:contextualSpacing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2E7798">
      <w:pPr>
        <w:spacing w:after="0" w:line="240" w:lineRule="auto"/>
        <w:ind w:left="-709" w:right="-567"/>
        <w:contextualSpacing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3AEC00EA" w14:textId="77777777" w:rsidR="00F668B5" w:rsidRPr="00A37BC0" w:rsidRDefault="00E7424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AEBD738" w14:textId="77777777" w:rsidR="00F668B5" w:rsidRPr="00A37BC0" w:rsidRDefault="00F668B5" w:rsidP="00A37BC0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44"/>
          <w:szCs w:val="18"/>
        </w:rPr>
      </w:pPr>
    </w:p>
    <w:p w14:paraId="14AC3A64" w14:textId="22B6E643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__</w:t>
      </w:r>
      <w:r w:rsidR="00FE7622" w:rsidRPr="00FE7622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13.02.2024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_____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</w:t>
      </w:r>
      <w:r w:rsidR="00FE7622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№___</w:t>
      </w:r>
      <w:r w:rsidR="00FE7622" w:rsidRPr="00FE7622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32</w:t>
      </w: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_____</w:t>
      </w:r>
    </w:p>
    <w:p w14:paraId="2E48C6E7" w14:textId="33A41549" w:rsidR="00F668B5" w:rsidRPr="00A37BC0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ab/>
      </w:r>
      <w:r w:rsidR="00F80487">
        <w:rPr>
          <w:rFonts w:ascii="Arial" w:eastAsiaTheme="minorHAnsi" w:hAnsi="Arial" w:cs="Arial"/>
          <w:color w:val="000000" w:themeColor="text1"/>
          <w:sz w:val="24"/>
          <w:szCs w:val="18"/>
        </w:rPr>
        <w:t xml:space="preserve"> </w:t>
      </w:r>
      <w:r w:rsidRPr="00A37BC0">
        <w:rPr>
          <w:rFonts w:ascii="Arial" w:eastAsiaTheme="minorHAnsi" w:hAnsi="Arial" w:cs="Arial"/>
          <w:color w:val="000000" w:themeColor="text1"/>
          <w:szCs w:val="18"/>
        </w:rPr>
        <w:t xml:space="preserve"> д. Юкки</w:t>
      </w:r>
    </w:p>
    <w:p w14:paraId="390344B7" w14:textId="77777777" w:rsidR="0099784B" w:rsidRPr="00A37BC0" w:rsidRDefault="0099784B" w:rsidP="00A37BC0">
      <w:pPr>
        <w:rPr>
          <w:color w:val="000000" w:themeColor="text1"/>
        </w:rPr>
      </w:pPr>
    </w:p>
    <w:p w14:paraId="4D6FEE2E" w14:textId="77777777" w:rsidR="00C87761" w:rsidRPr="00EC5557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2D9EF8" w14:textId="1B2C425D" w:rsidR="00C87761" w:rsidRPr="00EC5557" w:rsidRDefault="00C87761" w:rsidP="00A37BC0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</w:t>
      </w:r>
      <w:r w:rsidR="00220FC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от 20.12.2021 № 513 «</w:t>
      </w:r>
      <w:r w:rsidRPr="00EC5557">
        <w:rPr>
          <w:rFonts w:ascii="Times New Roman" w:hAnsi="Times New Roman"/>
          <w:bCs/>
          <w:color w:val="000000" w:themeColor="text1"/>
          <w:sz w:val="24"/>
          <w:szCs w:val="24"/>
        </w:rPr>
        <w:t>Об утверждении порядка разработки, реализации и оценки эффективности муниципальных программ</w:t>
      </w:r>
      <w:r w:rsidR="00220FC1" w:rsidRPr="00EC555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bCs/>
          <w:color w:val="000000" w:themeColor="text1"/>
          <w:sz w:val="24"/>
          <w:szCs w:val="24"/>
        </w:rPr>
        <w:t>МО «Юкковское сельское поселение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», администрация </w:t>
      </w:r>
      <w:r w:rsidR="009354C3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МО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«Юкковское сельское поселение» Всеволожского муниципального района Ленинградской области</w:t>
      </w:r>
    </w:p>
    <w:p w14:paraId="68386E5A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b/>
          <w:color w:val="000000" w:themeColor="text1"/>
          <w:sz w:val="24"/>
          <w:szCs w:val="24"/>
        </w:rPr>
        <w:t>п о с т а н о в л я е т:</w:t>
      </w:r>
    </w:p>
    <w:p w14:paraId="57EE5FDD" w14:textId="77777777" w:rsidR="00C87761" w:rsidRPr="00EC5557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E09413" w14:textId="40F59815" w:rsidR="00C87761" w:rsidRPr="00EC5557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р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айона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Ленинградской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области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от 28.10.2021 № 399</w:t>
      </w:r>
      <w:r w:rsidR="007D733E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733E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(с изменениями внесенными Постановлениями от 25.12.2021 № 516, от 18.04.2022 № 133, от 24.06.2022 № 204, от 03.10.2022 № 311, от 29.12.2022 № 433</w:t>
      </w:r>
      <w:r w:rsidR="00C25861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13.02.2023 № 56</w:t>
      </w:r>
      <w:r w:rsidR="00387E26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31.03.2023 № 104</w:t>
      </w:r>
      <w:r w:rsidR="005017C8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29.05.2023 № 159</w:t>
      </w:r>
      <w:r w:rsidR="00522D77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, от 18.12.2023 № 449</w:t>
      </w:r>
      <w:r w:rsidR="0066224B">
        <w:rPr>
          <w:rFonts w:ascii="Times New Roman" w:hAnsi="Times New Roman" w:cs="Times New Roman"/>
          <w:color w:val="000000" w:themeColor="text1"/>
          <w:sz w:val="24"/>
          <w:szCs w:val="24"/>
        </w:rPr>
        <w:t>, от 19.01.2024 №</w:t>
      </w:r>
      <w:r w:rsidR="0066224B" w:rsidRPr="00662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="007D733E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, согласно приложению.</w:t>
      </w:r>
    </w:p>
    <w:p w14:paraId="389D813B" w14:textId="77777777" w:rsidR="00C87761" w:rsidRPr="00EC5557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Настоящее постановление вступает в силу с </w:t>
      </w:r>
      <w:r w:rsidR="00FB7B76"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даты подписания</w:t>
      </w:r>
      <w:r w:rsidRPr="00EC55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7396AB" w14:textId="77777777" w:rsidR="00C87761" w:rsidRPr="00EC5557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Настоящее постановление подлежит опубликованию</w:t>
      </w:r>
      <w:r w:rsidR="00FB7B76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на официальном сайте муниципального образования «Юкковское сельское поселение» в сети Интернет</w:t>
      </w:r>
      <w:r w:rsidR="00120D9B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по адресу: www.ykki.ru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667D69E" w14:textId="77777777" w:rsidR="00C87761" w:rsidRPr="00EC5557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Контроль исполнения настоящего постановления оставляю за собой.</w:t>
      </w:r>
    </w:p>
    <w:p w14:paraId="78A14396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AAC9AD" w14:textId="77777777" w:rsidR="00C87761" w:rsidRPr="00EC5557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B6A982A" w14:textId="399B4004" w:rsidR="00EC5557" w:rsidRDefault="005017C8" w:rsidP="00C646BD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EC5557">
        <w:rPr>
          <w:rFonts w:ascii="Times New Roman" w:hAnsi="Times New Roman"/>
          <w:color w:val="000000" w:themeColor="text1"/>
          <w:sz w:val="24"/>
          <w:szCs w:val="24"/>
        </w:rPr>
        <w:t>И.о. г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>лав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                                                           </w:t>
      </w:r>
      <w:r w:rsidR="00BF1A9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="00C87761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7E5308" w:rsidRPr="00EC555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C5557">
        <w:rPr>
          <w:rFonts w:ascii="Times New Roman" w:hAnsi="Times New Roman"/>
          <w:color w:val="000000" w:themeColor="text1"/>
          <w:sz w:val="24"/>
          <w:szCs w:val="24"/>
        </w:rPr>
        <w:t>М.Ю. Белов</w:t>
      </w: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275C689D" w:rsidR="00EC5557" w:rsidRDefault="00C646BD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2</w:t>
      </w: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F2157DE" w14:textId="0D348F75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4E206C5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949ABBC" w14:textId="3090076A" w:rsidR="00C87761" w:rsidRPr="00A37BC0" w:rsidRDefault="00C646BD" w:rsidP="00C646BD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C646BD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ри</w:t>
      </w:r>
      <w:r w:rsidR="00C87761" w:rsidRPr="00C646BD">
        <w:rPr>
          <w:rFonts w:ascii="Times New Roman" w:eastAsia="Times New Roman" w:hAnsi="Times New Roman"/>
          <w:color w:val="000000" w:themeColor="text1"/>
          <w:sz w:val="28"/>
          <w:szCs w:val="28"/>
        </w:rPr>
        <w:t>ложение</w:t>
      </w:r>
      <w:r w:rsidR="00C8776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0A45BDB5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FE7622" w:rsidRPr="00FE7622">
        <w:rPr>
          <w:rFonts w:ascii="Times New Roman" w:hAnsi="Times New Roman"/>
          <w:color w:val="000000" w:themeColor="text1"/>
          <w:sz w:val="28"/>
          <w:szCs w:val="28"/>
          <w:u w:val="single"/>
        </w:rPr>
        <w:t>13.02.2024</w:t>
      </w:r>
      <w:r w:rsidR="00FB7B76" w:rsidRPr="00A37BC0"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37BC0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№ __</w:t>
      </w:r>
      <w:r w:rsidR="00FE7622" w:rsidRPr="00FE7622">
        <w:rPr>
          <w:rFonts w:ascii="Times New Roman" w:hAnsi="Times New Roman"/>
          <w:color w:val="000000" w:themeColor="text1"/>
          <w:sz w:val="28"/>
          <w:szCs w:val="28"/>
          <w:u w:val="single"/>
        </w:rPr>
        <w:t>32</w:t>
      </w:r>
      <w:r w:rsidR="00522D77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>__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3719D914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 изменениями внесенными Постановлениями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39D0CFC9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393A74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292F3E2C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57B0FB8A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7F0D7D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96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8503D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23 430,98 тыс. рублей</w:t>
            </w:r>
          </w:p>
          <w:p w14:paraId="2B57F2B6" w14:textId="309F71C4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6B2840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0ADEFA85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63D205C6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87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4BFF530" w:rsidR="00487910" w:rsidRPr="00A37BC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F532E6">
          <w:pgSz w:w="11905" w:h="16838"/>
          <w:pgMar w:top="0" w:right="709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3868A02C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от _</w:t>
      </w:r>
      <w:r w:rsidR="00FE7622" w:rsidRPr="00FE7622">
        <w:rPr>
          <w:rFonts w:ascii="Times New Roman" w:hAnsi="Times New Roman"/>
          <w:color w:val="000000" w:themeColor="text1"/>
          <w:sz w:val="24"/>
          <w:szCs w:val="24"/>
          <w:u w:val="single"/>
        </w:rPr>
        <w:t>13.02.2024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__ № __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FE7622" w:rsidRPr="00FE7622">
        <w:rPr>
          <w:rFonts w:ascii="Times New Roman" w:hAnsi="Times New Roman"/>
          <w:color w:val="000000" w:themeColor="text1"/>
          <w:sz w:val="24"/>
          <w:szCs w:val="24"/>
          <w:u w:val="single"/>
        </w:rPr>
        <w:t>32</w:t>
      </w:r>
      <w:r w:rsidR="00487910">
        <w:rPr>
          <w:rFonts w:ascii="Times New Roman" w:hAnsi="Times New Roman"/>
          <w:color w:val="000000" w:themeColor="text1"/>
          <w:sz w:val="24"/>
          <w:szCs w:val="24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621"/>
        <w:gridCol w:w="1105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464569">
        <w:trPr>
          <w:trHeight w:val="206"/>
          <w:tblHeader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shd w:val="clear" w:color="auto" w:fill="auto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464569">
        <w:trPr>
          <w:trHeight w:val="1128"/>
          <w:tblHeader/>
        </w:trPr>
        <w:tc>
          <w:tcPr>
            <w:tcW w:w="1607" w:type="pct"/>
            <w:vMerge/>
            <w:shd w:val="clear" w:color="auto" w:fill="auto"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  <w:shd w:val="clear" w:color="auto" w:fill="auto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  <w:shd w:val="clear" w:color="auto" w:fill="auto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  <w:shd w:val="clear" w:color="auto" w:fill="auto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  <w:shd w:val="clear" w:color="auto" w:fill="auto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  <w:shd w:val="clear" w:color="auto" w:fill="auto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464569">
        <w:trPr>
          <w:tblHeader/>
        </w:trPr>
        <w:tc>
          <w:tcPr>
            <w:tcW w:w="1607" w:type="pct"/>
            <w:shd w:val="clear" w:color="auto" w:fill="auto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534" w:type="pct"/>
            <w:shd w:val="clear" w:color="auto" w:fill="auto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64" w:type="pct"/>
            <w:shd w:val="clear" w:color="auto" w:fill="auto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  <w:shd w:val="clear" w:color="auto" w:fill="auto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  <w:shd w:val="clear" w:color="auto" w:fill="auto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464569">
        <w:trPr>
          <w:trHeight w:val="400"/>
        </w:trPr>
        <w:tc>
          <w:tcPr>
            <w:tcW w:w="1607" w:type="pct"/>
            <w:vMerge w:val="restart"/>
            <w:shd w:val="clear" w:color="auto" w:fill="auto"/>
          </w:tcPr>
          <w:p w14:paraId="262ADFDC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1B3300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23 430,98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5D7EC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BD536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18 723,68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464569">
        <w:trPr>
          <w:trHeight w:val="420"/>
        </w:trPr>
        <w:tc>
          <w:tcPr>
            <w:tcW w:w="1607" w:type="pct"/>
            <w:vMerge/>
            <w:shd w:val="clear" w:color="auto" w:fill="auto"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50CB33F" w14:textId="2DD566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28 735,25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590DE1" w14:textId="01D0000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1 753,38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7631C8" w14:textId="559B7E62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26 981,87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464569">
        <w:trPr>
          <w:trHeight w:val="411"/>
        </w:trPr>
        <w:tc>
          <w:tcPr>
            <w:tcW w:w="1607" w:type="pct"/>
            <w:vMerge/>
            <w:shd w:val="clear" w:color="auto" w:fill="auto"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A45D17D" w14:textId="6292565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101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013B68" w14:textId="005C0C6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5 196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550CEA8" w14:textId="540D2196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905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58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464569">
        <w:tc>
          <w:tcPr>
            <w:tcW w:w="1607" w:type="pct"/>
            <w:vMerge/>
            <w:shd w:val="clear" w:color="auto" w:fill="auto"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AD8AFF3" w14:textId="7953831F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39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5E2C4E9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7A8EAFF" w14:textId="4CF3183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 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4C1600" w14:textId="44ACA321" w:rsidR="00077BD8" w:rsidRPr="00C37D7D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464569">
        <w:tc>
          <w:tcPr>
            <w:tcW w:w="1607" w:type="pct"/>
            <w:vMerge/>
            <w:shd w:val="clear" w:color="auto" w:fill="auto"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92AFEDD" w14:textId="3BF7F128" w:rsidR="00077BD8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7 634,44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007CB5" w14:textId="0FD0E5E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BCF5EF" w14:textId="7E22887C" w:rsidR="00077BD8" w:rsidRPr="00C37D7D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513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477335C2" w14:textId="77777777" w:rsidTr="00464569">
        <w:tc>
          <w:tcPr>
            <w:tcW w:w="1607" w:type="pct"/>
            <w:shd w:val="clear" w:color="auto" w:fill="auto"/>
          </w:tcPr>
          <w:p w14:paraId="13A604A5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0CF0B3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027AFD2A" w14:textId="7BFB6ED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4EEA95" w14:textId="2AAE672D" w:rsidR="008503D7" w:rsidRPr="00A37BC0" w:rsidRDefault="00A54DC2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596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8A240F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961A54" w14:textId="049A1D41" w:rsidR="008503D7" w:rsidRPr="00A37BC0" w:rsidRDefault="00D26BA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11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952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7D0247" w14:textId="4738A20E" w:rsidR="008503D7" w:rsidRPr="00A37BC0" w:rsidRDefault="00D26BA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79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644</w:t>
            </w:r>
            <w:r w:rsidR="008503D7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46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2CD17A4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8503D7" w:rsidRPr="00A37BC0" w14:paraId="182ED15E" w14:textId="77777777" w:rsidTr="00464569">
        <w:tc>
          <w:tcPr>
            <w:tcW w:w="4858" w:type="pct"/>
            <w:gridSpan w:val="8"/>
            <w:shd w:val="clear" w:color="auto" w:fill="auto"/>
          </w:tcPr>
          <w:p w14:paraId="29E23230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8503D7" w:rsidRPr="00A37BC0" w:rsidRDefault="008503D7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AD14CAE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5722C35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BAD93C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7D0C61E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F150F4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7 248,45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45F7ABF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8E3EF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113323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4 048,45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87A850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D13EAE2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A779A9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722B22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BED8B7F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230D604E" w14:textId="3AD3FAFF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33449A8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FA8A26" w14:textId="03CFFD7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01929EAA" w14:textId="0C0CCFBC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0DD7E7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FC9EB7C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26BFA3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929A6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839E7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607DF4B7" w14:textId="0256601E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22037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ECF202" w14:textId="10FFF0B6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524" w:type="pct"/>
            <w:shd w:val="clear" w:color="auto" w:fill="auto"/>
          </w:tcPr>
          <w:p w14:paraId="170D0C86" w14:textId="6F4665F1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AA62354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14D85066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405BBE27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A9AC14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DF6665D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30C1CAE3" w14:textId="5E2A305A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56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5913CC9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D5A815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429E2F41" w14:textId="1249489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00,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56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87B3BE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A32C3F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616EDC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8AD2EEF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6EE446A" w14:textId="6C85E1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2DC37C30" w14:textId="1F77748E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D76A2">
              <w:rPr>
                <w:rFonts w:ascii="Times New Roman" w:hAnsi="Times New Roman"/>
                <w:bCs/>
                <w:color w:val="000000" w:themeColor="text1"/>
                <w:lang w:val="en-US"/>
              </w:rPr>
              <w:t>495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Cs/>
                <w:color w:val="000000" w:themeColor="text1"/>
              </w:rPr>
              <w:t>30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F8003A5" w14:textId="2D984204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D18B25A" w14:textId="45295431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77EDF45" w14:textId="5CBEDE6B" w:rsidR="00077BD8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D76A2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D76A2">
              <w:rPr>
                <w:rFonts w:ascii="Times New Roman" w:hAnsi="Times New Roman"/>
                <w:bCs/>
                <w:color w:val="000000" w:themeColor="text1"/>
                <w:lang w:val="en-US"/>
              </w:rPr>
              <w:t>495.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30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94812DD" w14:textId="6CDC2A6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FC134F3" w14:textId="77777777" w:rsidTr="00464569">
        <w:tc>
          <w:tcPr>
            <w:tcW w:w="1607" w:type="pct"/>
            <w:shd w:val="clear" w:color="auto" w:fill="auto"/>
            <w:vAlign w:val="center"/>
          </w:tcPr>
          <w:p w14:paraId="4991091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C16550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5FC8C4AF" w14:textId="2A68B1E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42E50EE" w14:textId="00E58D8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FE38EC1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7E86938" w14:textId="00CC780E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00,00</w:t>
            </w:r>
          </w:p>
        </w:tc>
        <w:tc>
          <w:tcPr>
            <w:tcW w:w="524" w:type="pct"/>
            <w:shd w:val="clear" w:color="auto" w:fill="auto"/>
          </w:tcPr>
          <w:p w14:paraId="7A193A6B" w14:textId="6786D07D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4E31A1A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077BD8" w:rsidRPr="00A37BC0" w14:paraId="603BF30E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32195C1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11EFBEE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357B226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FE44ACC" w14:textId="560D16A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164B7B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65A593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1D8147" w14:textId="2E3AEED8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DF542A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2977099E" w14:textId="77777777" w:rsidTr="00464569">
        <w:trPr>
          <w:trHeight w:val="964"/>
        </w:trPr>
        <w:tc>
          <w:tcPr>
            <w:tcW w:w="1607" w:type="pct"/>
            <w:vMerge/>
            <w:shd w:val="clear" w:color="auto" w:fill="auto"/>
            <w:vAlign w:val="center"/>
          </w:tcPr>
          <w:p w14:paraId="76E84FE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494D44E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345832FF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6A93083" w14:textId="2BB56C7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68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B6DD32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9508534" w14:textId="0D399323" w:rsidR="00077BD8" w:rsidRPr="00A37BC0" w:rsidRDefault="0003626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48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1130504" w14:textId="61517243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  <w:r w:rsidR="00036261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1B43E3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166AA6E2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56B8C8A4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9F6180B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1051704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B50D70E" w14:textId="03FE3E1B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5735C9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7B74A0C" w14:textId="306A5BEA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19</w:t>
            </w:r>
          </w:p>
        </w:tc>
        <w:tc>
          <w:tcPr>
            <w:tcW w:w="524" w:type="pct"/>
            <w:shd w:val="clear" w:color="auto" w:fill="auto"/>
          </w:tcPr>
          <w:p w14:paraId="6DA062A8" w14:textId="3D3FC339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34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3CF5BEF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64E8A757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1490F35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17D4E04C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CAD8F36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095BEF06" w14:textId="59069D8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83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26ED7BF1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B8A051" w14:textId="318E756C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68EB4679" w14:textId="73EDC69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38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24FB8453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3369CAA0" w14:textId="77777777" w:rsidTr="00464569">
        <w:trPr>
          <w:trHeight w:val="281"/>
        </w:trPr>
        <w:tc>
          <w:tcPr>
            <w:tcW w:w="1607" w:type="pct"/>
            <w:vMerge/>
            <w:shd w:val="clear" w:color="auto" w:fill="auto"/>
            <w:vAlign w:val="center"/>
          </w:tcPr>
          <w:p w14:paraId="3688F592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3F41B19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647AA20" w14:textId="4B047125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16568284" w14:textId="78591B92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FD9C338" w14:textId="2AADF36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022F6D7" w14:textId="20DFB299" w:rsidR="00077BD8" w:rsidRPr="00A01699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shd w:val="clear" w:color="auto" w:fill="auto"/>
          </w:tcPr>
          <w:p w14:paraId="4864521F" w14:textId="083AAA5D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09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BAF5C0F" w14:textId="2F4AC2C6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78F9ABE5" w14:textId="77777777" w:rsidTr="00464569">
        <w:tc>
          <w:tcPr>
            <w:tcW w:w="1607" w:type="pct"/>
            <w:shd w:val="clear" w:color="auto" w:fill="auto"/>
            <w:vAlign w:val="center"/>
          </w:tcPr>
          <w:p w14:paraId="4C68945D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631092DE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DDF3BBF" w14:textId="3B00F63C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4803D3D8" w14:textId="4E8EE5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5E2EDEB" w14:textId="77777777" w:rsidR="00077BD8" w:rsidRPr="00A37BC0" w:rsidRDefault="00077BD8" w:rsidP="00077BD8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DCE3226" w14:textId="09EAF5CE" w:rsidR="00077BD8" w:rsidRPr="00C37D7D" w:rsidRDefault="00036261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="00077BD8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524" w:type="pct"/>
            <w:shd w:val="clear" w:color="auto" w:fill="auto"/>
          </w:tcPr>
          <w:p w14:paraId="6A66DD94" w14:textId="5A4212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406E31"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074F67B0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077BD8" w:rsidRPr="00A37BC0" w:rsidRDefault="00077BD8" w:rsidP="00077BD8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406E31" w:rsidRPr="00A37BC0" w14:paraId="11B69235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1D446515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63E697E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205DE7B0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D8E06F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CADAB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D96B7A4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A0FBAC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87D914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31DF54B9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413C356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5398A0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B718CA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E2CE504" w14:textId="237F17F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5B5A8CD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BD9EB66" w14:textId="5E373FF9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22872FC" w14:textId="262D5622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54CFF99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7B4CF949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FC2133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33685FA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62968DF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DA9147E" w14:textId="206BCC2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A840BA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6C0C6E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C9AC08A" w14:textId="0EDF13AC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17D95251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DFF82DA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53046772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B01590D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2DC2435B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09EC8D0" w14:textId="39D031B4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368A835E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ADE82A3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546B115" w14:textId="5E91F053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40454DC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406E31" w:rsidRPr="00A37BC0" w:rsidRDefault="00406E31" w:rsidP="00077BD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464F4900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024DDE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0061DAB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5117D39" w14:textId="3E085FE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FDC825" w14:textId="6805476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04F41839" w14:textId="69EEA6A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35201F3" w14:textId="037CC80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218672" w14:textId="6B02D3DD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4D2F7B9C" w14:textId="1F3E94E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F15161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1E4B90B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53FC1DD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0A128F84" w14:textId="555D886B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5186178" w14:textId="223AA15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35FFA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406E828" w14:textId="1042E0F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0520AB" w14:textId="2CCDA1AF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7C32DA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406E31" w:rsidRPr="00A37BC0" w14:paraId="7CBB1394" w14:textId="77777777" w:rsidTr="00464569">
        <w:trPr>
          <w:trHeight w:val="772"/>
        </w:trPr>
        <w:tc>
          <w:tcPr>
            <w:tcW w:w="1607" w:type="pct"/>
            <w:vMerge w:val="restart"/>
            <w:shd w:val="clear" w:color="auto" w:fill="auto"/>
            <w:vAlign w:val="center"/>
          </w:tcPr>
          <w:p w14:paraId="46FD066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534" w:type="pct"/>
            <w:vMerge w:val="restart"/>
            <w:shd w:val="clear" w:color="auto" w:fill="auto"/>
            <w:vAlign w:val="center"/>
          </w:tcPr>
          <w:p w14:paraId="73EAC6DF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364" w:type="pct"/>
            <w:shd w:val="clear" w:color="auto" w:fill="auto"/>
            <w:vAlign w:val="center"/>
          </w:tcPr>
          <w:p w14:paraId="10DC61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7185371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2 212,53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1E9EA29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6CFD71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7C5B1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705,23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73BF35E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832B565" w14:textId="77777777" w:rsidTr="00464569">
        <w:trPr>
          <w:trHeight w:val="428"/>
        </w:trPr>
        <w:tc>
          <w:tcPr>
            <w:tcW w:w="1607" w:type="pct"/>
            <w:vMerge/>
            <w:shd w:val="clear" w:color="auto" w:fill="auto"/>
            <w:vAlign w:val="center"/>
          </w:tcPr>
          <w:p w14:paraId="2FEB0E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679BEAE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38FB2A0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shd w:val="clear" w:color="auto" w:fill="auto"/>
          </w:tcPr>
          <w:p w14:paraId="1AC496FE" w14:textId="0E1A8EA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2 787,77</w:t>
            </w:r>
          </w:p>
        </w:tc>
        <w:tc>
          <w:tcPr>
            <w:tcW w:w="381" w:type="pct"/>
            <w:shd w:val="clear" w:color="auto" w:fill="auto"/>
          </w:tcPr>
          <w:p w14:paraId="02E153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941F64B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1 507,90</w:t>
            </w:r>
          </w:p>
        </w:tc>
        <w:tc>
          <w:tcPr>
            <w:tcW w:w="524" w:type="pct"/>
            <w:shd w:val="clear" w:color="auto" w:fill="auto"/>
          </w:tcPr>
          <w:p w14:paraId="12924D27" w14:textId="61317A1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1 279,87</w:t>
            </w:r>
          </w:p>
        </w:tc>
        <w:tc>
          <w:tcPr>
            <w:tcW w:w="382" w:type="pct"/>
            <w:shd w:val="clear" w:color="auto" w:fill="auto"/>
          </w:tcPr>
          <w:p w14:paraId="11A69A9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6C6BE8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1C65863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7DDB7B84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681E815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shd w:val="clear" w:color="auto" w:fill="auto"/>
          </w:tcPr>
          <w:p w14:paraId="7554F9B0" w14:textId="2CFA5725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2 494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</w:tcPr>
          <w:p w14:paraId="57FBC44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70A5D4FF" w14:textId="741B986C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1 474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24E9287C" w14:textId="53F5B72A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12</w:t>
            </w:r>
          </w:p>
        </w:tc>
        <w:tc>
          <w:tcPr>
            <w:tcW w:w="382" w:type="pct"/>
            <w:shd w:val="clear" w:color="auto" w:fill="auto"/>
          </w:tcPr>
          <w:p w14:paraId="1FC2DB9D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8597303" w14:textId="77777777" w:rsidTr="00464569">
        <w:trPr>
          <w:trHeight w:val="592"/>
        </w:trPr>
        <w:tc>
          <w:tcPr>
            <w:tcW w:w="1607" w:type="pct"/>
            <w:vMerge/>
            <w:shd w:val="clear" w:color="auto" w:fill="auto"/>
            <w:vAlign w:val="center"/>
          </w:tcPr>
          <w:p w14:paraId="36745C3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vMerge/>
            <w:shd w:val="clear" w:color="auto" w:fill="auto"/>
            <w:vAlign w:val="center"/>
          </w:tcPr>
          <w:p w14:paraId="2902F8B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20C173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shd w:val="clear" w:color="auto" w:fill="auto"/>
          </w:tcPr>
          <w:p w14:paraId="54E35C31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31549B18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15CEB2A6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35A8565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1605C8E9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0CF830C9" w14:textId="77777777" w:rsidTr="00464569">
        <w:trPr>
          <w:trHeight w:val="592"/>
        </w:trPr>
        <w:tc>
          <w:tcPr>
            <w:tcW w:w="1607" w:type="pct"/>
            <w:shd w:val="clear" w:color="auto" w:fill="auto"/>
            <w:vAlign w:val="center"/>
          </w:tcPr>
          <w:p w14:paraId="1D9DAB8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34" w:type="pct"/>
            <w:shd w:val="clear" w:color="auto" w:fill="auto"/>
            <w:vAlign w:val="center"/>
          </w:tcPr>
          <w:p w14:paraId="44C959D7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7B886F1C" w14:textId="39D3F86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</w:tcPr>
          <w:p w14:paraId="3C1B757D" w14:textId="390A48EE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1" w:type="pct"/>
            <w:shd w:val="clear" w:color="auto" w:fill="auto"/>
          </w:tcPr>
          <w:p w14:paraId="0477210B" w14:textId="5A9CB29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693B544C" w14:textId="487C4CC8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</w:tcPr>
          <w:p w14:paraId="241DD562" w14:textId="639A6D25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382" w:type="pct"/>
            <w:shd w:val="clear" w:color="auto" w:fill="auto"/>
          </w:tcPr>
          <w:p w14:paraId="278FC80D" w14:textId="365A122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406E31" w:rsidRPr="00A37BC0" w14:paraId="551C88F5" w14:textId="77777777" w:rsidTr="00464569">
        <w:trPr>
          <w:trHeight w:val="244"/>
        </w:trPr>
        <w:tc>
          <w:tcPr>
            <w:tcW w:w="1607" w:type="pct"/>
            <w:shd w:val="clear" w:color="auto" w:fill="auto"/>
            <w:vAlign w:val="center"/>
          </w:tcPr>
          <w:p w14:paraId="7A9E280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34" w:type="pct"/>
            <w:shd w:val="clear" w:color="auto" w:fill="auto"/>
          </w:tcPr>
          <w:p w14:paraId="2071C07A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4" w:type="pct"/>
            <w:shd w:val="clear" w:color="auto" w:fill="auto"/>
          </w:tcPr>
          <w:p w14:paraId="46F1C397" w14:textId="3E9AD043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3E94555" w14:textId="18F8B809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14:paraId="6715A0AC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3C1DBAC" w14:textId="2D202202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F15329E" w14:textId="2CADA9C2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004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22</w:t>
            </w:r>
          </w:p>
        </w:tc>
        <w:tc>
          <w:tcPr>
            <w:tcW w:w="382" w:type="pct"/>
            <w:shd w:val="clear" w:color="auto" w:fill="auto"/>
            <w:vAlign w:val="center"/>
          </w:tcPr>
          <w:p w14:paraId="6B43CF22" w14:textId="77777777" w:rsidR="00406E31" w:rsidRPr="00A37BC0" w:rsidRDefault="00406E31" w:rsidP="00406E3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406E31" w:rsidRPr="00A37BC0" w:rsidRDefault="00406E31" w:rsidP="00406E31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1FC28B50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4D41BD6" w14:textId="483CA29B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936E12F" w14:textId="2969AFDA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68C07A0" w14:textId="550D5F43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D0C7AE2" w14:textId="62D31F5E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8674F4F" w14:textId="0E5A74B3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F3BB930" w14:textId="713C4F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1B6BBBB" w14:textId="4A4CBFF0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D6C2D34" w14:textId="3A0F2DFC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363ED64" w14:textId="5B971528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E1374E0" w14:textId="5B778AF1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41A2A07" w14:textId="77777777" w:rsidR="00036261" w:rsidRP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56B49C6E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</w:t>
      </w:r>
      <w:r w:rsidR="00FE7622" w:rsidRPr="00FE7622">
        <w:rPr>
          <w:rFonts w:ascii="Times New Roman" w:hAnsi="Times New Roman"/>
          <w:color w:val="000000" w:themeColor="text1"/>
          <w:sz w:val="24"/>
          <w:szCs w:val="24"/>
          <w:u w:val="single"/>
        </w:rPr>
        <w:t>13.02.2024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FE7622" w:rsidRPr="00FE7622">
        <w:rPr>
          <w:rFonts w:ascii="Times New Roman" w:hAnsi="Times New Roman"/>
          <w:color w:val="000000" w:themeColor="text1"/>
          <w:sz w:val="24"/>
          <w:szCs w:val="24"/>
          <w:u w:val="single"/>
        </w:rPr>
        <w:t>32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0681C200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2C2E5F0A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1D1C2797" w:rsidR="00C87761" w:rsidRPr="00A37BC0" w:rsidRDefault="007D17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91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</w:rPr>
              <w:t>596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</w:rPr>
              <w:t>74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78BBF84E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4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 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101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7D1787">
              <w:rPr>
                <w:rFonts w:ascii="Times New Roman" w:hAnsi="Times New Roman"/>
                <w:b/>
                <w:color w:val="000000" w:themeColor="text1"/>
              </w:rPr>
              <w:t>68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5E9B19A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49BA3F3D" w:rsidR="00C87761" w:rsidRPr="00A01699" w:rsidRDefault="00602DAC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036261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36261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C823E9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24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1CD273C6" w:rsidR="00C87761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16 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59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</w:t>
            </w:r>
            <w:r w:rsidR="00C37D7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2FE17B4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12E3F0FA" w:rsidR="00C87761" w:rsidRPr="00A37BC0" w:rsidRDefault="006F7387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7</w:t>
            </w:r>
            <w:r w:rsidR="00C37D7D">
              <w:rPr>
                <w:rFonts w:ascii="Times New Roman" w:hAnsi="Times New Roman"/>
                <w:bCs/>
                <w:color w:val="000000" w:themeColor="text1"/>
                <w:lang w:val="en-US"/>
              </w:rPr>
              <w:t>17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Cs/>
                <w:color w:val="000000" w:themeColor="text1"/>
                <w:lang w:val="en-US"/>
              </w:rPr>
              <w:t>64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1BCA7650" w:rsidR="00C87761" w:rsidRPr="00A37BC0" w:rsidRDefault="00602DAC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44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A01699"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="002200BC"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57B4B276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6FB57945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052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7B19A1E5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3 684,21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2465F35B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благоустройству населенных пунктов включая озеленение за счет средств бюджета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20A79D5E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10FB0CF2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306622B1" w:rsidR="005B1B7D" w:rsidRPr="00A37BC0" w:rsidRDefault="00913415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271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10248175" w:rsidR="005B1B7D" w:rsidRPr="00A37BC0" w:rsidRDefault="00C823E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913415">
              <w:rPr>
                <w:rFonts w:ascii="Times New Roman" w:hAnsi="Times New Roman"/>
                <w:bCs/>
                <w:color w:val="000000" w:themeColor="text1"/>
              </w:rPr>
              <w:t>231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45F5E1A1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3E0217B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2</w:t>
            </w:r>
            <w:r w:rsidR="00602DA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557E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61FAE9BD" w14:textId="77777777" w:rsidTr="00464569">
        <w:trPr>
          <w:trHeight w:val="9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041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268C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2.1: </w:t>
            </w:r>
          </w:p>
          <w:p w14:paraId="1B1AAAA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мест (площадок) накопления твердых коммунальных отходов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72F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FF1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DAC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8C3D" w14:textId="4D0E181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D60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F513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B4A4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E1D025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2.2: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2ED0D8A4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7937F56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0BC7D8E9" w:rsidR="005B1B7D" w:rsidRPr="00A37BC0" w:rsidRDefault="00D96084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58BA618E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1E180BFA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2.3::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содержанию в чистоте и безопасности территории за счет средств бюджета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77C02FB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1C1720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1FF6044E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2FA32E35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  <w:r w:rsidR="007643AC" w:rsidRPr="00A37BC0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272E8EC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  <w:r w:rsidR="007643AC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67C4696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628F9994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2.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::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2055962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7E778FD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4BB8D706" w:rsidR="00FF7353" w:rsidRPr="00A37BC0" w:rsidRDefault="004325E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557E40">
              <w:rPr>
                <w:rFonts w:ascii="Times New Roman" w:hAnsi="Times New Roman"/>
                <w:bCs/>
                <w:color w:val="000000" w:themeColor="text1"/>
                <w:lang w:val="en-US"/>
              </w:rPr>
              <w:t>53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46AEDA0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30D9AE1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150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,00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135E7AD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77777777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3.2: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244BD7E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4B6F635C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25 150,0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668813D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5 000,0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47FA9C8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1C6C093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0F024B3D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494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5E9069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6CE064BF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838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1047B94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146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52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0820344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655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3BD125E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1 3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50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39C8B8" w14:textId="79D2F18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F532E6">
      <w:headerReference w:type="default" r:id="rId8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9D195" w14:textId="77777777" w:rsidR="00F532E6" w:rsidRDefault="00F532E6" w:rsidP="002C3073">
      <w:pPr>
        <w:spacing w:after="0" w:line="240" w:lineRule="auto"/>
      </w:pPr>
      <w:r>
        <w:separator/>
      </w:r>
    </w:p>
  </w:endnote>
  <w:endnote w:type="continuationSeparator" w:id="0">
    <w:p w14:paraId="3856C9F6" w14:textId="77777777" w:rsidR="00F532E6" w:rsidRDefault="00F532E6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CD886" w14:textId="77777777" w:rsidR="00F532E6" w:rsidRDefault="00F532E6" w:rsidP="002C3073">
      <w:pPr>
        <w:spacing w:after="0" w:line="240" w:lineRule="auto"/>
      </w:pPr>
      <w:r>
        <w:separator/>
      </w:r>
    </w:p>
  </w:footnote>
  <w:footnote w:type="continuationSeparator" w:id="0">
    <w:p w14:paraId="26868574" w14:textId="77777777" w:rsidR="00F532E6" w:rsidRDefault="00F532E6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9352764"/>
      <w:docPartObj>
        <w:docPartGallery w:val="Page Numbers (Top of Page)"/>
        <w:docPartUnique/>
      </w:docPartObj>
    </w:sdtPr>
    <w:sdtContent>
      <w:p w14:paraId="2B6C3813" w14:textId="66612E1F" w:rsidR="00C646BD" w:rsidRDefault="00C646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599459636">
    <w:abstractNumId w:val="34"/>
  </w:num>
  <w:num w:numId="2" w16cid:durableId="274948908">
    <w:abstractNumId w:val="25"/>
  </w:num>
  <w:num w:numId="3" w16cid:durableId="102945001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8404203">
    <w:abstractNumId w:val="9"/>
  </w:num>
  <w:num w:numId="5" w16cid:durableId="1369337717">
    <w:abstractNumId w:val="29"/>
  </w:num>
  <w:num w:numId="6" w16cid:durableId="850947093">
    <w:abstractNumId w:val="30"/>
  </w:num>
  <w:num w:numId="7" w16cid:durableId="1759473783">
    <w:abstractNumId w:val="11"/>
  </w:num>
  <w:num w:numId="8" w16cid:durableId="642856857">
    <w:abstractNumId w:val="19"/>
  </w:num>
  <w:num w:numId="9" w16cid:durableId="489030686">
    <w:abstractNumId w:val="13"/>
  </w:num>
  <w:num w:numId="10" w16cid:durableId="1838762004">
    <w:abstractNumId w:val="22"/>
  </w:num>
  <w:num w:numId="11" w16cid:durableId="1238325258">
    <w:abstractNumId w:val="27"/>
  </w:num>
  <w:num w:numId="12" w16cid:durableId="1990018453">
    <w:abstractNumId w:val="18"/>
  </w:num>
  <w:num w:numId="13" w16cid:durableId="1562789940">
    <w:abstractNumId w:val="10"/>
  </w:num>
  <w:num w:numId="14" w16cid:durableId="566309266">
    <w:abstractNumId w:val="33"/>
  </w:num>
  <w:num w:numId="15" w16cid:durableId="1920676221">
    <w:abstractNumId w:val="23"/>
  </w:num>
  <w:num w:numId="16" w16cid:durableId="1790853077">
    <w:abstractNumId w:val="7"/>
  </w:num>
  <w:num w:numId="17" w16cid:durableId="926765468">
    <w:abstractNumId w:val="15"/>
  </w:num>
  <w:num w:numId="18" w16cid:durableId="1225917935">
    <w:abstractNumId w:val="16"/>
  </w:num>
  <w:num w:numId="19" w16cid:durableId="1384982627">
    <w:abstractNumId w:val="24"/>
  </w:num>
  <w:num w:numId="20" w16cid:durableId="1128670113">
    <w:abstractNumId w:val="14"/>
  </w:num>
  <w:num w:numId="21" w16cid:durableId="338852979">
    <w:abstractNumId w:val="4"/>
  </w:num>
  <w:num w:numId="22" w16cid:durableId="2025738763">
    <w:abstractNumId w:val="17"/>
  </w:num>
  <w:num w:numId="23" w16cid:durableId="1470366765">
    <w:abstractNumId w:val="8"/>
  </w:num>
  <w:num w:numId="24" w16cid:durableId="80831653">
    <w:abstractNumId w:val="0"/>
  </w:num>
  <w:num w:numId="25" w16cid:durableId="1718627316">
    <w:abstractNumId w:val="32"/>
  </w:num>
  <w:num w:numId="26" w16cid:durableId="865561422">
    <w:abstractNumId w:val="35"/>
  </w:num>
  <w:num w:numId="27" w16cid:durableId="226495737">
    <w:abstractNumId w:val="26"/>
  </w:num>
  <w:num w:numId="28" w16cid:durableId="1238053725">
    <w:abstractNumId w:val="6"/>
  </w:num>
  <w:num w:numId="29" w16cid:durableId="1001851580">
    <w:abstractNumId w:val="28"/>
  </w:num>
  <w:num w:numId="30" w16cid:durableId="1968195326">
    <w:abstractNumId w:val="2"/>
  </w:num>
  <w:num w:numId="31" w16cid:durableId="1213542434">
    <w:abstractNumId w:val="31"/>
  </w:num>
  <w:num w:numId="32" w16cid:durableId="621304920">
    <w:abstractNumId w:val="20"/>
  </w:num>
  <w:num w:numId="33" w16cid:durableId="1750542982">
    <w:abstractNumId w:val="3"/>
  </w:num>
  <w:num w:numId="34" w16cid:durableId="1121411828">
    <w:abstractNumId w:val="21"/>
  </w:num>
  <w:num w:numId="35" w16cid:durableId="1401050752">
    <w:abstractNumId w:val="1"/>
  </w:num>
  <w:num w:numId="36" w16cid:durableId="1030568608">
    <w:abstractNumId w:val="12"/>
  </w:num>
  <w:num w:numId="37" w16cid:durableId="1208106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55749"/>
    <w:rsid w:val="0006526F"/>
    <w:rsid w:val="00065C71"/>
    <w:rsid w:val="00077BD8"/>
    <w:rsid w:val="00087707"/>
    <w:rsid w:val="000B2834"/>
    <w:rsid w:val="000C6028"/>
    <w:rsid w:val="000D16F2"/>
    <w:rsid w:val="000E2ECD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C1E8D"/>
    <w:rsid w:val="001D1555"/>
    <w:rsid w:val="00214C91"/>
    <w:rsid w:val="002200BC"/>
    <w:rsid w:val="00220FC1"/>
    <w:rsid w:val="00223E64"/>
    <w:rsid w:val="00294EC7"/>
    <w:rsid w:val="002C3073"/>
    <w:rsid w:val="002C5D0B"/>
    <w:rsid w:val="002E0005"/>
    <w:rsid w:val="002E7798"/>
    <w:rsid w:val="00307CF2"/>
    <w:rsid w:val="00316D64"/>
    <w:rsid w:val="003206CB"/>
    <w:rsid w:val="00336E0A"/>
    <w:rsid w:val="003662CB"/>
    <w:rsid w:val="003709AF"/>
    <w:rsid w:val="00387E26"/>
    <w:rsid w:val="00393A74"/>
    <w:rsid w:val="003A202C"/>
    <w:rsid w:val="003D4B13"/>
    <w:rsid w:val="003F657B"/>
    <w:rsid w:val="00402E00"/>
    <w:rsid w:val="00406E31"/>
    <w:rsid w:val="00427C13"/>
    <w:rsid w:val="004325E3"/>
    <w:rsid w:val="00442FCF"/>
    <w:rsid w:val="00487910"/>
    <w:rsid w:val="004A5EF8"/>
    <w:rsid w:val="004B3D4C"/>
    <w:rsid w:val="004C4B80"/>
    <w:rsid w:val="005017C8"/>
    <w:rsid w:val="00507258"/>
    <w:rsid w:val="00522D77"/>
    <w:rsid w:val="005252CE"/>
    <w:rsid w:val="005559D2"/>
    <w:rsid w:val="00557E40"/>
    <w:rsid w:val="005718B6"/>
    <w:rsid w:val="00575B11"/>
    <w:rsid w:val="00593E52"/>
    <w:rsid w:val="005B1B7D"/>
    <w:rsid w:val="005B6B4A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5894"/>
    <w:rsid w:val="00647463"/>
    <w:rsid w:val="0066224B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20C30"/>
    <w:rsid w:val="00745002"/>
    <w:rsid w:val="00751B39"/>
    <w:rsid w:val="007618DE"/>
    <w:rsid w:val="007643AC"/>
    <w:rsid w:val="00793FD4"/>
    <w:rsid w:val="007A23B2"/>
    <w:rsid w:val="007A4CFB"/>
    <w:rsid w:val="007B79C5"/>
    <w:rsid w:val="007D1787"/>
    <w:rsid w:val="007D733E"/>
    <w:rsid w:val="007E5308"/>
    <w:rsid w:val="007F0D7D"/>
    <w:rsid w:val="0081047A"/>
    <w:rsid w:val="00832F2B"/>
    <w:rsid w:val="008363D1"/>
    <w:rsid w:val="008440F8"/>
    <w:rsid w:val="008503D7"/>
    <w:rsid w:val="00892069"/>
    <w:rsid w:val="008B03BB"/>
    <w:rsid w:val="008B187F"/>
    <w:rsid w:val="008E4B78"/>
    <w:rsid w:val="008F62BA"/>
    <w:rsid w:val="00913415"/>
    <w:rsid w:val="00920AC2"/>
    <w:rsid w:val="00922AAD"/>
    <w:rsid w:val="009354C3"/>
    <w:rsid w:val="00935E24"/>
    <w:rsid w:val="00964952"/>
    <w:rsid w:val="0099784B"/>
    <w:rsid w:val="009A3F64"/>
    <w:rsid w:val="009E63B8"/>
    <w:rsid w:val="00A01699"/>
    <w:rsid w:val="00A0782C"/>
    <w:rsid w:val="00A126C9"/>
    <w:rsid w:val="00A252C5"/>
    <w:rsid w:val="00A37BC0"/>
    <w:rsid w:val="00A4290F"/>
    <w:rsid w:val="00A54DC2"/>
    <w:rsid w:val="00A567C7"/>
    <w:rsid w:val="00AA4E45"/>
    <w:rsid w:val="00AF15EF"/>
    <w:rsid w:val="00B06993"/>
    <w:rsid w:val="00B13686"/>
    <w:rsid w:val="00B3682D"/>
    <w:rsid w:val="00B45200"/>
    <w:rsid w:val="00B61013"/>
    <w:rsid w:val="00B65323"/>
    <w:rsid w:val="00B77706"/>
    <w:rsid w:val="00BE2F02"/>
    <w:rsid w:val="00BF1A94"/>
    <w:rsid w:val="00C1782E"/>
    <w:rsid w:val="00C24FC6"/>
    <w:rsid w:val="00C25861"/>
    <w:rsid w:val="00C37D7D"/>
    <w:rsid w:val="00C41E70"/>
    <w:rsid w:val="00C534D3"/>
    <w:rsid w:val="00C646BD"/>
    <w:rsid w:val="00C7262A"/>
    <w:rsid w:val="00C75CFA"/>
    <w:rsid w:val="00C823E9"/>
    <w:rsid w:val="00C87761"/>
    <w:rsid w:val="00C87912"/>
    <w:rsid w:val="00C9076D"/>
    <w:rsid w:val="00CA57AD"/>
    <w:rsid w:val="00CC226C"/>
    <w:rsid w:val="00CC22FA"/>
    <w:rsid w:val="00CD76A2"/>
    <w:rsid w:val="00CE03F1"/>
    <w:rsid w:val="00CE0D05"/>
    <w:rsid w:val="00CE42BE"/>
    <w:rsid w:val="00CF323A"/>
    <w:rsid w:val="00D17B3F"/>
    <w:rsid w:val="00D26BAF"/>
    <w:rsid w:val="00D5308D"/>
    <w:rsid w:val="00D53C29"/>
    <w:rsid w:val="00D550B2"/>
    <w:rsid w:val="00D57ABA"/>
    <w:rsid w:val="00D82675"/>
    <w:rsid w:val="00D83D12"/>
    <w:rsid w:val="00D96084"/>
    <w:rsid w:val="00E04F27"/>
    <w:rsid w:val="00E3561D"/>
    <w:rsid w:val="00E74245"/>
    <w:rsid w:val="00E75CF3"/>
    <w:rsid w:val="00EA5FF2"/>
    <w:rsid w:val="00EC5557"/>
    <w:rsid w:val="00EC7EC2"/>
    <w:rsid w:val="00F0385C"/>
    <w:rsid w:val="00F16F61"/>
    <w:rsid w:val="00F20A43"/>
    <w:rsid w:val="00F36055"/>
    <w:rsid w:val="00F532E6"/>
    <w:rsid w:val="00F54925"/>
    <w:rsid w:val="00F668B5"/>
    <w:rsid w:val="00F77E73"/>
    <w:rsid w:val="00F80487"/>
    <w:rsid w:val="00FA1219"/>
    <w:rsid w:val="00FA42A0"/>
    <w:rsid w:val="00FA5A13"/>
    <w:rsid w:val="00FA752E"/>
    <w:rsid w:val="00FB12AE"/>
    <w:rsid w:val="00FB3749"/>
    <w:rsid w:val="00FB7B76"/>
    <w:rsid w:val="00FC28B5"/>
    <w:rsid w:val="00FC329F"/>
    <w:rsid w:val="00FC7725"/>
    <w:rsid w:val="00FD160B"/>
    <w:rsid w:val="00FE6C33"/>
    <w:rsid w:val="00FE7622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409</TotalTime>
  <Pages>1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31</cp:revision>
  <cp:lastPrinted>2024-02-13T08:55:00Z</cp:lastPrinted>
  <dcterms:created xsi:type="dcterms:W3CDTF">2023-11-24T12:44:00Z</dcterms:created>
  <dcterms:modified xsi:type="dcterms:W3CDTF">2024-02-13T10:03:00Z</dcterms:modified>
  <cp:contentStatus/>
</cp:coreProperties>
</file>