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AEFCA" w14:textId="7FE4E2D6" w:rsidR="006363B1" w:rsidRPr="006363B1" w:rsidRDefault="006363B1" w:rsidP="006363B1">
      <w:pPr>
        <w:spacing w:after="0" w:line="480" w:lineRule="auto"/>
        <w:ind w:left="-709" w:right="-567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                 </w:t>
      </w:r>
      <w:r w:rsidRPr="006363B1">
        <w:rPr>
          <w:rFonts w:ascii="Arial" w:hAnsi="Arial" w:cs="Arial"/>
          <w:noProof/>
          <w:sz w:val="24"/>
          <w:szCs w:val="18"/>
        </w:rPr>
        <w:t>идентификатор</w:t>
      </w:r>
    </w:p>
    <w:p w14:paraId="29524439" w14:textId="06FA07D3" w:rsidR="00644E29" w:rsidRPr="00F668B5" w:rsidRDefault="006363B1" w:rsidP="00644E29">
      <w:pPr>
        <w:spacing w:after="0" w:line="480" w:lineRule="auto"/>
        <w:ind w:left="-709" w:right="-567"/>
        <w:jc w:val="center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>ГЕРБ</w:t>
      </w:r>
    </w:p>
    <w:p w14:paraId="540FF9D4" w14:textId="77777777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03F01090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2BB80FEC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4F479FA2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09C3EDF6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C8C9D41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979AADD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4B9CE1D6" w14:textId="77777777" w:rsidR="00644E29" w:rsidRPr="00F668B5" w:rsidRDefault="00644E29" w:rsidP="00644E29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5C90AAD4" w14:textId="248F5F1B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 </w:t>
      </w:r>
      <w:r w:rsidR="006363B1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>__</w:t>
      </w:r>
      <w:r w:rsidR="006363B1" w:rsidRPr="006363B1">
        <w:rPr>
          <w:rFonts w:ascii="Arial" w:hAnsi="Arial" w:cs="Arial"/>
          <w:sz w:val="28"/>
          <w:szCs w:val="18"/>
          <w:u w:val="single"/>
        </w:rPr>
        <w:t>24.09.2024</w:t>
      </w:r>
      <w:r w:rsidRPr="00F668B5">
        <w:rPr>
          <w:rFonts w:ascii="Arial" w:hAnsi="Arial" w:cs="Arial"/>
          <w:sz w:val="28"/>
          <w:szCs w:val="18"/>
        </w:rPr>
        <w:t xml:space="preserve">____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6363B1">
        <w:rPr>
          <w:rFonts w:ascii="Arial" w:hAnsi="Arial" w:cs="Arial"/>
          <w:sz w:val="28"/>
          <w:szCs w:val="18"/>
        </w:rPr>
        <w:t xml:space="preserve">            </w:t>
      </w:r>
      <w:r w:rsidRPr="00F668B5">
        <w:rPr>
          <w:rFonts w:ascii="Arial" w:hAnsi="Arial" w:cs="Arial"/>
          <w:sz w:val="28"/>
          <w:szCs w:val="18"/>
        </w:rPr>
        <w:t>№___</w:t>
      </w:r>
      <w:r w:rsidR="006363B1" w:rsidRPr="006363B1">
        <w:rPr>
          <w:rFonts w:ascii="Arial" w:hAnsi="Arial" w:cs="Arial"/>
          <w:sz w:val="28"/>
          <w:szCs w:val="18"/>
          <w:u w:val="single"/>
        </w:rPr>
        <w:t>306</w:t>
      </w:r>
      <w:r w:rsidR="006363B1">
        <w:rPr>
          <w:rFonts w:ascii="Arial" w:hAnsi="Arial" w:cs="Arial"/>
          <w:sz w:val="28"/>
          <w:szCs w:val="18"/>
          <w:u w:val="single"/>
        </w:rPr>
        <w:t>__</w:t>
      </w:r>
      <w:r w:rsidRPr="00F668B5">
        <w:rPr>
          <w:rFonts w:ascii="Arial" w:hAnsi="Arial" w:cs="Arial"/>
          <w:sz w:val="28"/>
          <w:szCs w:val="18"/>
        </w:rPr>
        <w:t>___</w:t>
      </w:r>
    </w:p>
    <w:p w14:paraId="34F669EC" w14:textId="77777777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14:paraId="6C4A5394" w14:textId="77777777" w:rsidR="0014643E" w:rsidRDefault="00326191" w:rsidP="00EE73BD">
      <w:pPr>
        <w:ind w:left="-709" w:right="-1"/>
        <w:rPr>
          <w:rFonts w:ascii="Arial" w:hAnsi="Arial" w:cs="Arial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ED1AE7" wp14:editId="09296E63">
                <wp:simplePos x="0" y="0"/>
                <wp:positionH relativeFrom="column">
                  <wp:posOffset>-37465</wp:posOffset>
                </wp:positionH>
                <wp:positionV relativeFrom="paragraph">
                  <wp:posOffset>144145</wp:posOffset>
                </wp:positionV>
                <wp:extent cx="3248025" cy="40005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CCCFA5" w14:textId="6297FA80" w:rsidR="000D024D" w:rsidRPr="00D87D59" w:rsidRDefault="00F521BB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E540C0">
                              <w:rPr>
                                <w:rFonts w:ascii="Times New Roman" w:hAnsi="Times New Roman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периодическом протапливании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1AE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.95pt;margin-top:11.35pt;width:255.7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" stroked="f">
                <v:textbox>
                  <w:txbxContent>
                    <w:p w14:paraId="70CCCFA5" w14:textId="6297FA80" w:rsidR="000D024D" w:rsidRPr="00D87D59" w:rsidRDefault="00F521BB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О </w:t>
                      </w:r>
                      <w:r w:rsidR="00E540C0">
                        <w:rPr>
                          <w:rFonts w:ascii="Times New Roman" w:hAnsi="Times New Roman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периодическом протапливании</w:t>
                      </w:r>
                    </w:p>
                  </w:txbxContent>
                </v:textbox>
              </v:shape>
            </w:pict>
          </mc:Fallback>
        </mc:AlternateContent>
      </w:r>
    </w:p>
    <w:p w14:paraId="7A755497" w14:textId="77777777" w:rsidR="00EE73BD" w:rsidRDefault="00227640" w:rsidP="00227640">
      <w:pPr>
        <w:tabs>
          <w:tab w:val="left" w:pos="6855"/>
        </w:tabs>
        <w:ind w:left="-709" w:right="-1"/>
      </w:pPr>
      <w:r>
        <w:tab/>
      </w:r>
    </w:p>
    <w:p w14:paraId="66CB3993" w14:textId="5DB5B046" w:rsidR="00E540C0" w:rsidRPr="00E540C0" w:rsidRDefault="00E540C0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В соответствии с Федерал</w:t>
      </w:r>
      <w:r w:rsidR="00C32C07">
        <w:rPr>
          <w:color w:val="222222"/>
          <w:sz w:val="28"/>
          <w:szCs w:val="28"/>
          <w:shd w:val="clear" w:color="auto" w:fill="FFFFFF"/>
        </w:rPr>
        <w:t>ьными законами от 06.10.2003 №</w:t>
      </w:r>
      <w:r w:rsidRPr="00E540C0">
        <w:rPr>
          <w:color w:val="222222"/>
          <w:sz w:val="28"/>
          <w:szCs w:val="28"/>
          <w:shd w:val="clear" w:color="auto" w:fill="FFFFFF"/>
        </w:rPr>
        <w:t xml:space="preserve">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Ленинградской области от 19.06.2008 </w:t>
      </w:r>
      <w:r w:rsidR="0011053C" w:rsidRPr="0011053C">
        <w:rPr>
          <w:color w:val="222222"/>
          <w:sz w:val="28"/>
          <w:szCs w:val="28"/>
          <w:shd w:val="clear" w:color="auto" w:fill="FFFFFF"/>
        </w:rPr>
        <w:t>№</w:t>
      </w:r>
      <w:r w:rsidRPr="00E540C0">
        <w:rPr>
          <w:i/>
          <w:color w:val="222222"/>
          <w:sz w:val="28"/>
          <w:szCs w:val="28"/>
          <w:shd w:val="clear" w:color="auto" w:fill="FFFFFF"/>
        </w:rPr>
        <w:t xml:space="preserve"> </w:t>
      </w:r>
      <w:r w:rsidRPr="00E540C0">
        <w:rPr>
          <w:color w:val="222222"/>
          <w:sz w:val="28"/>
          <w:szCs w:val="28"/>
          <w:shd w:val="clear" w:color="auto" w:fill="FFFFFF"/>
        </w:rPr>
        <w:t>177 «Об утверждении правил подготовки и проведения отопительного сезона в Ленинградской области»,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E540C0">
        <w:rPr>
          <w:b/>
          <w:color w:val="222222"/>
          <w:sz w:val="28"/>
          <w:szCs w:val="28"/>
          <w:shd w:val="clear" w:color="auto" w:fill="FFFFFF"/>
        </w:rPr>
        <w:t>п о с т а н о в л я е т:</w:t>
      </w:r>
    </w:p>
    <w:p w14:paraId="1D6CA155" w14:textId="5B280202" w:rsidR="00E540C0" w:rsidRPr="00E540C0" w:rsidRDefault="00E540C0" w:rsidP="00E540C0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 xml:space="preserve">Всем теплоснабжающим организациям, осуществляющим свою деятельность на территории муниципального образования «Юкковское сельское поселение» Всеволожского муниципального района Ленинградской области, независимо от ведомственной принадлежности и форм собственности в срок до </w:t>
      </w:r>
      <w:r w:rsidR="0011053C">
        <w:rPr>
          <w:color w:val="222222"/>
          <w:sz w:val="28"/>
          <w:szCs w:val="28"/>
          <w:shd w:val="clear" w:color="auto" w:fill="FFFFFF"/>
        </w:rPr>
        <w:t>30.09.2024</w:t>
      </w:r>
      <w:r w:rsidRPr="00E540C0">
        <w:rPr>
          <w:color w:val="222222"/>
          <w:sz w:val="28"/>
          <w:szCs w:val="28"/>
          <w:shd w:val="clear" w:color="auto" w:fill="FFFFFF"/>
        </w:rPr>
        <w:t xml:space="preserve"> провести пробное отопление зданий всех назначений, приступить к периодическому протапливанию зданий всех назначений с </w:t>
      </w:r>
      <w:r w:rsidR="0011053C">
        <w:rPr>
          <w:color w:val="222222"/>
          <w:sz w:val="28"/>
          <w:szCs w:val="28"/>
          <w:shd w:val="clear" w:color="auto" w:fill="FFFFFF"/>
        </w:rPr>
        <w:t>01.10.2024</w:t>
      </w:r>
      <w:r w:rsidRPr="00E540C0">
        <w:rPr>
          <w:color w:val="222222"/>
          <w:sz w:val="28"/>
          <w:szCs w:val="28"/>
          <w:shd w:val="clear" w:color="auto" w:fill="FFFFFF"/>
        </w:rPr>
        <w:t xml:space="preserve"> с последующим переходом к регулярному отоплению в заданных режимах.</w:t>
      </w:r>
    </w:p>
    <w:p w14:paraId="6B76070D" w14:textId="77777777" w:rsidR="00E540C0" w:rsidRPr="00E540C0" w:rsidRDefault="00E540C0" w:rsidP="00E540C0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Во время периодического протапливания:</w:t>
      </w:r>
    </w:p>
    <w:p w14:paraId="29F98160" w14:textId="77777777" w:rsidR="00E540C0" w:rsidRPr="00E540C0" w:rsidRDefault="00E540C0" w:rsidP="00E540C0">
      <w:pPr>
        <w:pStyle w:val="a9"/>
        <w:numPr>
          <w:ilvl w:val="1"/>
          <w:numId w:val="16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При снижении среднесуточной температуры наружного воздуха до +8 и ниже обеспечить работу систем отопления зданий всех назначений в заданных режимах;</w:t>
      </w:r>
    </w:p>
    <w:p w14:paraId="73C6E6D5" w14:textId="77777777" w:rsidR="002551D9" w:rsidRPr="00093194" w:rsidRDefault="00E540C0" w:rsidP="00DB67AA">
      <w:pPr>
        <w:pStyle w:val="a9"/>
        <w:numPr>
          <w:ilvl w:val="1"/>
          <w:numId w:val="16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093194">
        <w:rPr>
          <w:color w:val="222222"/>
          <w:sz w:val="28"/>
          <w:szCs w:val="28"/>
          <w:shd w:val="clear" w:color="auto" w:fill="FFFFFF"/>
        </w:rPr>
        <w:t>Обеспечить горячее водоснабжение в соответствии с санитарными нормами.</w:t>
      </w:r>
    </w:p>
    <w:p w14:paraId="7EC1AC72" w14:textId="781BDFE6" w:rsidR="00E540C0" w:rsidRPr="00093194" w:rsidRDefault="00164269" w:rsidP="002551D9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093194">
        <w:rPr>
          <w:color w:val="222222"/>
          <w:sz w:val="28"/>
          <w:szCs w:val="28"/>
          <w:shd w:val="clear" w:color="auto" w:fill="FFFFFF"/>
        </w:rPr>
        <w:lastRenderedPageBreak/>
        <w:t xml:space="preserve">Организациям и учреждениям – потребителям тепловой энергии на территории муниципального образования «Юкковское </w:t>
      </w:r>
      <w:r w:rsidR="00E540C0" w:rsidRPr="00093194">
        <w:rPr>
          <w:color w:val="222222"/>
          <w:sz w:val="28"/>
          <w:szCs w:val="28"/>
          <w:shd w:val="clear" w:color="auto" w:fill="FFFFFF"/>
        </w:rPr>
        <w:t xml:space="preserve">сельское поселение» Всеволожского муниципального района Ленинградской области: </w:t>
      </w:r>
    </w:p>
    <w:p w14:paraId="6069767C" w14:textId="3D7C38BD" w:rsidR="00093194" w:rsidRPr="00093194" w:rsidRDefault="00093194" w:rsidP="00093194">
      <w:pPr>
        <w:pStyle w:val="a9"/>
        <w:numPr>
          <w:ilvl w:val="1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093194">
        <w:rPr>
          <w:color w:val="222222"/>
          <w:sz w:val="28"/>
          <w:szCs w:val="28"/>
          <w:shd w:val="clear" w:color="auto" w:fill="FFFFFF"/>
        </w:rPr>
        <w:t>Проверить готовность объектов к приему теплоносителя с оформлением актов готовности;</w:t>
      </w:r>
    </w:p>
    <w:p w14:paraId="619977FC" w14:textId="74D01C64" w:rsidR="00093194" w:rsidRPr="00093194" w:rsidRDefault="00093194" w:rsidP="00093194">
      <w:pPr>
        <w:pStyle w:val="a9"/>
        <w:numPr>
          <w:ilvl w:val="1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093194">
        <w:rPr>
          <w:color w:val="222222"/>
          <w:sz w:val="28"/>
          <w:szCs w:val="28"/>
          <w:shd w:val="clear" w:color="auto" w:fill="FFFFFF"/>
        </w:rPr>
        <w:t>Выполнять оперативные указания теплоснабжающей организации в отношении режимов теплопотребления;</w:t>
      </w:r>
    </w:p>
    <w:p w14:paraId="6EDE1905" w14:textId="3E1A9F88" w:rsidR="00093194" w:rsidRPr="00093194" w:rsidRDefault="00093194" w:rsidP="00093194">
      <w:pPr>
        <w:pStyle w:val="af1"/>
        <w:ind w:firstLine="709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 w:rsidR="0011053C">
        <w:rPr>
          <w:rFonts w:ascii="Times New Roman" w:hAnsi="Times New Roman"/>
          <w:sz w:val="28"/>
          <w:szCs w:val="28"/>
          <w:shd w:val="clear" w:color="auto" w:fill="FFFFFF"/>
        </w:rPr>
        <w:t>3.  В</w:t>
      </w:r>
      <w:r w:rsidRPr="00093194">
        <w:rPr>
          <w:rFonts w:ascii="Times New Roman" w:hAnsi="Times New Roman"/>
          <w:sz w:val="28"/>
          <w:szCs w:val="28"/>
          <w:shd w:val="clear" w:color="auto" w:fill="FFFFFF"/>
        </w:rPr>
        <w:t xml:space="preserve"> течении отопительного сезона своевременно оповещать население о причинах задержки в подключениях потребителей к системе теплоснабжения и причинах недопоставки коммунальных услуг в теплоснабжении и горячем водоснабжении.</w:t>
      </w:r>
    </w:p>
    <w:p w14:paraId="67017B5C" w14:textId="77777777" w:rsidR="00E540C0" w:rsidRPr="00E540C0" w:rsidRDefault="00E540C0" w:rsidP="00E540C0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Единой теплоснабжающей организации Обществу с ограниченной ответственностью «Единая Теплосетевая Компания» обеспечить:</w:t>
      </w:r>
    </w:p>
    <w:p w14:paraId="3EE672A1" w14:textId="77777777" w:rsidR="00E540C0" w:rsidRPr="00E540C0" w:rsidRDefault="00E540C0" w:rsidP="00E540C0">
      <w:pPr>
        <w:pStyle w:val="a9"/>
        <w:numPr>
          <w:ilvl w:val="1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 xml:space="preserve">Эксплуатацию централизованных систем теплоснабжения на территории муниципального образования «Юкковское сельское поселение» дер. </w:t>
      </w:r>
      <w:proofErr w:type="spellStart"/>
      <w:r w:rsidRPr="00E540C0">
        <w:rPr>
          <w:color w:val="222222"/>
          <w:sz w:val="28"/>
          <w:szCs w:val="28"/>
          <w:shd w:val="clear" w:color="auto" w:fill="FFFFFF"/>
        </w:rPr>
        <w:t>Лупполово</w:t>
      </w:r>
      <w:proofErr w:type="spellEnd"/>
      <w:r w:rsidRPr="00E540C0">
        <w:rPr>
          <w:color w:val="222222"/>
          <w:sz w:val="28"/>
          <w:szCs w:val="28"/>
          <w:shd w:val="clear" w:color="auto" w:fill="FFFFFF"/>
        </w:rPr>
        <w:t xml:space="preserve"> и дер. Юкки в соответствии с нормативными правовыми актами Российской Федерации.</w:t>
      </w:r>
    </w:p>
    <w:p w14:paraId="29C86E25" w14:textId="77777777" w:rsidR="00E540C0" w:rsidRPr="00E540C0" w:rsidRDefault="00E540C0" w:rsidP="00E540C0">
      <w:pPr>
        <w:pStyle w:val="a9"/>
        <w:numPr>
          <w:ilvl w:val="1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Теплоснабжение в горячей воде в случае, если объекты капитального строительства абонентов присоединены в установленном порядке к</w:t>
      </w:r>
      <w:r w:rsidRPr="00E540C0">
        <w:rPr>
          <w:i/>
          <w:color w:val="222222"/>
          <w:sz w:val="28"/>
          <w:szCs w:val="28"/>
          <w:shd w:val="clear" w:color="auto" w:fill="FFFFFF"/>
        </w:rPr>
        <w:t xml:space="preserve"> </w:t>
      </w:r>
      <w:r w:rsidRPr="00E540C0">
        <w:rPr>
          <w:color w:val="222222"/>
          <w:sz w:val="28"/>
          <w:szCs w:val="28"/>
          <w:shd w:val="clear" w:color="auto" w:fill="FFFFFF"/>
        </w:rPr>
        <w:t>централизованным системам теплоснабжения в пределах зоны деятельности единой теплоснабжающей организации.</w:t>
      </w:r>
    </w:p>
    <w:p w14:paraId="09364B40" w14:textId="77777777" w:rsidR="00E540C0" w:rsidRPr="00E540C0" w:rsidRDefault="00E540C0" w:rsidP="00E540C0">
      <w:pPr>
        <w:pStyle w:val="a9"/>
        <w:numPr>
          <w:ilvl w:val="1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Заключение с организациями, осуществляющими эксплуатацию объектов централизованных систем теплоснабжения, договоров, необходимых для обеспечения надежного и бесперебойного теплоснабжения в соответствии с требованиями законодательства Российской Федерации.</w:t>
      </w:r>
    </w:p>
    <w:p w14:paraId="02F18682" w14:textId="77777777" w:rsidR="00E540C0" w:rsidRPr="00E540C0" w:rsidRDefault="00E540C0" w:rsidP="00E540C0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Уведомить Общество с ограниченной ответственностью «Единая Теплосетевая Компания» о наделении его статусом гарантирующей организации в сфере теплоснабжения на территории муниципального образования «Юкковское сельское поселение» Всеволожского муниципального района Ленинградской области.</w:t>
      </w:r>
    </w:p>
    <w:p w14:paraId="06C1DBCF" w14:textId="77777777" w:rsidR="00E540C0" w:rsidRPr="00E540C0" w:rsidRDefault="00E540C0" w:rsidP="00E540C0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>Настоящее постановление опубликовать в газете «</w:t>
      </w:r>
      <w:proofErr w:type="spellStart"/>
      <w:r w:rsidRPr="00E540C0">
        <w:rPr>
          <w:color w:val="222222"/>
          <w:sz w:val="28"/>
          <w:szCs w:val="28"/>
          <w:shd w:val="clear" w:color="auto" w:fill="FFFFFF"/>
        </w:rPr>
        <w:t>Юкковские</w:t>
      </w:r>
      <w:proofErr w:type="spellEnd"/>
      <w:r w:rsidRPr="00E540C0">
        <w:rPr>
          <w:color w:val="222222"/>
          <w:sz w:val="28"/>
          <w:szCs w:val="28"/>
          <w:shd w:val="clear" w:color="auto" w:fill="FFFFFF"/>
        </w:rPr>
        <w:t xml:space="preserve"> ведомости» и разместить на официальном сайте МО «Юкковское сельское поселение» по адресу: </w:t>
      </w:r>
      <w:hyperlink r:id="rId7">
        <w:r w:rsidRPr="00E540C0">
          <w:rPr>
            <w:rStyle w:val="aa"/>
            <w:sz w:val="28"/>
            <w:szCs w:val="28"/>
            <w:shd w:val="clear" w:color="auto" w:fill="FFFFFF"/>
          </w:rPr>
          <w:t>www.ykki.ru.</w:t>
        </w:r>
      </w:hyperlink>
    </w:p>
    <w:p w14:paraId="561A389E" w14:textId="01197C96" w:rsidR="00E540C0" w:rsidRPr="00E540C0" w:rsidRDefault="00E540C0" w:rsidP="00E540C0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E540C0">
        <w:rPr>
          <w:color w:val="222222"/>
          <w:sz w:val="28"/>
          <w:szCs w:val="28"/>
          <w:shd w:val="clear" w:color="auto" w:fill="FFFFFF"/>
        </w:rPr>
        <w:t xml:space="preserve">Контроль исполнения </w:t>
      </w:r>
      <w:r>
        <w:rPr>
          <w:color w:val="222222"/>
          <w:sz w:val="28"/>
          <w:szCs w:val="28"/>
          <w:shd w:val="clear" w:color="auto" w:fill="FFFFFF"/>
        </w:rPr>
        <w:t xml:space="preserve">настоящего </w:t>
      </w:r>
      <w:r w:rsidRPr="00E540C0">
        <w:rPr>
          <w:color w:val="222222"/>
          <w:sz w:val="28"/>
          <w:szCs w:val="28"/>
          <w:shd w:val="clear" w:color="auto" w:fill="FFFFFF"/>
        </w:rPr>
        <w:t xml:space="preserve">постановления </w:t>
      </w:r>
      <w:r>
        <w:rPr>
          <w:color w:val="222222"/>
          <w:sz w:val="28"/>
          <w:szCs w:val="28"/>
          <w:shd w:val="clear" w:color="auto" w:fill="FFFFFF"/>
        </w:rPr>
        <w:t>оставляю за собой.</w:t>
      </w:r>
    </w:p>
    <w:p w14:paraId="65004D65" w14:textId="77777777" w:rsidR="00B22142" w:rsidRDefault="00B22142" w:rsidP="00533D9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7A5F9BA" w14:textId="77777777" w:rsidR="00A060B3" w:rsidRDefault="00A060B3" w:rsidP="00A060B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6A2CD7" w14:textId="77777777" w:rsidR="00030183" w:rsidRPr="00AD4D50" w:rsidRDefault="00030183" w:rsidP="0003018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главы администрации</w:t>
      </w:r>
      <w:r>
        <w:rPr>
          <w:color w:val="000000"/>
          <w:sz w:val="28"/>
          <w:szCs w:val="28"/>
        </w:rPr>
        <w:tab/>
        <w:t xml:space="preserve">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ab/>
        <w:t xml:space="preserve"> М.Ю. Белов</w:t>
      </w:r>
    </w:p>
    <w:p w14:paraId="2546E689" w14:textId="77777777" w:rsidR="00644E29" w:rsidRDefault="00644E29" w:rsidP="00EE73BD">
      <w:pPr>
        <w:spacing w:line="360" w:lineRule="exact"/>
        <w:rPr>
          <w:color w:val="000000"/>
          <w:sz w:val="28"/>
          <w:szCs w:val="28"/>
        </w:rPr>
      </w:pPr>
    </w:p>
    <w:p w14:paraId="2C06D29D" w14:textId="77777777" w:rsidR="00644E29" w:rsidRDefault="00644E29" w:rsidP="00EE73BD">
      <w:pPr>
        <w:spacing w:line="360" w:lineRule="exact"/>
        <w:rPr>
          <w:color w:val="000000"/>
          <w:sz w:val="28"/>
          <w:szCs w:val="28"/>
        </w:rPr>
      </w:pPr>
    </w:p>
    <w:p w14:paraId="1CCA9765" w14:textId="77777777" w:rsidR="00644E29" w:rsidRDefault="00644E29" w:rsidP="00EE73BD">
      <w:pPr>
        <w:spacing w:line="360" w:lineRule="exact"/>
        <w:rPr>
          <w:color w:val="000000"/>
          <w:sz w:val="28"/>
          <w:szCs w:val="28"/>
        </w:rPr>
      </w:pPr>
    </w:p>
    <w:sectPr w:rsidR="00644E29" w:rsidSect="006363B1">
      <w:headerReference w:type="even" r:id="rId8"/>
      <w:headerReference w:type="default" r:id="rId9"/>
      <w:pgSz w:w="11900" w:h="16840"/>
      <w:pgMar w:top="851" w:right="936" w:bottom="1560" w:left="15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27513" w14:textId="77777777" w:rsidR="00131577" w:rsidRDefault="00131577" w:rsidP="002C3073">
      <w:pPr>
        <w:spacing w:after="0" w:line="240" w:lineRule="auto"/>
      </w:pPr>
      <w:r>
        <w:separator/>
      </w:r>
    </w:p>
  </w:endnote>
  <w:endnote w:type="continuationSeparator" w:id="0">
    <w:p w14:paraId="77583944" w14:textId="77777777" w:rsidR="00131577" w:rsidRDefault="00131577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C6FB0" w14:textId="77777777" w:rsidR="00131577" w:rsidRDefault="00131577" w:rsidP="002C3073">
      <w:pPr>
        <w:spacing w:after="0" w:line="240" w:lineRule="auto"/>
      </w:pPr>
      <w:r>
        <w:separator/>
      </w:r>
    </w:p>
  </w:footnote>
  <w:footnote w:type="continuationSeparator" w:id="0">
    <w:p w14:paraId="1B67535E" w14:textId="77777777" w:rsidR="00131577" w:rsidRDefault="00131577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5A7D6" w14:textId="77777777" w:rsidR="00C1057F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D81CC4F" wp14:editId="3787D395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FC5FE" w14:textId="77777777" w:rsidR="00C1057F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1CC4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" filled="f" stroked="f">
              <v:textbox style="mso-fit-shape-to-text:t" inset="0,0,0,0">
                <w:txbxContent>
                  <w:p w14:paraId="4ECFC5FE" w14:textId="77777777" w:rsidR="00C1057F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2459573"/>
      <w:docPartObj>
        <w:docPartGallery w:val="Page Numbers (Top of Page)"/>
        <w:docPartUnique/>
      </w:docPartObj>
    </w:sdtPr>
    <w:sdtContent>
      <w:p w14:paraId="17A2DAA2" w14:textId="19D62F77" w:rsidR="00093194" w:rsidRDefault="000931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C07">
          <w:rPr>
            <w:noProof/>
          </w:rPr>
          <w:t>2</w:t>
        </w:r>
        <w:r>
          <w:fldChar w:fldCharType="end"/>
        </w:r>
      </w:p>
    </w:sdtContent>
  </w:sdt>
  <w:p w14:paraId="7FC7AE55" w14:textId="77777777" w:rsidR="00C1057F" w:rsidRDefault="00C105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065CB1"/>
    <w:multiLevelType w:val="multilevel"/>
    <w:tmpl w:val="543A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1A2DDC"/>
    <w:multiLevelType w:val="multilevel"/>
    <w:tmpl w:val="070CBD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FEF6F0B"/>
    <w:multiLevelType w:val="multilevel"/>
    <w:tmpl w:val="6130060C"/>
    <w:lvl w:ilvl="0">
      <w:start w:val="1"/>
      <w:numFmt w:val="decimal"/>
      <w:lvlText w:val="%1."/>
      <w:lvlJc w:val="left"/>
      <w:pPr>
        <w:ind w:left="16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711"/>
      </w:pPr>
      <w:rPr>
        <w:rFonts w:hint="default"/>
        <w:lang w:val="ru-RU" w:eastAsia="en-US" w:bidi="ar-SA"/>
      </w:rPr>
    </w:lvl>
  </w:abstractNum>
  <w:abstractNum w:abstractNumId="12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E702F6"/>
    <w:multiLevelType w:val="multilevel"/>
    <w:tmpl w:val="FCB2C590"/>
    <w:lvl w:ilvl="0">
      <w:start w:val="2"/>
      <w:numFmt w:val="decimal"/>
      <w:lvlText w:val="%1."/>
      <w:lvlJc w:val="left"/>
      <w:pPr>
        <w:ind w:left="10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4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6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723"/>
      </w:pPr>
      <w:rPr>
        <w:rFonts w:hint="default"/>
        <w:lang w:val="ru-RU" w:eastAsia="en-US" w:bidi="ar-SA"/>
      </w:rPr>
    </w:lvl>
  </w:abstractNum>
  <w:abstractNum w:abstractNumId="14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8336871">
    <w:abstractNumId w:val="9"/>
  </w:num>
  <w:num w:numId="2" w16cid:durableId="1426681914">
    <w:abstractNumId w:val="14"/>
  </w:num>
  <w:num w:numId="3" w16cid:durableId="13579576">
    <w:abstractNumId w:val="10"/>
  </w:num>
  <w:num w:numId="4" w16cid:durableId="2031293515">
    <w:abstractNumId w:val="3"/>
  </w:num>
  <w:num w:numId="5" w16cid:durableId="1367757734">
    <w:abstractNumId w:val="12"/>
  </w:num>
  <w:num w:numId="6" w16cid:durableId="1302341879">
    <w:abstractNumId w:val="0"/>
  </w:num>
  <w:num w:numId="7" w16cid:durableId="873006673">
    <w:abstractNumId w:val="4"/>
  </w:num>
  <w:num w:numId="8" w16cid:durableId="1499229260">
    <w:abstractNumId w:val="7"/>
  </w:num>
  <w:num w:numId="9" w16cid:durableId="384723464">
    <w:abstractNumId w:val="15"/>
  </w:num>
  <w:num w:numId="10" w16cid:durableId="1647398710">
    <w:abstractNumId w:val="8"/>
  </w:num>
  <w:num w:numId="11" w16cid:durableId="1657881967">
    <w:abstractNumId w:val="1"/>
  </w:num>
  <w:num w:numId="12" w16cid:durableId="708576687">
    <w:abstractNumId w:val="5"/>
  </w:num>
  <w:num w:numId="13" w16cid:durableId="1450082082">
    <w:abstractNumId w:val="2"/>
  </w:num>
  <w:num w:numId="14" w16cid:durableId="1913462396">
    <w:abstractNumId w:val="6"/>
  </w:num>
  <w:num w:numId="15" w16cid:durableId="596713707">
    <w:abstractNumId w:val="13"/>
  </w:num>
  <w:num w:numId="16" w16cid:durableId="2145151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0183"/>
    <w:rsid w:val="00037B44"/>
    <w:rsid w:val="000424AB"/>
    <w:rsid w:val="00042A09"/>
    <w:rsid w:val="00054D98"/>
    <w:rsid w:val="0006526F"/>
    <w:rsid w:val="00075ADE"/>
    <w:rsid w:val="00076B25"/>
    <w:rsid w:val="00093194"/>
    <w:rsid w:val="000A3DD6"/>
    <w:rsid w:val="000C6028"/>
    <w:rsid w:val="000D024D"/>
    <w:rsid w:val="000D16F2"/>
    <w:rsid w:val="000D304A"/>
    <w:rsid w:val="000D5787"/>
    <w:rsid w:val="000E0702"/>
    <w:rsid w:val="000E50CD"/>
    <w:rsid w:val="0011053C"/>
    <w:rsid w:val="00131577"/>
    <w:rsid w:val="0013578A"/>
    <w:rsid w:val="001436C3"/>
    <w:rsid w:val="0014643E"/>
    <w:rsid w:val="001521AF"/>
    <w:rsid w:val="00164269"/>
    <w:rsid w:val="0017509D"/>
    <w:rsid w:val="00183792"/>
    <w:rsid w:val="00185E70"/>
    <w:rsid w:val="00191095"/>
    <w:rsid w:val="00191E87"/>
    <w:rsid w:val="001C3D8B"/>
    <w:rsid w:val="00225EB7"/>
    <w:rsid w:val="00227640"/>
    <w:rsid w:val="00242380"/>
    <w:rsid w:val="00254859"/>
    <w:rsid w:val="002551D9"/>
    <w:rsid w:val="002C3073"/>
    <w:rsid w:val="002D10B1"/>
    <w:rsid w:val="002E0005"/>
    <w:rsid w:val="002E4413"/>
    <w:rsid w:val="003048A8"/>
    <w:rsid w:val="0031323E"/>
    <w:rsid w:val="003206CB"/>
    <w:rsid w:val="00326191"/>
    <w:rsid w:val="00330939"/>
    <w:rsid w:val="00353300"/>
    <w:rsid w:val="003703DE"/>
    <w:rsid w:val="00371053"/>
    <w:rsid w:val="0037147D"/>
    <w:rsid w:val="00377785"/>
    <w:rsid w:val="00394277"/>
    <w:rsid w:val="003D65F4"/>
    <w:rsid w:val="003E7273"/>
    <w:rsid w:val="004533E4"/>
    <w:rsid w:val="004879C9"/>
    <w:rsid w:val="004C04A0"/>
    <w:rsid w:val="004C31D6"/>
    <w:rsid w:val="004D43BB"/>
    <w:rsid w:val="004D4C40"/>
    <w:rsid w:val="004E1A66"/>
    <w:rsid w:val="004E2CE6"/>
    <w:rsid w:val="004E4F77"/>
    <w:rsid w:val="00504F3D"/>
    <w:rsid w:val="00510317"/>
    <w:rsid w:val="00533D91"/>
    <w:rsid w:val="0053444E"/>
    <w:rsid w:val="00547449"/>
    <w:rsid w:val="00570266"/>
    <w:rsid w:val="00571B19"/>
    <w:rsid w:val="005B4A73"/>
    <w:rsid w:val="006007BF"/>
    <w:rsid w:val="006363B1"/>
    <w:rsid w:val="00644E29"/>
    <w:rsid w:val="006662CC"/>
    <w:rsid w:val="00685769"/>
    <w:rsid w:val="0069159A"/>
    <w:rsid w:val="00692396"/>
    <w:rsid w:val="00694D1D"/>
    <w:rsid w:val="006A5433"/>
    <w:rsid w:val="006B52FC"/>
    <w:rsid w:val="006C7D17"/>
    <w:rsid w:val="006D03B5"/>
    <w:rsid w:val="006D71DA"/>
    <w:rsid w:val="0071171A"/>
    <w:rsid w:val="00715484"/>
    <w:rsid w:val="007204C2"/>
    <w:rsid w:val="00725999"/>
    <w:rsid w:val="00736862"/>
    <w:rsid w:val="00751B39"/>
    <w:rsid w:val="007544C6"/>
    <w:rsid w:val="00754DCD"/>
    <w:rsid w:val="00757B33"/>
    <w:rsid w:val="007A08BD"/>
    <w:rsid w:val="007B6036"/>
    <w:rsid w:val="007F7FD8"/>
    <w:rsid w:val="00815155"/>
    <w:rsid w:val="00826CB3"/>
    <w:rsid w:val="0083291C"/>
    <w:rsid w:val="008363D1"/>
    <w:rsid w:val="00851E2A"/>
    <w:rsid w:val="00864906"/>
    <w:rsid w:val="008A6928"/>
    <w:rsid w:val="008B03BB"/>
    <w:rsid w:val="008C4E05"/>
    <w:rsid w:val="008D0AB8"/>
    <w:rsid w:val="00934068"/>
    <w:rsid w:val="00941B48"/>
    <w:rsid w:val="00942CC1"/>
    <w:rsid w:val="0095665D"/>
    <w:rsid w:val="00966C63"/>
    <w:rsid w:val="00990A95"/>
    <w:rsid w:val="0099784B"/>
    <w:rsid w:val="009B7AF3"/>
    <w:rsid w:val="009E5B7F"/>
    <w:rsid w:val="009E6A65"/>
    <w:rsid w:val="009F2367"/>
    <w:rsid w:val="00A006DB"/>
    <w:rsid w:val="00A060B3"/>
    <w:rsid w:val="00A0782C"/>
    <w:rsid w:val="00A126C9"/>
    <w:rsid w:val="00A1661F"/>
    <w:rsid w:val="00A16ABF"/>
    <w:rsid w:val="00A43E2C"/>
    <w:rsid w:val="00A952B4"/>
    <w:rsid w:val="00AA33B6"/>
    <w:rsid w:val="00AA643E"/>
    <w:rsid w:val="00AB78AE"/>
    <w:rsid w:val="00AC2AE8"/>
    <w:rsid w:val="00AC59AA"/>
    <w:rsid w:val="00AD4D50"/>
    <w:rsid w:val="00AF3694"/>
    <w:rsid w:val="00B06993"/>
    <w:rsid w:val="00B22142"/>
    <w:rsid w:val="00B32107"/>
    <w:rsid w:val="00B36F75"/>
    <w:rsid w:val="00B532D0"/>
    <w:rsid w:val="00B56D9B"/>
    <w:rsid w:val="00BA564C"/>
    <w:rsid w:val="00C1057F"/>
    <w:rsid w:val="00C25149"/>
    <w:rsid w:val="00C32C07"/>
    <w:rsid w:val="00C42BCB"/>
    <w:rsid w:val="00C448B9"/>
    <w:rsid w:val="00C52C2B"/>
    <w:rsid w:val="00C64E4E"/>
    <w:rsid w:val="00C7262A"/>
    <w:rsid w:val="00C7722E"/>
    <w:rsid w:val="00C80F5B"/>
    <w:rsid w:val="00C84CCC"/>
    <w:rsid w:val="00CC226C"/>
    <w:rsid w:val="00CE55D9"/>
    <w:rsid w:val="00D5308D"/>
    <w:rsid w:val="00D57ABA"/>
    <w:rsid w:val="00D74F2D"/>
    <w:rsid w:val="00D76632"/>
    <w:rsid w:val="00D832C0"/>
    <w:rsid w:val="00D87D59"/>
    <w:rsid w:val="00DB168C"/>
    <w:rsid w:val="00DC2DB4"/>
    <w:rsid w:val="00DD1616"/>
    <w:rsid w:val="00E21B03"/>
    <w:rsid w:val="00E23ECC"/>
    <w:rsid w:val="00E32AE5"/>
    <w:rsid w:val="00E4012E"/>
    <w:rsid w:val="00E479CD"/>
    <w:rsid w:val="00E54020"/>
    <w:rsid w:val="00E540C0"/>
    <w:rsid w:val="00E70168"/>
    <w:rsid w:val="00E74245"/>
    <w:rsid w:val="00E86ABE"/>
    <w:rsid w:val="00EA5C8C"/>
    <w:rsid w:val="00EE73BD"/>
    <w:rsid w:val="00F06D1D"/>
    <w:rsid w:val="00F11517"/>
    <w:rsid w:val="00F521BB"/>
    <w:rsid w:val="00F556DE"/>
    <w:rsid w:val="00F668B5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4527D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f1">
    <w:name w:val="No Spacing"/>
    <w:uiPriority w:val="1"/>
    <w:qFormat/>
    <w:rsid w:val="0009319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3</cp:revision>
  <cp:lastPrinted>2024-09-24T13:43:00Z</cp:lastPrinted>
  <dcterms:created xsi:type="dcterms:W3CDTF">2024-09-24T13:47:00Z</dcterms:created>
  <dcterms:modified xsi:type="dcterms:W3CDTF">2024-09-26T07:19:00Z</dcterms:modified>
</cp:coreProperties>
</file>