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1DD06" w14:textId="1449D15D" w:rsidR="005A68AD" w:rsidRDefault="005A68AD" w:rsidP="00A37BC0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идентификатор</w:t>
      </w:r>
    </w:p>
    <w:p w14:paraId="3722B129" w14:textId="211BADA8" w:rsidR="00F668B5" w:rsidRPr="005A68AD" w:rsidRDefault="005A68AD" w:rsidP="00A37BC0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5A68AD">
        <w:rPr>
          <w:rFonts w:ascii="Arial" w:hAnsi="Arial" w:cs="Arial"/>
          <w:noProof/>
          <w:sz w:val="24"/>
          <w:szCs w:val="24"/>
        </w:rPr>
        <w:t>ГЕРБ</w:t>
      </w:r>
    </w:p>
    <w:p w14:paraId="48F35519" w14:textId="77777777" w:rsidR="00F668B5" w:rsidRPr="00A37BC0" w:rsidRDefault="00F668B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3AEC00EA" w14:textId="77777777" w:rsidR="00F668B5" w:rsidRPr="00A37BC0" w:rsidRDefault="00E7424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AEBD738" w14:textId="77777777" w:rsidR="00F668B5" w:rsidRPr="00A37BC0" w:rsidRDefault="00F668B5" w:rsidP="00A37BC0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44"/>
          <w:szCs w:val="18"/>
        </w:rPr>
      </w:pPr>
    </w:p>
    <w:p w14:paraId="14AC3A64" w14:textId="0D04AB86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__</w:t>
      </w:r>
      <w:r w:rsidR="00327042" w:rsidRPr="00327042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05.08.2024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___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327042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 </w:t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№___</w:t>
      </w:r>
      <w:r w:rsidR="00522D7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_</w:t>
      </w:r>
      <w:r w:rsidR="00327042" w:rsidRPr="00327042">
        <w:rPr>
          <w:rFonts w:ascii="Arial" w:eastAsiaTheme="minorHAnsi" w:hAnsi="Arial" w:cs="Arial"/>
          <w:color w:val="000000" w:themeColor="text1"/>
          <w:sz w:val="28"/>
          <w:szCs w:val="28"/>
          <w:u w:val="single"/>
        </w:rPr>
        <w:t>227</w:t>
      </w:r>
      <w:r w:rsidR="00522D7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__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___</w:t>
      </w:r>
    </w:p>
    <w:p w14:paraId="2E48C6E7" w14:textId="33A41549" w:rsidR="00F668B5" w:rsidRPr="007B67DE" w:rsidRDefault="00F668B5" w:rsidP="007B67DE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ab/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д. Юкки</w:t>
      </w:r>
    </w:p>
    <w:p w14:paraId="390344B7" w14:textId="77777777" w:rsidR="0099784B" w:rsidRPr="00A37BC0" w:rsidRDefault="0099784B" w:rsidP="007B67DE">
      <w:pPr>
        <w:spacing w:line="240" w:lineRule="auto"/>
        <w:rPr>
          <w:color w:val="000000" w:themeColor="text1"/>
        </w:rPr>
      </w:pPr>
    </w:p>
    <w:p w14:paraId="4D6FEE2E" w14:textId="77777777" w:rsidR="00C87761" w:rsidRPr="007B67DE" w:rsidRDefault="00C87761" w:rsidP="007B67DE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386E5A" w14:textId="29BB81C2" w:rsidR="00C87761" w:rsidRPr="007B67DE" w:rsidRDefault="00C87761" w:rsidP="007B67D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</w:t>
      </w:r>
      <w:r w:rsidR="00220FC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20.12.2021 № 513 «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="00220FC1" w:rsidRPr="007B67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МО «Юкковское сельское поселение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», администрация </w:t>
      </w:r>
      <w:r w:rsidR="009354C3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я е т:</w:t>
      </w:r>
    </w:p>
    <w:p w14:paraId="57EE5FDD" w14:textId="77777777" w:rsidR="00C87761" w:rsidRPr="007B67DE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E09413" w14:textId="7B4D8C2B" w:rsidR="00C87761" w:rsidRPr="007B67DE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р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айона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Ленинградской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области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28.10.2021 № 399</w:t>
      </w:r>
      <w:r w:rsidR="007D733E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C25861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387E2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5017C8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 449</w:t>
      </w:r>
      <w:r w:rsidR="0066224B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389D813B" w14:textId="28D12229" w:rsidR="00C87761" w:rsidRPr="007B67DE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 </w:t>
      </w:r>
      <w:r w:rsidR="00FB7B7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даты подписания</w:t>
      </w:r>
      <w:r w:rsid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667D69E" w14:textId="77777777" w:rsidR="00C87761" w:rsidRPr="007B67DE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Контроль исполнения настоящего постановления оставляю за собой.</w:t>
      </w:r>
    </w:p>
    <w:p w14:paraId="78A14396" w14:textId="301B32A5" w:rsidR="00C87761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E72B923" w14:textId="77777777" w:rsidR="007B67DE" w:rsidRPr="007B67DE" w:rsidRDefault="007B67DE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C07D92C" w14:textId="55260F06" w:rsidR="00C87761" w:rsidRPr="007B67DE" w:rsidRDefault="005017C8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И.о. г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>лав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                  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E5308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М.Ю. Белов</w:t>
      </w:r>
    </w:p>
    <w:p w14:paraId="54235954" w14:textId="56EB0278" w:rsidR="00C87761" w:rsidRPr="007B67DE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10CA9DD2" w14:textId="48154E2A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74648908" w14:textId="4FE9E7B3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5B6A982A" w14:textId="235C70CE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2C6057BE" w14:textId="0712E3C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AB7FA6A" w14:textId="7F0EA126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F493DB1" w14:textId="67D0982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868E1F6" w14:textId="7AB16824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2F51BC0" w14:textId="1036532B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4702AA3" w14:textId="7A184DCA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16D48DA" w14:textId="2890A073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F6819AB" w14:textId="67AD904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88602B7" w14:textId="1822DC0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C60DA0F" w14:textId="7A9A242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66AAB11" w14:textId="4531610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264FA34" w14:textId="46DF657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45935B" w14:textId="1F32B1D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6DD969E" w14:textId="2DE8128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B1A8FF1" w14:textId="0510E9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4D771AE" w14:textId="083108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C2BDCEA" w14:textId="19C6F68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0ECFDCE" w14:textId="1ED16A0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2DC7B9C" w14:textId="3F7EED7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680170" w14:textId="480BE30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B1260DD" w14:textId="5B1AAA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908A430" w14:textId="4B8F8CB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D155889" w14:textId="16F271B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E021DB3" w14:textId="623A452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07BBD03" w14:textId="560EFFB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8760C58" w14:textId="03C44A2A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C5DD798" w14:textId="5724ADB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52A55D3" w14:textId="342B468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B3DC929" w14:textId="0C5B3078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15F27C3" w14:textId="5A85383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3CA3753" w14:textId="3FB93E7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09E8132" w14:textId="1BCF41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91CC2EB" w14:textId="5F6EA2F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26E9F4B" w14:textId="58E1D79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B1973EE" w14:textId="4A815FC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0435756" w14:textId="127A717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E606375" w14:textId="52D46F4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ABE90C0" w14:textId="32353B5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F3291AF" w14:textId="120BC3F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D33DA47" w14:textId="77777777" w:rsidR="00C87761" w:rsidRPr="00A37BC0" w:rsidRDefault="00C87761" w:rsidP="00A37B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5949ABBC" w14:textId="77777777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71860AC7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327042" w:rsidRPr="00327042">
        <w:rPr>
          <w:rFonts w:ascii="Times New Roman" w:hAnsi="Times New Roman"/>
          <w:color w:val="000000" w:themeColor="text1"/>
          <w:sz w:val="28"/>
          <w:szCs w:val="28"/>
          <w:u w:val="single"/>
        </w:rPr>
        <w:t>05.08.2024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37BC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№ __</w:t>
      </w:r>
      <w:r w:rsidR="00522D77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327042" w:rsidRPr="00327042">
        <w:rPr>
          <w:rFonts w:ascii="Times New Roman" w:hAnsi="Times New Roman"/>
          <w:color w:val="000000" w:themeColor="text1"/>
          <w:sz w:val="28"/>
          <w:szCs w:val="28"/>
          <w:u w:val="single"/>
        </w:rPr>
        <w:t>227</w:t>
      </w:r>
      <w:r w:rsidR="00522D77"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3719D914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изменениями внесенными Постановлениями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659846CE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0480BF62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66224B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3B006EE9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F01B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F01B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001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23 430,98 тыс. рублей</w:t>
            </w:r>
          </w:p>
          <w:p w14:paraId="2B57F2B6" w14:textId="309F71C4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B2840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187022B6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01B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F01B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506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414634AF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0F8A12EC" w:rsidR="00487910" w:rsidRPr="00A37BC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B13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5A68AD">
          <w:headerReference w:type="default" r:id="rId8"/>
          <w:pgSz w:w="11905" w:h="16838"/>
          <w:pgMar w:top="568" w:right="709" w:bottom="851" w:left="1429" w:header="720" w:footer="720" w:gutter="0"/>
          <w:cols w:space="720"/>
          <w:titlePg/>
          <w:docGrid w:linePitch="299"/>
        </w:sectPr>
      </w:pPr>
    </w:p>
    <w:p w14:paraId="018DEC93" w14:textId="74A53BC7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2C260BD7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от _</w:t>
      </w:r>
      <w:r w:rsidR="00327042" w:rsidRPr="00327042">
        <w:rPr>
          <w:rFonts w:ascii="Times New Roman" w:hAnsi="Times New Roman"/>
          <w:color w:val="000000" w:themeColor="text1"/>
          <w:sz w:val="24"/>
          <w:szCs w:val="24"/>
          <w:u w:val="single"/>
        </w:rPr>
        <w:t>05.08.2024</w:t>
      </w:r>
      <w:r w:rsidR="00487910" w:rsidRPr="00327042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 № _</w:t>
      </w:r>
      <w:r w:rsidR="00327042" w:rsidRPr="00327042">
        <w:rPr>
          <w:rFonts w:ascii="Times New Roman" w:hAnsi="Times New Roman"/>
          <w:color w:val="000000" w:themeColor="text1"/>
          <w:sz w:val="24"/>
          <w:szCs w:val="24"/>
          <w:u w:val="single"/>
        </w:rPr>
        <w:t>227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621"/>
        <w:gridCol w:w="1105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464569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464569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  <w:shd w:val="clear" w:color="auto" w:fill="auto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464569">
        <w:trPr>
          <w:tblHeader/>
        </w:trPr>
        <w:tc>
          <w:tcPr>
            <w:tcW w:w="1607" w:type="pct"/>
            <w:shd w:val="clear" w:color="auto" w:fill="auto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534" w:type="pct"/>
            <w:shd w:val="clear" w:color="auto" w:fill="auto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464569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262ADFDC" w14:textId="50E17C3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</w:t>
            </w:r>
            <w:r w:rsidR="007B67DE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Благоустройство территории МО «Юкковское сельское поселение»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B3300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23 430,98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5D7EC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D536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464569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50CB33F" w14:textId="2DD566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28 735,25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590DE1" w14:textId="01D0000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1 753,38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7631C8" w14:textId="559B7E62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26 981,87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464569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A45D17D" w14:textId="333670C5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4656B2">
              <w:rPr>
                <w:rFonts w:ascii="Times New Roman" w:hAnsi="Times New Roman"/>
                <w:color w:val="000000" w:themeColor="text1"/>
              </w:rPr>
              <w:t>8</w:t>
            </w: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656B2">
              <w:rPr>
                <w:rFonts w:ascii="Times New Roman" w:hAnsi="Times New Roman"/>
                <w:color w:val="000000" w:themeColor="text1"/>
              </w:rPr>
              <w:t>506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FB1372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7013B68" w14:textId="404FACE3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5 196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66619D">
              <w:rPr>
                <w:rFonts w:ascii="Times New Roman" w:hAnsi="Times New Roman"/>
                <w:color w:val="000000" w:themeColor="text1"/>
              </w:rPr>
              <w:t>09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550CEA8" w14:textId="13D6DCEF" w:rsidR="00077BD8" w:rsidRPr="00A37BC0" w:rsidRDefault="00FB1372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4656B2">
              <w:rPr>
                <w:rFonts w:ascii="Times New Roman" w:hAnsi="Times New Roman"/>
                <w:color w:val="000000" w:themeColor="text1"/>
              </w:rPr>
              <w:t>3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656B2">
              <w:rPr>
                <w:rFonts w:ascii="Times New Roman" w:hAnsi="Times New Roman"/>
                <w:color w:val="000000" w:themeColor="text1"/>
              </w:rPr>
              <w:t>310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077BD8">
              <w:rPr>
                <w:rFonts w:ascii="Times New Roman" w:hAnsi="Times New Roman"/>
                <w:color w:val="000000" w:themeColor="text1"/>
              </w:rPr>
              <w:t>5</w:t>
            </w:r>
            <w:r w:rsidR="0066619D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464569">
        <w:tc>
          <w:tcPr>
            <w:tcW w:w="1607" w:type="pct"/>
            <w:vMerge/>
            <w:shd w:val="clear" w:color="auto" w:fill="auto"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AD8AFF3" w14:textId="2B106FD5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694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B1372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5E2C4E9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7A8EAFF" w14:textId="4CF3183A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 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4C1600" w14:textId="61CD903B" w:rsidR="00077BD8" w:rsidRPr="00C37D7D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51</w:t>
            </w:r>
            <w:r w:rsidR="00FB1372"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B1372">
              <w:rPr>
                <w:rFonts w:ascii="Times New Roman" w:hAnsi="Times New Roman"/>
                <w:bCs/>
                <w:color w:val="000000" w:themeColor="text1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464569">
        <w:tc>
          <w:tcPr>
            <w:tcW w:w="1607" w:type="pct"/>
            <w:vMerge/>
            <w:shd w:val="clear" w:color="auto" w:fill="auto"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2AFEDD" w14:textId="0FA77E8B" w:rsidR="00077BD8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7 634,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50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007CB5" w14:textId="0FD0E5E6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BCF5EF" w14:textId="6584B488" w:rsidR="00077BD8" w:rsidRPr="00C37D7D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513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503D7" w:rsidRPr="00A37BC0" w14:paraId="477335C2" w14:textId="77777777" w:rsidTr="00464569">
        <w:tc>
          <w:tcPr>
            <w:tcW w:w="1607" w:type="pct"/>
            <w:shd w:val="clear" w:color="auto" w:fill="auto"/>
          </w:tcPr>
          <w:p w14:paraId="13A604A5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0CF0B3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27AFD2A" w14:textId="7BFB6ED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4EEA95" w14:textId="00142678" w:rsidR="008503D7" w:rsidRPr="00A37BC0" w:rsidRDefault="00A54DC2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4656B2"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4656B2">
              <w:rPr>
                <w:rFonts w:ascii="Times New Roman" w:hAnsi="Times New Roman"/>
                <w:b/>
                <w:color w:val="000000" w:themeColor="text1"/>
              </w:rPr>
              <w:t>001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74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8A240F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961A54" w14:textId="09BC5123" w:rsidR="008503D7" w:rsidRPr="00A37BC0" w:rsidRDefault="00D26BA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11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952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66619D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7D0247" w14:textId="35FCCEAC" w:rsidR="008503D7" w:rsidRPr="00A37BC0" w:rsidRDefault="0058101D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="004656B2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4656B2">
              <w:rPr>
                <w:rFonts w:ascii="Times New Roman" w:hAnsi="Times New Roman"/>
                <w:b/>
                <w:color w:val="000000" w:themeColor="text1"/>
              </w:rPr>
              <w:t>0</w:t>
            </w:r>
            <w:r w:rsidR="00D26BAF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4656B2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D26BAF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66619D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2CD17A4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503D7" w:rsidRPr="00A37BC0" w14:paraId="182ED15E" w14:textId="77777777" w:rsidTr="00464569">
        <w:tc>
          <w:tcPr>
            <w:tcW w:w="4858" w:type="pct"/>
            <w:gridSpan w:val="8"/>
            <w:shd w:val="clear" w:color="auto" w:fill="auto"/>
          </w:tcPr>
          <w:p w14:paraId="29E23230" w14:textId="77777777" w:rsidR="008503D7" w:rsidRPr="0058101D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101D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AD14CAE" w14:textId="77777777" w:rsidTr="00077BD6">
        <w:trPr>
          <w:trHeight w:val="530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722C35C" w14:textId="64EA17F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BAD93C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D0C61E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F150F4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F7ABF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98E3EF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113323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7A850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D13EAE2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A779A96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722B22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BED8B7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230D604E" w14:textId="3AD3FAFF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3449A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FA8A26" w14:textId="03CFFD7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01929EAA" w14:textId="0C0CCFB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0DD7E7A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FC9EB7C" w14:textId="77777777" w:rsidTr="00077BD6">
        <w:trPr>
          <w:trHeight w:val="375"/>
        </w:trPr>
        <w:tc>
          <w:tcPr>
            <w:tcW w:w="1607" w:type="pct"/>
            <w:vMerge/>
            <w:shd w:val="clear" w:color="auto" w:fill="auto"/>
            <w:vAlign w:val="center"/>
          </w:tcPr>
          <w:p w14:paraId="4026BFA3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929A6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839E7C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07DF4B7" w14:textId="6E8F2489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4656B2"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4656B2">
              <w:rPr>
                <w:rFonts w:ascii="Times New Roman" w:hAnsi="Times New Roman"/>
                <w:bCs/>
                <w:color w:val="000000" w:themeColor="text1"/>
              </w:rPr>
              <w:t>359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22037E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ECF202" w14:textId="10FFF0B6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524" w:type="pct"/>
            <w:shd w:val="clear" w:color="auto" w:fill="auto"/>
          </w:tcPr>
          <w:p w14:paraId="170D0C86" w14:textId="500BCE06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4656B2"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AA62354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14D85066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05BBE27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A9AC14D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DF6665D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30C1CAE3" w14:textId="03A5600E" w:rsidR="00077BD8" w:rsidRPr="0066619D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  <w:r w:rsidR="0066619D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913CC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D5A81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429E2F41" w14:textId="29654850" w:rsidR="00077BD8" w:rsidRPr="0066619D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  <w:r w:rsidR="0066619D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87B3BE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8A32C3F" w14:textId="77777777" w:rsidTr="00077BD6">
        <w:trPr>
          <w:trHeight w:val="447"/>
        </w:trPr>
        <w:tc>
          <w:tcPr>
            <w:tcW w:w="1607" w:type="pct"/>
            <w:vMerge/>
            <w:shd w:val="clear" w:color="auto" w:fill="auto"/>
            <w:vAlign w:val="center"/>
          </w:tcPr>
          <w:p w14:paraId="1616EDCA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8AD2EEF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6EE446A" w14:textId="6C85E16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2DC37C30" w14:textId="1F308B45" w:rsidR="00077BD8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D76A2">
              <w:rPr>
                <w:rFonts w:ascii="Times New Roman" w:hAnsi="Times New Roman"/>
                <w:bCs/>
                <w:color w:val="000000" w:themeColor="text1"/>
                <w:lang w:val="en-US"/>
              </w:rPr>
              <w:t>495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8003A5" w14:textId="2D984204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D18B25A" w14:textId="45295431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77EDF45" w14:textId="680B9BE8" w:rsidR="00077BD8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D76A2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D76A2">
              <w:rPr>
                <w:rFonts w:ascii="Times New Roman" w:hAnsi="Times New Roman"/>
                <w:bCs/>
                <w:color w:val="000000" w:themeColor="text1"/>
                <w:lang w:val="en-US"/>
              </w:rPr>
              <w:t>495.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="0058101D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4812DD" w14:textId="6CDC2A6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FC134F3" w14:textId="77777777" w:rsidTr="00464569">
        <w:tc>
          <w:tcPr>
            <w:tcW w:w="1607" w:type="pct"/>
            <w:shd w:val="clear" w:color="auto" w:fill="auto"/>
            <w:vAlign w:val="center"/>
          </w:tcPr>
          <w:p w14:paraId="49910915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C16550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5FC8C4AF" w14:textId="2A68B1EA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42E50EE" w14:textId="3585ED5E" w:rsidR="00077BD8" w:rsidRPr="0066619D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414BEE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414BEE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</w:t>
            </w:r>
            <w:r w:rsidR="0066619D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FE38EC1" w14:textId="77777777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E86938" w14:textId="00CC780E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00,00</w:t>
            </w:r>
          </w:p>
        </w:tc>
        <w:tc>
          <w:tcPr>
            <w:tcW w:w="524" w:type="pct"/>
            <w:shd w:val="clear" w:color="auto" w:fill="auto"/>
          </w:tcPr>
          <w:p w14:paraId="7A193A6B" w14:textId="1EC6D6B3" w:rsidR="00077BD8" w:rsidRPr="0066619D" w:rsidRDefault="00414BEE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40</w:t>
            </w:r>
            <w:r w:rsidR="00077BD8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077BD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="00077BD8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</w:t>
            </w:r>
            <w:r w:rsidR="0066619D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4E31A1A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077BD6" w:rsidRPr="00A37BC0" w14:paraId="603BF30E" w14:textId="77777777" w:rsidTr="00077BD6">
        <w:trPr>
          <w:trHeight w:val="457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2195C1E" w14:textId="0BDEC9E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</w:t>
            </w:r>
            <w:proofErr w:type="gramStart"/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МО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11EFBEE5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57B226C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FE44ACC" w14:textId="560D16AA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164B7B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5A5937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1D8147" w14:textId="2E3AEED8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DF542A9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6" w:rsidRPr="00A37BC0" w14:paraId="2977099E" w14:textId="77777777" w:rsidTr="00077BD6">
        <w:trPr>
          <w:trHeight w:val="382"/>
        </w:trPr>
        <w:tc>
          <w:tcPr>
            <w:tcW w:w="1607" w:type="pct"/>
            <w:vMerge/>
            <w:shd w:val="clear" w:color="auto" w:fill="auto"/>
            <w:vAlign w:val="center"/>
          </w:tcPr>
          <w:p w14:paraId="76E84FE0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4D44E0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45832FF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6A93083" w14:textId="2BB56C7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B6DD32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9508534" w14:textId="0D399323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1130504" w14:textId="61517243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B43E39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6" w:rsidRPr="00A37BC0" w14:paraId="166AA6E2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6B8C8A4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9F6180B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1051704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B50D70E" w14:textId="03FE3E1B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5735C9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B74A0C" w14:textId="306A5BEA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</w:t>
            </w:r>
          </w:p>
        </w:tc>
        <w:tc>
          <w:tcPr>
            <w:tcW w:w="524" w:type="pct"/>
            <w:shd w:val="clear" w:color="auto" w:fill="auto"/>
          </w:tcPr>
          <w:p w14:paraId="6DA062A8" w14:textId="3D3FC339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CF5BEFE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6" w:rsidRPr="00A37BC0" w14:paraId="64E8A757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1490F35D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7D4E04C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CAD8F36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95BEF06" w14:textId="59069D8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6ED7BF1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B8A051" w14:textId="318E756C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8EB4679" w14:textId="73EDC69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4FB8453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6" w:rsidRPr="00A37BC0" w14:paraId="3369CAA0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3688F592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F41B19D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647AA20" w14:textId="4B047125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16568284" w14:textId="78591B92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FD9C338" w14:textId="2AADF36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022F6D7" w14:textId="20DFB299" w:rsidR="00077BD6" w:rsidRPr="00A01699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4864521F" w14:textId="083AAA5D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BAF5C0F" w14:textId="2F4AC2C6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077BD6" w:rsidRPr="00A37BC0" w:rsidRDefault="00077BD6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8F9ABE5" w14:textId="77777777" w:rsidTr="00464569">
        <w:tc>
          <w:tcPr>
            <w:tcW w:w="1607" w:type="pct"/>
            <w:shd w:val="clear" w:color="auto" w:fill="auto"/>
            <w:vAlign w:val="center"/>
          </w:tcPr>
          <w:p w14:paraId="4C68945D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1092DE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DDF3BBF" w14:textId="3B00F63C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4803D3D8" w14:textId="4E8EE5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E2EDEB" w14:textId="77777777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CE3226" w14:textId="09EAF5CE" w:rsidR="00077BD8" w:rsidRPr="00C37D7D" w:rsidRDefault="00036261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="00077BD8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524" w:type="pct"/>
            <w:shd w:val="clear" w:color="auto" w:fill="auto"/>
          </w:tcPr>
          <w:p w14:paraId="6A66DD94" w14:textId="5A4212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406E31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0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74F67B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406E31" w:rsidRPr="00A37BC0" w14:paraId="11B69235" w14:textId="77777777" w:rsidTr="00077BD6">
        <w:trPr>
          <w:trHeight w:val="424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D446515" w14:textId="1E75822F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населенных пунктов МО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3E697E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05DE7B0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8E06F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CADAB6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96B7A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0FBAC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87D914D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31DF54B9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413C356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5398A0B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B718CA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E2CE504" w14:textId="237F17F2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5A8CD7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BD9EB66" w14:textId="5E373FF9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2872FC" w14:textId="262D5622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CFF99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7B4CF949" w14:textId="77777777" w:rsidTr="00077BD6">
        <w:trPr>
          <w:trHeight w:val="353"/>
        </w:trPr>
        <w:tc>
          <w:tcPr>
            <w:tcW w:w="1607" w:type="pct"/>
            <w:vMerge/>
            <w:shd w:val="clear" w:color="auto" w:fill="auto"/>
            <w:vAlign w:val="center"/>
          </w:tcPr>
          <w:p w14:paraId="5FC2133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3685FA1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62968D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A9147E" w14:textId="2DB4E06E" w:rsidR="00406E31" w:rsidRPr="00A37BC0" w:rsidRDefault="00414BEE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="00406E31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805</w:t>
            </w:r>
            <w:r w:rsidR="00406E31"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A840BAE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C0C6E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C9AC08A" w14:textId="11180D4C" w:rsidR="00406E31" w:rsidRPr="00A37BC0" w:rsidRDefault="00414BEE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="00406E31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805</w:t>
            </w:r>
            <w:r w:rsidR="00406E31"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7D95251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DFF82DA" w14:textId="77777777" w:rsidTr="00077BD6">
        <w:trPr>
          <w:trHeight w:val="445"/>
        </w:trPr>
        <w:tc>
          <w:tcPr>
            <w:tcW w:w="1607" w:type="pct"/>
            <w:vMerge/>
            <w:shd w:val="clear" w:color="auto" w:fill="auto"/>
            <w:vAlign w:val="center"/>
          </w:tcPr>
          <w:p w14:paraId="5304677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B01590D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DC2435B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09EC8D0" w14:textId="39D031B4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68A835E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ADE82A3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46B115" w14:textId="5E91F053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0454DC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464F4900" w14:textId="77777777" w:rsidTr="00077BD6">
        <w:trPr>
          <w:trHeight w:val="423"/>
        </w:trPr>
        <w:tc>
          <w:tcPr>
            <w:tcW w:w="1607" w:type="pct"/>
            <w:vMerge/>
            <w:shd w:val="clear" w:color="auto" w:fill="auto"/>
            <w:vAlign w:val="center"/>
          </w:tcPr>
          <w:p w14:paraId="024DDE9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061DABF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5117D39" w14:textId="3E085FE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FDC825" w14:textId="6805476D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F41839" w14:textId="69EEA6A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35201F3" w14:textId="037CC80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218672" w14:textId="6B02D3DD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D2F7B9C" w14:textId="1F3E94E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F15161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1E4B90B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3FC1DD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A128F84" w14:textId="555D886B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5186178" w14:textId="1454731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="00414BEE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414BEE">
              <w:rPr>
                <w:rFonts w:ascii="Times New Roman" w:hAnsi="Times New Roman"/>
                <w:b/>
                <w:bCs/>
                <w:color w:val="000000" w:themeColor="text1"/>
              </w:rPr>
              <w:t>95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5FFA0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06E828" w14:textId="1042E0F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0520AB" w14:textId="14522F11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="00414BEE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414BEE">
              <w:rPr>
                <w:rFonts w:ascii="Times New Roman" w:hAnsi="Times New Roman"/>
                <w:b/>
                <w:bCs/>
                <w:color w:val="000000" w:themeColor="text1"/>
              </w:rPr>
              <w:t>955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C32DA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406E31" w:rsidRPr="00A37BC0" w14:paraId="7CBB1394" w14:textId="77777777" w:rsidTr="00077BD6">
        <w:trPr>
          <w:trHeight w:val="511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46FD0662" w14:textId="451A19A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B736D1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Содействие развитию участия населения в осуществлении местного самоуправления в иных формах на территории МО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73EAC6DF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0DC611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185371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E9EA294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CFD71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7C5B1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BF35E1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832B565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FEB0E9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79BEAE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38FB2A0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1AC496FE" w14:textId="0E1A8EA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2 787,77</w:t>
            </w:r>
          </w:p>
        </w:tc>
        <w:tc>
          <w:tcPr>
            <w:tcW w:w="381" w:type="pct"/>
            <w:shd w:val="clear" w:color="auto" w:fill="auto"/>
          </w:tcPr>
          <w:p w14:paraId="02E1533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941F64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1 507,90</w:t>
            </w:r>
          </w:p>
        </w:tc>
        <w:tc>
          <w:tcPr>
            <w:tcW w:w="524" w:type="pct"/>
            <w:shd w:val="clear" w:color="auto" w:fill="auto"/>
          </w:tcPr>
          <w:p w14:paraId="12924D27" w14:textId="61317A1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1 279,87</w:t>
            </w:r>
          </w:p>
        </w:tc>
        <w:tc>
          <w:tcPr>
            <w:tcW w:w="382" w:type="pct"/>
            <w:shd w:val="clear" w:color="auto" w:fill="auto"/>
          </w:tcPr>
          <w:p w14:paraId="11A69A9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C6C6BE8" w14:textId="77777777" w:rsidTr="00077BD6">
        <w:trPr>
          <w:trHeight w:val="383"/>
        </w:trPr>
        <w:tc>
          <w:tcPr>
            <w:tcW w:w="1607" w:type="pct"/>
            <w:vMerge/>
            <w:shd w:val="clear" w:color="auto" w:fill="auto"/>
            <w:vAlign w:val="center"/>
          </w:tcPr>
          <w:p w14:paraId="1C65863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DDB7B84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81E815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554F9B0" w14:textId="4F6B6EFE" w:rsidR="00406E31" w:rsidRPr="00A37BC0" w:rsidRDefault="0009769C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406E31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406E31">
              <w:rPr>
                <w:rFonts w:ascii="Times New Roman" w:hAnsi="Times New Roman"/>
                <w:bCs/>
                <w:color w:val="000000" w:themeColor="text1"/>
              </w:rPr>
              <w:t>94</w:t>
            </w:r>
            <w:r w:rsidR="00406E31"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 w:rsidR="00406E31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</w:tcPr>
          <w:p w14:paraId="57FBC44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0A5D4FF" w14:textId="741B986C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1 474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24E9287C" w14:textId="48405131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09769C">
              <w:rPr>
                <w:rFonts w:ascii="Times New Roman" w:hAnsi="Times New Roman"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12</w:t>
            </w:r>
          </w:p>
        </w:tc>
        <w:tc>
          <w:tcPr>
            <w:tcW w:w="382" w:type="pct"/>
            <w:shd w:val="clear" w:color="auto" w:fill="auto"/>
          </w:tcPr>
          <w:p w14:paraId="1FC2DB9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8597303" w14:textId="77777777" w:rsidTr="00077BD6">
        <w:trPr>
          <w:trHeight w:val="474"/>
        </w:trPr>
        <w:tc>
          <w:tcPr>
            <w:tcW w:w="1607" w:type="pct"/>
            <w:vMerge/>
            <w:shd w:val="clear" w:color="auto" w:fill="auto"/>
            <w:vAlign w:val="center"/>
          </w:tcPr>
          <w:p w14:paraId="36745C3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02F8B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20C173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4E35C31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31549B1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5CEB2A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35A8565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1605C8E9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CF830C9" w14:textId="77777777" w:rsidTr="00077BD6">
        <w:trPr>
          <w:trHeight w:val="424"/>
        </w:trPr>
        <w:tc>
          <w:tcPr>
            <w:tcW w:w="1607" w:type="pct"/>
            <w:shd w:val="clear" w:color="auto" w:fill="auto"/>
            <w:vAlign w:val="center"/>
          </w:tcPr>
          <w:p w14:paraId="1D9DAB8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44C959D7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B886F1C" w14:textId="39D3F86E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C1B757D" w14:textId="390A48EE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0477210B" w14:textId="5A9CB29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693B544C" w14:textId="487C4CC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41DD562" w14:textId="639A6D25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78FC80D" w14:textId="365A122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51C88F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7A9E280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2071C07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46F1C397" w14:textId="14D7593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 w:rsidR="0009769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E94555" w14:textId="7EEE08EF" w:rsidR="00406E31" w:rsidRPr="00A37BC0" w:rsidRDefault="0009769C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="00406E31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406E31">
              <w:rPr>
                <w:rFonts w:ascii="Times New Roman" w:hAnsi="Times New Roman"/>
                <w:b/>
                <w:bCs/>
                <w:color w:val="000000" w:themeColor="text1"/>
              </w:rPr>
              <w:t>94</w:t>
            </w:r>
            <w:r w:rsidR="00406E31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,3</w:t>
            </w:r>
            <w:r w:rsidR="00406E3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15A0A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C1DBAC" w14:textId="2D202202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15329E" w14:textId="34D03629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F55A4F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43CF2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406E31" w:rsidRPr="00A37BC0" w:rsidRDefault="00406E31" w:rsidP="00406E31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1FC28B50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69B4B305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Приложение 4 к муниципальной программе «Благоустройство территории МО «Юкковское сельское поселение»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CF81C0E" w14:textId="09B6FCBB" w:rsidR="00C87761" w:rsidRPr="00A37BC0" w:rsidRDefault="00FC329F" w:rsidP="00327042">
      <w:pPr>
        <w:spacing w:after="0" w:line="240" w:lineRule="auto"/>
        <w:ind w:left="567"/>
        <w:jc w:val="right"/>
        <w:rPr>
          <w:i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__</w:t>
      </w:r>
      <w:r w:rsidR="00327042" w:rsidRPr="00327042">
        <w:rPr>
          <w:rFonts w:ascii="Times New Roman" w:hAnsi="Times New Roman"/>
          <w:color w:val="000000" w:themeColor="text1"/>
          <w:sz w:val="24"/>
          <w:szCs w:val="24"/>
          <w:u w:val="single"/>
        </w:rPr>
        <w:t>05.08.2024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№ __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327042" w:rsidRPr="00327042">
        <w:rPr>
          <w:rFonts w:ascii="Times New Roman" w:hAnsi="Times New Roman"/>
          <w:color w:val="000000" w:themeColor="text1"/>
          <w:sz w:val="24"/>
          <w:szCs w:val="24"/>
          <w:u w:val="single"/>
        </w:rPr>
        <w:t>227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___)</w:t>
      </w: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0681C200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2C2E5F0A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06531944" w:rsidR="00C87761" w:rsidRPr="00A37BC0" w:rsidRDefault="007D17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66619D"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66619D">
              <w:rPr>
                <w:rFonts w:ascii="Times New Roman" w:hAnsi="Times New Roman"/>
                <w:b/>
                <w:color w:val="000000" w:themeColor="text1"/>
              </w:rPr>
              <w:t>001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74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2BED4DC0" w:rsidR="00C87761" w:rsidRPr="00A37BC0" w:rsidRDefault="002D0FD0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074A95"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074A95">
              <w:rPr>
                <w:rFonts w:ascii="Times New Roman" w:hAnsi="Times New Roman"/>
                <w:b/>
                <w:color w:val="000000" w:themeColor="text1"/>
              </w:rPr>
              <w:t>506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43D9E628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5E9B19A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15474F51" w:rsidR="00C87761" w:rsidRPr="002D0FD0" w:rsidRDefault="00602DAC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074A95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74A95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</w:t>
            </w:r>
            <w:r w:rsidR="00074A95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251313B7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074A95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74A95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A01699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="002D0FD0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 xml:space="preserve">Повышение эстетических качеств территории населенных пунктов и комфортности проживания жителей </w:t>
            </w: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>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2FE17B4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4D56C00B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074A95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Cs/>
                <w:color w:val="000000" w:themeColor="text1"/>
                <w:lang w:val="en-US"/>
              </w:rPr>
              <w:t>6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61B40E72" w:rsidR="00C87761" w:rsidRPr="00A37BC0" w:rsidRDefault="00074A95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43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72FC738F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6C398E14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FA2DA0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074A95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7B19A1E5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3 684,21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770C745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благоустройству населенных пунктов за счет</w:t>
            </w:r>
            <w:r w:rsidR="00815496">
              <w:rPr>
                <w:rFonts w:ascii="Times New Roman" w:hAnsi="Times New Roman"/>
                <w:color w:val="000000" w:themeColor="text1"/>
                <w:spacing w:val="-6"/>
              </w:rPr>
              <w:t xml:space="preserve"> межбюджетных трансфертов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7E9713BC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815496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30F41F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306622B1" w:rsidR="005B1B7D" w:rsidRPr="00A37BC0" w:rsidRDefault="00913415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271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10248175" w:rsidR="005B1B7D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913415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913415">
              <w:rPr>
                <w:rFonts w:ascii="Times New Roman" w:hAnsi="Times New Roman"/>
                <w:bCs/>
                <w:color w:val="000000" w:themeColor="text1"/>
              </w:rPr>
              <w:t>231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682BA85E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45F5E1A1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3E0217BB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2</w:t>
            </w:r>
            <w:r w:rsidR="00602DA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557E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557E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6986B6EB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1A0A76F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 xml:space="preserve">Удовлетворенность жителей уровнем санитарного состояния, и обеспеченностью объектами </w:t>
            </w: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>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728042C9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7937F56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0BC7D8E9" w:rsidR="005B1B7D" w:rsidRPr="00A37BC0" w:rsidRDefault="00D96084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64746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3CFC59B0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39F70C92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содержанию в чистоте и безопасности территории за счет </w:t>
            </w:r>
            <w:r w:rsidR="002F1D01">
              <w:rPr>
                <w:rFonts w:ascii="Times New Roman" w:hAnsi="Times New Roman"/>
                <w:color w:val="000000" w:themeColor="text1"/>
                <w:spacing w:val="-6"/>
              </w:rPr>
              <w:t>межбюджетных трансфертов из бюджета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032C7C59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234AE1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234AE1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453CFD14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43940910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2FA32E35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  <w:r w:rsidR="007643AC" w:rsidRPr="00A37BC0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272E8EC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  <w:r w:rsidR="007643AC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D550B2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FF7353" w:rsidRPr="00A37BC0" w:rsidRDefault="00FF7353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491ED3BE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5FCE8FF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79D7C06C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34A23EA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7E778FD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325E3">
              <w:rPr>
                <w:rFonts w:ascii="Times New Roman" w:hAnsi="Times New Roman"/>
                <w:color w:val="000000" w:themeColor="text1"/>
              </w:rPr>
              <w:t>8</w:t>
            </w:r>
            <w:r w:rsidR="00557E4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4BB8D706" w:rsidR="00FF7353" w:rsidRPr="00A37BC0" w:rsidRDefault="004325E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4DFA3C9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населенных пунктов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46AEDA0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626062D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="00A00C9C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A00C9C">
              <w:rPr>
                <w:rFonts w:ascii="Times New Roman" w:hAnsi="Times New Roman"/>
                <w:b/>
                <w:bCs/>
                <w:color w:val="000000" w:themeColor="text1"/>
              </w:rPr>
              <w:t>95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401E5774" w:rsidR="00FF7353" w:rsidRPr="00A37BC0" w:rsidRDefault="00A00C9C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805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3.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165C8B1F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</w:p>
          <w:p w14:paraId="65306344" w14:textId="151C7242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FF7353" w:rsidRPr="00A37BC0" w:rsidRDefault="00FF7353" w:rsidP="00FF73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244BD7E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2E2ED565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A00C9C">
              <w:rPr>
                <w:rFonts w:ascii="Times New Roman" w:hAnsi="Times New Roman"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A00C9C">
              <w:rPr>
                <w:rFonts w:ascii="Times New Roman" w:hAnsi="Times New Roman"/>
                <w:bCs/>
                <w:color w:val="000000" w:themeColor="text1"/>
              </w:rPr>
              <w:t>95</w:t>
            </w:r>
            <w:r>
              <w:rPr>
                <w:rFonts w:ascii="Times New Roman" w:hAnsi="Times New Roman"/>
                <w:bCs/>
                <w:color w:val="000000" w:themeColor="text1"/>
              </w:rPr>
              <w:t>5,0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22410CA5" w:rsidR="00FF7353" w:rsidRPr="00A37BC0" w:rsidRDefault="00A00C9C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805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,0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183060F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Содействие развитию участия населения в осуществлении местного самоуправления в иных формах на территории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4FDF77CD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5E4E5CA6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94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,3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56810690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94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02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46291856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Выполнение мероприятий по реализации областного закона от 15.01.2018 года № 3-оз 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E6C2AC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59F3DB1C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38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39091C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52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D5F3A3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20C021E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</w:t>
            </w:r>
            <w:r w:rsidR="001D006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28 декабря 2018 года № 147-оз 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старостах сельских населенных пунктов Ленинградской области и содействии участию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="008B2560" w:rsidRPr="008B2560">
              <w:rPr>
                <w:rFonts w:ascii="Times New Roman" w:eastAsia="Times New Roman" w:hAnsi="Times New Roman" w:cs="Times New Roman"/>
                <w:color w:val="000000"/>
              </w:rPr>
              <w:t>населения в осуществлении местного самоуправления в иных формах на частях территорий муниципальных образований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0820344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655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3BD125E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1 3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50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39C8B8" w14:textId="79D2F18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286B327" w:rsidR="00C87761" w:rsidRPr="00A37BC0" w:rsidRDefault="00C87761" w:rsidP="00BF1A94">
      <w:pPr>
        <w:spacing w:after="0" w:line="240" w:lineRule="auto"/>
        <w:ind w:right="-1"/>
        <w:rPr>
          <w:color w:val="000000" w:themeColor="text1"/>
        </w:rPr>
      </w:pPr>
    </w:p>
    <w:sectPr w:rsidR="00C87761" w:rsidRPr="00A37BC0" w:rsidSect="00C87761">
      <w:headerReference w:type="default" r:id="rId9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6B691" w14:textId="77777777" w:rsidR="00F023D4" w:rsidRDefault="00F023D4" w:rsidP="002C3073">
      <w:pPr>
        <w:spacing w:after="0" w:line="240" w:lineRule="auto"/>
      </w:pPr>
      <w:r>
        <w:separator/>
      </w:r>
    </w:p>
  </w:endnote>
  <w:endnote w:type="continuationSeparator" w:id="0">
    <w:p w14:paraId="190968D1" w14:textId="77777777" w:rsidR="00F023D4" w:rsidRDefault="00F023D4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BDAFE" w14:textId="77777777" w:rsidR="00F023D4" w:rsidRDefault="00F023D4" w:rsidP="002C3073">
      <w:pPr>
        <w:spacing w:after="0" w:line="240" w:lineRule="auto"/>
      </w:pPr>
      <w:r>
        <w:separator/>
      </w:r>
    </w:p>
  </w:footnote>
  <w:footnote w:type="continuationSeparator" w:id="0">
    <w:p w14:paraId="5618E527" w14:textId="77777777" w:rsidR="00F023D4" w:rsidRDefault="00F023D4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866820809">
    <w:abstractNumId w:val="34"/>
  </w:num>
  <w:num w:numId="2" w16cid:durableId="1528790967">
    <w:abstractNumId w:val="25"/>
  </w:num>
  <w:num w:numId="3" w16cid:durableId="70891846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263853">
    <w:abstractNumId w:val="9"/>
  </w:num>
  <w:num w:numId="5" w16cid:durableId="636305085">
    <w:abstractNumId w:val="29"/>
  </w:num>
  <w:num w:numId="6" w16cid:durableId="2143845460">
    <w:abstractNumId w:val="30"/>
  </w:num>
  <w:num w:numId="7" w16cid:durableId="787360301">
    <w:abstractNumId w:val="11"/>
  </w:num>
  <w:num w:numId="8" w16cid:durableId="1056588396">
    <w:abstractNumId w:val="19"/>
  </w:num>
  <w:num w:numId="9" w16cid:durableId="2018800705">
    <w:abstractNumId w:val="13"/>
  </w:num>
  <w:num w:numId="10" w16cid:durableId="577326836">
    <w:abstractNumId w:val="22"/>
  </w:num>
  <w:num w:numId="11" w16cid:durableId="2145342907">
    <w:abstractNumId w:val="27"/>
  </w:num>
  <w:num w:numId="12" w16cid:durableId="1207067649">
    <w:abstractNumId w:val="18"/>
  </w:num>
  <w:num w:numId="13" w16cid:durableId="2147240545">
    <w:abstractNumId w:val="10"/>
  </w:num>
  <w:num w:numId="14" w16cid:durableId="1022976264">
    <w:abstractNumId w:val="33"/>
  </w:num>
  <w:num w:numId="15" w16cid:durableId="390496131">
    <w:abstractNumId w:val="23"/>
  </w:num>
  <w:num w:numId="16" w16cid:durableId="722485371">
    <w:abstractNumId w:val="7"/>
  </w:num>
  <w:num w:numId="17" w16cid:durableId="97722295">
    <w:abstractNumId w:val="15"/>
  </w:num>
  <w:num w:numId="18" w16cid:durableId="2039355881">
    <w:abstractNumId w:val="16"/>
  </w:num>
  <w:num w:numId="19" w16cid:durableId="773860725">
    <w:abstractNumId w:val="24"/>
  </w:num>
  <w:num w:numId="20" w16cid:durableId="954366132">
    <w:abstractNumId w:val="14"/>
  </w:num>
  <w:num w:numId="21" w16cid:durableId="381171894">
    <w:abstractNumId w:val="4"/>
  </w:num>
  <w:num w:numId="22" w16cid:durableId="84766733">
    <w:abstractNumId w:val="17"/>
  </w:num>
  <w:num w:numId="23" w16cid:durableId="2067141949">
    <w:abstractNumId w:val="8"/>
  </w:num>
  <w:num w:numId="24" w16cid:durableId="507014800">
    <w:abstractNumId w:val="0"/>
  </w:num>
  <w:num w:numId="25" w16cid:durableId="610936944">
    <w:abstractNumId w:val="32"/>
  </w:num>
  <w:num w:numId="26" w16cid:durableId="1121723781">
    <w:abstractNumId w:val="35"/>
  </w:num>
  <w:num w:numId="27" w16cid:durableId="63796561">
    <w:abstractNumId w:val="26"/>
  </w:num>
  <w:num w:numId="28" w16cid:durableId="1318462171">
    <w:abstractNumId w:val="6"/>
  </w:num>
  <w:num w:numId="29" w16cid:durableId="354694353">
    <w:abstractNumId w:val="28"/>
  </w:num>
  <w:num w:numId="30" w16cid:durableId="473912489">
    <w:abstractNumId w:val="2"/>
  </w:num>
  <w:num w:numId="31" w16cid:durableId="411507607">
    <w:abstractNumId w:val="31"/>
  </w:num>
  <w:num w:numId="32" w16cid:durableId="475223825">
    <w:abstractNumId w:val="20"/>
  </w:num>
  <w:num w:numId="33" w16cid:durableId="143009069">
    <w:abstractNumId w:val="3"/>
  </w:num>
  <w:num w:numId="34" w16cid:durableId="1798642105">
    <w:abstractNumId w:val="21"/>
  </w:num>
  <w:num w:numId="35" w16cid:durableId="871578889">
    <w:abstractNumId w:val="1"/>
  </w:num>
  <w:num w:numId="36" w16cid:durableId="792558143">
    <w:abstractNumId w:val="12"/>
  </w:num>
  <w:num w:numId="37" w16cid:durableId="1767798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6261"/>
    <w:rsid w:val="00037B44"/>
    <w:rsid w:val="0004796D"/>
    <w:rsid w:val="00055749"/>
    <w:rsid w:val="0006526F"/>
    <w:rsid w:val="00065C71"/>
    <w:rsid w:val="00074A95"/>
    <w:rsid w:val="00077BD6"/>
    <w:rsid w:val="00077BD8"/>
    <w:rsid w:val="00087707"/>
    <w:rsid w:val="0009769C"/>
    <w:rsid w:val="000B2834"/>
    <w:rsid w:val="000C6028"/>
    <w:rsid w:val="000D16F2"/>
    <w:rsid w:val="000E2ECD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C1E8D"/>
    <w:rsid w:val="001D006A"/>
    <w:rsid w:val="001D1555"/>
    <w:rsid w:val="00214C91"/>
    <w:rsid w:val="002200BC"/>
    <w:rsid w:val="00220FC1"/>
    <w:rsid w:val="00223E64"/>
    <w:rsid w:val="00234AE1"/>
    <w:rsid w:val="00244168"/>
    <w:rsid w:val="002605A3"/>
    <w:rsid w:val="00294EC7"/>
    <w:rsid w:val="002C3073"/>
    <w:rsid w:val="002C5D0B"/>
    <w:rsid w:val="002C6E45"/>
    <w:rsid w:val="002D0FD0"/>
    <w:rsid w:val="002E0005"/>
    <w:rsid w:val="002F1D01"/>
    <w:rsid w:val="00307CF2"/>
    <w:rsid w:val="00316D64"/>
    <w:rsid w:val="003206CB"/>
    <w:rsid w:val="00326D9B"/>
    <w:rsid w:val="00327042"/>
    <w:rsid w:val="00336E0A"/>
    <w:rsid w:val="003662CB"/>
    <w:rsid w:val="003709AF"/>
    <w:rsid w:val="003748B9"/>
    <w:rsid w:val="00387E26"/>
    <w:rsid w:val="003A202C"/>
    <w:rsid w:val="003D4B13"/>
    <w:rsid w:val="003F657B"/>
    <w:rsid w:val="00402E00"/>
    <w:rsid w:val="00406E31"/>
    <w:rsid w:val="00414BEE"/>
    <w:rsid w:val="00427C13"/>
    <w:rsid w:val="004325E3"/>
    <w:rsid w:val="00442FCF"/>
    <w:rsid w:val="004656B2"/>
    <w:rsid w:val="00487910"/>
    <w:rsid w:val="004A5EF8"/>
    <w:rsid w:val="004B3D4C"/>
    <w:rsid w:val="004C4B80"/>
    <w:rsid w:val="005017C8"/>
    <w:rsid w:val="00507258"/>
    <w:rsid w:val="00522D77"/>
    <w:rsid w:val="005252CE"/>
    <w:rsid w:val="005559D2"/>
    <w:rsid w:val="00557E40"/>
    <w:rsid w:val="005718B6"/>
    <w:rsid w:val="00575B11"/>
    <w:rsid w:val="0058101D"/>
    <w:rsid w:val="00593E52"/>
    <w:rsid w:val="005A68AD"/>
    <w:rsid w:val="005B1B7D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23FE"/>
    <w:rsid w:val="00645894"/>
    <w:rsid w:val="00647463"/>
    <w:rsid w:val="0066224B"/>
    <w:rsid w:val="0066619D"/>
    <w:rsid w:val="00695F04"/>
    <w:rsid w:val="006A09A0"/>
    <w:rsid w:val="006A4523"/>
    <w:rsid w:val="006A64D2"/>
    <w:rsid w:val="006B2840"/>
    <w:rsid w:val="006C1CAE"/>
    <w:rsid w:val="006C5FF9"/>
    <w:rsid w:val="006F7387"/>
    <w:rsid w:val="00704D41"/>
    <w:rsid w:val="00720C30"/>
    <w:rsid w:val="00745002"/>
    <w:rsid w:val="00751B39"/>
    <w:rsid w:val="007618DE"/>
    <w:rsid w:val="007643AC"/>
    <w:rsid w:val="00793FD4"/>
    <w:rsid w:val="007A23B2"/>
    <w:rsid w:val="007A4CFB"/>
    <w:rsid w:val="007B67DE"/>
    <w:rsid w:val="007B79C5"/>
    <w:rsid w:val="007D1787"/>
    <w:rsid w:val="007D733E"/>
    <w:rsid w:val="007E5308"/>
    <w:rsid w:val="007F0D7D"/>
    <w:rsid w:val="0081047A"/>
    <w:rsid w:val="00815496"/>
    <w:rsid w:val="0082128C"/>
    <w:rsid w:val="00832F2B"/>
    <w:rsid w:val="008363D1"/>
    <w:rsid w:val="008440F8"/>
    <w:rsid w:val="008503D7"/>
    <w:rsid w:val="00892069"/>
    <w:rsid w:val="008B03BB"/>
    <w:rsid w:val="008B187F"/>
    <w:rsid w:val="008B2560"/>
    <w:rsid w:val="008E4B78"/>
    <w:rsid w:val="008F62BA"/>
    <w:rsid w:val="00913415"/>
    <w:rsid w:val="00920AC2"/>
    <w:rsid w:val="00922AAD"/>
    <w:rsid w:val="009354C3"/>
    <w:rsid w:val="00935E24"/>
    <w:rsid w:val="00964952"/>
    <w:rsid w:val="0099784B"/>
    <w:rsid w:val="009A3F64"/>
    <w:rsid w:val="009E63B8"/>
    <w:rsid w:val="00A00C9C"/>
    <w:rsid w:val="00A01699"/>
    <w:rsid w:val="00A04D31"/>
    <w:rsid w:val="00A0782C"/>
    <w:rsid w:val="00A126C9"/>
    <w:rsid w:val="00A252C5"/>
    <w:rsid w:val="00A37BC0"/>
    <w:rsid w:val="00A4290F"/>
    <w:rsid w:val="00A54DC2"/>
    <w:rsid w:val="00A567C7"/>
    <w:rsid w:val="00A92AB3"/>
    <w:rsid w:val="00AA4E45"/>
    <w:rsid w:val="00AF15EF"/>
    <w:rsid w:val="00B06993"/>
    <w:rsid w:val="00B13686"/>
    <w:rsid w:val="00B3682D"/>
    <w:rsid w:val="00B45200"/>
    <w:rsid w:val="00B61013"/>
    <w:rsid w:val="00B65323"/>
    <w:rsid w:val="00B736D1"/>
    <w:rsid w:val="00B77706"/>
    <w:rsid w:val="00BD5419"/>
    <w:rsid w:val="00BE2F02"/>
    <w:rsid w:val="00BF1A94"/>
    <w:rsid w:val="00C1782E"/>
    <w:rsid w:val="00C24FC6"/>
    <w:rsid w:val="00C25861"/>
    <w:rsid w:val="00C37D7D"/>
    <w:rsid w:val="00C41E70"/>
    <w:rsid w:val="00C534D3"/>
    <w:rsid w:val="00C7262A"/>
    <w:rsid w:val="00C75CFA"/>
    <w:rsid w:val="00C823E9"/>
    <w:rsid w:val="00C87761"/>
    <w:rsid w:val="00C87912"/>
    <w:rsid w:val="00C9076D"/>
    <w:rsid w:val="00CA57AD"/>
    <w:rsid w:val="00CC226C"/>
    <w:rsid w:val="00CC22FA"/>
    <w:rsid w:val="00CD76A2"/>
    <w:rsid w:val="00CE03F1"/>
    <w:rsid w:val="00CE0D05"/>
    <w:rsid w:val="00CE42BE"/>
    <w:rsid w:val="00CF323A"/>
    <w:rsid w:val="00D17B3F"/>
    <w:rsid w:val="00D26BAF"/>
    <w:rsid w:val="00D45DCA"/>
    <w:rsid w:val="00D5308D"/>
    <w:rsid w:val="00D53C29"/>
    <w:rsid w:val="00D550B2"/>
    <w:rsid w:val="00D5724E"/>
    <w:rsid w:val="00D57ABA"/>
    <w:rsid w:val="00D82675"/>
    <w:rsid w:val="00D83D12"/>
    <w:rsid w:val="00D96084"/>
    <w:rsid w:val="00E04F27"/>
    <w:rsid w:val="00E3561D"/>
    <w:rsid w:val="00E74245"/>
    <w:rsid w:val="00E75CF3"/>
    <w:rsid w:val="00EA5FF2"/>
    <w:rsid w:val="00EC5557"/>
    <w:rsid w:val="00EC7EC2"/>
    <w:rsid w:val="00F01B67"/>
    <w:rsid w:val="00F023D4"/>
    <w:rsid w:val="00F0385C"/>
    <w:rsid w:val="00F16F61"/>
    <w:rsid w:val="00F20A43"/>
    <w:rsid w:val="00F36055"/>
    <w:rsid w:val="00F54925"/>
    <w:rsid w:val="00F55A4F"/>
    <w:rsid w:val="00F668B5"/>
    <w:rsid w:val="00F77E73"/>
    <w:rsid w:val="00F80487"/>
    <w:rsid w:val="00FA1219"/>
    <w:rsid w:val="00FA2DA0"/>
    <w:rsid w:val="00FA42A0"/>
    <w:rsid w:val="00FA5A13"/>
    <w:rsid w:val="00FA752E"/>
    <w:rsid w:val="00FB12AE"/>
    <w:rsid w:val="00FB1372"/>
    <w:rsid w:val="00FB3749"/>
    <w:rsid w:val="00FB7B76"/>
    <w:rsid w:val="00FC28B5"/>
    <w:rsid w:val="00FC329F"/>
    <w:rsid w:val="00FC7725"/>
    <w:rsid w:val="00FD160B"/>
    <w:rsid w:val="00FD3E8D"/>
    <w:rsid w:val="00FE6C33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628</TotalTime>
  <Pages>1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40</cp:revision>
  <cp:lastPrinted>2024-08-02T06:19:00Z</cp:lastPrinted>
  <dcterms:created xsi:type="dcterms:W3CDTF">2023-11-24T12:44:00Z</dcterms:created>
  <dcterms:modified xsi:type="dcterms:W3CDTF">2024-08-06T08:04:00Z</dcterms:modified>
  <cp:contentStatus/>
</cp:coreProperties>
</file>