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A01CD3" w14:textId="0E8A5C17" w:rsidR="00D67325" w:rsidRPr="00D67325" w:rsidRDefault="00D67325" w:rsidP="0006526F">
      <w:pPr>
        <w:spacing w:after="0" w:line="480" w:lineRule="auto"/>
        <w:ind w:left="-709" w:right="-567"/>
        <w:jc w:val="center"/>
        <w:rPr>
          <w:rFonts w:ascii="Times New Roman" w:eastAsiaTheme="minorHAnsi" w:hAnsi="Times New Roman" w:cs="Times New Roman"/>
          <w:noProof/>
          <w:sz w:val="28"/>
          <w:szCs w:val="28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</w:rPr>
        <w:t xml:space="preserve">                                                                                                        </w:t>
      </w:r>
      <w:r w:rsidRPr="00D67325">
        <w:rPr>
          <w:rFonts w:ascii="Times New Roman" w:eastAsiaTheme="minorHAnsi" w:hAnsi="Times New Roman" w:cs="Times New Roman"/>
          <w:noProof/>
          <w:sz w:val="28"/>
          <w:szCs w:val="28"/>
        </w:rPr>
        <w:t>идентификатор</w:t>
      </w:r>
    </w:p>
    <w:p w14:paraId="4665DEF9" w14:textId="0F6B5B74" w:rsidR="00F668B5" w:rsidRPr="00F668B5" w:rsidRDefault="00D67325" w:rsidP="0006526F">
      <w:pPr>
        <w:spacing w:after="0" w:line="480" w:lineRule="auto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>ГЕРБ</w:t>
      </w:r>
    </w:p>
    <w:p w14:paraId="4D27DDC8" w14:textId="77777777" w:rsidR="00F668B5" w:rsidRPr="00F668B5" w:rsidRDefault="00F668B5" w:rsidP="0006526F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0D742E02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3D15A8DE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02FC1196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1B3B5F2B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4FBEA686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60075279" w14:textId="77777777" w:rsidR="00F668B5" w:rsidRPr="00F668B5" w:rsidRDefault="00E7424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13F3C619" w14:textId="77777777" w:rsidR="00F668B5" w:rsidRPr="001571D3" w:rsidRDefault="00F668B5" w:rsidP="0006526F">
      <w:pPr>
        <w:spacing w:after="0" w:line="240" w:lineRule="auto"/>
        <w:ind w:left="-709" w:right="-567"/>
        <w:rPr>
          <w:rFonts w:ascii="Arial" w:eastAsiaTheme="minorHAnsi" w:hAnsi="Arial" w:cs="Arial"/>
          <w:sz w:val="24"/>
          <w:szCs w:val="24"/>
          <w:lang w:eastAsia="en-US"/>
        </w:rPr>
      </w:pPr>
    </w:p>
    <w:p w14:paraId="0A037444" w14:textId="432C12A3" w:rsidR="00F668B5" w:rsidRPr="00C81A35" w:rsidRDefault="007A3724" w:rsidP="007A3724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="00C81A35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C44B27" w:rsidRPr="00C81A35">
        <w:rPr>
          <w:rFonts w:ascii="Arial" w:eastAsiaTheme="minorHAnsi" w:hAnsi="Arial" w:cs="Arial"/>
          <w:sz w:val="28"/>
          <w:szCs w:val="18"/>
          <w:lang w:eastAsia="en-US"/>
        </w:rPr>
        <w:t>__</w:t>
      </w:r>
      <w:r w:rsidRPr="007A3724">
        <w:rPr>
          <w:rFonts w:ascii="Arial" w:eastAsiaTheme="minorHAnsi" w:hAnsi="Arial" w:cs="Arial"/>
          <w:sz w:val="28"/>
          <w:szCs w:val="18"/>
          <w:u w:val="single"/>
          <w:lang w:eastAsia="en-US"/>
        </w:rPr>
        <w:t>04.06.2024</w:t>
      </w:r>
      <w:r w:rsidR="00C44B27" w:rsidRPr="00C81A35">
        <w:rPr>
          <w:rFonts w:ascii="Arial" w:eastAsiaTheme="minorHAnsi" w:hAnsi="Arial" w:cs="Arial"/>
          <w:sz w:val="28"/>
          <w:szCs w:val="18"/>
          <w:lang w:eastAsia="en-US"/>
        </w:rPr>
        <w:t>_</w:t>
      </w:r>
      <w:r w:rsidR="00A33197" w:rsidRPr="00C81A35">
        <w:rPr>
          <w:rFonts w:ascii="Arial" w:eastAsiaTheme="minorHAnsi" w:hAnsi="Arial" w:cs="Arial"/>
          <w:sz w:val="28"/>
          <w:szCs w:val="18"/>
          <w:lang w:eastAsia="en-US"/>
        </w:rPr>
        <w:t>_____</w:t>
      </w:r>
      <w:r w:rsidR="00C44B27" w:rsidRPr="00C81A35">
        <w:rPr>
          <w:rFonts w:ascii="Arial" w:eastAsiaTheme="minorHAnsi" w:hAnsi="Arial" w:cs="Arial"/>
          <w:b/>
          <w:sz w:val="28"/>
          <w:szCs w:val="18"/>
          <w:lang w:eastAsia="en-US"/>
        </w:rPr>
        <w:t xml:space="preserve">      </w:t>
      </w:r>
      <w:r w:rsidR="008B2163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B2163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B2163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B2163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B2163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C81A35">
        <w:rPr>
          <w:rFonts w:ascii="Arial" w:eastAsiaTheme="minorHAnsi" w:hAnsi="Arial" w:cs="Arial"/>
          <w:sz w:val="28"/>
          <w:szCs w:val="18"/>
          <w:lang w:eastAsia="en-US"/>
        </w:rPr>
        <w:t xml:space="preserve">   </w:t>
      </w:r>
      <w:r>
        <w:rPr>
          <w:rFonts w:ascii="Arial" w:eastAsiaTheme="minorHAnsi" w:hAnsi="Arial" w:cs="Arial"/>
          <w:sz w:val="28"/>
          <w:szCs w:val="18"/>
          <w:lang w:eastAsia="en-US"/>
        </w:rPr>
        <w:t xml:space="preserve">   </w:t>
      </w:r>
      <w:r w:rsidR="00C81A35">
        <w:rPr>
          <w:rFonts w:ascii="Arial" w:eastAsiaTheme="minorHAnsi" w:hAnsi="Arial" w:cs="Arial"/>
          <w:sz w:val="28"/>
          <w:szCs w:val="18"/>
          <w:lang w:eastAsia="en-US"/>
        </w:rPr>
        <w:t xml:space="preserve">      </w:t>
      </w:r>
      <w:r w:rsidR="008B2163" w:rsidRPr="00C81A35">
        <w:rPr>
          <w:rFonts w:ascii="Arial" w:eastAsiaTheme="minorHAnsi" w:hAnsi="Arial" w:cs="Arial"/>
          <w:sz w:val="28"/>
          <w:szCs w:val="18"/>
          <w:lang w:eastAsia="en-US"/>
        </w:rPr>
        <w:t>№</w:t>
      </w:r>
      <w:r w:rsidR="00C44B27" w:rsidRPr="00C81A35">
        <w:rPr>
          <w:rFonts w:ascii="Arial" w:eastAsiaTheme="minorHAnsi" w:hAnsi="Arial" w:cs="Arial"/>
          <w:sz w:val="28"/>
          <w:szCs w:val="18"/>
          <w:lang w:eastAsia="en-US"/>
        </w:rPr>
        <w:t xml:space="preserve"> ___</w:t>
      </w:r>
      <w:r w:rsidRPr="007A3724">
        <w:rPr>
          <w:rFonts w:ascii="Arial" w:eastAsiaTheme="minorHAnsi" w:hAnsi="Arial" w:cs="Arial"/>
          <w:sz w:val="28"/>
          <w:szCs w:val="18"/>
          <w:u w:val="single"/>
          <w:lang w:eastAsia="en-US"/>
        </w:rPr>
        <w:t>170</w:t>
      </w:r>
      <w:r>
        <w:rPr>
          <w:rFonts w:ascii="Arial" w:eastAsiaTheme="minorHAnsi" w:hAnsi="Arial" w:cs="Arial"/>
          <w:sz w:val="28"/>
          <w:szCs w:val="18"/>
          <w:lang w:eastAsia="en-US"/>
        </w:rPr>
        <w:t>_</w:t>
      </w:r>
      <w:r w:rsidR="00A33197" w:rsidRPr="00C81A35">
        <w:rPr>
          <w:rFonts w:ascii="Arial" w:eastAsiaTheme="minorHAnsi" w:hAnsi="Arial" w:cs="Arial"/>
          <w:sz w:val="28"/>
          <w:szCs w:val="18"/>
          <w:lang w:eastAsia="en-US"/>
        </w:rPr>
        <w:t>___</w:t>
      </w:r>
    </w:p>
    <w:p w14:paraId="41901D9C" w14:textId="77777777" w:rsidR="00F668B5" w:rsidRPr="00F668B5" w:rsidRDefault="00F668B5" w:rsidP="0006526F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</w:tblGrid>
      <w:tr w:rsidR="00392C61" w:rsidRPr="00C81A35" w14:paraId="224BEFAE" w14:textId="77777777" w:rsidTr="00C70FB9">
        <w:tc>
          <w:tcPr>
            <w:tcW w:w="5103" w:type="dxa"/>
            <w:hideMark/>
          </w:tcPr>
          <w:p w14:paraId="74D6B4C6" w14:textId="77777777" w:rsidR="00C81A35" w:rsidRDefault="00C81A35" w:rsidP="001571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A91B14E" w14:textId="2655A0E9" w:rsidR="00392C61" w:rsidRPr="00C81A35" w:rsidRDefault="0080155F" w:rsidP="001571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155F">
              <w:rPr>
                <w:rFonts w:ascii="Times New Roman" w:eastAsia="Times New Roman" w:hAnsi="Times New Roman" w:cs="Times New Roman"/>
                <w:sz w:val="28"/>
                <w:szCs w:val="28"/>
              </w:rPr>
              <w:t>О создании и содержании в целях гражданской обороны запасов материально-технических,</w:t>
            </w:r>
            <w:r w:rsidR="001571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015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продовольственных, медицинских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0155F">
              <w:rPr>
                <w:rFonts w:ascii="Times New Roman" w:eastAsia="Times New Roman" w:hAnsi="Times New Roman" w:cs="Times New Roman"/>
                <w:sz w:val="28"/>
                <w:szCs w:val="28"/>
              </w:rPr>
              <w:t>и иных средства</w:t>
            </w:r>
            <w:r w:rsidR="007A37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</w:t>
            </w:r>
            <w:r w:rsidRPr="008015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территории МО </w:t>
            </w:r>
            <w:r w:rsidR="001571D3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Юкковское сельское поселение</w:t>
            </w:r>
            <w:r w:rsidR="001571D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14:paraId="0C654765" w14:textId="77777777" w:rsidR="00170E2E" w:rsidRDefault="00170E2E" w:rsidP="001571D3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49335BD" w14:textId="46E8A703" w:rsidR="0080155F" w:rsidRPr="001D1691" w:rsidRDefault="0080155F" w:rsidP="0080155F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155F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12.02.1998 г. № 28-ФЗ </w:t>
      </w:r>
      <w:r w:rsidRPr="0080155F">
        <w:rPr>
          <w:rFonts w:ascii="Times New Roman" w:hAnsi="Times New Roman" w:cs="Times New Roman"/>
          <w:sz w:val="28"/>
          <w:szCs w:val="28"/>
        </w:rPr>
        <w:br/>
        <w:t xml:space="preserve">«О гражданской обороне», от 06.10.2003  г. № 131-ФЗ «Об общих принципах организации местного самоуправления в Российской Федерации», постановлением Правительства Российской Федерации от 27.04.2000 г. </w:t>
      </w:r>
      <w:r w:rsidRPr="0080155F">
        <w:rPr>
          <w:rFonts w:ascii="Times New Roman" w:hAnsi="Times New Roman" w:cs="Times New Roman"/>
          <w:sz w:val="28"/>
          <w:szCs w:val="28"/>
        </w:rPr>
        <w:br/>
        <w:t>№ 379 «О накоплении, хранении и использовании в целях гражданской обороны запасов материально-технических, продовольственных, медицинских и иных средств», руководствуясь Уставом МО «</w:t>
      </w:r>
      <w:r>
        <w:rPr>
          <w:rFonts w:ascii="Times New Roman" w:hAnsi="Times New Roman" w:cs="Times New Roman"/>
          <w:sz w:val="28"/>
          <w:szCs w:val="28"/>
        </w:rPr>
        <w:t>Юкковское</w:t>
      </w:r>
      <w:r w:rsidRPr="0080155F">
        <w:rPr>
          <w:rFonts w:ascii="Times New Roman" w:hAnsi="Times New Roman" w:cs="Times New Roman"/>
          <w:sz w:val="28"/>
          <w:szCs w:val="28"/>
        </w:rPr>
        <w:t xml:space="preserve"> сельское поселение»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1571D3">
        <w:rPr>
          <w:rFonts w:ascii="Times New Roman" w:hAnsi="Times New Roman" w:cs="Times New Roman"/>
          <w:sz w:val="28"/>
          <w:szCs w:val="28"/>
        </w:rPr>
        <w:t xml:space="preserve"> </w:t>
      </w:r>
      <w:r w:rsidRPr="001D1691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«Юкковское сельское поселение» Всеволожского муниципального района Ленинградской области</w:t>
      </w:r>
    </w:p>
    <w:p w14:paraId="3E8146D6" w14:textId="77777777" w:rsidR="0080155F" w:rsidRPr="001D1691" w:rsidRDefault="0080155F" w:rsidP="00801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1691">
        <w:rPr>
          <w:rFonts w:ascii="Times New Roman" w:eastAsia="Times New Roman" w:hAnsi="Times New Roman" w:cs="Times New Roman"/>
          <w:b/>
          <w:sz w:val="28"/>
          <w:szCs w:val="28"/>
        </w:rPr>
        <w:t>п о с т а н о в л я е т:</w:t>
      </w:r>
    </w:p>
    <w:p w14:paraId="1051A021" w14:textId="5CFD851B" w:rsidR="0080155F" w:rsidRPr="0080155F" w:rsidRDefault="0080155F" w:rsidP="008015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55F">
        <w:rPr>
          <w:rFonts w:ascii="Times New Roman" w:hAnsi="Times New Roman" w:cs="Times New Roman"/>
          <w:sz w:val="28"/>
          <w:szCs w:val="28"/>
        </w:rPr>
        <w:t xml:space="preserve">1. Утвердить Порядок создания и содержания на территории МО </w:t>
      </w:r>
      <w:r w:rsidR="001571D3">
        <w:rPr>
          <w:rFonts w:ascii="Times New Roman" w:hAnsi="Times New Roman" w:cs="Times New Roman"/>
          <w:sz w:val="28"/>
          <w:szCs w:val="28"/>
        </w:rPr>
        <w:t>«</w:t>
      </w:r>
      <w:r w:rsidR="00562BB0">
        <w:rPr>
          <w:rFonts w:ascii="Times New Roman" w:hAnsi="Times New Roman" w:cs="Times New Roman"/>
          <w:sz w:val="28"/>
          <w:szCs w:val="28"/>
        </w:rPr>
        <w:t>Юкковское сельское поселение</w:t>
      </w:r>
      <w:r w:rsidR="001571D3">
        <w:rPr>
          <w:rFonts w:ascii="Times New Roman" w:hAnsi="Times New Roman" w:cs="Times New Roman"/>
          <w:sz w:val="28"/>
          <w:szCs w:val="28"/>
        </w:rPr>
        <w:t>»</w:t>
      </w:r>
      <w:r w:rsidRPr="0080155F">
        <w:rPr>
          <w:rFonts w:ascii="Times New Roman" w:hAnsi="Times New Roman" w:cs="Times New Roman"/>
          <w:sz w:val="28"/>
          <w:szCs w:val="28"/>
        </w:rPr>
        <w:t xml:space="preserve"> в целях гражданской обороны запасов материально-технических, продовольственных, медицинских и иных средств согласно Приложению№ 1 к настоящему постановлению.</w:t>
      </w:r>
    </w:p>
    <w:p w14:paraId="2678BA14" w14:textId="533BEFD1" w:rsidR="0080155F" w:rsidRPr="0080155F" w:rsidRDefault="0080155F" w:rsidP="0080155F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0155F">
        <w:rPr>
          <w:rFonts w:ascii="Times New Roman" w:hAnsi="Times New Roman" w:cs="Times New Roman"/>
          <w:sz w:val="28"/>
          <w:szCs w:val="28"/>
        </w:rPr>
        <w:tab/>
        <w:t xml:space="preserve">2. Утвердить Примерную номенклатуру и объемы запасов материально-технических, продовольственных, медицинских и иных средств, создаваемых на территории МО </w:t>
      </w:r>
      <w:r w:rsidR="001571D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Юкковское сельское поселение</w:t>
      </w:r>
      <w:r w:rsidR="001571D3">
        <w:rPr>
          <w:rFonts w:ascii="Times New Roman" w:hAnsi="Times New Roman" w:cs="Times New Roman"/>
          <w:sz w:val="28"/>
          <w:szCs w:val="28"/>
        </w:rPr>
        <w:t>»</w:t>
      </w:r>
      <w:r w:rsidRPr="0080155F">
        <w:rPr>
          <w:rFonts w:ascii="Times New Roman" w:hAnsi="Times New Roman" w:cs="Times New Roman"/>
          <w:sz w:val="28"/>
          <w:szCs w:val="28"/>
        </w:rPr>
        <w:t xml:space="preserve"> в целях гражданской обороны согласно приложению № 2 к настоящему постановлению.</w:t>
      </w:r>
    </w:p>
    <w:p w14:paraId="616A92ED" w14:textId="3284B0DA" w:rsidR="0080155F" w:rsidRPr="0080155F" w:rsidRDefault="0080155F" w:rsidP="008015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0155F">
        <w:rPr>
          <w:rFonts w:ascii="Times New Roman" w:hAnsi="Times New Roman" w:cs="Times New Roman"/>
          <w:sz w:val="28"/>
          <w:szCs w:val="28"/>
        </w:rPr>
        <w:t xml:space="preserve">. Создание и содержание в целях гражданской обороны запасов материально-технических, продовольственных, медицинских и иных средств в администрации МО </w:t>
      </w:r>
      <w:r w:rsidR="001571D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Юкковское сельское поселение</w:t>
      </w:r>
      <w:r w:rsidR="001571D3">
        <w:rPr>
          <w:rFonts w:ascii="Times New Roman" w:hAnsi="Times New Roman" w:cs="Times New Roman"/>
          <w:sz w:val="28"/>
          <w:szCs w:val="28"/>
        </w:rPr>
        <w:t>»</w:t>
      </w:r>
      <w:r w:rsidRPr="0080155F">
        <w:rPr>
          <w:rFonts w:ascii="Times New Roman" w:hAnsi="Times New Roman" w:cs="Times New Roman"/>
          <w:sz w:val="28"/>
          <w:szCs w:val="28"/>
        </w:rPr>
        <w:t xml:space="preserve"> осуществлять за счет средств бюджета администрации МО </w:t>
      </w:r>
      <w:r w:rsidR="001571D3">
        <w:rPr>
          <w:rFonts w:ascii="Times New Roman" w:hAnsi="Times New Roman" w:cs="Times New Roman"/>
          <w:sz w:val="28"/>
          <w:szCs w:val="28"/>
        </w:rPr>
        <w:t>«</w:t>
      </w:r>
      <w:r w:rsidR="00143EF0">
        <w:rPr>
          <w:rFonts w:ascii="Times New Roman" w:hAnsi="Times New Roman" w:cs="Times New Roman"/>
          <w:sz w:val="28"/>
          <w:szCs w:val="28"/>
        </w:rPr>
        <w:t>Юкковское сельское поселение</w:t>
      </w:r>
      <w:r w:rsidR="001571D3">
        <w:rPr>
          <w:rFonts w:ascii="Times New Roman" w:hAnsi="Times New Roman" w:cs="Times New Roman"/>
          <w:sz w:val="28"/>
          <w:szCs w:val="28"/>
        </w:rPr>
        <w:t>»</w:t>
      </w:r>
      <w:r w:rsidRPr="0080155F">
        <w:rPr>
          <w:rFonts w:ascii="Times New Roman" w:hAnsi="Times New Roman" w:cs="Times New Roman"/>
          <w:sz w:val="28"/>
          <w:szCs w:val="28"/>
        </w:rPr>
        <w:t>.</w:t>
      </w:r>
    </w:p>
    <w:p w14:paraId="5093701B" w14:textId="753A3EF4" w:rsidR="0080155F" w:rsidRPr="0080155F" w:rsidRDefault="0080155F" w:rsidP="001571D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0155F">
        <w:rPr>
          <w:rFonts w:ascii="Times New Roman" w:hAnsi="Times New Roman" w:cs="Times New Roman"/>
          <w:sz w:val="28"/>
          <w:szCs w:val="28"/>
        </w:rPr>
        <w:t>.</w:t>
      </w:r>
      <w:r w:rsidR="001571D3">
        <w:rPr>
          <w:rFonts w:ascii="Times New Roman" w:hAnsi="Times New Roman" w:cs="Times New Roman"/>
          <w:sz w:val="28"/>
          <w:szCs w:val="28"/>
        </w:rPr>
        <w:t xml:space="preserve"> </w:t>
      </w:r>
      <w:r w:rsidRPr="0080155F">
        <w:rPr>
          <w:rFonts w:ascii="Times New Roman" w:hAnsi="Times New Roman" w:cs="Times New Roman"/>
          <w:sz w:val="28"/>
          <w:szCs w:val="28"/>
        </w:rPr>
        <w:t>Рекомендовать руководителям предприятий, учреждений и организаций независимо от форм собственности, осуществляющих свою деятельность на территории МО</w:t>
      </w:r>
      <w:r w:rsidR="001571D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Юкковское сельское поселение</w:t>
      </w:r>
      <w:r w:rsidR="001571D3">
        <w:rPr>
          <w:rFonts w:ascii="Times New Roman" w:hAnsi="Times New Roman" w:cs="Times New Roman"/>
          <w:sz w:val="28"/>
          <w:szCs w:val="28"/>
        </w:rPr>
        <w:t>»</w:t>
      </w:r>
      <w:r w:rsidRPr="0080155F">
        <w:rPr>
          <w:rFonts w:ascii="Times New Roman" w:hAnsi="Times New Roman" w:cs="Times New Roman"/>
          <w:sz w:val="28"/>
          <w:szCs w:val="28"/>
        </w:rPr>
        <w:t xml:space="preserve">, организовать создание и </w:t>
      </w:r>
      <w:r w:rsidRPr="0080155F">
        <w:rPr>
          <w:rFonts w:ascii="Times New Roman" w:hAnsi="Times New Roman" w:cs="Times New Roman"/>
          <w:sz w:val="28"/>
          <w:szCs w:val="28"/>
        </w:rPr>
        <w:lastRenderedPageBreak/>
        <w:t>хранение в целях гражданской обороны запасов материально-технических, продовольственных, медицинских и иных средств за счет средств предприятий, учреждений и организаций.</w:t>
      </w:r>
    </w:p>
    <w:p w14:paraId="4340913A" w14:textId="5BFC32EB" w:rsidR="0080155F" w:rsidRPr="0080155F" w:rsidRDefault="007E33D1" w:rsidP="008015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0155F" w:rsidRPr="0080155F">
        <w:rPr>
          <w:rFonts w:ascii="Times New Roman" w:hAnsi="Times New Roman" w:cs="Times New Roman"/>
          <w:sz w:val="28"/>
          <w:szCs w:val="28"/>
        </w:rPr>
        <w:t xml:space="preserve">. Признать утратившим силу постановление администрации МО </w:t>
      </w:r>
      <w:r w:rsidR="001571D3">
        <w:rPr>
          <w:rFonts w:ascii="Times New Roman" w:hAnsi="Times New Roman" w:cs="Times New Roman"/>
          <w:sz w:val="28"/>
          <w:szCs w:val="28"/>
        </w:rPr>
        <w:t>«</w:t>
      </w:r>
      <w:r w:rsidR="00562BB0">
        <w:rPr>
          <w:rFonts w:ascii="Times New Roman" w:hAnsi="Times New Roman" w:cs="Times New Roman"/>
          <w:sz w:val="28"/>
          <w:szCs w:val="28"/>
        </w:rPr>
        <w:t>Юкковское сельское поселение</w:t>
      </w:r>
      <w:r w:rsidR="001571D3">
        <w:rPr>
          <w:rFonts w:ascii="Times New Roman" w:hAnsi="Times New Roman" w:cs="Times New Roman"/>
          <w:sz w:val="28"/>
          <w:szCs w:val="28"/>
        </w:rPr>
        <w:t>»</w:t>
      </w:r>
      <w:r w:rsidR="0080155F" w:rsidRPr="0080155F">
        <w:rPr>
          <w:rFonts w:ascii="Times New Roman" w:hAnsi="Times New Roman" w:cs="Times New Roman"/>
          <w:sz w:val="28"/>
          <w:szCs w:val="28"/>
        </w:rPr>
        <w:t xml:space="preserve"> от </w:t>
      </w:r>
      <w:r w:rsidR="0080155F">
        <w:rPr>
          <w:rFonts w:ascii="Times New Roman" w:hAnsi="Times New Roman" w:cs="Times New Roman"/>
          <w:sz w:val="28"/>
          <w:szCs w:val="28"/>
        </w:rPr>
        <w:t>15.12.2011</w:t>
      </w:r>
      <w:r w:rsidR="0080155F" w:rsidRPr="0080155F">
        <w:rPr>
          <w:rFonts w:ascii="Times New Roman" w:hAnsi="Times New Roman" w:cs="Times New Roman"/>
          <w:sz w:val="28"/>
          <w:szCs w:val="28"/>
        </w:rPr>
        <w:t xml:space="preserve"> г. № </w:t>
      </w:r>
      <w:r w:rsidR="0080155F">
        <w:rPr>
          <w:rFonts w:ascii="Times New Roman" w:hAnsi="Times New Roman" w:cs="Times New Roman"/>
          <w:sz w:val="28"/>
          <w:szCs w:val="28"/>
        </w:rPr>
        <w:t>215</w:t>
      </w:r>
      <w:r w:rsidR="0080155F" w:rsidRPr="0080155F">
        <w:rPr>
          <w:rFonts w:ascii="Times New Roman" w:hAnsi="Times New Roman" w:cs="Times New Roman"/>
          <w:sz w:val="28"/>
          <w:szCs w:val="28"/>
        </w:rPr>
        <w:t xml:space="preserve"> «О создании и содержании в целях гражданской обороны запасов материально-технических, продовольственных, медицинских и иных средств».</w:t>
      </w:r>
    </w:p>
    <w:p w14:paraId="1F103A9C" w14:textId="7E8FB223" w:rsidR="0080155F" w:rsidRPr="0080155F" w:rsidRDefault="007E33D1" w:rsidP="008015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0155F">
        <w:rPr>
          <w:rFonts w:ascii="Times New Roman" w:hAnsi="Times New Roman" w:cs="Times New Roman"/>
          <w:sz w:val="28"/>
          <w:szCs w:val="28"/>
        </w:rPr>
        <w:t>. О</w:t>
      </w:r>
      <w:r w:rsidR="0080155F" w:rsidRPr="0080155F">
        <w:rPr>
          <w:rFonts w:ascii="Times New Roman" w:hAnsi="Times New Roman" w:cs="Times New Roman"/>
          <w:sz w:val="28"/>
          <w:szCs w:val="28"/>
        </w:rPr>
        <w:t>публикова</w:t>
      </w:r>
      <w:r w:rsidR="0080155F">
        <w:rPr>
          <w:rFonts w:ascii="Times New Roman" w:hAnsi="Times New Roman" w:cs="Times New Roman"/>
          <w:sz w:val="28"/>
          <w:szCs w:val="28"/>
        </w:rPr>
        <w:t>ть</w:t>
      </w:r>
      <w:r w:rsidR="0080155F" w:rsidRPr="0080155F">
        <w:rPr>
          <w:rFonts w:ascii="Times New Roman" w:hAnsi="Times New Roman" w:cs="Times New Roman"/>
          <w:sz w:val="28"/>
          <w:szCs w:val="28"/>
        </w:rPr>
        <w:t xml:space="preserve"> в газете «</w:t>
      </w:r>
      <w:proofErr w:type="spellStart"/>
      <w:r w:rsidR="0080155F">
        <w:rPr>
          <w:rFonts w:ascii="Times New Roman" w:hAnsi="Times New Roman" w:cs="Times New Roman"/>
          <w:sz w:val="28"/>
          <w:szCs w:val="28"/>
        </w:rPr>
        <w:t>Юкковские</w:t>
      </w:r>
      <w:proofErr w:type="spellEnd"/>
      <w:r w:rsidR="0080155F">
        <w:rPr>
          <w:rFonts w:ascii="Times New Roman" w:hAnsi="Times New Roman" w:cs="Times New Roman"/>
          <w:sz w:val="28"/>
          <w:szCs w:val="28"/>
        </w:rPr>
        <w:t xml:space="preserve"> ведомости</w:t>
      </w:r>
      <w:r w:rsidR="0080155F" w:rsidRPr="0080155F">
        <w:rPr>
          <w:rFonts w:ascii="Times New Roman" w:hAnsi="Times New Roman" w:cs="Times New Roman"/>
          <w:sz w:val="28"/>
          <w:szCs w:val="28"/>
        </w:rPr>
        <w:t>» и на официальном сайте администрации в сети Интернет.</w:t>
      </w:r>
    </w:p>
    <w:p w14:paraId="4CA532A9" w14:textId="5F597DF5" w:rsidR="0080155F" w:rsidRPr="0080155F" w:rsidRDefault="007E33D1" w:rsidP="008015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0155F" w:rsidRPr="0080155F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14:paraId="2FC163DB" w14:textId="77777777" w:rsidR="00392C61" w:rsidRPr="001D1691" w:rsidRDefault="00392C61" w:rsidP="0039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6B1E1C" w14:textId="77777777" w:rsidR="00392C61" w:rsidRPr="001D1691" w:rsidRDefault="00392C61" w:rsidP="00392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6EFFF4" w14:textId="2881F9FD" w:rsidR="00392C61" w:rsidRPr="001D1691" w:rsidRDefault="00A33197" w:rsidP="00392C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691">
        <w:rPr>
          <w:rFonts w:ascii="Times New Roman" w:eastAsia="Times New Roman" w:hAnsi="Times New Roman" w:cs="Times New Roman"/>
          <w:sz w:val="28"/>
          <w:szCs w:val="28"/>
        </w:rPr>
        <w:t>И.о. г</w:t>
      </w:r>
      <w:r w:rsidR="00392C61" w:rsidRPr="001D1691">
        <w:rPr>
          <w:rFonts w:ascii="Times New Roman" w:eastAsia="Times New Roman" w:hAnsi="Times New Roman" w:cs="Times New Roman"/>
          <w:sz w:val="28"/>
          <w:szCs w:val="28"/>
        </w:rPr>
        <w:t>лав</w:t>
      </w:r>
      <w:r w:rsidRPr="001D1691">
        <w:rPr>
          <w:rFonts w:ascii="Times New Roman" w:eastAsia="Times New Roman" w:hAnsi="Times New Roman" w:cs="Times New Roman"/>
          <w:sz w:val="28"/>
          <w:szCs w:val="28"/>
        </w:rPr>
        <w:t>ы</w:t>
      </w:r>
      <w:r w:rsidR="00392C61" w:rsidRPr="001D1691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                                                     </w:t>
      </w:r>
      <w:r w:rsidR="001D1691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392C61" w:rsidRPr="001D1691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1D1691">
        <w:rPr>
          <w:rFonts w:ascii="Times New Roman" w:eastAsia="Times New Roman" w:hAnsi="Times New Roman" w:cs="Times New Roman"/>
          <w:sz w:val="28"/>
          <w:szCs w:val="28"/>
        </w:rPr>
        <w:t xml:space="preserve">    М.Ю. Белов</w:t>
      </w:r>
    </w:p>
    <w:p w14:paraId="255DD6B6" w14:textId="77777777" w:rsidR="00392C61" w:rsidRPr="001D1691" w:rsidRDefault="00392C61" w:rsidP="00392C6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1691">
        <w:rPr>
          <w:rFonts w:ascii="Times New Roman" w:eastAsia="Calibri" w:hAnsi="Times New Roman" w:cs="Times New Roman"/>
          <w:sz w:val="28"/>
          <w:szCs w:val="28"/>
          <w:lang w:eastAsia="en-US"/>
        </w:rPr>
        <w:br w:type="page"/>
      </w:r>
    </w:p>
    <w:p w14:paraId="71127517" w14:textId="77777777" w:rsidR="00F83ABC" w:rsidRPr="00EE18AD" w:rsidRDefault="00F83ABC" w:rsidP="00F83ABC">
      <w:pPr>
        <w:spacing w:after="0" w:line="240" w:lineRule="auto"/>
        <w:ind w:right="-1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18A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Приложение </w:t>
      </w:r>
    </w:p>
    <w:p w14:paraId="6C22F68D" w14:textId="77777777" w:rsidR="00F83ABC" w:rsidRPr="00EE18AD" w:rsidRDefault="00F83ABC" w:rsidP="00F83ABC">
      <w:pPr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18AD">
        <w:rPr>
          <w:rFonts w:ascii="Times New Roman" w:eastAsia="Calibri" w:hAnsi="Times New Roman" w:cs="Times New Roman"/>
          <w:sz w:val="24"/>
          <w:szCs w:val="24"/>
          <w:lang w:eastAsia="en-US"/>
        </w:rPr>
        <w:t>к постановлению администрации</w:t>
      </w:r>
    </w:p>
    <w:p w14:paraId="14598187" w14:textId="77777777" w:rsidR="00F83ABC" w:rsidRPr="00EE18AD" w:rsidRDefault="00F83ABC" w:rsidP="00F83ABC">
      <w:pPr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18AD">
        <w:rPr>
          <w:rFonts w:ascii="Times New Roman" w:eastAsia="Calibri" w:hAnsi="Times New Roman" w:cs="Times New Roman"/>
          <w:sz w:val="24"/>
          <w:szCs w:val="24"/>
          <w:lang w:eastAsia="en-US"/>
        </w:rPr>
        <w:t>МО «Юкковское сельское поселение»</w:t>
      </w:r>
    </w:p>
    <w:p w14:paraId="48CAC6B9" w14:textId="4CA06ADC" w:rsidR="00F83ABC" w:rsidRDefault="00F83ABC" w:rsidP="00F83ABC">
      <w:pPr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от _</w:t>
      </w:r>
      <w:r w:rsidR="007A3724" w:rsidRPr="007A3724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04.06.2024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___ № </w:t>
      </w:r>
      <w:r w:rsidRPr="00A33197">
        <w:rPr>
          <w:rFonts w:ascii="Times New Roman" w:eastAsia="Calibri" w:hAnsi="Times New Roman" w:cs="Times New Roman"/>
          <w:sz w:val="24"/>
          <w:szCs w:val="24"/>
          <w:lang w:eastAsia="en-US"/>
        </w:rPr>
        <w:t>__</w:t>
      </w:r>
      <w:r w:rsidR="007A3724" w:rsidRPr="007A3724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170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</w:t>
      </w:r>
      <w:r w:rsidRPr="00A33197">
        <w:rPr>
          <w:rFonts w:ascii="Times New Roman" w:eastAsia="Calibri" w:hAnsi="Times New Roman" w:cs="Times New Roman"/>
          <w:sz w:val="24"/>
          <w:szCs w:val="24"/>
          <w:lang w:eastAsia="en-US"/>
        </w:rPr>
        <w:t>_</w:t>
      </w:r>
    </w:p>
    <w:p w14:paraId="578DF0B9" w14:textId="77777777" w:rsidR="00F83ABC" w:rsidRPr="00A33197" w:rsidRDefault="00F83ABC" w:rsidP="00F83ABC">
      <w:pPr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D731951" w14:textId="77777777" w:rsidR="00F83ABC" w:rsidRPr="00F83ABC" w:rsidRDefault="00F83ABC" w:rsidP="00F83AB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83AB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ПОРЯДОК</w:t>
      </w:r>
      <w:r w:rsidRPr="00F83AB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/>
        <w:t>создания и содержания в целях гражданской обороны запасов материально-технических, продовольственных, медицинских и иных средств</w:t>
      </w:r>
    </w:p>
    <w:p w14:paraId="439F4238" w14:textId="77777777" w:rsidR="00F83ABC" w:rsidRPr="00F83ABC" w:rsidRDefault="00F83ABC" w:rsidP="00F83AB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FBC39AE" w14:textId="77777777" w:rsidR="00F83ABC" w:rsidRPr="00F83ABC" w:rsidRDefault="00F83ABC" w:rsidP="00F83AB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83AB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1. Настоящий Порядок, разработан в соответствии с Федеральным законом «О гражданской обороне», постановлениями Правительства Российской Федерации «О накоплении, хранении и использовании в целях гражданской обороны запасов материально-технических, продовольственных, медицинских и иных средств», «О порядке создания и использования резервов материальных ресурсов для ликвидации чрезвычайных ситуаций природного и техногенного характера» и определяет порядок накопления, хранения и использования в целях гражданской обороны запасов материально-технических, продовольственных, медицинских и иных средств (далее - Запасы).</w:t>
      </w:r>
    </w:p>
    <w:p w14:paraId="02FDB22A" w14:textId="77777777" w:rsidR="00F83ABC" w:rsidRPr="00F83ABC" w:rsidRDefault="00F83ABC" w:rsidP="00F83AB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83AB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2. Запасы создаются заблаговременно в мирное время и хранятся в условиях, отвечающих установленным требованиям по обеспечению их сохранности.</w:t>
      </w:r>
    </w:p>
    <w:p w14:paraId="59A8A297" w14:textId="77777777" w:rsidR="00F83ABC" w:rsidRPr="00F83ABC" w:rsidRDefault="00F83ABC" w:rsidP="00F83AB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83AB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3. Запасы предназначены для первоочередного жизнеобеспечения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характера, а также для оснащения территориальных нештатных аварийно-спасательных формирований (далее - НАСФ) при проведении аварийно-спасательных и других неотложных работ (далее - АСДНР) в случае возникновения опасности при ведении военных конфликтов или вследствие этих конфликтов, а также при возникновении чрезвычайных ситуаций природного и техногенного характера.</w:t>
      </w:r>
    </w:p>
    <w:p w14:paraId="35725094" w14:textId="77777777" w:rsidR="00F83ABC" w:rsidRPr="00F83ABC" w:rsidRDefault="00F83ABC" w:rsidP="00F83AB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83AB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4. Система Запасов в целях гражданской обороны на территории сельского поселения включает в себя:</w:t>
      </w:r>
    </w:p>
    <w:p w14:paraId="7D8A0073" w14:textId="77777777" w:rsidR="00F83ABC" w:rsidRPr="00F83ABC" w:rsidRDefault="00F83ABC" w:rsidP="00F83AB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83A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Запасы администрации сельского поселения;</w:t>
      </w:r>
    </w:p>
    <w:p w14:paraId="32402EF1" w14:textId="77777777" w:rsidR="00F83ABC" w:rsidRPr="00F83ABC" w:rsidRDefault="00F83ABC" w:rsidP="00F83AB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83A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Запасы предприятий, учреждений и организаций (объектовые запасы).</w:t>
      </w:r>
    </w:p>
    <w:p w14:paraId="6355B46E" w14:textId="77777777" w:rsidR="00F83ABC" w:rsidRPr="00F83ABC" w:rsidRDefault="00F83ABC" w:rsidP="00F83ABC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83A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5. Номенклатура и объемы Запасов определяются создающими их органами и организациями  с учетом методических рекомендаций, разрабатываемых МЧС России исходя из возможного характера военных конфликтов на территории Российской Федерации, величины возможного ущерба объектам экономики и инфраструктуры, природных, экономических и иных особенностей территорий, условий размещения организаций, а также норм минимально необходимой достаточности Запасов при возникновении военных конфликтов или вследствие этих конфликтов. При определении номенклатуры и объемов Запасов должны учитываться имеющиеся материальные ресурсы, накопленные для ликвидации чрезвычайных ситуаций природного и техногенного характера.</w:t>
      </w:r>
    </w:p>
    <w:p w14:paraId="69F7DAD7" w14:textId="26678624" w:rsidR="00F83ABC" w:rsidRPr="00F83ABC" w:rsidRDefault="00F83ABC" w:rsidP="00F83AB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83AB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ab/>
        <w:t>6. Номенклатура и объемы Запасов утверждаются администрацией сельского поселения и создаются исходя из возможного характера опасностей, возникающих при  военных конфликтах или вследствие этих конфликтов, предполагаемого объема работ по ликвидации их последствий, природных, экономических и иных особенностей МО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Юкковское</w:t>
      </w:r>
      <w:r w:rsidRPr="00F83A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сельское поселение», условий размещения организаций, а также норм минимально необходимой достаточности Запасов при возникновении военных конфликтов или вследствие этих конфликтов, максимально возможного использования имеющихся сил и средств.</w:t>
      </w:r>
    </w:p>
    <w:p w14:paraId="6493661C" w14:textId="77777777" w:rsidR="00F83ABC" w:rsidRPr="00F83ABC" w:rsidRDefault="00F83ABC" w:rsidP="00F83ABC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83AB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7. Объем финансовых средств, необходимых для приобретения Запасов, определяется с учетом возможного изменения рыночных цен на материальные ресурсы, а также расходов, связанных с формированием, размещением, хранением и восполнением Запаса.</w:t>
      </w:r>
    </w:p>
    <w:p w14:paraId="05C1319E" w14:textId="77777777" w:rsidR="00F83ABC" w:rsidRPr="00F83ABC" w:rsidRDefault="00F83ABC" w:rsidP="00F83AB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83AB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8. Функции по созданию, размещению, хранению и восполнению Запаса возлагаются на заместителя главы администрации.</w:t>
      </w:r>
    </w:p>
    <w:p w14:paraId="5F992E06" w14:textId="77777777" w:rsidR="00F83ABC" w:rsidRPr="00F83ABC" w:rsidRDefault="00F83ABC" w:rsidP="00F83AB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83AB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9. Заместитель главы администрации, на которого возложены функции по созданию Запаса:</w:t>
      </w:r>
    </w:p>
    <w:p w14:paraId="12877BCB" w14:textId="77777777" w:rsidR="00F83ABC" w:rsidRPr="00F83ABC" w:rsidRDefault="00F83ABC" w:rsidP="00F83AB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sub_10091"/>
      <w:r w:rsidRPr="00F83AB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bookmarkEnd w:id="0"/>
      <w:r w:rsidRPr="00F83ABC">
        <w:rPr>
          <w:rFonts w:ascii="Times New Roman" w:eastAsia="Calibri" w:hAnsi="Times New Roman" w:cs="Times New Roman"/>
          <w:sz w:val="28"/>
          <w:szCs w:val="28"/>
          <w:lang w:eastAsia="en-US"/>
        </w:rPr>
        <w:t>разрабатывает предложения по номенклатуре и объемам материальных ресурсов в Запасе;</w:t>
      </w:r>
    </w:p>
    <w:p w14:paraId="72A4C587" w14:textId="77777777" w:rsidR="00F83ABC" w:rsidRPr="00F83ABC" w:rsidRDefault="00F83ABC" w:rsidP="00F83AB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83AB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представляет на очередной год бюджетные заявки для закупки материальных ресурсов в Запас;</w:t>
      </w:r>
    </w:p>
    <w:p w14:paraId="363AC162" w14:textId="77777777" w:rsidR="00F83ABC" w:rsidRPr="00F83ABC" w:rsidRDefault="00F83ABC" w:rsidP="00F83AB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83AB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в установленном порядке осуществляет отбор поставщиков материальных ресурсов в Запас;</w:t>
      </w:r>
    </w:p>
    <w:p w14:paraId="07199177" w14:textId="77777777" w:rsidR="00F83ABC" w:rsidRPr="00F83ABC" w:rsidRDefault="00F83ABC" w:rsidP="00F83A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83A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заключает в объеме выделенных ассигнований договоры (контракты) на поставку материальных ресурсов в Запас, а также на ответственное хранение и содержание Запаса;</w:t>
      </w:r>
    </w:p>
    <w:p w14:paraId="7AEE32EE" w14:textId="77777777" w:rsidR="00F83ABC" w:rsidRPr="00F83ABC" w:rsidRDefault="00F83ABC" w:rsidP="00F83ABC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83AB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организует доставку материальных ресурсов Запаса в районы проведения АСДНР;</w:t>
      </w:r>
    </w:p>
    <w:p w14:paraId="1F24D737" w14:textId="77777777" w:rsidR="00F83ABC" w:rsidRPr="00F83ABC" w:rsidRDefault="00F83ABC" w:rsidP="00F83AB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83AB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ведет учет и отчетность по операциям с материальными ресурсами Запаса; </w:t>
      </w:r>
    </w:p>
    <w:p w14:paraId="63610B1B" w14:textId="77777777" w:rsidR="00F83ABC" w:rsidRPr="00F83ABC" w:rsidRDefault="00F83ABC" w:rsidP="00F83ABC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83AB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осуществляет контроль за поддержанием Запаса в постоянной готовности к использованию;</w:t>
      </w:r>
    </w:p>
    <w:p w14:paraId="1CF3F882" w14:textId="77777777" w:rsidR="00F83ABC" w:rsidRPr="00F83ABC" w:rsidRDefault="00F83ABC" w:rsidP="00F83ABC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83AB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осуществляет контроль за наличием, качественным состоянием, соблюдением условий хранения и выполнением мероприятий по содержанию материальных ресурсов, находящихся на хранении в Запасе;</w:t>
      </w:r>
    </w:p>
    <w:p w14:paraId="569143B4" w14:textId="77777777" w:rsidR="00F83ABC" w:rsidRPr="00F83ABC" w:rsidRDefault="00F83ABC" w:rsidP="00F83ABC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83AB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подготавливает предложения в проекты правовых актов по вопросам закладки, хранения, учета, обслуживания, освежения, замены и списания материальных ресурсов Запаса.</w:t>
      </w:r>
    </w:p>
    <w:p w14:paraId="1DDF3E3D" w14:textId="77777777" w:rsidR="00F83ABC" w:rsidRPr="00F83ABC" w:rsidRDefault="00F83ABC" w:rsidP="00F83ABC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1" w:name="sub_10092"/>
      <w:r w:rsidRPr="00F83AB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bookmarkEnd w:id="1"/>
      <w:r w:rsidRPr="00F83A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10. Вместо приобретения и хранения отдельных видов материальных ресурсов в Запас или части этих ресурсов допускается заключение договоров на экстренную их поставку (продажу) с организациями, имеющими эти ресурсы в постоянном наличии. Выбор поставщиков осуществляется в строгом соответствии с Федеральным законом от 21 июля 2005 г. № 94-ФЗ «О размещении заказов на поставки товаров, выполнение работ, оказание услуг для государственных и муниципальных нужд», с 01 января 2014 года в соответствии с Федеральным законом от 05 апреля 2013 года № 44-ФЗ «О </w:t>
      </w:r>
      <w:r w:rsidRPr="00F83AB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контрактной системе в сфере закупок товаров, работ, услуг для обеспечения государственных и муниципальных нужд».</w:t>
      </w:r>
    </w:p>
    <w:p w14:paraId="18636894" w14:textId="271E309A" w:rsidR="00F83ABC" w:rsidRPr="00F83ABC" w:rsidRDefault="00F83ABC" w:rsidP="00F83ABC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83AB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11.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Глава</w:t>
      </w:r>
      <w:r w:rsidRPr="00F83A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администрации МО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Юкковское</w:t>
      </w:r>
      <w:r w:rsidRPr="00F83A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сельское поселение»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83ABC">
        <w:rPr>
          <w:rFonts w:ascii="Times New Roman" w:eastAsia="Calibri" w:hAnsi="Times New Roman" w:cs="Times New Roman"/>
          <w:sz w:val="28"/>
          <w:szCs w:val="28"/>
          <w:lang w:eastAsia="en-US"/>
        </w:rPr>
        <w:t>или лица, его замещающего, на которого возложены функции по созданию Запаса и заключение договоров, предусмотренных пунктом 11 настоящего Порядка, осуществляет контроль за количеством, качеством и условиями хранения материальных ресурсов и устанавливает в договорах на их экстренную поставку (продажу) ответственность поставщика (продавца) за своевременность выдачи, количество и качество поставляемых материальных ресурсов.</w:t>
      </w:r>
    </w:p>
    <w:p w14:paraId="38AFB502" w14:textId="77777777" w:rsidR="00F83ABC" w:rsidRPr="00F83ABC" w:rsidRDefault="00F83ABC" w:rsidP="00F83ABC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83AB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Возмещение затрат организациям, осуществляющим на договорной основе ответственное хранение Запаса, производится за счет средств местного бюджета.</w:t>
      </w:r>
    </w:p>
    <w:p w14:paraId="47BFCCE4" w14:textId="77777777" w:rsidR="00F83ABC" w:rsidRPr="00F83ABC" w:rsidRDefault="00F83ABC" w:rsidP="00F83ABC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83AB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12. Информация о накопленных Запасах представляется:</w:t>
      </w:r>
    </w:p>
    <w:p w14:paraId="24242564" w14:textId="77777777" w:rsidR="00F83ABC" w:rsidRPr="00F83ABC" w:rsidRDefault="00F83ABC" w:rsidP="00F83ABC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2" w:name="sub_10131"/>
      <w:r w:rsidRPr="00F83AB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а) организациями - в администрацию сельского поселения (отдел ГОЧС и МР);</w:t>
      </w:r>
    </w:p>
    <w:p w14:paraId="19BB29A6" w14:textId="6A449C80" w:rsidR="00F83ABC" w:rsidRPr="00F83ABC" w:rsidRDefault="00F83ABC" w:rsidP="00F83ABC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3" w:name="sub_10132"/>
      <w:bookmarkEnd w:id="2"/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б) </w:t>
      </w:r>
      <w:r w:rsidRPr="00F83ABC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администрацией сельского поселения - в Правительство Ленинградской области.</w:t>
      </w:r>
    </w:p>
    <w:bookmarkEnd w:id="3"/>
    <w:p w14:paraId="3C39813F" w14:textId="7F128A17" w:rsidR="00F83ABC" w:rsidRPr="00F83ABC" w:rsidRDefault="00F83ABC" w:rsidP="00F83ABC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83AB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13. Расходование материальных ресурсов из Запаса осуществляется по решению руководителя гражданской обороны - Главы администрации МО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Юкковское</w:t>
      </w:r>
      <w:r w:rsidRPr="00F83A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сельское поселение» или лица, его замещающего, на основании представления отдела ГОЧС и МР, и оформляется письменным распоряжением.</w:t>
      </w:r>
    </w:p>
    <w:p w14:paraId="052033B8" w14:textId="2C5C044D" w:rsidR="00F83ABC" w:rsidRPr="00F83ABC" w:rsidRDefault="00F83ABC" w:rsidP="00F83ABC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83AB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14. Запасы сельского поселения, созданные в целях гражданской обороны, могут использоваться для ликвидации последствий чрезвычайных ситуаций природного и техногенного характера по решению главы администрации МО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Юкковское</w:t>
      </w:r>
      <w:r w:rsidRPr="00F83A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сельское поселение».</w:t>
      </w:r>
    </w:p>
    <w:p w14:paraId="3F6CC78D" w14:textId="3A420A35" w:rsidR="00F83ABC" w:rsidRDefault="00F83ABC" w:rsidP="00F83ABC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83AB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15. Финансирование накопления, хранения и использования Запасов осуществляется в порядке, установленном действующим законодательством.</w:t>
      </w:r>
    </w:p>
    <w:p w14:paraId="128E6335" w14:textId="52BF9266" w:rsidR="00F83ABC" w:rsidRDefault="00F83ABC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br w:type="page"/>
      </w:r>
    </w:p>
    <w:p w14:paraId="1C02B7E5" w14:textId="786ACF35" w:rsidR="00392C61" w:rsidRPr="00EE18AD" w:rsidRDefault="00392C61" w:rsidP="00392C61">
      <w:pPr>
        <w:spacing w:after="0" w:line="240" w:lineRule="auto"/>
        <w:ind w:right="-1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18A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Приложение </w:t>
      </w:r>
    </w:p>
    <w:p w14:paraId="2F559360" w14:textId="77777777" w:rsidR="00392C61" w:rsidRPr="00EE18AD" w:rsidRDefault="00392C61" w:rsidP="00392C61">
      <w:pPr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18AD">
        <w:rPr>
          <w:rFonts w:ascii="Times New Roman" w:eastAsia="Calibri" w:hAnsi="Times New Roman" w:cs="Times New Roman"/>
          <w:sz w:val="24"/>
          <w:szCs w:val="24"/>
          <w:lang w:eastAsia="en-US"/>
        </w:rPr>
        <w:t>к постановлению администрации</w:t>
      </w:r>
    </w:p>
    <w:p w14:paraId="010392C9" w14:textId="77777777" w:rsidR="00392C61" w:rsidRPr="00EE18AD" w:rsidRDefault="00392C61" w:rsidP="00392C61">
      <w:pPr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18AD">
        <w:rPr>
          <w:rFonts w:ascii="Times New Roman" w:eastAsia="Calibri" w:hAnsi="Times New Roman" w:cs="Times New Roman"/>
          <w:sz w:val="24"/>
          <w:szCs w:val="24"/>
          <w:lang w:eastAsia="en-US"/>
        </w:rPr>
        <w:t>МО «Юкковское сельское поселение»</w:t>
      </w:r>
    </w:p>
    <w:p w14:paraId="0122D262" w14:textId="1318FC59" w:rsidR="00392C61" w:rsidRPr="00A33197" w:rsidRDefault="00166927" w:rsidP="00392C61">
      <w:pPr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A33197">
        <w:rPr>
          <w:rFonts w:ascii="Times New Roman" w:eastAsia="Calibri" w:hAnsi="Times New Roman" w:cs="Times New Roman"/>
          <w:sz w:val="24"/>
          <w:szCs w:val="24"/>
          <w:lang w:eastAsia="en-US"/>
        </w:rPr>
        <w:t>_</w:t>
      </w:r>
      <w:r w:rsidR="007A3724" w:rsidRPr="007A3724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04.06.2024</w:t>
      </w:r>
      <w:r w:rsidR="00A33197">
        <w:rPr>
          <w:rFonts w:ascii="Times New Roman" w:eastAsia="Calibri" w:hAnsi="Times New Roman" w:cs="Times New Roman"/>
          <w:sz w:val="24"/>
          <w:szCs w:val="24"/>
          <w:lang w:eastAsia="en-US"/>
        </w:rPr>
        <w:t>_</w:t>
      </w:r>
      <w:r w:rsidR="00A35912">
        <w:rPr>
          <w:rFonts w:ascii="Times New Roman" w:eastAsia="Calibri" w:hAnsi="Times New Roman" w:cs="Times New Roman"/>
          <w:sz w:val="24"/>
          <w:szCs w:val="24"/>
          <w:lang w:eastAsia="en-US"/>
        </w:rPr>
        <w:t>_ №</w:t>
      </w:r>
      <w:r w:rsidR="00A3319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33197" w:rsidRPr="00A33197">
        <w:rPr>
          <w:rFonts w:ascii="Times New Roman" w:eastAsia="Calibri" w:hAnsi="Times New Roman" w:cs="Times New Roman"/>
          <w:sz w:val="24"/>
          <w:szCs w:val="24"/>
          <w:lang w:eastAsia="en-US"/>
        </w:rPr>
        <w:t>__</w:t>
      </w:r>
      <w:r w:rsidR="007A3724" w:rsidRPr="007A3724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170</w:t>
      </w:r>
      <w:r w:rsidR="00A33197">
        <w:rPr>
          <w:rFonts w:ascii="Times New Roman" w:eastAsia="Calibri" w:hAnsi="Times New Roman" w:cs="Times New Roman"/>
          <w:sz w:val="24"/>
          <w:szCs w:val="24"/>
          <w:lang w:eastAsia="en-US"/>
        </w:rPr>
        <w:t>___</w:t>
      </w:r>
      <w:r w:rsidR="00A33197" w:rsidRPr="00A33197">
        <w:rPr>
          <w:rFonts w:ascii="Times New Roman" w:eastAsia="Calibri" w:hAnsi="Times New Roman" w:cs="Times New Roman"/>
          <w:sz w:val="24"/>
          <w:szCs w:val="24"/>
          <w:lang w:eastAsia="en-US"/>
        </w:rPr>
        <w:t>_</w:t>
      </w:r>
    </w:p>
    <w:p w14:paraId="2FEDB745" w14:textId="77777777" w:rsidR="00392C61" w:rsidRPr="00F83ABC" w:rsidRDefault="00392C61" w:rsidP="00392C6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F568B1C" w14:textId="5F8D2C20" w:rsidR="00971788" w:rsidRPr="00F83ABC" w:rsidRDefault="00971788" w:rsidP="00971788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F83ABC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Примерная номенклатура и объемы запасов материально-технических, продовольственных, медицинских и иных средств, создаваемых на территории МО </w:t>
      </w:r>
      <w:r w:rsidR="007E33D1" w:rsidRPr="00F83ABC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Юкковское сельское поселение</w:t>
      </w:r>
      <w:r w:rsidRPr="00F83ABC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в целях гражданской обороны</w:t>
      </w:r>
    </w:p>
    <w:p w14:paraId="77E8C098" w14:textId="77777777" w:rsidR="00971788" w:rsidRPr="00971788" w:rsidRDefault="00971788" w:rsidP="00971788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640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62"/>
        <w:gridCol w:w="2873"/>
        <w:gridCol w:w="1805"/>
      </w:tblGrid>
      <w:tr w:rsidR="00971788" w:rsidRPr="00971788" w14:paraId="2863B7F2" w14:textId="77777777" w:rsidTr="007E33D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3BB91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Наименование материального ресурса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F7009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9D23F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Количество</w:t>
            </w:r>
          </w:p>
        </w:tc>
      </w:tr>
      <w:tr w:rsidR="00971788" w:rsidRPr="00971788" w14:paraId="36001C6D" w14:textId="77777777" w:rsidTr="007E33D1"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47889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1. Продовольствие</w:t>
            </w:r>
          </w:p>
          <w:p w14:paraId="1EE0ED66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(из расчета снабжения 10 чел. на 30 суток)</w:t>
            </w:r>
          </w:p>
        </w:tc>
      </w:tr>
      <w:tr w:rsidR="00971788" w:rsidRPr="00971788" w14:paraId="55DD00AD" w14:textId="77777777" w:rsidTr="007E33D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F482E" w14:textId="77777777" w:rsidR="00971788" w:rsidRPr="00971788" w:rsidRDefault="00971788" w:rsidP="0097178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Мука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0EA99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B9E9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  <w:t>13,2</w:t>
            </w:r>
          </w:p>
        </w:tc>
      </w:tr>
      <w:tr w:rsidR="00971788" w:rsidRPr="00971788" w14:paraId="2BEDA45B" w14:textId="77777777" w:rsidTr="007E33D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FCF4E" w14:textId="77777777" w:rsidR="00971788" w:rsidRPr="00971788" w:rsidRDefault="00971788" w:rsidP="0097178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Крупы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0B0BC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90E7D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  <w:t>17,25</w:t>
            </w:r>
          </w:p>
        </w:tc>
      </w:tr>
      <w:tr w:rsidR="00971788" w:rsidRPr="00971788" w14:paraId="43767800" w14:textId="77777777" w:rsidTr="007E33D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713D2" w14:textId="77777777" w:rsidR="00971788" w:rsidRPr="00971788" w:rsidRDefault="00971788" w:rsidP="0097178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Макаронные изделия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0342F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EC132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12</w:t>
            </w:r>
          </w:p>
        </w:tc>
      </w:tr>
      <w:tr w:rsidR="00971788" w:rsidRPr="00971788" w14:paraId="1EDEE247" w14:textId="77777777" w:rsidTr="007E33D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673DD" w14:textId="77777777" w:rsidR="00971788" w:rsidRPr="00971788" w:rsidRDefault="00971788" w:rsidP="0097178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Мясные консервы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7B349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D4BB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  <w:t>51</w:t>
            </w:r>
          </w:p>
        </w:tc>
      </w:tr>
      <w:tr w:rsidR="00971788" w:rsidRPr="00971788" w14:paraId="692019F7" w14:textId="77777777" w:rsidTr="007E33D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B7730" w14:textId="77777777" w:rsidR="00971788" w:rsidRPr="00971788" w:rsidRDefault="00971788" w:rsidP="0097178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Консервы молочные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84B85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61A69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  <w:t>19,5</w:t>
            </w:r>
          </w:p>
        </w:tc>
      </w:tr>
      <w:tr w:rsidR="00971788" w:rsidRPr="00971788" w14:paraId="2AFB1FFE" w14:textId="77777777" w:rsidTr="007E33D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012F" w14:textId="77777777" w:rsidR="00971788" w:rsidRPr="00971788" w:rsidRDefault="00971788" w:rsidP="0097178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Рыбные консервы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7237E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9742F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37</w:t>
            </w: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  <w:t>,5</w:t>
            </w:r>
          </w:p>
        </w:tc>
      </w:tr>
      <w:tr w:rsidR="00971788" w:rsidRPr="00971788" w14:paraId="33A2B942" w14:textId="77777777" w:rsidTr="007E33D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722D8" w14:textId="77777777" w:rsidR="00971788" w:rsidRPr="00971788" w:rsidRDefault="00971788" w:rsidP="0097178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Масло растительное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0B4ED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9B6B3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  <w:t>9</w:t>
            </w:r>
          </w:p>
        </w:tc>
      </w:tr>
      <w:tr w:rsidR="00971788" w:rsidRPr="00971788" w14:paraId="4CF58C3A" w14:textId="77777777" w:rsidTr="007E33D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9F6B7" w14:textId="77777777" w:rsidR="00971788" w:rsidRPr="00971788" w:rsidRDefault="00971788" w:rsidP="0097178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Соль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86E0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5024A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  <w:t>1,5</w:t>
            </w:r>
          </w:p>
        </w:tc>
      </w:tr>
      <w:tr w:rsidR="00971788" w:rsidRPr="00971788" w14:paraId="4E7ECE8E" w14:textId="77777777" w:rsidTr="007E33D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185" w14:textId="77777777" w:rsidR="00971788" w:rsidRPr="00971788" w:rsidRDefault="00971788" w:rsidP="0097178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Сахар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6D3A1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196B0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  <w:t>6,6</w:t>
            </w:r>
          </w:p>
        </w:tc>
      </w:tr>
      <w:tr w:rsidR="00971788" w:rsidRPr="00971788" w14:paraId="151C0949" w14:textId="77777777" w:rsidTr="007E33D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6F7A6" w14:textId="77777777" w:rsidR="00971788" w:rsidRPr="00971788" w:rsidRDefault="00971788" w:rsidP="0097178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Чай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781E1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E8835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  <w:t>1,5</w:t>
            </w:r>
          </w:p>
        </w:tc>
      </w:tr>
      <w:tr w:rsidR="00971788" w:rsidRPr="00971788" w14:paraId="71561D56" w14:textId="77777777" w:rsidTr="007E33D1">
        <w:trPr>
          <w:trHeight w:val="21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CF98D" w14:textId="77777777" w:rsidR="00971788" w:rsidRPr="00971788" w:rsidRDefault="00971788" w:rsidP="0097178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Вода питьевая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E93BA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62A00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  <w:t>750</w:t>
            </w:r>
          </w:p>
        </w:tc>
      </w:tr>
      <w:tr w:rsidR="00971788" w:rsidRPr="00971788" w14:paraId="7AE769A4" w14:textId="77777777" w:rsidTr="007E33D1"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05632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2. Вещевое имущество и ресурсы жизнеобеспечения</w:t>
            </w:r>
          </w:p>
        </w:tc>
      </w:tr>
      <w:tr w:rsidR="00971788" w:rsidRPr="00971788" w14:paraId="05FAF5DB" w14:textId="77777777" w:rsidTr="007E33D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C299" w14:textId="77777777" w:rsidR="00971788" w:rsidRPr="00971788" w:rsidRDefault="00971788" w:rsidP="0097178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Палатки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23189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3953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  <w:t>2</w:t>
            </w:r>
          </w:p>
        </w:tc>
      </w:tr>
      <w:tr w:rsidR="00971788" w:rsidRPr="00971788" w14:paraId="04F00B34" w14:textId="77777777" w:rsidTr="007E33D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77BA" w14:textId="77777777" w:rsidR="00971788" w:rsidRPr="00971788" w:rsidRDefault="00971788" w:rsidP="0097178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Кровати раскладные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BD1A4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66DD4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  <w:t>10</w:t>
            </w:r>
          </w:p>
        </w:tc>
      </w:tr>
      <w:tr w:rsidR="00971788" w:rsidRPr="00971788" w14:paraId="51559D92" w14:textId="77777777" w:rsidTr="007E33D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6B50" w14:textId="77777777" w:rsidR="00971788" w:rsidRPr="00971788" w:rsidRDefault="00971788" w:rsidP="0097178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Одеяла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38FFD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7B208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  <w:t>10</w:t>
            </w:r>
          </w:p>
        </w:tc>
      </w:tr>
      <w:tr w:rsidR="00971788" w:rsidRPr="00971788" w14:paraId="701AADA5" w14:textId="77777777" w:rsidTr="007E33D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ABA83" w14:textId="77777777" w:rsidR="00971788" w:rsidRPr="00971788" w:rsidRDefault="00971788" w:rsidP="0097178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Спальные мешки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21093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2C134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  <w:t>10</w:t>
            </w:r>
          </w:p>
        </w:tc>
      </w:tr>
      <w:tr w:rsidR="00971788" w:rsidRPr="00971788" w14:paraId="732A1241" w14:textId="77777777" w:rsidTr="007E33D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49744" w14:textId="77777777" w:rsidR="00971788" w:rsidRPr="00971788" w:rsidRDefault="00971788" w:rsidP="0097178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Матрасы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BDD26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FE5A6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  <w:t>10</w:t>
            </w:r>
          </w:p>
        </w:tc>
      </w:tr>
      <w:tr w:rsidR="00971788" w:rsidRPr="00971788" w14:paraId="67D30B9D" w14:textId="77777777" w:rsidTr="007E33D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B38AE" w14:textId="77777777" w:rsidR="00971788" w:rsidRPr="00971788" w:rsidRDefault="00971788" w:rsidP="0097178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Подушки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A48CC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8EEF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  <w:t>10</w:t>
            </w:r>
          </w:p>
        </w:tc>
      </w:tr>
      <w:tr w:rsidR="00971788" w:rsidRPr="00971788" w14:paraId="683CDE3C" w14:textId="77777777" w:rsidTr="007E33D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166FF" w14:textId="77777777" w:rsidR="00971788" w:rsidRPr="00971788" w:rsidRDefault="00971788" w:rsidP="0097178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Постельные принадлежности (простыни, наволочки, полотенца)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8F9C2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компл</w:t>
            </w:r>
            <w:proofErr w:type="spellEnd"/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27F5E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  <w:t>10</w:t>
            </w:r>
          </w:p>
        </w:tc>
      </w:tr>
      <w:tr w:rsidR="00971788" w:rsidRPr="00971788" w14:paraId="28A46D7B" w14:textId="77777777" w:rsidTr="007E33D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6A0A2" w14:textId="77777777" w:rsidR="00971788" w:rsidRPr="00971788" w:rsidRDefault="00971788" w:rsidP="0097178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Печи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D0B7E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EB3CD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  <w:t>2</w:t>
            </w:r>
          </w:p>
        </w:tc>
      </w:tr>
      <w:tr w:rsidR="00971788" w:rsidRPr="00971788" w14:paraId="34D88226" w14:textId="77777777" w:rsidTr="007E33D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8CF64" w14:textId="77777777" w:rsidR="00971788" w:rsidRPr="00971788" w:rsidRDefault="00971788" w:rsidP="0097178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Агрегаты отопительные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902A6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7738B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  <w:t>2</w:t>
            </w:r>
          </w:p>
        </w:tc>
      </w:tr>
      <w:tr w:rsidR="00971788" w:rsidRPr="00971788" w14:paraId="2F719002" w14:textId="77777777" w:rsidTr="007E33D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5BFCC" w14:textId="77777777" w:rsidR="00971788" w:rsidRPr="00971788" w:rsidRDefault="00971788" w:rsidP="0097178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Мобильные осветительные комплексы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BE6B4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компл</w:t>
            </w:r>
            <w:proofErr w:type="spellEnd"/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E48F3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  <w:t>2</w:t>
            </w:r>
          </w:p>
        </w:tc>
      </w:tr>
      <w:tr w:rsidR="00971788" w:rsidRPr="00971788" w14:paraId="4EB93F58" w14:textId="77777777" w:rsidTr="007E33D1">
        <w:trPr>
          <w:trHeight w:val="34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AE6EC6" w14:textId="77777777" w:rsidR="00971788" w:rsidRPr="00971788" w:rsidRDefault="00971788" w:rsidP="0097178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lastRenderedPageBreak/>
              <w:t>Одежда теплая, специальная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DC77CC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компл</w:t>
            </w:r>
            <w:proofErr w:type="spellEnd"/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ECAD17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  <w:t>10</w:t>
            </w:r>
          </w:p>
        </w:tc>
      </w:tr>
      <w:tr w:rsidR="00971788" w:rsidRPr="00971788" w14:paraId="5BF8664C" w14:textId="77777777" w:rsidTr="007E33D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FF3B4" w14:textId="77777777" w:rsidR="00971788" w:rsidRPr="00971788" w:rsidRDefault="00971788" w:rsidP="0097178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Обувь резиновая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506F9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пар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95C59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  <w:t>10</w:t>
            </w:r>
          </w:p>
        </w:tc>
      </w:tr>
      <w:tr w:rsidR="00971788" w:rsidRPr="00971788" w14:paraId="5AE4A04F" w14:textId="77777777" w:rsidTr="007E33D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952A4" w14:textId="77777777" w:rsidR="00971788" w:rsidRPr="00971788" w:rsidRDefault="00971788" w:rsidP="0097178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Обувь утепленная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44009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пар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966AB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  <w:t>10</w:t>
            </w:r>
          </w:p>
        </w:tc>
      </w:tr>
      <w:tr w:rsidR="00971788" w:rsidRPr="00971788" w14:paraId="3B8CB375" w14:textId="77777777" w:rsidTr="007E33D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6F003" w14:textId="77777777" w:rsidR="00971788" w:rsidRPr="00971788" w:rsidRDefault="00971788" w:rsidP="0097178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Рукавицы брезентовые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2597D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пар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E54D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  <w:t>10</w:t>
            </w:r>
          </w:p>
        </w:tc>
      </w:tr>
      <w:tr w:rsidR="00971788" w:rsidRPr="00971788" w14:paraId="66F1926D" w14:textId="77777777" w:rsidTr="007E33D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D6C58" w14:textId="77777777" w:rsidR="00971788" w:rsidRPr="00971788" w:rsidRDefault="00971788" w:rsidP="0097178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Мешки бумажные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22178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AC699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  <w:t>50</w:t>
            </w:r>
          </w:p>
        </w:tc>
      </w:tr>
      <w:tr w:rsidR="00971788" w:rsidRPr="00971788" w14:paraId="3FD447D2" w14:textId="77777777" w:rsidTr="007E33D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B5E4D" w14:textId="77777777" w:rsidR="00971788" w:rsidRPr="00971788" w:rsidRDefault="00971788" w:rsidP="0097178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Посуда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D9B31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компл</w:t>
            </w:r>
            <w:proofErr w:type="spellEnd"/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7A43B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  <w:t>10</w:t>
            </w:r>
          </w:p>
        </w:tc>
      </w:tr>
      <w:tr w:rsidR="00971788" w:rsidRPr="00971788" w14:paraId="619CA164" w14:textId="77777777" w:rsidTr="007E33D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41BB4" w14:textId="77777777" w:rsidR="00971788" w:rsidRPr="00971788" w:rsidRDefault="00971788" w:rsidP="0097178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Рукомойники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7AF1E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5ECDD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  <w:t>2</w:t>
            </w:r>
          </w:p>
        </w:tc>
      </w:tr>
      <w:tr w:rsidR="00971788" w:rsidRPr="00971788" w14:paraId="78A9EAB8" w14:textId="77777777" w:rsidTr="007E33D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861A1" w14:textId="77777777" w:rsidR="00971788" w:rsidRPr="00971788" w:rsidRDefault="00971788" w:rsidP="0097178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Мыло и моющие средства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63154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F6D88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  <w:t>10</w:t>
            </w:r>
          </w:p>
        </w:tc>
      </w:tr>
      <w:tr w:rsidR="00971788" w:rsidRPr="00971788" w14:paraId="27C9259D" w14:textId="77777777" w:rsidTr="007E33D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E9FC3" w14:textId="77777777" w:rsidR="00971788" w:rsidRPr="00971788" w:rsidRDefault="00971788" w:rsidP="0097178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Керосиновые лампы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3CCB0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05567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  <w:t>5</w:t>
            </w:r>
          </w:p>
        </w:tc>
      </w:tr>
      <w:tr w:rsidR="00971788" w:rsidRPr="00971788" w14:paraId="09DC33B5" w14:textId="77777777" w:rsidTr="007E33D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4BFAA" w14:textId="77777777" w:rsidR="00971788" w:rsidRPr="00971788" w:rsidRDefault="00971788" w:rsidP="0097178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Свечи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9CF79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кор.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93251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  <w:t>10</w:t>
            </w:r>
          </w:p>
        </w:tc>
      </w:tr>
      <w:tr w:rsidR="00971788" w:rsidRPr="00971788" w14:paraId="77A86077" w14:textId="77777777" w:rsidTr="007E33D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857E8" w14:textId="77777777" w:rsidR="00971788" w:rsidRPr="00971788" w:rsidRDefault="00971788" w:rsidP="0097178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Спички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13F1D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кор.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F2197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  <w:t>10</w:t>
            </w:r>
          </w:p>
        </w:tc>
      </w:tr>
      <w:tr w:rsidR="00971788" w:rsidRPr="00971788" w14:paraId="1181D8A2" w14:textId="77777777" w:rsidTr="007E33D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9A16E" w14:textId="77777777" w:rsidR="00971788" w:rsidRPr="00971788" w:rsidRDefault="00971788" w:rsidP="0097178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Пилы поперечные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2B786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78338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  <w:t>5</w:t>
            </w:r>
          </w:p>
        </w:tc>
      </w:tr>
      <w:tr w:rsidR="00971788" w:rsidRPr="00971788" w14:paraId="7E5FF60A" w14:textId="77777777" w:rsidTr="007E33D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077CC" w14:textId="77777777" w:rsidR="00971788" w:rsidRPr="00971788" w:rsidRDefault="00971788" w:rsidP="0097178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Фляги металлические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0A8BF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86D9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  <w:t>10</w:t>
            </w:r>
          </w:p>
        </w:tc>
      </w:tr>
      <w:tr w:rsidR="00971788" w:rsidRPr="00971788" w14:paraId="31DC90F1" w14:textId="77777777" w:rsidTr="0074239F">
        <w:trPr>
          <w:trHeight w:val="69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DB36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3. Строительные материалы</w:t>
            </w:r>
          </w:p>
        </w:tc>
      </w:tr>
      <w:tr w:rsidR="00971788" w:rsidRPr="00971788" w14:paraId="00643645" w14:textId="77777777" w:rsidTr="007E33D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13DB9" w14:textId="77777777" w:rsidR="00971788" w:rsidRPr="00971788" w:rsidRDefault="00971788" w:rsidP="0097178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Лес строительный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9C9AF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куб. м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1292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971788" w:rsidRPr="00971788" w14:paraId="642AEBAD" w14:textId="77777777" w:rsidTr="007E33D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2B6A2" w14:textId="77777777" w:rsidR="00971788" w:rsidRPr="00971788" w:rsidRDefault="00971788" w:rsidP="0097178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Пиломатериалы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515DA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куб. м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452D7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971788" w:rsidRPr="00971788" w14:paraId="404D38F6" w14:textId="77777777" w:rsidTr="007E33D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04980" w14:textId="77777777" w:rsidR="00971788" w:rsidRPr="00971788" w:rsidRDefault="00971788" w:rsidP="0097178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Доска необрезная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0A4CA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куб. м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ECBCD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971788" w:rsidRPr="00971788" w14:paraId="22F97617" w14:textId="77777777" w:rsidTr="007E33D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F05C3" w14:textId="77777777" w:rsidR="00971788" w:rsidRPr="00971788" w:rsidRDefault="00971788" w:rsidP="0097178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Цемент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D0639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48044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100</w:t>
            </w:r>
          </w:p>
        </w:tc>
      </w:tr>
      <w:tr w:rsidR="00971788" w:rsidRPr="00971788" w14:paraId="2226AB72" w14:textId="77777777" w:rsidTr="007E33D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40B79" w14:textId="77777777" w:rsidR="00971788" w:rsidRPr="00971788" w:rsidRDefault="00971788" w:rsidP="0097178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Рубероид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906DD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кв. м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900F6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40</w:t>
            </w:r>
          </w:p>
        </w:tc>
      </w:tr>
      <w:tr w:rsidR="00971788" w:rsidRPr="00971788" w14:paraId="72A64D48" w14:textId="77777777" w:rsidTr="007E33D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C093C" w14:textId="77777777" w:rsidR="00971788" w:rsidRPr="00971788" w:rsidRDefault="00971788" w:rsidP="0097178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Шифер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B0DF3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кв. м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3043B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40</w:t>
            </w:r>
          </w:p>
        </w:tc>
      </w:tr>
      <w:tr w:rsidR="00971788" w:rsidRPr="00971788" w14:paraId="33CEBFDB" w14:textId="77777777" w:rsidTr="007E33D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FBB1D" w14:textId="77777777" w:rsidR="00971788" w:rsidRPr="00971788" w:rsidRDefault="00971788" w:rsidP="0097178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Стекло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4065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кв. м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53C15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0,40</w:t>
            </w:r>
          </w:p>
        </w:tc>
      </w:tr>
      <w:tr w:rsidR="00971788" w:rsidRPr="00971788" w14:paraId="07A34D7A" w14:textId="77777777" w:rsidTr="007E33D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0050" w14:textId="77777777" w:rsidR="00971788" w:rsidRPr="00971788" w:rsidRDefault="00971788" w:rsidP="0097178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Арматура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FC90B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06584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100</w:t>
            </w:r>
          </w:p>
        </w:tc>
      </w:tr>
      <w:tr w:rsidR="00971788" w:rsidRPr="00971788" w14:paraId="033ED83C" w14:textId="77777777" w:rsidTr="007E33D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FF09A" w14:textId="77777777" w:rsidR="00971788" w:rsidRPr="00971788" w:rsidRDefault="00971788" w:rsidP="0097178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Уголок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E0F07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3332B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100</w:t>
            </w:r>
          </w:p>
        </w:tc>
      </w:tr>
      <w:tr w:rsidR="00971788" w:rsidRPr="00971788" w14:paraId="28DEDABF" w14:textId="77777777" w:rsidTr="007E33D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A2095" w14:textId="77777777" w:rsidR="00971788" w:rsidRPr="00971788" w:rsidRDefault="00971788" w:rsidP="0097178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Гвозди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C31B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BE85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50</w:t>
            </w:r>
          </w:p>
        </w:tc>
      </w:tr>
      <w:tr w:rsidR="00971788" w:rsidRPr="00971788" w14:paraId="19065B8D" w14:textId="77777777" w:rsidTr="007E33D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A908E" w14:textId="77777777" w:rsidR="00971788" w:rsidRPr="00971788" w:rsidRDefault="00971788" w:rsidP="0097178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Скобы строительные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84FC8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98E57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100</w:t>
            </w:r>
          </w:p>
        </w:tc>
      </w:tr>
      <w:tr w:rsidR="00971788" w:rsidRPr="00971788" w14:paraId="6C0AA689" w14:textId="77777777" w:rsidTr="007E33D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2EFB0" w14:textId="77777777" w:rsidR="00971788" w:rsidRPr="00971788" w:rsidRDefault="00971788" w:rsidP="0097178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Проволока крепежная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20702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3A9ED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100</w:t>
            </w:r>
          </w:p>
        </w:tc>
      </w:tr>
      <w:tr w:rsidR="00971788" w:rsidRPr="00971788" w14:paraId="1DB675A0" w14:textId="77777777" w:rsidTr="007E33D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3D3DF" w14:textId="77777777" w:rsidR="00971788" w:rsidRPr="00971788" w:rsidRDefault="00971788" w:rsidP="0097178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Провода и кабели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406D2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6AD62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500</w:t>
            </w:r>
          </w:p>
        </w:tc>
      </w:tr>
      <w:tr w:rsidR="00971788" w:rsidRPr="00971788" w14:paraId="3E6E289B" w14:textId="77777777" w:rsidTr="0074239F">
        <w:trPr>
          <w:trHeight w:val="13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399D" w14:textId="77777777" w:rsidR="00971788" w:rsidRPr="00971788" w:rsidRDefault="00971788" w:rsidP="009717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4. Медикаменты и медицинское имущество</w:t>
            </w:r>
          </w:p>
        </w:tc>
      </w:tr>
      <w:tr w:rsidR="00971788" w:rsidRPr="00971788" w14:paraId="0B5FED08" w14:textId="77777777" w:rsidTr="0074239F">
        <w:trPr>
          <w:trHeight w:val="8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A3CB" w14:textId="77777777" w:rsidR="00971788" w:rsidRPr="00971788" w:rsidRDefault="00971788" w:rsidP="007E33D1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Медикаменты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0624A" w14:textId="77777777" w:rsidR="00971788" w:rsidRPr="00971788" w:rsidRDefault="00971788" w:rsidP="007E33D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компл</w:t>
            </w:r>
            <w:proofErr w:type="spellEnd"/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7658F" w14:textId="77777777" w:rsidR="00971788" w:rsidRPr="00971788" w:rsidRDefault="00971788" w:rsidP="007E33D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971788" w:rsidRPr="00971788" w14:paraId="58EAAACC" w14:textId="77777777" w:rsidTr="007E33D1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FA5C" w14:textId="77777777" w:rsidR="00971788" w:rsidRPr="00971788" w:rsidRDefault="00971788" w:rsidP="007E33D1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Медицинское имущество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58CF1" w14:textId="77777777" w:rsidR="00971788" w:rsidRPr="00971788" w:rsidRDefault="00971788" w:rsidP="007E33D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компл</w:t>
            </w:r>
            <w:proofErr w:type="spellEnd"/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CB438" w14:textId="77777777" w:rsidR="00971788" w:rsidRPr="00971788" w:rsidRDefault="00971788" w:rsidP="007E33D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7178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</w:tbl>
    <w:p w14:paraId="1FD75278" w14:textId="36B609D7" w:rsidR="000D16F2" w:rsidRPr="00F83ABC" w:rsidRDefault="000D16F2" w:rsidP="00F83ABC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0D16F2" w:rsidRPr="00F83ABC" w:rsidSect="001571D3">
      <w:headerReference w:type="default" r:id="rId8"/>
      <w:pgSz w:w="11906" w:h="16838"/>
      <w:pgMar w:top="568" w:right="991" w:bottom="568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901A46" w14:textId="77777777" w:rsidR="00C2452B" w:rsidRDefault="00C2452B" w:rsidP="002C3073">
      <w:pPr>
        <w:spacing w:after="0" w:line="240" w:lineRule="auto"/>
      </w:pPr>
      <w:r>
        <w:separator/>
      </w:r>
    </w:p>
  </w:endnote>
  <w:endnote w:type="continuationSeparator" w:id="0">
    <w:p w14:paraId="4E028916" w14:textId="77777777" w:rsidR="00C2452B" w:rsidRDefault="00C2452B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9E768C" w14:textId="77777777" w:rsidR="00C2452B" w:rsidRDefault="00C2452B" w:rsidP="002C3073">
      <w:pPr>
        <w:spacing w:after="0" w:line="240" w:lineRule="auto"/>
      </w:pPr>
      <w:r>
        <w:separator/>
      </w:r>
    </w:p>
  </w:footnote>
  <w:footnote w:type="continuationSeparator" w:id="0">
    <w:p w14:paraId="091372F8" w14:textId="77777777" w:rsidR="00C2452B" w:rsidRDefault="00C2452B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27172"/>
      <w:docPartObj>
        <w:docPartGallery w:val="Page Numbers (Top of Page)"/>
        <w:docPartUnique/>
      </w:docPartObj>
    </w:sdtPr>
    <w:sdtContent>
      <w:p w14:paraId="43B1017E" w14:textId="29071766" w:rsidR="002C3073" w:rsidRDefault="00B26EC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2BB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6F5E96"/>
    <w:multiLevelType w:val="hybridMultilevel"/>
    <w:tmpl w:val="A65A53D0"/>
    <w:lvl w:ilvl="0" w:tplc="A2DEA8A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67228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27379"/>
    <w:rsid w:val="00037B44"/>
    <w:rsid w:val="0006526F"/>
    <w:rsid w:val="00071DA1"/>
    <w:rsid w:val="00082EF8"/>
    <w:rsid w:val="000A78B7"/>
    <w:rsid w:val="000C6028"/>
    <w:rsid w:val="000D16F2"/>
    <w:rsid w:val="000E31ED"/>
    <w:rsid w:val="00113D18"/>
    <w:rsid w:val="00143EF0"/>
    <w:rsid w:val="001541E1"/>
    <w:rsid w:val="001571D3"/>
    <w:rsid w:val="00166927"/>
    <w:rsid w:val="00170E2E"/>
    <w:rsid w:val="001A3502"/>
    <w:rsid w:val="001D1691"/>
    <w:rsid w:val="002C3073"/>
    <w:rsid w:val="002E0005"/>
    <w:rsid w:val="003206CB"/>
    <w:rsid w:val="00392C61"/>
    <w:rsid w:val="003A2ABD"/>
    <w:rsid w:val="003D4E4C"/>
    <w:rsid w:val="003F41F1"/>
    <w:rsid w:val="00436EAE"/>
    <w:rsid w:val="00474DC9"/>
    <w:rsid w:val="004C38A1"/>
    <w:rsid w:val="004C49C6"/>
    <w:rsid w:val="00562BB0"/>
    <w:rsid w:val="005E3EDD"/>
    <w:rsid w:val="0069159A"/>
    <w:rsid w:val="006D71DA"/>
    <w:rsid w:val="0074239F"/>
    <w:rsid w:val="00751B39"/>
    <w:rsid w:val="007A3724"/>
    <w:rsid w:val="007B6036"/>
    <w:rsid w:val="007E33D1"/>
    <w:rsid w:val="007E6021"/>
    <w:rsid w:val="0080155F"/>
    <w:rsid w:val="008363D1"/>
    <w:rsid w:val="008B03BB"/>
    <w:rsid w:val="008B2163"/>
    <w:rsid w:val="00971788"/>
    <w:rsid w:val="0099784B"/>
    <w:rsid w:val="00A0782C"/>
    <w:rsid w:val="00A10963"/>
    <w:rsid w:val="00A126C9"/>
    <w:rsid w:val="00A147BC"/>
    <w:rsid w:val="00A33197"/>
    <w:rsid w:val="00A35912"/>
    <w:rsid w:val="00AB783C"/>
    <w:rsid w:val="00B06993"/>
    <w:rsid w:val="00B26ECC"/>
    <w:rsid w:val="00B27C49"/>
    <w:rsid w:val="00B36A17"/>
    <w:rsid w:val="00BF795D"/>
    <w:rsid w:val="00C2452B"/>
    <w:rsid w:val="00C34787"/>
    <w:rsid w:val="00C44B27"/>
    <w:rsid w:val="00C7262A"/>
    <w:rsid w:val="00C81A35"/>
    <w:rsid w:val="00CA6DB0"/>
    <w:rsid w:val="00CC226C"/>
    <w:rsid w:val="00CE2E28"/>
    <w:rsid w:val="00D10D85"/>
    <w:rsid w:val="00D25555"/>
    <w:rsid w:val="00D5308D"/>
    <w:rsid w:val="00D56680"/>
    <w:rsid w:val="00D57ABA"/>
    <w:rsid w:val="00D67325"/>
    <w:rsid w:val="00D709F2"/>
    <w:rsid w:val="00D856F7"/>
    <w:rsid w:val="00DA08DE"/>
    <w:rsid w:val="00E74245"/>
    <w:rsid w:val="00F52D51"/>
    <w:rsid w:val="00F668B5"/>
    <w:rsid w:val="00F83ABC"/>
    <w:rsid w:val="00FE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723DC"/>
  <w15:docId w15:val="{C3C4346B-C59C-41EB-A86D-09B75B44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3073"/>
  </w:style>
  <w:style w:type="character" w:styleId="a9">
    <w:name w:val="Hyperlink"/>
    <w:uiPriority w:val="99"/>
    <w:unhideWhenUsed/>
    <w:rsid w:val="00B27C49"/>
    <w:rPr>
      <w:color w:val="0000FF"/>
      <w:u w:val="single"/>
    </w:rPr>
  </w:style>
  <w:style w:type="character" w:customStyle="1" w:styleId="aa">
    <w:name w:val="Основной текст_"/>
    <w:basedOn w:val="a0"/>
    <w:link w:val="1"/>
    <w:rsid w:val="00392C61"/>
    <w:rPr>
      <w:rFonts w:eastAsia="Times New Roman"/>
      <w:shd w:val="clear" w:color="auto" w:fill="FFFFFF"/>
    </w:rPr>
  </w:style>
  <w:style w:type="paragraph" w:customStyle="1" w:styleId="1">
    <w:name w:val="Основной текст1"/>
    <w:basedOn w:val="a"/>
    <w:link w:val="aa"/>
    <w:rsid w:val="00392C61"/>
    <w:pPr>
      <w:widowControl w:val="0"/>
      <w:shd w:val="clear" w:color="auto" w:fill="FFFFFF"/>
      <w:spacing w:after="260" w:line="240" w:lineRule="auto"/>
    </w:pPr>
    <w:rPr>
      <w:rFonts w:eastAsia="Times New Roman"/>
    </w:rPr>
  </w:style>
  <w:style w:type="paragraph" w:styleId="ab">
    <w:name w:val="List Paragraph"/>
    <w:basedOn w:val="a"/>
    <w:uiPriority w:val="34"/>
    <w:qFormat/>
    <w:rsid w:val="00392C61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c">
    <w:name w:val="Table Grid"/>
    <w:basedOn w:val="a1"/>
    <w:rsid w:val="00392C61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F8081-5373-467A-B036-CA0B67291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49</TotalTime>
  <Pages>7</Pages>
  <Words>1677</Words>
  <Characters>9565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11220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Настя Горшкова</cp:lastModifiedBy>
  <cp:revision>15</cp:revision>
  <cp:lastPrinted>2024-06-06T12:33:00Z</cp:lastPrinted>
  <dcterms:created xsi:type="dcterms:W3CDTF">2024-06-04T11:45:00Z</dcterms:created>
  <dcterms:modified xsi:type="dcterms:W3CDTF">2024-06-07T06:12:00Z</dcterms:modified>
</cp:coreProperties>
</file>