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DC98F5" w14:textId="42FBA2D7" w:rsidR="007A42EA" w:rsidRDefault="007A42EA" w:rsidP="0006526F">
      <w:pPr>
        <w:spacing w:after="0" w:line="480" w:lineRule="auto"/>
        <w:ind w:left="-709" w:right="-567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              идентификатор</w:t>
      </w:r>
    </w:p>
    <w:p w14:paraId="64825119" w14:textId="64DC05EF" w:rsidR="00F668B5" w:rsidRPr="00F668B5" w:rsidRDefault="007A42EA" w:rsidP="0006526F">
      <w:pPr>
        <w:spacing w:after="0" w:line="480" w:lineRule="auto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hAnsi="Times New Roman" w:cs="Times New Roman"/>
          <w:noProof/>
          <w:sz w:val="24"/>
          <w:szCs w:val="24"/>
        </w:rPr>
        <w:t>ГЕРБ</w:t>
      </w:r>
    </w:p>
    <w:p w14:paraId="766E11D5" w14:textId="77777777" w:rsidR="00F668B5" w:rsidRPr="00F668B5" w:rsidRDefault="00F668B5" w:rsidP="0006526F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77AF0BD7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116633DD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18E06966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743825CC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290F08B5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40CDDC80" w14:textId="77777777" w:rsidR="00F668B5" w:rsidRPr="00F668B5" w:rsidRDefault="00E7424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3490DEB0" w14:textId="77777777" w:rsidR="00F668B5" w:rsidRPr="00F668B5" w:rsidRDefault="00F668B5" w:rsidP="0006526F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34BBC4A7" w14:textId="10753981" w:rsidR="00F668B5" w:rsidRPr="007A42EA" w:rsidRDefault="00F668B5" w:rsidP="0006526F">
      <w:pPr>
        <w:spacing w:after="0"/>
        <w:ind w:left="-709" w:right="-567"/>
        <w:rPr>
          <w:rFonts w:ascii="Arial" w:eastAsiaTheme="minorHAnsi" w:hAnsi="Arial" w:cs="Arial"/>
          <w:sz w:val="28"/>
          <w:szCs w:val="2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</w:t>
      </w:r>
      <w:r w:rsidR="0006662C">
        <w:rPr>
          <w:rFonts w:ascii="Arial" w:eastAsiaTheme="minorHAnsi" w:hAnsi="Arial" w:cs="Arial"/>
          <w:sz w:val="28"/>
          <w:szCs w:val="18"/>
          <w:lang w:eastAsia="en-US"/>
        </w:rPr>
        <w:t xml:space="preserve">  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>___</w:t>
      </w:r>
      <w:r w:rsidR="0006662C" w:rsidRPr="0006662C">
        <w:rPr>
          <w:rFonts w:ascii="Arial" w:eastAsiaTheme="minorHAnsi" w:hAnsi="Arial" w:cs="Arial"/>
          <w:sz w:val="28"/>
          <w:szCs w:val="18"/>
          <w:u w:val="single"/>
          <w:lang w:eastAsia="en-US"/>
        </w:rPr>
        <w:t>22.04.2024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>_____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06662C"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       </w:t>
      </w:r>
      <w:r w:rsidRPr="007A42EA">
        <w:rPr>
          <w:rFonts w:ascii="Arial" w:eastAsiaTheme="minorHAnsi" w:hAnsi="Arial" w:cs="Arial"/>
          <w:sz w:val="28"/>
          <w:szCs w:val="28"/>
          <w:lang w:eastAsia="en-US"/>
        </w:rPr>
        <w:t>№__</w:t>
      </w:r>
      <w:r w:rsidR="0006662C" w:rsidRPr="007A42EA">
        <w:rPr>
          <w:rFonts w:ascii="Arial" w:eastAsiaTheme="minorHAnsi" w:hAnsi="Arial" w:cs="Arial"/>
          <w:sz w:val="28"/>
          <w:szCs w:val="28"/>
          <w:u w:val="single"/>
          <w:lang w:eastAsia="en-US"/>
        </w:rPr>
        <w:t>125</w:t>
      </w:r>
      <w:r w:rsidRPr="007A42EA">
        <w:rPr>
          <w:rFonts w:ascii="Arial" w:eastAsiaTheme="minorHAnsi" w:hAnsi="Arial" w:cs="Arial"/>
          <w:sz w:val="28"/>
          <w:szCs w:val="28"/>
          <w:lang w:eastAsia="en-US"/>
        </w:rPr>
        <w:t>____</w:t>
      </w:r>
    </w:p>
    <w:p w14:paraId="227415C8" w14:textId="03680AA1" w:rsidR="00F668B5" w:rsidRPr="00F668B5" w:rsidRDefault="00F668B5" w:rsidP="0006526F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</w:t>
      </w:r>
      <w:r w:rsidR="0006662C">
        <w:rPr>
          <w:rFonts w:ascii="Arial" w:eastAsiaTheme="minorHAnsi" w:hAnsi="Arial" w:cs="Arial"/>
          <w:szCs w:val="18"/>
          <w:lang w:eastAsia="en-US"/>
        </w:rPr>
        <w:t>д</w:t>
      </w:r>
      <w:r w:rsidRPr="00F668B5">
        <w:rPr>
          <w:rFonts w:ascii="Arial" w:eastAsiaTheme="minorHAnsi" w:hAnsi="Arial" w:cs="Arial"/>
          <w:szCs w:val="18"/>
          <w:lang w:eastAsia="en-US"/>
        </w:rPr>
        <w:t>. Юкки</w:t>
      </w:r>
    </w:p>
    <w:p w14:paraId="3FC7A916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776"/>
      </w:tblGrid>
      <w:tr w:rsidR="001A00DD" w:rsidRPr="00E55825" w14:paraId="5F76F7E1" w14:textId="77777777" w:rsidTr="009824E4">
        <w:trPr>
          <w:trHeight w:val="860"/>
        </w:trPr>
        <w:tc>
          <w:tcPr>
            <w:tcW w:w="5776" w:type="dxa"/>
          </w:tcPr>
          <w:p w14:paraId="19409116" w14:textId="29F2BCF0" w:rsidR="001A00DD" w:rsidRDefault="001A00DD" w:rsidP="001A00DD">
            <w:pPr>
              <w:pStyle w:val="aa"/>
              <w:jc w:val="both"/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r w:rsidRPr="001A00DD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Об </w:t>
            </w:r>
            <w:r w:rsidR="009824E4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утверждении порядка включения инициативных проектов в муниципальную программу (подпрограмму)</w:t>
            </w:r>
          </w:p>
          <w:p w14:paraId="01447E34" w14:textId="77777777" w:rsidR="001A00DD" w:rsidRDefault="001A00DD" w:rsidP="001A00DD">
            <w:pPr>
              <w:pStyle w:val="aa"/>
            </w:pPr>
          </w:p>
          <w:p w14:paraId="7AA322B2" w14:textId="5D0AC56B" w:rsidR="001A00DD" w:rsidRPr="00E55825" w:rsidRDefault="001A00DD" w:rsidP="001A00DD">
            <w:pPr>
              <w:pStyle w:val="aa"/>
            </w:pPr>
          </w:p>
        </w:tc>
      </w:tr>
    </w:tbl>
    <w:p w14:paraId="0F4CAD78" w14:textId="727CADBC" w:rsidR="001A00DD" w:rsidRDefault="009824E4" w:rsidP="009824E4">
      <w:pPr>
        <w:spacing w:after="0" w:line="240" w:lineRule="auto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9824E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В соответствии с абзацем четвертым части 1 статьи 3 областного закона от 16 февраля 2024 года № 10-оз «О содействии участию населения в осуществлении местного самоуправления в Ленинградской области», администрация муниципального образования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</w:t>
      </w:r>
      <w:r w:rsidR="001A00DD" w:rsidRPr="001A00D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</w:p>
    <w:p w14:paraId="66CF15EE" w14:textId="77777777" w:rsidR="0094209A" w:rsidRPr="00436CD8" w:rsidRDefault="0094209A" w:rsidP="009824E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5825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727AFE9C" w14:textId="77777777" w:rsidR="009824E4" w:rsidRDefault="009824E4" w:rsidP="00DA5511">
      <w:pPr>
        <w:pStyle w:val="aa"/>
        <w:ind w:firstLine="709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1ADBB986" w14:textId="06876381" w:rsidR="0094209A" w:rsidRPr="00510658" w:rsidRDefault="0094209A" w:rsidP="00510658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510658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1</w:t>
      </w:r>
      <w:r w:rsidR="009824E4" w:rsidRPr="00510658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. Утвердить Порядок включения инициативных проектов в муниципальную программу (подпрограмму) согласно Приложению.</w:t>
      </w:r>
    </w:p>
    <w:p w14:paraId="1BE0B471" w14:textId="5BBB428A" w:rsidR="009824E4" w:rsidRPr="00510658" w:rsidRDefault="009824E4" w:rsidP="00510658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510658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2. Признать утратившим силу </w:t>
      </w:r>
      <w:r w:rsidR="00347C9B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П</w:t>
      </w:r>
      <w:r w:rsidRPr="00510658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остановление администрации</w:t>
      </w:r>
      <w:r w:rsidR="00347C9B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муниципального образования «Юкковское сельское поселение» Всеволожского муниципального района Ленинградской области</w:t>
      </w:r>
      <w:r w:rsidRPr="00510658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от 03.04.2019 № 74 «Об утверждении Порядка включения инициативных предложений населения части территории МО «Юкковское сельское поселение» в муниципальную программу (подпрограмму)</w:t>
      </w:r>
      <w:r w:rsidR="00347C9B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4BD34AA2" w14:textId="7BA80E03" w:rsidR="00DA5511" w:rsidRPr="00510658" w:rsidRDefault="009824E4" w:rsidP="00510658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658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3</w:t>
      </w:r>
      <w:r w:rsidR="00DA5511" w:rsidRPr="00510658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.</w:t>
      </w:r>
      <w:r w:rsidR="00DA5511" w:rsidRPr="00510658">
        <w:rPr>
          <w:rFonts w:ascii="Times New Roman" w:hAnsi="Times New Roman" w:cs="Times New Roman"/>
          <w:sz w:val="28"/>
          <w:szCs w:val="28"/>
        </w:rPr>
        <w:t xml:space="preserve"> Опубликовать данное постановление </w:t>
      </w:r>
      <w:r w:rsidR="00DA5511" w:rsidRPr="0051065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на официальном сайте </w:t>
      </w:r>
      <w:r w:rsidR="00DA5511" w:rsidRPr="00510658">
        <w:rPr>
          <w:rFonts w:ascii="Times New Roman" w:hAnsi="Times New Roman" w:cs="Times New Roman"/>
          <w:sz w:val="28"/>
          <w:szCs w:val="28"/>
        </w:rPr>
        <w:t xml:space="preserve">МО «Юкковское сельское поселение» </w:t>
      </w:r>
      <w:r w:rsidR="00DA5511" w:rsidRPr="0051065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по адресу: </w:t>
      </w:r>
      <w:hyperlink r:id="rId8" w:history="1">
        <w:r w:rsidR="00DA5511" w:rsidRPr="00510658">
          <w:rPr>
            <w:rStyle w:val="a9"/>
            <w:rFonts w:ascii="Times New Roman" w:eastAsia="Times New Roman" w:hAnsi="Times New Roman" w:cs="Times New Roman"/>
            <w:bCs/>
            <w:kern w:val="36"/>
            <w:sz w:val="28"/>
            <w:szCs w:val="28"/>
          </w:rPr>
          <w:t>www.ykki.ru</w:t>
        </w:r>
      </w:hyperlink>
      <w:r w:rsidR="00DA5511" w:rsidRPr="00510658">
        <w:rPr>
          <w:rFonts w:ascii="Times New Roman" w:hAnsi="Times New Roman" w:cs="Times New Roman"/>
          <w:sz w:val="28"/>
          <w:szCs w:val="28"/>
        </w:rPr>
        <w:t>.</w:t>
      </w:r>
    </w:p>
    <w:p w14:paraId="2E1B3A03" w14:textId="75C75591" w:rsidR="00DA5511" w:rsidRPr="00510658" w:rsidRDefault="009824E4" w:rsidP="00510658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510658">
        <w:rPr>
          <w:rFonts w:ascii="Times New Roman" w:hAnsi="Times New Roman" w:cs="Times New Roman"/>
          <w:sz w:val="28"/>
          <w:szCs w:val="28"/>
        </w:rPr>
        <w:t>4</w:t>
      </w:r>
      <w:r w:rsidR="00DA5511" w:rsidRPr="00510658">
        <w:rPr>
          <w:rFonts w:ascii="Times New Roman" w:hAnsi="Times New Roman" w:cs="Times New Roman"/>
          <w:sz w:val="28"/>
          <w:szCs w:val="28"/>
        </w:rPr>
        <w:t xml:space="preserve">. </w:t>
      </w:r>
      <w:r w:rsidR="00DA5511" w:rsidRPr="00510658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Настоящее постановление вступает в силу после опубликования</w:t>
      </w:r>
      <w:r w:rsidR="00510658" w:rsidRPr="00510658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7C46E973" w14:textId="083BA4B5" w:rsidR="00DA5511" w:rsidRPr="00510658" w:rsidRDefault="009824E4" w:rsidP="00510658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658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5</w:t>
      </w:r>
      <w:r w:rsidR="00DA5511" w:rsidRPr="00510658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. </w:t>
      </w:r>
      <w:r w:rsidR="00DA5511" w:rsidRPr="00510658">
        <w:rPr>
          <w:rFonts w:ascii="Times New Roman" w:hAnsi="Times New Roman" w:cs="Times New Roman"/>
          <w:sz w:val="28"/>
          <w:szCs w:val="28"/>
        </w:rPr>
        <w:t>Контроль за исполнением данного постановления оставляю за собой.</w:t>
      </w:r>
    </w:p>
    <w:p w14:paraId="38ADE65D" w14:textId="026B5947" w:rsidR="00DA5511" w:rsidRPr="00510658" w:rsidRDefault="00DA5511" w:rsidP="00510658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20ADCE" w14:textId="77777777" w:rsidR="00DA5511" w:rsidRDefault="00DA5511" w:rsidP="00DA5511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67E42AEE" w14:textId="77777777" w:rsidR="003C4A9C" w:rsidRDefault="003C4A9C" w:rsidP="00DA5511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4029ED30" w14:textId="7E6AC01D" w:rsidR="00DA5511" w:rsidRDefault="00DA5511" w:rsidP="000D1C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главы администрации                                               </w:t>
      </w:r>
      <w:r w:rsidR="000D1CF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D698B">
        <w:rPr>
          <w:rFonts w:ascii="Times New Roman" w:hAnsi="Times New Roman" w:cs="Times New Roman"/>
          <w:sz w:val="28"/>
          <w:szCs w:val="28"/>
        </w:rPr>
        <w:t>М.Ю. Белов</w:t>
      </w:r>
    </w:p>
    <w:p w14:paraId="47A9CE92" w14:textId="4E00398E" w:rsidR="006345C2" w:rsidRDefault="00DA5511" w:rsidP="00347C9B">
      <w:pPr>
        <w:pStyle w:val="aa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</w:p>
    <w:p w14:paraId="29D628C1" w14:textId="77777777" w:rsidR="0067766E" w:rsidRDefault="0067766E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</w:p>
    <w:p w14:paraId="520A7A1E" w14:textId="77777777" w:rsidR="007A42EA" w:rsidRDefault="007A42EA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</w:p>
    <w:p w14:paraId="33587DBA" w14:textId="77777777" w:rsidR="007A42EA" w:rsidRDefault="007A42EA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</w:p>
    <w:p w14:paraId="3E5360FB" w14:textId="76FBC243" w:rsidR="00037657" w:rsidRPr="00037657" w:rsidRDefault="00037657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  <w:r w:rsidRPr="00037657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14:paraId="6C2B7E52" w14:textId="3E95645D" w:rsidR="00037657" w:rsidRPr="00037657" w:rsidRDefault="00037657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  <w:r w:rsidRPr="00037657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7D84A3D8" w14:textId="77777777" w:rsidR="00037657" w:rsidRPr="00037657" w:rsidRDefault="00037657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  <w:r w:rsidRPr="00037657">
        <w:rPr>
          <w:rFonts w:ascii="Times New Roman" w:hAnsi="Times New Roman" w:cs="Times New Roman"/>
          <w:sz w:val="24"/>
          <w:szCs w:val="24"/>
        </w:rPr>
        <w:t xml:space="preserve">МО «Юкковское сельское поселение» </w:t>
      </w:r>
    </w:p>
    <w:p w14:paraId="1FBC5500" w14:textId="5D6DD885" w:rsidR="00037657" w:rsidRPr="00037657" w:rsidRDefault="00037657" w:rsidP="00037657">
      <w:pPr>
        <w:ind w:firstLine="5220"/>
        <w:jc w:val="right"/>
        <w:rPr>
          <w:rFonts w:ascii="Times New Roman" w:hAnsi="Times New Roman" w:cs="Times New Roman"/>
          <w:sz w:val="24"/>
          <w:szCs w:val="24"/>
        </w:rPr>
      </w:pPr>
      <w:r w:rsidRPr="00037657">
        <w:rPr>
          <w:rFonts w:ascii="Times New Roman" w:hAnsi="Times New Roman" w:cs="Times New Roman"/>
          <w:sz w:val="24"/>
          <w:szCs w:val="24"/>
        </w:rPr>
        <w:t>от _</w:t>
      </w:r>
      <w:r w:rsidR="001E5615" w:rsidRPr="001E5615">
        <w:rPr>
          <w:rFonts w:ascii="Times New Roman" w:hAnsi="Times New Roman" w:cs="Times New Roman"/>
          <w:sz w:val="24"/>
          <w:szCs w:val="24"/>
          <w:u w:val="single"/>
        </w:rPr>
        <w:t>22.04.2024</w:t>
      </w:r>
      <w:r w:rsidRPr="00037657">
        <w:rPr>
          <w:rFonts w:ascii="Times New Roman" w:hAnsi="Times New Roman" w:cs="Times New Roman"/>
          <w:sz w:val="24"/>
          <w:szCs w:val="24"/>
        </w:rPr>
        <w:t>___ № __</w:t>
      </w:r>
      <w:r w:rsidR="001E5615" w:rsidRPr="001E5615">
        <w:rPr>
          <w:rFonts w:ascii="Times New Roman" w:hAnsi="Times New Roman" w:cs="Times New Roman"/>
          <w:sz w:val="24"/>
          <w:szCs w:val="24"/>
          <w:u w:val="single"/>
        </w:rPr>
        <w:t>125</w:t>
      </w:r>
      <w:r w:rsidRPr="00037657">
        <w:rPr>
          <w:rFonts w:ascii="Times New Roman" w:hAnsi="Times New Roman" w:cs="Times New Roman"/>
          <w:sz w:val="24"/>
          <w:szCs w:val="24"/>
        </w:rPr>
        <w:t>____</w:t>
      </w:r>
    </w:p>
    <w:p w14:paraId="1715B659" w14:textId="77777777" w:rsidR="00037657" w:rsidRPr="00037657" w:rsidRDefault="00037657" w:rsidP="00037657">
      <w:pPr>
        <w:ind w:firstLine="5220"/>
        <w:rPr>
          <w:rFonts w:ascii="Times New Roman" w:hAnsi="Times New Roman" w:cs="Times New Roman"/>
          <w:sz w:val="28"/>
          <w:szCs w:val="28"/>
        </w:rPr>
      </w:pPr>
    </w:p>
    <w:p w14:paraId="3701238A" w14:textId="77777777" w:rsidR="00037657" w:rsidRPr="00037657" w:rsidRDefault="00037657" w:rsidP="00037657">
      <w:pPr>
        <w:ind w:firstLine="5220"/>
        <w:rPr>
          <w:rFonts w:ascii="Times New Roman" w:hAnsi="Times New Roman" w:cs="Times New Roman"/>
          <w:sz w:val="28"/>
          <w:szCs w:val="28"/>
        </w:rPr>
      </w:pPr>
    </w:p>
    <w:p w14:paraId="41BD293E" w14:textId="77777777" w:rsidR="00037657" w:rsidRPr="00037657" w:rsidRDefault="00037657" w:rsidP="00037657">
      <w:pPr>
        <w:pStyle w:val="ad"/>
        <w:jc w:val="both"/>
        <w:rPr>
          <w:rFonts w:ascii="Times New Roman" w:hAnsi="Times New Roman"/>
          <w:spacing w:val="-8"/>
          <w:sz w:val="28"/>
          <w:szCs w:val="28"/>
        </w:rPr>
      </w:pPr>
    </w:p>
    <w:p w14:paraId="10E40DA3" w14:textId="77777777" w:rsidR="00037657" w:rsidRDefault="00037657" w:rsidP="00A817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657">
        <w:rPr>
          <w:rFonts w:ascii="Times New Roman" w:hAnsi="Times New Roman" w:cs="Times New Roman"/>
          <w:b/>
          <w:sz w:val="28"/>
          <w:szCs w:val="28"/>
        </w:rPr>
        <w:t>Порядок включения инициативных проектов в муниципальную программу (подпрограмму)</w:t>
      </w:r>
    </w:p>
    <w:p w14:paraId="45E55632" w14:textId="77777777" w:rsidR="00A817DD" w:rsidRPr="00037657" w:rsidRDefault="00A817DD" w:rsidP="00A817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DA23A9" w14:textId="7C785D4E" w:rsidR="00037657" w:rsidRPr="00037657" w:rsidRDefault="00037657" w:rsidP="00A817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657">
        <w:rPr>
          <w:rFonts w:ascii="Times New Roman" w:hAnsi="Times New Roman" w:cs="Times New Roman"/>
          <w:color w:val="000000"/>
          <w:sz w:val="28"/>
          <w:szCs w:val="28"/>
        </w:rPr>
        <w:t xml:space="preserve">Порядок включения инициативных проектов в муниципальную программу (подпрограмму) (далее - Порядок) </w:t>
      </w:r>
      <w:r w:rsidRPr="00037657">
        <w:rPr>
          <w:rFonts w:ascii="Times New Roman" w:hAnsi="Times New Roman" w:cs="Times New Roman"/>
          <w:sz w:val="28"/>
          <w:szCs w:val="28"/>
        </w:rPr>
        <w:t xml:space="preserve">определяет механизм отбора инициативных проектов, выдвинутых территориальными общественными самоуправлениями, старостами сельских населенных пунктов, общественными советами части территории муниципального образования </w:t>
      </w:r>
      <w:r w:rsidR="00157955">
        <w:rPr>
          <w:rFonts w:ascii="Times New Roman" w:hAnsi="Times New Roman" w:cs="Times New Roman"/>
          <w:sz w:val="28"/>
          <w:szCs w:val="28"/>
        </w:rPr>
        <w:t>«Юкковское сельское поселение» Всеволожского муниципального района Ленинградской области</w:t>
      </w:r>
      <w:r w:rsidRPr="00037657">
        <w:rPr>
          <w:rFonts w:ascii="Times New Roman" w:hAnsi="Times New Roman" w:cs="Times New Roman"/>
          <w:bCs/>
          <w:sz w:val="28"/>
          <w:szCs w:val="28"/>
        </w:rPr>
        <w:t xml:space="preserve"> (далее - инициативные проекты), </w:t>
      </w:r>
      <w:r w:rsidRPr="00037657">
        <w:rPr>
          <w:rFonts w:ascii="Times New Roman" w:hAnsi="Times New Roman" w:cs="Times New Roman"/>
          <w:sz w:val="28"/>
          <w:szCs w:val="28"/>
        </w:rPr>
        <w:t>для включения в муниципальную программу (подпрограмму) (далее – муниципальная программа).</w:t>
      </w:r>
    </w:p>
    <w:p w14:paraId="50D90400" w14:textId="77777777" w:rsidR="00A817DD" w:rsidRDefault="00A817DD" w:rsidP="00A817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53D1C6" w14:textId="0A288DEA" w:rsidR="00037657" w:rsidRDefault="00037657" w:rsidP="00A817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657">
        <w:rPr>
          <w:rFonts w:ascii="Times New Roman" w:hAnsi="Times New Roman" w:cs="Times New Roman"/>
          <w:b/>
          <w:bCs/>
          <w:sz w:val="28"/>
          <w:szCs w:val="28"/>
        </w:rPr>
        <w:t xml:space="preserve">1. Условия включения инициативных проектов </w:t>
      </w:r>
      <w:r w:rsidRPr="00037657">
        <w:rPr>
          <w:rFonts w:ascii="Times New Roman" w:hAnsi="Times New Roman" w:cs="Times New Roman"/>
          <w:b/>
          <w:sz w:val="28"/>
          <w:szCs w:val="28"/>
        </w:rPr>
        <w:t>в муниципальную программу (подпрограмму)</w:t>
      </w:r>
    </w:p>
    <w:p w14:paraId="08CA1BB9" w14:textId="77777777" w:rsidR="00A817DD" w:rsidRPr="00037657" w:rsidRDefault="00A817DD" w:rsidP="00A817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8625A6" w14:textId="77777777" w:rsidR="00037657" w:rsidRPr="00037657" w:rsidRDefault="00037657" w:rsidP="00A817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657">
        <w:rPr>
          <w:rFonts w:ascii="Times New Roman" w:hAnsi="Times New Roman" w:cs="Times New Roman"/>
          <w:sz w:val="28"/>
          <w:szCs w:val="28"/>
        </w:rPr>
        <w:t>1. И</w:t>
      </w:r>
      <w:r w:rsidRPr="00037657">
        <w:rPr>
          <w:rFonts w:ascii="Times New Roman" w:hAnsi="Times New Roman" w:cs="Times New Roman"/>
          <w:bCs/>
          <w:sz w:val="28"/>
          <w:szCs w:val="28"/>
        </w:rPr>
        <w:t xml:space="preserve">нициативные проекты </w:t>
      </w:r>
      <w:r w:rsidRPr="00037657">
        <w:rPr>
          <w:rFonts w:ascii="Times New Roman" w:hAnsi="Times New Roman" w:cs="Times New Roman"/>
          <w:sz w:val="28"/>
          <w:szCs w:val="28"/>
        </w:rPr>
        <w:t>в муниципальную программу включаются при соблюдении следующих условий:</w:t>
      </w:r>
    </w:p>
    <w:p w14:paraId="665F4A76" w14:textId="77777777" w:rsidR="00037657" w:rsidRPr="00037657" w:rsidRDefault="00037657" w:rsidP="00A817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657">
        <w:rPr>
          <w:rFonts w:ascii="Times New Roman" w:hAnsi="Times New Roman" w:cs="Times New Roman"/>
          <w:sz w:val="28"/>
          <w:szCs w:val="28"/>
        </w:rPr>
        <w:t>1) инициативный проект содержит описание проблемы, решение которой имеет приоритетное значение для жителей муниципального образования или его части, обоснование предложений по решению указанной проблемы и описание ожидаемого результата (ожидаемых результатов) реализации инициативного проекта;</w:t>
      </w:r>
    </w:p>
    <w:p w14:paraId="70B8860D" w14:textId="77777777" w:rsidR="00037657" w:rsidRPr="00037657" w:rsidRDefault="00037657" w:rsidP="00A817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657">
        <w:rPr>
          <w:rFonts w:ascii="Times New Roman" w:hAnsi="Times New Roman" w:cs="Times New Roman"/>
          <w:sz w:val="28"/>
          <w:szCs w:val="28"/>
        </w:rPr>
        <w:t>2) предварительный расчет необходимых расходов на реализацию инициативного проекта (калькуляция, коммерческие предложения, сметный расчет и т.д.);</w:t>
      </w:r>
    </w:p>
    <w:p w14:paraId="71FBA438" w14:textId="5AA06AC1" w:rsidR="00037657" w:rsidRPr="00037657" w:rsidRDefault="00037657" w:rsidP="00A817DD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657">
        <w:rPr>
          <w:rFonts w:ascii="Times New Roman" w:hAnsi="Times New Roman" w:cs="Times New Roman"/>
          <w:sz w:val="28"/>
          <w:szCs w:val="28"/>
        </w:rPr>
        <w:t>3)  имущество (</w:t>
      </w:r>
      <w:r w:rsidR="00D40FA0" w:rsidRPr="00037657">
        <w:rPr>
          <w:rFonts w:ascii="Times New Roman" w:hAnsi="Times New Roman" w:cs="Times New Roman"/>
          <w:sz w:val="28"/>
          <w:szCs w:val="28"/>
        </w:rPr>
        <w:t>земельные участки</w:t>
      </w:r>
      <w:r w:rsidRPr="00037657">
        <w:rPr>
          <w:rFonts w:ascii="Times New Roman" w:hAnsi="Times New Roman" w:cs="Times New Roman"/>
          <w:sz w:val="28"/>
          <w:szCs w:val="28"/>
        </w:rPr>
        <w:t xml:space="preserve">), предназначенные   </w:t>
      </w:r>
      <w:r w:rsidR="00D40FA0" w:rsidRPr="00037657">
        <w:rPr>
          <w:rFonts w:ascii="Times New Roman" w:hAnsi="Times New Roman" w:cs="Times New Roman"/>
          <w:sz w:val="28"/>
          <w:szCs w:val="28"/>
        </w:rPr>
        <w:t>для реализации</w:t>
      </w:r>
      <w:r w:rsidRPr="00037657">
        <w:rPr>
          <w:rFonts w:ascii="Times New Roman" w:hAnsi="Times New Roman" w:cs="Times New Roman"/>
          <w:sz w:val="28"/>
          <w:szCs w:val="28"/>
        </w:rPr>
        <w:t xml:space="preserve"> инициативного проекта, состоят в муниципальной собственности;</w:t>
      </w:r>
    </w:p>
    <w:p w14:paraId="5DD7F027" w14:textId="77777777" w:rsidR="00037657" w:rsidRPr="00037657" w:rsidRDefault="00037657" w:rsidP="00A817DD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657">
        <w:rPr>
          <w:rFonts w:ascii="Times New Roman" w:hAnsi="Times New Roman" w:cs="Times New Roman"/>
          <w:sz w:val="28"/>
          <w:szCs w:val="28"/>
        </w:rPr>
        <w:t>4)   срок реализации инициативного проекта составляет один финансовый год с момента включения в муниципальную программу;</w:t>
      </w:r>
    </w:p>
    <w:p w14:paraId="4024F317" w14:textId="77777777" w:rsidR="00037657" w:rsidRPr="00037657" w:rsidRDefault="00037657" w:rsidP="00A817DD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657">
        <w:rPr>
          <w:rFonts w:ascii="Times New Roman" w:hAnsi="Times New Roman" w:cs="Times New Roman"/>
          <w:sz w:val="28"/>
          <w:szCs w:val="28"/>
        </w:rPr>
        <w:t>5)  реализация инициативного проекта предусматривает участие граждан/юридических лиц ((</w:t>
      </w:r>
      <w:r w:rsidRPr="00037657">
        <w:rPr>
          <w:rFonts w:ascii="Times New Roman" w:hAnsi="Times New Roman" w:cs="Times New Roman"/>
          <w:spacing w:val="2"/>
          <w:sz w:val="28"/>
          <w:szCs w:val="28"/>
        </w:rPr>
        <w:t>финансовое и (или) трудовое и (или) материально-техническое);</w:t>
      </w:r>
    </w:p>
    <w:p w14:paraId="648E9AE9" w14:textId="77777777" w:rsidR="00037657" w:rsidRPr="00037657" w:rsidRDefault="00037657" w:rsidP="00A817DD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657">
        <w:rPr>
          <w:rFonts w:ascii="Times New Roman" w:hAnsi="Times New Roman" w:cs="Times New Roman"/>
          <w:sz w:val="28"/>
          <w:szCs w:val="28"/>
        </w:rPr>
        <w:lastRenderedPageBreak/>
        <w:t xml:space="preserve">6) в областном законе об областном бюджете Ленинградской области на очередной финансовый год предусмотрены бюджетные ассигнования на реализацию </w:t>
      </w:r>
      <w:r w:rsidRPr="00037657">
        <w:rPr>
          <w:rFonts w:ascii="Times New Roman" w:hAnsi="Times New Roman" w:cs="Times New Roman"/>
          <w:bCs/>
          <w:sz w:val="28"/>
          <w:szCs w:val="28"/>
        </w:rPr>
        <w:t>областного закона № 10-оз</w:t>
      </w:r>
      <w:r w:rsidRPr="00037657">
        <w:rPr>
          <w:rFonts w:ascii="Times New Roman" w:hAnsi="Times New Roman" w:cs="Times New Roman"/>
          <w:sz w:val="28"/>
          <w:szCs w:val="28"/>
        </w:rPr>
        <w:t>;</w:t>
      </w:r>
    </w:p>
    <w:p w14:paraId="4DD9C984" w14:textId="5D270A92" w:rsidR="00037657" w:rsidRPr="00037657" w:rsidRDefault="00037657" w:rsidP="00A817DD">
      <w:pPr>
        <w:pStyle w:val="aa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7657">
        <w:rPr>
          <w:rFonts w:ascii="Times New Roman" w:hAnsi="Times New Roman" w:cs="Times New Roman"/>
          <w:sz w:val="28"/>
          <w:szCs w:val="28"/>
        </w:rPr>
        <w:t xml:space="preserve">7) в </w:t>
      </w:r>
      <w:r w:rsidR="00FE00DA" w:rsidRPr="00037657">
        <w:rPr>
          <w:rFonts w:ascii="Times New Roman" w:hAnsi="Times New Roman" w:cs="Times New Roman"/>
          <w:sz w:val="28"/>
          <w:szCs w:val="28"/>
        </w:rPr>
        <w:t>бюджете муниципального</w:t>
      </w:r>
      <w:r w:rsidRPr="00037657">
        <w:rPr>
          <w:rFonts w:ascii="Times New Roman" w:hAnsi="Times New Roman" w:cs="Times New Roman"/>
          <w:sz w:val="28"/>
          <w:szCs w:val="28"/>
        </w:rPr>
        <w:t xml:space="preserve"> </w:t>
      </w:r>
      <w:r w:rsidR="00FE00DA" w:rsidRPr="00037657">
        <w:rPr>
          <w:rFonts w:ascii="Times New Roman" w:hAnsi="Times New Roman" w:cs="Times New Roman"/>
          <w:sz w:val="28"/>
          <w:szCs w:val="28"/>
        </w:rPr>
        <w:t>образования предусмотрены</w:t>
      </w:r>
      <w:r w:rsidRPr="00037657">
        <w:rPr>
          <w:rFonts w:ascii="Times New Roman" w:hAnsi="Times New Roman" w:cs="Times New Roman"/>
          <w:sz w:val="28"/>
          <w:szCs w:val="28"/>
        </w:rPr>
        <w:t xml:space="preserve"> бюджетные ассигнования на реализацию инициативных проектов в рамках </w:t>
      </w:r>
      <w:r w:rsidRPr="00037657">
        <w:rPr>
          <w:rFonts w:ascii="Times New Roman" w:hAnsi="Times New Roman" w:cs="Times New Roman"/>
          <w:bCs/>
          <w:sz w:val="28"/>
          <w:szCs w:val="28"/>
        </w:rPr>
        <w:t>областного закона № 10-оз</w:t>
      </w:r>
      <w:r w:rsidRPr="00037657">
        <w:rPr>
          <w:rFonts w:ascii="Times New Roman" w:hAnsi="Times New Roman" w:cs="Times New Roman"/>
          <w:i/>
          <w:sz w:val="28"/>
          <w:szCs w:val="28"/>
        </w:rPr>
        <w:t>.</w:t>
      </w:r>
    </w:p>
    <w:p w14:paraId="3714A3DF" w14:textId="77777777" w:rsidR="00037657" w:rsidRPr="00037657" w:rsidRDefault="00037657" w:rsidP="00A817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657">
        <w:rPr>
          <w:rFonts w:ascii="Times New Roman" w:hAnsi="Times New Roman" w:cs="Times New Roman"/>
          <w:sz w:val="28"/>
          <w:szCs w:val="28"/>
        </w:rPr>
        <w:t>8) на реализацию инициативного проекта не предусмотрено финансирование за счет иных направлений расходов федерального, регионального и (или) местного бюджетов (двойное финансирование не допускается).</w:t>
      </w:r>
    </w:p>
    <w:p w14:paraId="07FDB9A6" w14:textId="77777777" w:rsidR="00E3384F" w:rsidRDefault="00E3384F" w:rsidP="00A817DD">
      <w:pPr>
        <w:pStyle w:val="ConsPlusNormal"/>
        <w:ind w:left="1080" w:right="1075"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FEA3F86" w14:textId="2506486D" w:rsidR="00037657" w:rsidRPr="00037657" w:rsidRDefault="00037657" w:rsidP="00A817DD">
      <w:pPr>
        <w:pStyle w:val="ConsPlusNormal"/>
        <w:ind w:left="1080" w:right="1075"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76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 Порядок проведения отбора </w:t>
      </w:r>
      <w:r w:rsidR="00E3384F" w:rsidRPr="00037657">
        <w:rPr>
          <w:rFonts w:ascii="Times New Roman" w:hAnsi="Times New Roman" w:cs="Times New Roman"/>
          <w:b/>
          <w:color w:val="000000"/>
          <w:sz w:val="28"/>
          <w:szCs w:val="28"/>
        </w:rPr>
        <w:t>инициативных проектов</w:t>
      </w:r>
      <w:r w:rsidRPr="000376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для включения в муниципальную программу (подпрограмму)</w:t>
      </w:r>
    </w:p>
    <w:p w14:paraId="0893DDA9" w14:textId="77777777" w:rsidR="00037657" w:rsidRPr="00037657" w:rsidRDefault="00037657" w:rsidP="00A817DD">
      <w:pPr>
        <w:pStyle w:val="ConsPlusNormal"/>
        <w:ind w:left="1080" w:right="1075"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BAB581D" w14:textId="3891E4A0" w:rsidR="00037657" w:rsidRPr="00037657" w:rsidRDefault="00037657" w:rsidP="00A817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657">
        <w:rPr>
          <w:rFonts w:ascii="Times New Roman" w:hAnsi="Times New Roman" w:cs="Times New Roman"/>
          <w:bCs/>
          <w:sz w:val="28"/>
          <w:szCs w:val="28"/>
        </w:rPr>
        <w:t xml:space="preserve">2.1. </w:t>
      </w:r>
      <w:r w:rsidRPr="00037657">
        <w:rPr>
          <w:rFonts w:ascii="Times New Roman" w:hAnsi="Times New Roman" w:cs="Times New Roman"/>
          <w:sz w:val="28"/>
          <w:szCs w:val="28"/>
        </w:rPr>
        <w:t xml:space="preserve">Администрация  муниципального образования </w:t>
      </w:r>
      <w:r w:rsidR="00E3384F">
        <w:rPr>
          <w:rFonts w:ascii="Times New Roman" w:hAnsi="Times New Roman" w:cs="Times New Roman"/>
          <w:sz w:val="28"/>
          <w:szCs w:val="28"/>
        </w:rPr>
        <w:t>«Юкковское сельское поселение» Всеволожского муниципального района Ленинградской области</w:t>
      </w:r>
      <w:r w:rsidRPr="00037657">
        <w:rPr>
          <w:rFonts w:ascii="Times New Roman" w:hAnsi="Times New Roman" w:cs="Times New Roman"/>
          <w:sz w:val="28"/>
          <w:szCs w:val="28"/>
        </w:rPr>
        <w:t xml:space="preserve">  (далее - Администрация) в срок не позднее 3 календарных дней со дня объявления комитетом по местному самоуправлению, межнациональным и межконфессиональным отношениям Ленинградской области (далее - организатор регионального конкурсного отбора) о проведении отбора муниципальных образований для предоставления субсидий из бюджета Ленинградской области на реализацию областного закона № 10-оз размещает на официальном сайте  муниципального образования  уведомление о начале отбора инициативных проектов для включения в муниципальную программу (далее - уведомление), которое содержит дату, время и место приема инициативных проектов. </w:t>
      </w:r>
    </w:p>
    <w:p w14:paraId="67602175" w14:textId="77777777" w:rsidR="00037657" w:rsidRPr="00037657" w:rsidRDefault="00037657" w:rsidP="00A817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657">
        <w:rPr>
          <w:rFonts w:ascii="Times New Roman" w:hAnsi="Times New Roman" w:cs="Times New Roman"/>
          <w:sz w:val="28"/>
          <w:szCs w:val="28"/>
        </w:rPr>
        <w:t>Уведомление, сведения о средствах муниципального бюджета на реализацию инициативных проектов, а также о предельном объеме субсидий для муниципального образования из областного бюджета Ленинградской области в срок, указанный в абзаце 1 настоящего пункта Порядка, направляются председателям советов территориальных общественных самоуправлений, старостам и председателям общественных советов.</w:t>
      </w:r>
    </w:p>
    <w:p w14:paraId="6DF065EF" w14:textId="77777777" w:rsidR="00037657" w:rsidRPr="00037657" w:rsidRDefault="00037657" w:rsidP="00A817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657">
        <w:rPr>
          <w:rFonts w:ascii="Times New Roman" w:hAnsi="Times New Roman" w:cs="Times New Roman"/>
          <w:sz w:val="28"/>
          <w:szCs w:val="28"/>
        </w:rPr>
        <w:t>2.2. Для участия в отборе:</w:t>
      </w:r>
    </w:p>
    <w:p w14:paraId="3A837943" w14:textId="77777777" w:rsidR="00037657" w:rsidRPr="00037657" w:rsidRDefault="00037657" w:rsidP="00A817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657">
        <w:rPr>
          <w:rFonts w:ascii="Times New Roman" w:hAnsi="Times New Roman" w:cs="Times New Roman"/>
          <w:sz w:val="28"/>
          <w:szCs w:val="28"/>
        </w:rPr>
        <w:t>2.2.1. Председатель совета территориального общественного самоуправления направляет:</w:t>
      </w:r>
    </w:p>
    <w:p w14:paraId="60CFC77E" w14:textId="77777777" w:rsidR="00037657" w:rsidRPr="00037657" w:rsidRDefault="00037657" w:rsidP="00A817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657">
        <w:rPr>
          <w:rFonts w:ascii="Times New Roman" w:hAnsi="Times New Roman" w:cs="Times New Roman"/>
          <w:sz w:val="28"/>
          <w:szCs w:val="28"/>
        </w:rPr>
        <w:t>- решение членов территориального общественного самоуправления об избрании органов территориального общественного самоуправления;</w:t>
      </w:r>
    </w:p>
    <w:p w14:paraId="1E2529E8" w14:textId="77777777" w:rsidR="00037657" w:rsidRPr="00037657" w:rsidRDefault="00037657" w:rsidP="00A817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657">
        <w:rPr>
          <w:rFonts w:ascii="Times New Roman" w:hAnsi="Times New Roman" w:cs="Times New Roman"/>
          <w:sz w:val="28"/>
          <w:szCs w:val="28"/>
        </w:rPr>
        <w:t>- протокол заседаний органов территориального общественного самоуправления с участием населения муниципального образования о выдвижении инициативного проекта с указанием адреса (адресов) реализации;</w:t>
      </w:r>
    </w:p>
    <w:p w14:paraId="12C569CC" w14:textId="77777777" w:rsidR="00037657" w:rsidRPr="00037657" w:rsidRDefault="00037657" w:rsidP="00A817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657">
        <w:rPr>
          <w:rFonts w:ascii="Times New Roman" w:hAnsi="Times New Roman" w:cs="Times New Roman"/>
          <w:sz w:val="28"/>
          <w:szCs w:val="28"/>
        </w:rPr>
        <w:t xml:space="preserve">- протоколы собраний (конференций) граждан населенного пункта, на территории которого осуществляет свою деятельность территориальное </w:t>
      </w:r>
      <w:r w:rsidRPr="00037657">
        <w:rPr>
          <w:rFonts w:ascii="Times New Roman" w:hAnsi="Times New Roman" w:cs="Times New Roman"/>
          <w:sz w:val="28"/>
          <w:szCs w:val="28"/>
        </w:rPr>
        <w:lastRenderedPageBreak/>
        <w:t>общественное самоуправление, и заседаний органов территориального общественного самоуправления с участием населения муниципального образования об определении видов вклада граждан, юридических лиц (индивидуальных предпринимателей) в реализацию инициативного проекта;</w:t>
      </w:r>
    </w:p>
    <w:p w14:paraId="3A7879A5" w14:textId="77777777" w:rsidR="00037657" w:rsidRPr="00037657" w:rsidRDefault="00037657" w:rsidP="00A817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37657">
        <w:rPr>
          <w:rFonts w:ascii="Times New Roman" w:eastAsia="Calibri" w:hAnsi="Times New Roman" w:cs="Times New Roman"/>
          <w:sz w:val="28"/>
          <w:szCs w:val="28"/>
          <w:lang w:eastAsia="en-US"/>
        </w:rPr>
        <w:t>- фото- и(или) видеофиксация проведения собраний (конференций) населенного пункта, на территории которого осуществляет свою деятельность территориальное общественное самоуправление, осуществленная с соблюдением положений статьи 152.1 Гражданского кодекса Российской Федерации.</w:t>
      </w:r>
    </w:p>
    <w:p w14:paraId="3ADF942C" w14:textId="77777777" w:rsidR="00037657" w:rsidRPr="00037657" w:rsidRDefault="00037657" w:rsidP="00A817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657">
        <w:rPr>
          <w:rFonts w:ascii="Times New Roman" w:hAnsi="Times New Roman" w:cs="Times New Roman"/>
          <w:sz w:val="28"/>
          <w:szCs w:val="28"/>
        </w:rPr>
        <w:t>2.2.2. Староста сельского населенного пункта направляет:</w:t>
      </w:r>
    </w:p>
    <w:p w14:paraId="2E441EAC" w14:textId="77777777" w:rsidR="00037657" w:rsidRPr="00037657" w:rsidRDefault="00037657" w:rsidP="00A817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37657">
        <w:rPr>
          <w:rFonts w:ascii="Times New Roman" w:eastAsia="Calibri" w:hAnsi="Times New Roman" w:cs="Times New Roman"/>
          <w:sz w:val="28"/>
          <w:szCs w:val="28"/>
          <w:lang w:eastAsia="en-US"/>
        </w:rPr>
        <w:t>- протоколы собраний (конференций) граждан сельского населенного пункта с участием старосты о выдвижении инициативного проекта (проектов) с указанием адреса (адресов) реализации;</w:t>
      </w:r>
    </w:p>
    <w:p w14:paraId="0659794A" w14:textId="77777777" w:rsidR="00037657" w:rsidRPr="00037657" w:rsidRDefault="00037657" w:rsidP="00A817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37657">
        <w:rPr>
          <w:rFonts w:ascii="Times New Roman" w:eastAsia="Calibri" w:hAnsi="Times New Roman" w:cs="Times New Roman"/>
          <w:sz w:val="28"/>
          <w:szCs w:val="28"/>
          <w:lang w:eastAsia="en-US"/>
        </w:rPr>
        <w:t>- протоколы собраний (конференций) граждан сельского населенного пункта с участием старосты об определении видов вклада граждан, юридических лиц (индивидуальных предпринимателей) в реализацию инициативного проекта (проектов);</w:t>
      </w:r>
    </w:p>
    <w:p w14:paraId="318EC654" w14:textId="77777777" w:rsidR="00037657" w:rsidRPr="00037657" w:rsidRDefault="00037657" w:rsidP="00A817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37657">
        <w:rPr>
          <w:rFonts w:ascii="Times New Roman" w:eastAsia="Calibri" w:hAnsi="Times New Roman" w:cs="Times New Roman"/>
          <w:sz w:val="28"/>
          <w:szCs w:val="28"/>
          <w:lang w:eastAsia="en-US"/>
        </w:rPr>
        <w:t>- фото- и(или) видеофиксация проведения собраний (конференций) граждан сельского населенного пункта с участием старосты, осуществленная с соблюдением положений статьи 152.1 Гражданского кодекса Российской Федерации.</w:t>
      </w:r>
    </w:p>
    <w:p w14:paraId="4D5B5211" w14:textId="77777777" w:rsidR="00037657" w:rsidRPr="00037657" w:rsidRDefault="00037657" w:rsidP="00A817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657">
        <w:rPr>
          <w:rFonts w:ascii="Times New Roman" w:hAnsi="Times New Roman" w:cs="Times New Roman"/>
          <w:sz w:val="28"/>
          <w:szCs w:val="28"/>
        </w:rPr>
        <w:t>2.2.3. Председатель общественного совета направляет:</w:t>
      </w:r>
    </w:p>
    <w:p w14:paraId="43682FF1" w14:textId="77777777" w:rsidR="00037657" w:rsidRPr="00037657" w:rsidRDefault="00037657" w:rsidP="00A817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37657">
        <w:rPr>
          <w:rFonts w:ascii="Times New Roman" w:eastAsia="Calibri" w:hAnsi="Times New Roman" w:cs="Times New Roman"/>
          <w:sz w:val="28"/>
          <w:szCs w:val="28"/>
          <w:lang w:eastAsia="en-US"/>
        </w:rPr>
        <w:t>- решение собрания (конференции) граждан части территории муниципального образования об избрании общественного совета;</w:t>
      </w:r>
    </w:p>
    <w:p w14:paraId="0F03FB42" w14:textId="77777777" w:rsidR="00037657" w:rsidRPr="00037657" w:rsidRDefault="00037657" w:rsidP="00A817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37657">
        <w:rPr>
          <w:rFonts w:ascii="Times New Roman" w:eastAsia="Calibri" w:hAnsi="Times New Roman" w:cs="Times New Roman"/>
          <w:sz w:val="28"/>
          <w:szCs w:val="28"/>
          <w:lang w:eastAsia="en-US"/>
        </w:rPr>
        <w:t>- решение общественного совета об избрании председателя;</w:t>
      </w:r>
    </w:p>
    <w:p w14:paraId="26CACA20" w14:textId="77777777" w:rsidR="00037657" w:rsidRPr="00037657" w:rsidRDefault="00037657" w:rsidP="00A817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37657">
        <w:rPr>
          <w:rFonts w:ascii="Times New Roman" w:eastAsia="Calibri" w:hAnsi="Times New Roman" w:cs="Times New Roman"/>
          <w:sz w:val="28"/>
          <w:szCs w:val="28"/>
          <w:lang w:eastAsia="en-US"/>
        </w:rPr>
        <w:t>- протоколы собраний (конференций) граждан части территории муниципального образования и заседаний общественных советов части территории муниципального образования или протоколы заседаний общественных советов с участием населения части территории муниципального образования о выдвижении инициативного проекта (проектов) с указанием адреса (адресов) реализации;</w:t>
      </w:r>
    </w:p>
    <w:p w14:paraId="4CB8FB7A" w14:textId="77777777" w:rsidR="00037657" w:rsidRPr="00037657" w:rsidRDefault="00037657" w:rsidP="00A817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37657">
        <w:rPr>
          <w:rFonts w:ascii="Times New Roman" w:eastAsia="Calibri" w:hAnsi="Times New Roman" w:cs="Times New Roman"/>
          <w:sz w:val="28"/>
          <w:szCs w:val="28"/>
          <w:lang w:eastAsia="en-US"/>
        </w:rPr>
        <w:t>- протоколы собраний (конференций) граждан части территории муниципального образования и заседаний общественных советов части территории муниципального образования или протоколы заседаний общественных советов с участием населения части территории муниципального образования об определении видов вклада граждан, юридических лиц (индивидуальных предпринимателей) в реализацию инициативного проекта (проектов);</w:t>
      </w:r>
    </w:p>
    <w:p w14:paraId="6F944698" w14:textId="77777777" w:rsidR="00037657" w:rsidRPr="00037657" w:rsidRDefault="00037657" w:rsidP="00A817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37657">
        <w:rPr>
          <w:rFonts w:ascii="Times New Roman" w:eastAsia="Calibri" w:hAnsi="Times New Roman" w:cs="Times New Roman"/>
          <w:sz w:val="28"/>
          <w:szCs w:val="28"/>
          <w:lang w:eastAsia="en-US"/>
        </w:rPr>
        <w:t>- фото- и(или) видеофиксация собраний (конференций) граждан части территории муниципального образования и заседаний общественных советов части территории муниципального образования или заседаний общественных советов с участием населения части территории муниципального образования, осуществленная с соблюдением положений статьи 152.1 Гражданского кодекса Российской Федерации.</w:t>
      </w:r>
    </w:p>
    <w:p w14:paraId="266515CE" w14:textId="77777777" w:rsidR="00037657" w:rsidRPr="00037657" w:rsidRDefault="00037657" w:rsidP="00A817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657">
        <w:rPr>
          <w:rFonts w:ascii="Times New Roman" w:hAnsi="Times New Roman" w:cs="Times New Roman"/>
          <w:bCs/>
          <w:sz w:val="28"/>
          <w:szCs w:val="28"/>
        </w:rPr>
        <w:lastRenderedPageBreak/>
        <w:t>2.3. Администрация</w:t>
      </w:r>
      <w:r w:rsidRPr="000376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657">
        <w:rPr>
          <w:rFonts w:ascii="Times New Roman" w:hAnsi="Times New Roman" w:cs="Times New Roman"/>
          <w:sz w:val="28"/>
          <w:szCs w:val="28"/>
        </w:rPr>
        <w:t>обеспечивает прием, учет и хранение поступивших инициативных проектов (документов и материалов) от председателей советов территориальных общественных самоуправлений, старост и председателей общественных советов (далее - участники отбора).</w:t>
      </w:r>
    </w:p>
    <w:p w14:paraId="0F02388F" w14:textId="77777777" w:rsidR="00037657" w:rsidRPr="00037657" w:rsidRDefault="00037657" w:rsidP="00A817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65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37657">
        <w:rPr>
          <w:rFonts w:ascii="Times New Roman" w:hAnsi="Times New Roman" w:cs="Times New Roman"/>
          <w:sz w:val="28"/>
          <w:szCs w:val="28"/>
        </w:rPr>
        <w:t xml:space="preserve">2.4. Для проведения отбора инициативных проектов Администрация формирует рабочую группу (далее - Рабочая группа). </w:t>
      </w:r>
    </w:p>
    <w:p w14:paraId="63408CAE" w14:textId="77777777" w:rsidR="00037657" w:rsidRPr="00037657" w:rsidRDefault="00037657" w:rsidP="00A817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657">
        <w:rPr>
          <w:rFonts w:ascii="Times New Roman" w:hAnsi="Times New Roman" w:cs="Times New Roman"/>
          <w:sz w:val="28"/>
          <w:szCs w:val="28"/>
        </w:rPr>
        <w:t xml:space="preserve">Рабочая группа формируется в составе председателя рабочей группы, секретаря и других членов рабочей группы. Для участия в заседаниях Рабочей группы приглашаются председатели территориальных общественных самоуправлений, общественных советов, старосты, авторы инициативных проектов.  </w:t>
      </w:r>
    </w:p>
    <w:p w14:paraId="3E61DB08" w14:textId="77777777" w:rsidR="00037657" w:rsidRPr="00037657" w:rsidRDefault="00037657" w:rsidP="00A817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657">
        <w:rPr>
          <w:rFonts w:ascii="Times New Roman" w:hAnsi="Times New Roman" w:cs="Times New Roman"/>
          <w:sz w:val="28"/>
          <w:szCs w:val="28"/>
        </w:rPr>
        <w:t>2.5. Рабочая группа на основе представленных участниками отбора документов проводит рейтинг инициативных проектов.</w:t>
      </w:r>
    </w:p>
    <w:p w14:paraId="4B1CAA5B" w14:textId="77777777" w:rsidR="00037657" w:rsidRPr="00037657" w:rsidRDefault="00037657" w:rsidP="00A817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657">
        <w:rPr>
          <w:rFonts w:ascii="Times New Roman" w:hAnsi="Times New Roman" w:cs="Times New Roman"/>
          <w:sz w:val="28"/>
          <w:szCs w:val="28"/>
        </w:rPr>
        <w:t>2.5.1. Оценка достоинств инициативных проектов осуществляется в баллах.</w:t>
      </w:r>
    </w:p>
    <w:p w14:paraId="25C046D8" w14:textId="77777777" w:rsidR="00037657" w:rsidRPr="00037657" w:rsidRDefault="00037657" w:rsidP="00A817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657">
        <w:rPr>
          <w:rFonts w:ascii="Times New Roman" w:hAnsi="Times New Roman" w:cs="Times New Roman"/>
          <w:sz w:val="28"/>
          <w:szCs w:val="28"/>
        </w:rPr>
        <w:t>Критериями отбора инициативных проектов являются: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7"/>
        <w:gridCol w:w="7513"/>
        <w:gridCol w:w="1241"/>
      </w:tblGrid>
      <w:tr w:rsidR="00037657" w:rsidRPr="00037657" w14:paraId="69EF5FBB" w14:textId="77777777" w:rsidTr="008B7618">
        <w:tc>
          <w:tcPr>
            <w:tcW w:w="817" w:type="dxa"/>
          </w:tcPr>
          <w:p w14:paraId="5C6A8184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Par3"/>
            <w:bookmarkEnd w:id="0"/>
            <w:r w:rsidRPr="0003765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13" w:type="dxa"/>
          </w:tcPr>
          <w:p w14:paraId="7CF795DE" w14:textId="77777777" w:rsidR="00037657" w:rsidRPr="00037657" w:rsidRDefault="00037657" w:rsidP="00A817DD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657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1241" w:type="dxa"/>
          </w:tcPr>
          <w:p w14:paraId="413D5B96" w14:textId="78C9BDB1" w:rsidR="00037657" w:rsidRPr="0074640C" w:rsidRDefault="00037657" w:rsidP="0074640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640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4640C" w:rsidRPr="0074640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4640C">
              <w:rPr>
                <w:rFonts w:ascii="Times New Roman" w:hAnsi="Times New Roman" w:cs="Times New Roman"/>
                <w:sz w:val="28"/>
                <w:szCs w:val="28"/>
              </w:rPr>
              <w:t>л-во баллов</w:t>
            </w:r>
          </w:p>
        </w:tc>
      </w:tr>
      <w:tr w:rsidR="00037657" w:rsidRPr="00037657" w14:paraId="3CB33862" w14:textId="77777777" w:rsidTr="008B7618">
        <w:tc>
          <w:tcPr>
            <w:tcW w:w="817" w:type="dxa"/>
          </w:tcPr>
          <w:p w14:paraId="1F388BC3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6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14:paraId="575670DC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657">
              <w:rPr>
                <w:rFonts w:ascii="Times New Roman" w:hAnsi="Times New Roman" w:cs="Times New Roman"/>
                <w:sz w:val="28"/>
                <w:szCs w:val="28"/>
              </w:rPr>
              <w:t>Социальная эффективность реализации инициативного проекта:</w:t>
            </w:r>
          </w:p>
        </w:tc>
        <w:tc>
          <w:tcPr>
            <w:tcW w:w="1241" w:type="dxa"/>
          </w:tcPr>
          <w:p w14:paraId="2A348A87" w14:textId="77777777" w:rsidR="00037657" w:rsidRPr="00037657" w:rsidRDefault="00037657" w:rsidP="005F73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657">
              <w:rPr>
                <w:rFonts w:ascii="Times New Roman" w:hAnsi="Times New Roman" w:cs="Times New Roman"/>
                <w:sz w:val="28"/>
                <w:szCs w:val="28"/>
              </w:rPr>
              <w:t>5-60</w:t>
            </w:r>
          </w:p>
        </w:tc>
      </w:tr>
      <w:tr w:rsidR="00037657" w:rsidRPr="00037657" w14:paraId="4B89DE96" w14:textId="77777777" w:rsidTr="008B7618">
        <w:tc>
          <w:tcPr>
            <w:tcW w:w="817" w:type="dxa"/>
          </w:tcPr>
          <w:p w14:paraId="4286CB30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657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7513" w:type="dxa"/>
          </w:tcPr>
          <w:p w14:paraId="482DC422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657">
              <w:rPr>
                <w:rFonts w:ascii="Times New Roman" w:hAnsi="Times New Roman" w:cs="Times New Roman"/>
                <w:sz w:val="28"/>
                <w:szCs w:val="28"/>
              </w:rPr>
              <w:t>Доля благополучателей в общей численности населения населенного пункта (или его части)</w:t>
            </w:r>
          </w:p>
        </w:tc>
        <w:tc>
          <w:tcPr>
            <w:tcW w:w="1241" w:type="dxa"/>
          </w:tcPr>
          <w:p w14:paraId="1ECA2212" w14:textId="77777777" w:rsidR="00037657" w:rsidRPr="00037657" w:rsidRDefault="00037657" w:rsidP="005F73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657">
              <w:rPr>
                <w:rFonts w:ascii="Times New Roman" w:hAnsi="Times New Roman" w:cs="Times New Roman"/>
                <w:sz w:val="28"/>
                <w:szCs w:val="28"/>
              </w:rPr>
              <w:t>0-20</w:t>
            </w:r>
          </w:p>
        </w:tc>
      </w:tr>
      <w:tr w:rsidR="00037657" w:rsidRPr="00037657" w14:paraId="2AE30398" w14:textId="77777777" w:rsidTr="008B7618">
        <w:tc>
          <w:tcPr>
            <w:tcW w:w="817" w:type="dxa"/>
          </w:tcPr>
          <w:p w14:paraId="032CF65D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6EF40767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657">
              <w:rPr>
                <w:rFonts w:ascii="Times New Roman" w:hAnsi="Times New Roman" w:cs="Times New Roman"/>
                <w:sz w:val="28"/>
                <w:szCs w:val="28"/>
              </w:rPr>
              <w:t>a)</w:t>
            </w:r>
            <w:r w:rsidRPr="00037657">
              <w:rPr>
                <w:rFonts w:ascii="Times New Roman" w:hAnsi="Times New Roman" w:cs="Times New Roman"/>
                <w:sz w:val="28"/>
                <w:szCs w:val="28"/>
              </w:rPr>
              <w:tab/>
              <w:t>В случае, если доля благополучателей составляет меньше 50% от общей численности проживающих в населенном пункте (части городского округа), количество начисляемых баллов составляет 15 баллов</w:t>
            </w:r>
          </w:p>
        </w:tc>
        <w:tc>
          <w:tcPr>
            <w:tcW w:w="1241" w:type="dxa"/>
          </w:tcPr>
          <w:p w14:paraId="22CCEE69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657" w:rsidRPr="00037657" w14:paraId="34A5421B" w14:textId="77777777" w:rsidTr="008B7618">
        <w:tc>
          <w:tcPr>
            <w:tcW w:w="817" w:type="dxa"/>
          </w:tcPr>
          <w:p w14:paraId="620DA2B4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4027ADFB" w14:textId="20B2D529" w:rsidR="00037657" w:rsidRPr="00037657" w:rsidRDefault="0074640C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037657" w:rsidRPr="0003765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037657" w:rsidRPr="00037657">
              <w:rPr>
                <w:rFonts w:ascii="Times New Roman" w:hAnsi="Times New Roman" w:cs="Times New Roman"/>
                <w:sz w:val="28"/>
                <w:szCs w:val="28"/>
              </w:rPr>
              <w:tab/>
              <w:t>В случае, если доля благополучателей составляет более 50% от общей численности проживающих в населенном пункте (части городского округа), количество начисляемых баллов составляет 20 баллов;</w:t>
            </w:r>
          </w:p>
        </w:tc>
        <w:tc>
          <w:tcPr>
            <w:tcW w:w="1241" w:type="dxa"/>
          </w:tcPr>
          <w:p w14:paraId="4D4A40D0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657" w:rsidRPr="00037657" w14:paraId="7EE9648C" w14:textId="77777777" w:rsidTr="008B7618">
        <w:tc>
          <w:tcPr>
            <w:tcW w:w="817" w:type="dxa"/>
          </w:tcPr>
          <w:p w14:paraId="42E5D7C8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0693E28F" w14:textId="5F179BDE" w:rsidR="00037657" w:rsidRPr="00037657" w:rsidRDefault="0074640C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37657" w:rsidRPr="0003765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037657" w:rsidRPr="00037657">
              <w:rPr>
                <w:rFonts w:ascii="Times New Roman" w:hAnsi="Times New Roman" w:cs="Times New Roman"/>
                <w:sz w:val="28"/>
                <w:szCs w:val="28"/>
              </w:rPr>
              <w:tab/>
              <w:t>При отсутствии благополучателей баллы не начисляются</w:t>
            </w:r>
          </w:p>
        </w:tc>
        <w:tc>
          <w:tcPr>
            <w:tcW w:w="1241" w:type="dxa"/>
          </w:tcPr>
          <w:p w14:paraId="726745B0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657" w:rsidRPr="00037657" w14:paraId="57F48D31" w14:textId="77777777" w:rsidTr="008B7618">
        <w:tc>
          <w:tcPr>
            <w:tcW w:w="817" w:type="dxa"/>
          </w:tcPr>
          <w:p w14:paraId="5AC3598D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657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7513" w:type="dxa"/>
          </w:tcPr>
          <w:p w14:paraId="134F5875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657">
              <w:rPr>
                <w:rFonts w:ascii="Times New Roman" w:hAnsi="Times New Roman" w:cs="Times New Roman"/>
                <w:sz w:val="28"/>
                <w:szCs w:val="28"/>
              </w:rPr>
              <w:t>Степень участия населения населенного пункта в идентификации проблемы в процессе ее предварительного рассмотрения (согласно протоколам собраний граждан, конференциям (собраниям делегатов) населенного пункта (части городского округа), результатам соответствующего опроса и т.д.)</w:t>
            </w:r>
          </w:p>
        </w:tc>
        <w:tc>
          <w:tcPr>
            <w:tcW w:w="1241" w:type="dxa"/>
          </w:tcPr>
          <w:p w14:paraId="660138FF" w14:textId="77777777" w:rsidR="00037657" w:rsidRPr="00037657" w:rsidRDefault="00037657" w:rsidP="005F73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657">
              <w:rPr>
                <w:rFonts w:ascii="Times New Roman" w:hAnsi="Times New Roman" w:cs="Times New Roman"/>
                <w:sz w:val="28"/>
                <w:szCs w:val="28"/>
              </w:rPr>
              <w:t>5-30</w:t>
            </w:r>
          </w:p>
        </w:tc>
      </w:tr>
      <w:tr w:rsidR="00037657" w:rsidRPr="00037657" w14:paraId="3102EB1C" w14:textId="77777777" w:rsidTr="008B7618">
        <w:tc>
          <w:tcPr>
            <w:tcW w:w="817" w:type="dxa"/>
          </w:tcPr>
          <w:p w14:paraId="5BD9629F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3DA95517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657">
              <w:rPr>
                <w:rFonts w:ascii="Times New Roman" w:hAnsi="Times New Roman" w:cs="Times New Roman"/>
                <w:sz w:val="28"/>
                <w:szCs w:val="28"/>
              </w:rPr>
              <w:t>a)</w:t>
            </w:r>
            <w:r w:rsidRPr="0003765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В случае, если доля участвующего в мероприятиях населения в процентах от общей численности населения населенного пункта (части городского округа) составляет менее 10%, то количество начисляемых баллов составляет 5 баллов;</w:t>
            </w:r>
          </w:p>
        </w:tc>
        <w:tc>
          <w:tcPr>
            <w:tcW w:w="1241" w:type="dxa"/>
          </w:tcPr>
          <w:p w14:paraId="24321957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657" w:rsidRPr="00037657" w14:paraId="3121423D" w14:textId="77777777" w:rsidTr="008B7618">
        <w:tc>
          <w:tcPr>
            <w:tcW w:w="817" w:type="dxa"/>
          </w:tcPr>
          <w:p w14:paraId="5802561B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6CAE27D7" w14:textId="1134D01A" w:rsidR="00037657" w:rsidRPr="00037657" w:rsidRDefault="0074640C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037657" w:rsidRPr="0003765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037657" w:rsidRPr="00037657">
              <w:rPr>
                <w:rFonts w:ascii="Times New Roman" w:hAnsi="Times New Roman" w:cs="Times New Roman"/>
                <w:sz w:val="28"/>
                <w:szCs w:val="28"/>
              </w:rPr>
              <w:tab/>
              <w:t>В случае, если доля участвующего в мероприятиях населения в процентах от общей численности населения населенного пункта (части городского округа) составляет от 10 до 20%, то количество начисляемых баллов составляет 10 баллов;</w:t>
            </w:r>
          </w:p>
        </w:tc>
        <w:tc>
          <w:tcPr>
            <w:tcW w:w="1241" w:type="dxa"/>
          </w:tcPr>
          <w:p w14:paraId="703B61BB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657" w:rsidRPr="00037657" w14:paraId="10216B0D" w14:textId="77777777" w:rsidTr="008B7618">
        <w:tc>
          <w:tcPr>
            <w:tcW w:w="817" w:type="dxa"/>
          </w:tcPr>
          <w:p w14:paraId="63F6E903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1256038A" w14:textId="153C4984" w:rsidR="00037657" w:rsidRPr="00037657" w:rsidRDefault="0074640C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37657" w:rsidRPr="0003765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037657" w:rsidRPr="00037657">
              <w:rPr>
                <w:rFonts w:ascii="Times New Roman" w:hAnsi="Times New Roman" w:cs="Times New Roman"/>
                <w:sz w:val="28"/>
                <w:szCs w:val="28"/>
              </w:rPr>
              <w:tab/>
              <w:t>В случае, если доля участвующего в мероприятиях населения в процентах от общей численности населения населенного пункта (части городского округа) составляет от 20 до 30%, то количество начисляемых баллов составляет 15 баллов;</w:t>
            </w:r>
          </w:p>
        </w:tc>
        <w:tc>
          <w:tcPr>
            <w:tcW w:w="1241" w:type="dxa"/>
          </w:tcPr>
          <w:p w14:paraId="08D28ABF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657" w:rsidRPr="00037657" w14:paraId="1F812C87" w14:textId="77777777" w:rsidTr="008B7618">
        <w:tc>
          <w:tcPr>
            <w:tcW w:w="817" w:type="dxa"/>
          </w:tcPr>
          <w:p w14:paraId="6D1484E5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473B47B7" w14:textId="6D8E8BD2" w:rsidR="00037657" w:rsidRPr="00037657" w:rsidRDefault="0074640C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37657" w:rsidRPr="0003765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037657" w:rsidRPr="00037657">
              <w:rPr>
                <w:rFonts w:ascii="Times New Roman" w:hAnsi="Times New Roman" w:cs="Times New Roman"/>
                <w:sz w:val="28"/>
                <w:szCs w:val="28"/>
              </w:rPr>
              <w:tab/>
              <w:t>В случае, если доля участвующего в мероприятиях населения в процентах от общей численности населения населенного пункта (части городского округа) составляет от 30 до 40%, то количество начисляемых баллов составляет 20 баллов;</w:t>
            </w:r>
          </w:p>
        </w:tc>
        <w:tc>
          <w:tcPr>
            <w:tcW w:w="1241" w:type="dxa"/>
          </w:tcPr>
          <w:p w14:paraId="483B2181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657" w:rsidRPr="00037657" w14:paraId="4AC7A9B6" w14:textId="77777777" w:rsidTr="008B7618">
        <w:tc>
          <w:tcPr>
            <w:tcW w:w="817" w:type="dxa"/>
          </w:tcPr>
          <w:p w14:paraId="399608A4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4BD64E00" w14:textId="07AA90AA" w:rsidR="00037657" w:rsidRPr="00037657" w:rsidRDefault="0074640C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037657" w:rsidRPr="0003765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037657" w:rsidRPr="00037657">
              <w:rPr>
                <w:rFonts w:ascii="Times New Roman" w:hAnsi="Times New Roman" w:cs="Times New Roman"/>
                <w:sz w:val="28"/>
                <w:szCs w:val="28"/>
              </w:rPr>
              <w:tab/>
              <w:t>В случае, если доля участвующего в мероприятиях населения в процентах от общей численности населения населенного пункта (части городского округа) составляет от 40 до 50%, то количество начисляемых баллов составляет 25 баллов;</w:t>
            </w:r>
          </w:p>
        </w:tc>
        <w:tc>
          <w:tcPr>
            <w:tcW w:w="1241" w:type="dxa"/>
          </w:tcPr>
          <w:p w14:paraId="777B2858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657" w:rsidRPr="00037657" w14:paraId="4B51A0CF" w14:textId="77777777" w:rsidTr="008B7618">
        <w:tc>
          <w:tcPr>
            <w:tcW w:w="817" w:type="dxa"/>
          </w:tcPr>
          <w:p w14:paraId="68C67AC4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21608E44" w14:textId="4C9CC932" w:rsidR="00037657" w:rsidRPr="00037657" w:rsidRDefault="0074640C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37657" w:rsidRPr="0003765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037657" w:rsidRPr="00037657">
              <w:rPr>
                <w:rFonts w:ascii="Times New Roman" w:hAnsi="Times New Roman" w:cs="Times New Roman"/>
                <w:sz w:val="28"/>
                <w:szCs w:val="28"/>
              </w:rPr>
              <w:tab/>
              <w:t>В случае, если доля участвующего населения составляет 50% и более, то начисляется 30 баллов.</w:t>
            </w:r>
          </w:p>
        </w:tc>
        <w:tc>
          <w:tcPr>
            <w:tcW w:w="1241" w:type="dxa"/>
          </w:tcPr>
          <w:p w14:paraId="103E911C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657" w:rsidRPr="00037657" w14:paraId="0C6CD2F7" w14:textId="77777777" w:rsidTr="008B7618">
        <w:tc>
          <w:tcPr>
            <w:tcW w:w="817" w:type="dxa"/>
          </w:tcPr>
          <w:p w14:paraId="15930389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657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7513" w:type="dxa"/>
          </w:tcPr>
          <w:p w14:paraId="43FB6C8C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657"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и обсуждение инициативных проектов людей с ограниченными возможностями:</w:t>
            </w:r>
          </w:p>
        </w:tc>
        <w:tc>
          <w:tcPr>
            <w:tcW w:w="1241" w:type="dxa"/>
          </w:tcPr>
          <w:p w14:paraId="1F7FFF2B" w14:textId="77777777" w:rsidR="00037657" w:rsidRPr="00037657" w:rsidRDefault="00037657" w:rsidP="005F73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657"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:rsidR="00037657" w:rsidRPr="00037657" w14:paraId="325FB69D" w14:textId="77777777" w:rsidTr="008B7618">
        <w:tc>
          <w:tcPr>
            <w:tcW w:w="817" w:type="dxa"/>
          </w:tcPr>
          <w:p w14:paraId="45E60600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248117A7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657">
              <w:rPr>
                <w:rFonts w:ascii="Times New Roman" w:hAnsi="Times New Roman" w:cs="Times New Roman"/>
                <w:sz w:val="28"/>
                <w:szCs w:val="28"/>
              </w:rPr>
              <w:t>а) В случае, если участие людей с ограниченными возможностями в мероприятиях населения, связанных с подготовкой и обсуждением инициативных проектов документально подтверждено (фото, видео съемка), то количество начисляемых баллов составляет 5 баллов;</w:t>
            </w:r>
          </w:p>
        </w:tc>
        <w:tc>
          <w:tcPr>
            <w:tcW w:w="1241" w:type="dxa"/>
          </w:tcPr>
          <w:p w14:paraId="0775197E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657" w:rsidRPr="00037657" w14:paraId="6B98DCD4" w14:textId="77777777" w:rsidTr="008B7618">
        <w:tc>
          <w:tcPr>
            <w:tcW w:w="817" w:type="dxa"/>
          </w:tcPr>
          <w:p w14:paraId="1CED7596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5CC4B915" w14:textId="5764057D" w:rsidR="00037657" w:rsidRPr="00037657" w:rsidRDefault="0074640C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037657" w:rsidRPr="00037657">
              <w:rPr>
                <w:rFonts w:ascii="Times New Roman" w:hAnsi="Times New Roman" w:cs="Times New Roman"/>
                <w:sz w:val="28"/>
                <w:szCs w:val="28"/>
              </w:rPr>
              <w:t>) В случае, если участие людей с ограниченными возможностями в мероприятиях населения, связанных с подготовкой и обсуждением инициативных проектов документально не подтверждено или отсутствовало, то баллы не начисляются;</w:t>
            </w:r>
          </w:p>
        </w:tc>
        <w:tc>
          <w:tcPr>
            <w:tcW w:w="1241" w:type="dxa"/>
          </w:tcPr>
          <w:p w14:paraId="01FD4050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657" w:rsidRPr="00037657" w14:paraId="366BEFC0" w14:textId="77777777" w:rsidTr="008B7618">
        <w:tc>
          <w:tcPr>
            <w:tcW w:w="817" w:type="dxa"/>
          </w:tcPr>
          <w:p w14:paraId="625CB1D1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657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7513" w:type="dxa"/>
          </w:tcPr>
          <w:p w14:paraId="191E98FD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657">
              <w:rPr>
                <w:rFonts w:ascii="Times New Roman" w:hAnsi="Times New Roman" w:cs="Times New Roman"/>
                <w:sz w:val="28"/>
                <w:szCs w:val="28"/>
              </w:rPr>
              <w:t>Направленность и доступность инициативного проекта для людей с ограниченными возможностями:</w:t>
            </w:r>
          </w:p>
        </w:tc>
        <w:tc>
          <w:tcPr>
            <w:tcW w:w="1241" w:type="dxa"/>
          </w:tcPr>
          <w:p w14:paraId="45DFD144" w14:textId="77777777" w:rsidR="00037657" w:rsidRPr="00037657" w:rsidRDefault="00037657" w:rsidP="005F73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657">
              <w:rPr>
                <w:rFonts w:ascii="Times New Roman" w:hAnsi="Times New Roman" w:cs="Times New Roman"/>
                <w:sz w:val="28"/>
                <w:szCs w:val="28"/>
              </w:rPr>
              <w:t>0-5</w:t>
            </w:r>
          </w:p>
        </w:tc>
      </w:tr>
      <w:tr w:rsidR="00037657" w:rsidRPr="00037657" w14:paraId="0C9AD5CE" w14:textId="77777777" w:rsidTr="008B7618">
        <w:tc>
          <w:tcPr>
            <w:tcW w:w="817" w:type="dxa"/>
          </w:tcPr>
          <w:p w14:paraId="65D96E9E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61758361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657">
              <w:rPr>
                <w:rFonts w:ascii="Times New Roman" w:hAnsi="Times New Roman" w:cs="Times New Roman"/>
                <w:sz w:val="28"/>
                <w:szCs w:val="28"/>
              </w:rPr>
              <w:t>В случае, если инициативный проект направлен на решение проблем людей с ограниченными возможностями или доступен для них, то количество начисляемых баллов составляет 5 баллов;</w:t>
            </w:r>
          </w:p>
        </w:tc>
        <w:tc>
          <w:tcPr>
            <w:tcW w:w="1241" w:type="dxa"/>
          </w:tcPr>
          <w:p w14:paraId="743E1439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657" w:rsidRPr="00037657" w14:paraId="42B0B012" w14:textId="77777777" w:rsidTr="008B7618">
        <w:tc>
          <w:tcPr>
            <w:tcW w:w="817" w:type="dxa"/>
          </w:tcPr>
          <w:p w14:paraId="2B09067F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144AF4A1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657">
              <w:rPr>
                <w:rFonts w:ascii="Times New Roman" w:hAnsi="Times New Roman" w:cs="Times New Roman"/>
                <w:sz w:val="28"/>
                <w:szCs w:val="28"/>
              </w:rPr>
              <w:t>В случае, если инициативный проект не учитывает интересы и потребности людей с ограниченными возможностями или это не подтверждено документально, то баллы не начисляются.</w:t>
            </w:r>
          </w:p>
        </w:tc>
        <w:tc>
          <w:tcPr>
            <w:tcW w:w="1241" w:type="dxa"/>
          </w:tcPr>
          <w:p w14:paraId="1A978AB3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657" w:rsidRPr="00037657" w14:paraId="2C6EBF49" w14:textId="77777777" w:rsidTr="008B7618">
        <w:tc>
          <w:tcPr>
            <w:tcW w:w="817" w:type="dxa"/>
          </w:tcPr>
          <w:p w14:paraId="0F5F817A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6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</w:p>
        </w:tc>
        <w:tc>
          <w:tcPr>
            <w:tcW w:w="7513" w:type="dxa"/>
          </w:tcPr>
          <w:p w14:paraId="5DF6DE1D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657">
              <w:rPr>
                <w:rFonts w:ascii="Times New Roman" w:hAnsi="Times New Roman" w:cs="Times New Roman"/>
                <w:sz w:val="28"/>
                <w:szCs w:val="28"/>
              </w:rPr>
              <w:t>Экономическая эффективность реализации инициативного проекта:</w:t>
            </w:r>
          </w:p>
        </w:tc>
        <w:tc>
          <w:tcPr>
            <w:tcW w:w="1241" w:type="dxa"/>
          </w:tcPr>
          <w:p w14:paraId="62B3F299" w14:textId="77777777" w:rsidR="00037657" w:rsidRPr="00037657" w:rsidRDefault="00037657" w:rsidP="005F73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657">
              <w:rPr>
                <w:rFonts w:ascii="Times New Roman" w:hAnsi="Times New Roman" w:cs="Times New Roman"/>
                <w:sz w:val="28"/>
                <w:szCs w:val="28"/>
              </w:rPr>
              <w:t>15-40</w:t>
            </w:r>
          </w:p>
        </w:tc>
      </w:tr>
      <w:tr w:rsidR="00037657" w:rsidRPr="00037657" w14:paraId="3DD13F22" w14:textId="77777777" w:rsidTr="008B7618">
        <w:tc>
          <w:tcPr>
            <w:tcW w:w="817" w:type="dxa"/>
          </w:tcPr>
          <w:p w14:paraId="2FAD15FB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657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7513" w:type="dxa"/>
          </w:tcPr>
          <w:p w14:paraId="1E311C72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657">
              <w:rPr>
                <w:rFonts w:ascii="Times New Roman" w:hAnsi="Times New Roman" w:cs="Times New Roman"/>
                <w:sz w:val="28"/>
                <w:szCs w:val="28"/>
              </w:rPr>
              <w:t xml:space="preserve">Уровень софинансирования со стороны физических и (или) юридических, вносимых в целях софинансирования реализации инициативного проекта (минимальный уровень софинансирования – X% </w:t>
            </w:r>
            <w:r w:rsidRPr="00037657">
              <w:rPr>
                <w:rFonts w:ascii="Times New Roman" w:hAnsi="Times New Roman" w:cs="Times New Roman"/>
                <w:i/>
                <w:sz w:val="28"/>
                <w:szCs w:val="28"/>
              </w:rPr>
              <w:t>(устанавливается МО самостоятельно)</w:t>
            </w:r>
            <w:r w:rsidRPr="00037657">
              <w:rPr>
                <w:rFonts w:ascii="Times New Roman" w:hAnsi="Times New Roman" w:cs="Times New Roman"/>
                <w:sz w:val="28"/>
                <w:szCs w:val="28"/>
              </w:rPr>
              <w:t xml:space="preserve"> от стоимости инициативного проекта):</w:t>
            </w:r>
          </w:p>
        </w:tc>
        <w:tc>
          <w:tcPr>
            <w:tcW w:w="1241" w:type="dxa"/>
          </w:tcPr>
          <w:p w14:paraId="5D1D0838" w14:textId="77777777" w:rsidR="00037657" w:rsidRPr="00037657" w:rsidRDefault="00037657" w:rsidP="005F73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657"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</w:tr>
      <w:tr w:rsidR="00037657" w:rsidRPr="00037657" w14:paraId="230989F2" w14:textId="77777777" w:rsidTr="008B7618">
        <w:tc>
          <w:tcPr>
            <w:tcW w:w="817" w:type="dxa"/>
          </w:tcPr>
          <w:p w14:paraId="1F6FDFAF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21E4F85F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657">
              <w:rPr>
                <w:rFonts w:ascii="Times New Roman" w:hAnsi="Times New Roman" w:cs="Times New Roman"/>
                <w:sz w:val="28"/>
                <w:szCs w:val="28"/>
              </w:rPr>
              <w:t>a)</w:t>
            </w:r>
            <w:r w:rsidRPr="00037657">
              <w:rPr>
                <w:rFonts w:ascii="Times New Roman" w:hAnsi="Times New Roman" w:cs="Times New Roman"/>
                <w:sz w:val="28"/>
                <w:szCs w:val="28"/>
              </w:rPr>
              <w:tab/>
              <w:t>В случае, если уровень софинансирования составляет меньше Х%, то количество начисляемых баллов составляет 15 баллов;</w:t>
            </w:r>
          </w:p>
        </w:tc>
        <w:tc>
          <w:tcPr>
            <w:tcW w:w="1241" w:type="dxa"/>
          </w:tcPr>
          <w:p w14:paraId="6819060A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657" w:rsidRPr="00037657" w14:paraId="6EF95AA8" w14:textId="77777777" w:rsidTr="008B7618">
        <w:tc>
          <w:tcPr>
            <w:tcW w:w="817" w:type="dxa"/>
          </w:tcPr>
          <w:p w14:paraId="3FFDDA5D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08AEE646" w14:textId="56848FCF" w:rsidR="00037657" w:rsidRPr="00037657" w:rsidRDefault="0074640C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037657" w:rsidRPr="0003765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037657" w:rsidRPr="00037657">
              <w:rPr>
                <w:rFonts w:ascii="Times New Roman" w:hAnsi="Times New Roman" w:cs="Times New Roman"/>
                <w:sz w:val="28"/>
                <w:szCs w:val="28"/>
              </w:rPr>
              <w:tab/>
              <w:t>В случае, если уровень софинансирования составляет более Х%, то начисляется 20 баллов;</w:t>
            </w:r>
          </w:p>
        </w:tc>
        <w:tc>
          <w:tcPr>
            <w:tcW w:w="1241" w:type="dxa"/>
          </w:tcPr>
          <w:p w14:paraId="38C4BFA8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657" w:rsidRPr="00037657" w14:paraId="53AAF89D" w14:textId="77777777" w:rsidTr="008B7618">
        <w:tc>
          <w:tcPr>
            <w:tcW w:w="817" w:type="dxa"/>
          </w:tcPr>
          <w:p w14:paraId="6F17DBEF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657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7513" w:type="dxa"/>
          </w:tcPr>
          <w:p w14:paraId="015D583D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657">
              <w:rPr>
                <w:rFonts w:ascii="Times New Roman" w:hAnsi="Times New Roman" w:cs="Times New Roman"/>
                <w:sz w:val="28"/>
                <w:szCs w:val="28"/>
              </w:rPr>
              <w:t>Вклад в реализацию инициативного проекта со стороны физических и (или) юридических в неденежной форме (материалы и другие формы) (минимальный и максимальный уровень не устанавливается):</w:t>
            </w:r>
          </w:p>
        </w:tc>
        <w:tc>
          <w:tcPr>
            <w:tcW w:w="1241" w:type="dxa"/>
          </w:tcPr>
          <w:p w14:paraId="750ECBBD" w14:textId="77777777" w:rsidR="00037657" w:rsidRPr="00037657" w:rsidRDefault="00037657" w:rsidP="005F73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657">
              <w:rPr>
                <w:rFonts w:ascii="Times New Roman" w:hAnsi="Times New Roman" w:cs="Times New Roman"/>
                <w:sz w:val="28"/>
                <w:szCs w:val="28"/>
              </w:rPr>
              <w:t>0-20</w:t>
            </w:r>
          </w:p>
        </w:tc>
      </w:tr>
      <w:tr w:rsidR="00037657" w:rsidRPr="00037657" w14:paraId="677A8AFF" w14:textId="77777777" w:rsidTr="008B7618">
        <w:tc>
          <w:tcPr>
            <w:tcW w:w="817" w:type="dxa"/>
          </w:tcPr>
          <w:p w14:paraId="61107414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4F420353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657">
              <w:rPr>
                <w:rFonts w:ascii="Times New Roman" w:hAnsi="Times New Roman" w:cs="Times New Roman"/>
                <w:sz w:val="28"/>
                <w:szCs w:val="28"/>
              </w:rPr>
              <w:t>a)</w:t>
            </w:r>
            <w:r w:rsidRPr="00037657">
              <w:rPr>
                <w:rFonts w:ascii="Times New Roman" w:hAnsi="Times New Roman" w:cs="Times New Roman"/>
                <w:sz w:val="28"/>
                <w:szCs w:val="28"/>
              </w:rPr>
              <w:tab/>
              <w:t>В случае, если объем вклада составляет меньше 5% от общей стоимости проекта, количество начисляемых баллов составляет 15 баллов;</w:t>
            </w:r>
          </w:p>
        </w:tc>
        <w:tc>
          <w:tcPr>
            <w:tcW w:w="1241" w:type="dxa"/>
          </w:tcPr>
          <w:p w14:paraId="32865BBF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657" w:rsidRPr="00037657" w14:paraId="71ABFCB3" w14:textId="77777777" w:rsidTr="008B7618">
        <w:tc>
          <w:tcPr>
            <w:tcW w:w="817" w:type="dxa"/>
          </w:tcPr>
          <w:p w14:paraId="633345F5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410FA25E" w14:textId="7A357600" w:rsidR="00037657" w:rsidRPr="00037657" w:rsidRDefault="0074640C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037657" w:rsidRPr="0003765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037657" w:rsidRPr="00037657">
              <w:rPr>
                <w:rFonts w:ascii="Times New Roman" w:hAnsi="Times New Roman" w:cs="Times New Roman"/>
                <w:sz w:val="28"/>
                <w:szCs w:val="28"/>
              </w:rPr>
              <w:tab/>
              <w:t>В случае, если уровень вклада составляет 5% и более, то количество начисленных баллов составляет 20 баллов;</w:t>
            </w:r>
          </w:p>
        </w:tc>
        <w:tc>
          <w:tcPr>
            <w:tcW w:w="1241" w:type="dxa"/>
          </w:tcPr>
          <w:p w14:paraId="0FD4CC3D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657" w:rsidRPr="00037657" w14:paraId="3AEBE12F" w14:textId="77777777" w:rsidTr="008B7618">
        <w:tc>
          <w:tcPr>
            <w:tcW w:w="817" w:type="dxa"/>
          </w:tcPr>
          <w:p w14:paraId="6E0A563C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1D9B3BB4" w14:textId="5080FE42" w:rsidR="00037657" w:rsidRPr="00037657" w:rsidRDefault="0074640C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37657" w:rsidRPr="0003765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037657" w:rsidRPr="00037657">
              <w:rPr>
                <w:rFonts w:ascii="Times New Roman" w:hAnsi="Times New Roman" w:cs="Times New Roman"/>
                <w:sz w:val="28"/>
                <w:szCs w:val="28"/>
              </w:rPr>
              <w:tab/>
              <w:t>При отсутствии вклада баллы не начисляются.</w:t>
            </w:r>
          </w:p>
        </w:tc>
        <w:tc>
          <w:tcPr>
            <w:tcW w:w="1241" w:type="dxa"/>
          </w:tcPr>
          <w:p w14:paraId="674E1E43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657" w:rsidRPr="00037657" w14:paraId="38CF2689" w14:textId="77777777" w:rsidTr="008B7618">
        <w:tc>
          <w:tcPr>
            <w:tcW w:w="817" w:type="dxa"/>
          </w:tcPr>
          <w:p w14:paraId="062A90AF" w14:textId="77777777" w:rsidR="00037657" w:rsidRPr="00037657" w:rsidRDefault="00037657" w:rsidP="00A817DD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14:paraId="29FD3D6D" w14:textId="77777777" w:rsidR="00037657" w:rsidRPr="00037657" w:rsidRDefault="00037657" w:rsidP="00A817DD">
            <w:pPr>
              <w:pStyle w:val="ConsPlusNormal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657">
              <w:rPr>
                <w:rFonts w:ascii="Times New Roman" w:hAnsi="Times New Roman" w:cs="Times New Roman"/>
                <w:b/>
                <w:sz w:val="28"/>
                <w:szCs w:val="28"/>
              </w:rPr>
              <w:t>ИТОГО максимальное количество баллов</w:t>
            </w:r>
          </w:p>
        </w:tc>
        <w:tc>
          <w:tcPr>
            <w:tcW w:w="1241" w:type="dxa"/>
          </w:tcPr>
          <w:p w14:paraId="732A4CBF" w14:textId="77777777" w:rsidR="00037657" w:rsidRPr="00037657" w:rsidRDefault="00037657" w:rsidP="005F73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7657">
              <w:rPr>
                <w:rFonts w:ascii="Times New Roman" w:hAnsi="Times New Roman" w:cs="Times New Roman"/>
                <w:sz w:val="28"/>
                <w:szCs w:val="28"/>
              </w:rPr>
              <w:t>20-100</w:t>
            </w:r>
          </w:p>
        </w:tc>
      </w:tr>
    </w:tbl>
    <w:p w14:paraId="4CED55E6" w14:textId="77777777" w:rsidR="00037657" w:rsidRPr="00037657" w:rsidRDefault="00037657" w:rsidP="00A817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657">
        <w:rPr>
          <w:rFonts w:ascii="Times New Roman" w:hAnsi="Times New Roman" w:cs="Times New Roman"/>
          <w:sz w:val="28"/>
          <w:szCs w:val="28"/>
        </w:rPr>
        <w:t>2.5.2. Количество баллов по каждому критерию определяется большинством голосов участников Рабочей группы.</w:t>
      </w:r>
    </w:p>
    <w:p w14:paraId="48052881" w14:textId="77777777" w:rsidR="00037657" w:rsidRPr="00037657" w:rsidRDefault="00037657" w:rsidP="00A817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657">
        <w:rPr>
          <w:rFonts w:ascii="Times New Roman" w:hAnsi="Times New Roman" w:cs="Times New Roman"/>
          <w:sz w:val="28"/>
          <w:szCs w:val="28"/>
        </w:rPr>
        <w:t>2.5.3. Рабочей группой может быть принято решение об объединении нескольких инициативных проектов в один проект.</w:t>
      </w:r>
    </w:p>
    <w:p w14:paraId="08EFAF70" w14:textId="7759F460" w:rsidR="00037657" w:rsidRPr="00037657" w:rsidRDefault="00037657" w:rsidP="00A817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657">
        <w:rPr>
          <w:rFonts w:ascii="Times New Roman" w:hAnsi="Times New Roman" w:cs="Times New Roman"/>
          <w:sz w:val="28"/>
          <w:szCs w:val="28"/>
        </w:rPr>
        <w:t xml:space="preserve">2.5.4. В муниципальную программу подлежат включению инициативные проекты, набравшие наибольшее количество баллов, и общий объем </w:t>
      </w:r>
      <w:r w:rsidR="00A93645" w:rsidRPr="00037657">
        <w:rPr>
          <w:rFonts w:ascii="Times New Roman" w:hAnsi="Times New Roman" w:cs="Times New Roman"/>
          <w:sz w:val="28"/>
          <w:szCs w:val="28"/>
        </w:rPr>
        <w:t>необходимого финансирования,</w:t>
      </w:r>
      <w:r w:rsidRPr="00037657">
        <w:rPr>
          <w:rFonts w:ascii="Times New Roman" w:hAnsi="Times New Roman" w:cs="Times New Roman"/>
          <w:sz w:val="28"/>
          <w:szCs w:val="28"/>
        </w:rPr>
        <w:t xml:space="preserve"> на реализацию которых не превышает общей суммы софинансирования из местного и областного бюджетов, а также финансового вклада граждан/юридических лиц (при наличии).</w:t>
      </w:r>
    </w:p>
    <w:p w14:paraId="6E2A159B" w14:textId="0305F469" w:rsidR="00037657" w:rsidRPr="00037657" w:rsidRDefault="00037657" w:rsidP="00A817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657">
        <w:rPr>
          <w:rFonts w:ascii="Times New Roman" w:hAnsi="Times New Roman" w:cs="Times New Roman"/>
          <w:sz w:val="28"/>
          <w:szCs w:val="28"/>
        </w:rPr>
        <w:t xml:space="preserve">2.6. В срок не позднее 3 рабочих дней после окончания отбора сведения о результатах отбора Администрация размещает на официальном </w:t>
      </w:r>
      <w:r w:rsidR="002D3018" w:rsidRPr="00037657">
        <w:rPr>
          <w:rFonts w:ascii="Times New Roman" w:hAnsi="Times New Roman" w:cs="Times New Roman"/>
          <w:sz w:val="28"/>
          <w:szCs w:val="28"/>
        </w:rPr>
        <w:t>сайте муниципального</w:t>
      </w:r>
      <w:r w:rsidRPr="00037657">
        <w:rPr>
          <w:rFonts w:ascii="Times New Roman" w:hAnsi="Times New Roman" w:cs="Times New Roman"/>
          <w:sz w:val="28"/>
          <w:szCs w:val="28"/>
        </w:rPr>
        <w:t xml:space="preserve"> </w:t>
      </w:r>
      <w:r w:rsidR="002D3018" w:rsidRPr="00037657">
        <w:rPr>
          <w:rFonts w:ascii="Times New Roman" w:hAnsi="Times New Roman" w:cs="Times New Roman"/>
          <w:sz w:val="28"/>
          <w:szCs w:val="28"/>
        </w:rPr>
        <w:t>образования и</w:t>
      </w:r>
      <w:r w:rsidRPr="00037657">
        <w:rPr>
          <w:rFonts w:ascii="Times New Roman" w:hAnsi="Times New Roman" w:cs="Times New Roman"/>
          <w:sz w:val="28"/>
          <w:szCs w:val="28"/>
        </w:rPr>
        <w:t xml:space="preserve"> направляет участникам отбора. </w:t>
      </w:r>
    </w:p>
    <w:p w14:paraId="5F8BC4CE" w14:textId="77777777" w:rsidR="00037657" w:rsidRPr="00037657" w:rsidRDefault="00037657" w:rsidP="00A817DD">
      <w:pPr>
        <w:pStyle w:val="ConsPlusNormal"/>
        <w:ind w:firstLine="709"/>
        <w:jc w:val="both"/>
        <w:rPr>
          <w:rFonts w:ascii="Times New Roman" w:hAnsi="Times New Roman" w:cs="Times New Roman"/>
          <w:color w:val="1F497D"/>
          <w:sz w:val="28"/>
          <w:szCs w:val="28"/>
        </w:rPr>
      </w:pPr>
    </w:p>
    <w:p w14:paraId="100A0973" w14:textId="77777777" w:rsidR="00037657" w:rsidRPr="00037657" w:rsidRDefault="00037657" w:rsidP="00A817DD">
      <w:pPr>
        <w:pStyle w:val="ConsPlusNormal"/>
        <w:ind w:left="1080" w:right="1075"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7657">
        <w:rPr>
          <w:rFonts w:ascii="Times New Roman" w:hAnsi="Times New Roman" w:cs="Times New Roman"/>
          <w:b/>
          <w:color w:val="000000"/>
          <w:sz w:val="28"/>
          <w:szCs w:val="28"/>
        </w:rPr>
        <w:t>3. Региональный конкурсный отбор</w:t>
      </w:r>
    </w:p>
    <w:p w14:paraId="6C1948DB" w14:textId="77777777" w:rsidR="00037657" w:rsidRPr="00037657" w:rsidRDefault="00037657" w:rsidP="00A817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966069" w14:textId="77F42132" w:rsidR="00037657" w:rsidRPr="00FE768F" w:rsidRDefault="00037657" w:rsidP="00B87F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657">
        <w:rPr>
          <w:rFonts w:ascii="Times New Roman" w:hAnsi="Times New Roman" w:cs="Times New Roman"/>
          <w:sz w:val="28"/>
          <w:szCs w:val="28"/>
        </w:rPr>
        <w:t xml:space="preserve"> 3.1. Инициативные проекты, включенные в муниципальную программу, Администрацией в соответствии с </w:t>
      </w:r>
      <w:r w:rsidR="002D3018" w:rsidRPr="00037657">
        <w:rPr>
          <w:rFonts w:ascii="Times New Roman" w:hAnsi="Times New Roman" w:cs="Times New Roman"/>
          <w:sz w:val="28"/>
          <w:szCs w:val="28"/>
        </w:rPr>
        <w:t>нормативными правовыми</w:t>
      </w:r>
      <w:r w:rsidRPr="00037657">
        <w:rPr>
          <w:rFonts w:ascii="Times New Roman" w:hAnsi="Times New Roman" w:cs="Times New Roman"/>
          <w:sz w:val="28"/>
          <w:szCs w:val="28"/>
        </w:rPr>
        <w:t xml:space="preserve"> актами Ленинградской области направляются организатору регионального конкурсного отбора для участия в региональном конкурсном отборе проектов на предоставление субсидий из областного бюджета Ленинградской </w:t>
      </w:r>
      <w:r w:rsidRPr="00037657">
        <w:rPr>
          <w:rFonts w:ascii="Times New Roman" w:hAnsi="Times New Roman" w:cs="Times New Roman"/>
          <w:sz w:val="28"/>
          <w:szCs w:val="28"/>
        </w:rPr>
        <w:lastRenderedPageBreak/>
        <w:t xml:space="preserve">области бюджетам поселений Ленинградской области в рамках реализации областного закона </w:t>
      </w:r>
      <w:r w:rsidRPr="00037657">
        <w:rPr>
          <w:rFonts w:ascii="Times New Roman" w:hAnsi="Times New Roman" w:cs="Times New Roman"/>
          <w:bCs/>
          <w:sz w:val="28"/>
          <w:szCs w:val="28"/>
        </w:rPr>
        <w:t>№ 10-оз</w:t>
      </w:r>
      <w:r w:rsidRPr="00037657">
        <w:rPr>
          <w:rFonts w:ascii="Times New Roman" w:hAnsi="Times New Roman" w:cs="Times New Roman"/>
          <w:sz w:val="28"/>
          <w:szCs w:val="28"/>
        </w:rPr>
        <w:t>.</w:t>
      </w:r>
    </w:p>
    <w:sectPr w:rsidR="00037657" w:rsidRPr="00FE768F" w:rsidSect="00702478">
      <w:headerReference w:type="default" r:id="rId9"/>
      <w:pgSz w:w="11906" w:h="16838"/>
      <w:pgMar w:top="851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3D0AC7" w14:textId="77777777" w:rsidR="00702478" w:rsidRDefault="00702478" w:rsidP="002C3073">
      <w:pPr>
        <w:spacing w:after="0" w:line="240" w:lineRule="auto"/>
      </w:pPr>
      <w:r>
        <w:separator/>
      </w:r>
    </w:p>
  </w:endnote>
  <w:endnote w:type="continuationSeparator" w:id="0">
    <w:p w14:paraId="0DEB73C2" w14:textId="77777777" w:rsidR="00702478" w:rsidRDefault="00702478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5D6F3C" w14:textId="77777777" w:rsidR="00702478" w:rsidRDefault="00702478" w:rsidP="002C3073">
      <w:pPr>
        <w:spacing w:after="0" w:line="240" w:lineRule="auto"/>
      </w:pPr>
      <w:r>
        <w:separator/>
      </w:r>
    </w:p>
  </w:footnote>
  <w:footnote w:type="continuationSeparator" w:id="0">
    <w:p w14:paraId="5FA41406" w14:textId="77777777" w:rsidR="00702478" w:rsidRDefault="00702478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45092489"/>
      <w:docPartObj>
        <w:docPartGallery w:val="Page Numbers (Top of Page)"/>
        <w:docPartUnique/>
      </w:docPartObj>
    </w:sdtPr>
    <w:sdtContent>
      <w:p w14:paraId="7A3EE6B2" w14:textId="574528C4" w:rsidR="00F22E51" w:rsidRDefault="00F22E5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6E48C3" w14:textId="3C072C65" w:rsidR="002C3073" w:rsidRDefault="002C3073" w:rsidP="00F22E51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520416"/>
    <w:multiLevelType w:val="hybridMultilevel"/>
    <w:tmpl w:val="F7EA55A0"/>
    <w:lvl w:ilvl="0" w:tplc="78F006CA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06F5E96"/>
    <w:multiLevelType w:val="hybridMultilevel"/>
    <w:tmpl w:val="A65A53D0"/>
    <w:lvl w:ilvl="0" w:tplc="A2DEA8A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63376929">
    <w:abstractNumId w:val="1"/>
  </w:num>
  <w:num w:numId="2" w16cid:durableId="972833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06CB"/>
    <w:rsid w:val="00037657"/>
    <w:rsid w:val="00037B44"/>
    <w:rsid w:val="00044BF2"/>
    <w:rsid w:val="0006526F"/>
    <w:rsid w:val="0006662C"/>
    <w:rsid w:val="000A78B7"/>
    <w:rsid w:val="000C6028"/>
    <w:rsid w:val="000D16F2"/>
    <w:rsid w:val="000D1CF2"/>
    <w:rsid w:val="000E31ED"/>
    <w:rsid w:val="00112667"/>
    <w:rsid w:val="00157955"/>
    <w:rsid w:val="00193848"/>
    <w:rsid w:val="001A00DD"/>
    <w:rsid w:val="001E5615"/>
    <w:rsid w:val="002125F0"/>
    <w:rsid w:val="002C3073"/>
    <w:rsid w:val="002D3018"/>
    <w:rsid w:val="002D698B"/>
    <w:rsid w:val="002E0005"/>
    <w:rsid w:val="003206CB"/>
    <w:rsid w:val="00347C9B"/>
    <w:rsid w:val="00371E0C"/>
    <w:rsid w:val="003C4A9C"/>
    <w:rsid w:val="003E7C1A"/>
    <w:rsid w:val="00510658"/>
    <w:rsid w:val="0052200E"/>
    <w:rsid w:val="0059548F"/>
    <w:rsid w:val="005E3EDD"/>
    <w:rsid w:val="005F73CB"/>
    <w:rsid w:val="006345C2"/>
    <w:rsid w:val="006679F9"/>
    <w:rsid w:val="0067766E"/>
    <w:rsid w:val="0069159A"/>
    <w:rsid w:val="006D71DA"/>
    <w:rsid w:val="00702478"/>
    <w:rsid w:val="0074640C"/>
    <w:rsid w:val="00751B39"/>
    <w:rsid w:val="007A42EA"/>
    <w:rsid w:val="007B6036"/>
    <w:rsid w:val="008363D1"/>
    <w:rsid w:val="008368CE"/>
    <w:rsid w:val="008B03BB"/>
    <w:rsid w:val="0094209A"/>
    <w:rsid w:val="009824E4"/>
    <w:rsid w:val="0099784B"/>
    <w:rsid w:val="00A0782C"/>
    <w:rsid w:val="00A10963"/>
    <w:rsid w:val="00A126C9"/>
    <w:rsid w:val="00A674A2"/>
    <w:rsid w:val="00A817DD"/>
    <w:rsid w:val="00A93645"/>
    <w:rsid w:val="00AB783C"/>
    <w:rsid w:val="00B06993"/>
    <w:rsid w:val="00B06C2A"/>
    <w:rsid w:val="00B26ECC"/>
    <w:rsid w:val="00B27C49"/>
    <w:rsid w:val="00B36A17"/>
    <w:rsid w:val="00B44FEE"/>
    <w:rsid w:val="00B87F28"/>
    <w:rsid w:val="00C25DDD"/>
    <w:rsid w:val="00C34787"/>
    <w:rsid w:val="00C7262A"/>
    <w:rsid w:val="00C73363"/>
    <w:rsid w:val="00C74FBD"/>
    <w:rsid w:val="00CC226C"/>
    <w:rsid w:val="00CE2AD7"/>
    <w:rsid w:val="00CE2E28"/>
    <w:rsid w:val="00D40FA0"/>
    <w:rsid w:val="00D5308D"/>
    <w:rsid w:val="00D57ABA"/>
    <w:rsid w:val="00D856F7"/>
    <w:rsid w:val="00DA5511"/>
    <w:rsid w:val="00DF2280"/>
    <w:rsid w:val="00E3384F"/>
    <w:rsid w:val="00E74245"/>
    <w:rsid w:val="00E94658"/>
    <w:rsid w:val="00F22E51"/>
    <w:rsid w:val="00F44446"/>
    <w:rsid w:val="00F668B5"/>
    <w:rsid w:val="00FE00DA"/>
    <w:rsid w:val="00FE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8258"/>
  <w15:docId w15:val="{C3C4346B-C59C-41EB-A86D-09B75B44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073"/>
  </w:style>
  <w:style w:type="character" w:styleId="a9">
    <w:name w:val="Hyperlink"/>
    <w:uiPriority w:val="99"/>
    <w:unhideWhenUsed/>
    <w:rsid w:val="00B27C49"/>
    <w:rPr>
      <w:color w:val="0000FF"/>
      <w:u w:val="single"/>
    </w:rPr>
  </w:style>
  <w:style w:type="paragraph" w:styleId="aa">
    <w:name w:val="No Spacing"/>
    <w:uiPriority w:val="99"/>
    <w:qFormat/>
    <w:rsid w:val="001A00DD"/>
    <w:pPr>
      <w:spacing w:after="0" w:line="240" w:lineRule="auto"/>
    </w:pPr>
  </w:style>
  <w:style w:type="character" w:styleId="ab">
    <w:name w:val="Emphasis"/>
    <w:basedOn w:val="a0"/>
    <w:uiPriority w:val="20"/>
    <w:qFormat/>
    <w:rsid w:val="001A00DD"/>
    <w:rPr>
      <w:i/>
      <w:iCs/>
    </w:rPr>
  </w:style>
  <w:style w:type="table" w:styleId="ac">
    <w:name w:val="Table Grid"/>
    <w:basedOn w:val="a1"/>
    <w:rsid w:val="000376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uiPriority w:val="99"/>
    <w:rsid w:val="000376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d">
    <w:name w:val="Title"/>
    <w:basedOn w:val="a"/>
    <w:link w:val="ae"/>
    <w:uiPriority w:val="99"/>
    <w:qFormat/>
    <w:rsid w:val="00037657"/>
    <w:pPr>
      <w:spacing w:after="0" w:line="240" w:lineRule="auto"/>
      <w:jc w:val="center"/>
    </w:pPr>
    <w:rPr>
      <w:rFonts w:ascii="Cambria" w:eastAsia="Calibri" w:hAnsi="Cambria" w:cs="Times New Roman"/>
      <w:b/>
      <w:bCs/>
      <w:kern w:val="28"/>
      <w:sz w:val="32"/>
      <w:szCs w:val="32"/>
    </w:rPr>
  </w:style>
  <w:style w:type="character" w:customStyle="1" w:styleId="ae">
    <w:name w:val="Заголовок Знак"/>
    <w:basedOn w:val="a0"/>
    <w:link w:val="ad"/>
    <w:uiPriority w:val="99"/>
    <w:rsid w:val="00037657"/>
    <w:rPr>
      <w:rFonts w:ascii="Cambria" w:eastAsia="Calibri" w:hAnsi="Cambria" w:cs="Times New Roman"/>
      <w:b/>
      <w:bCs/>
      <w:kern w:val="28"/>
      <w:sz w:val="32"/>
      <w:szCs w:val="32"/>
    </w:rPr>
  </w:style>
  <w:style w:type="character" w:customStyle="1" w:styleId="ConsPlusNormal0">
    <w:name w:val="ConsPlusNormal Знак"/>
    <w:link w:val="ConsPlusNormal"/>
    <w:uiPriority w:val="99"/>
    <w:locked/>
    <w:rsid w:val="00037657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370D5-12D9-420E-A3CD-B15F08CA0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89</TotalTime>
  <Pages>8</Pages>
  <Words>2210</Words>
  <Characters>12603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14784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51</cp:revision>
  <cp:lastPrinted>2024-04-22T08:19:00Z</cp:lastPrinted>
  <dcterms:created xsi:type="dcterms:W3CDTF">2014-03-05T11:47:00Z</dcterms:created>
  <dcterms:modified xsi:type="dcterms:W3CDTF">2024-04-23T07:22:00Z</dcterms:modified>
</cp:coreProperties>
</file>