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D999" w14:textId="77777777" w:rsidR="004725C4" w:rsidRPr="00496C76" w:rsidRDefault="004725C4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338A2D19" w14:textId="32062AAB" w:rsidR="00A81237" w:rsidRPr="00496C76" w:rsidRDefault="00EB45B6" w:rsidP="00A81237">
      <w:pPr>
        <w:spacing w:after="0" w:line="20" w:lineRule="atLeast"/>
        <w:ind w:left="-709" w:right="-567"/>
        <w:jc w:val="right"/>
        <w:rPr>
          <w:rFonts w:ascii="Times New Roman" w:eastAsia="Calibri" w:hAnsi="Times New Roman" w:cs="Times New Roman"/>
          <w:noProof/>
          <w:szCs w:val="18"/>
        </w:rPr>
      </w:pPr>
      <w:r>
        <w:rPr>
          <w:rFonts w:ascii="Times New Roman" w:eastAsia="Calibri" w:hAnsi="Times New Roman" w:cs="Times New Roman"/>
          <w:noProof/>
          <w:szCs w:val="18"/>
        </w:rPr>
        <w:t>идентификатор</w:t>
      </w:r>
    </w:p>
    <w:p w14:paraId="7387B2E6" w14:textId="4D398AAF" w:rsidR="004725C4" w:rsidRPr="00496C76" w:rsidRDefault="00A81237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 w:rsidRPr="00496C76">
        <w:rPr>
          <w:rFonts w:ascii="Times New Roman" w:eastAsia="Calibri" w:hAnsi="Times New Roman" w:cs="Times New Roman"/>
          <w:noProof/>
          <w:szCs w:val="18"/>
        </w:rPr>
        <w:t>ГЕРБ</w:t>
      </w:r>
    </w:p>
    <w:p w14:paraId="2A0780D3" w14:textId="77777777" w:rsidR="001332E0" w:rsidRDefault="001332E0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37E7062F" w14:textId="77777777"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34E510D1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52C2F04D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B8993AA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7F2A47F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029D5769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692EFE41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ADCFCC6" w14:textId="77777777"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1ADA1DC3" w14:textId="298D1F25"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EB45B6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     </w:t>
      </w:r>
      <w:r w:rsidR="004725C4" w:rsidRPr="00EB45B6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  </w:t>
      </w:r>
      <w:r w:rsidR="004725C4" w:rsidRPr="00EB45B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 </w:t>
      </w:r>
      <w:r w:rsidRPr="00EB45B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 ____</w:t>
      </w:r>
      <w:r w:rsidR="00EB45B6" w:rsidRPr="00EB45B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10.02.2023</w:t>
      </w:r>
      <w:r w:rsidRPr="00EB45B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 w:rsidRPr="00EB45B6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</w:t>
      </w:r>
      <w:r w:rsidR="000902FD" w:rsidRPr="00EB45B6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                             </w:t>
      </w:r>
      <w:r w:rsidR="004725C4" w:rsidRPr="00EB45B6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  </w:t>
      </w:r>
      <w:r w:rsidR="00EB45B6">
        <w:rPr>
          <w:rFonts w:ascii="Arial" w:eastAsiaTheme="minorHAnsi" w:hAnsi="Arial" w:cs="Arial"/>
          <w:b/>
          <w:bCs/>
          <w:sz w:val="28"/>
          <w:szCs w:val="18"/>
          <w:lang w:eastAsia="en-US"/>
        </w:rPr>
        <w:tab/>
      </w:r>
      <w:r w:rsidR="004725C4" w:rsidRPr="00EB45B6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EB45B6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 w:rsidRPr="00EB45B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  <w:r w:rsidR="00EB45B6" w:rsidRPr="00EB45B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54</w:t>
      </w:r>
      <w:r w:rsidR="004725C4" w:rsidRPr="00EB45B6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</w:p>
    <w:p w14:paraId="3CB46F8C" w14:textId="77777777"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14:paraId="2B629CE4" w14:textId="77777777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128200E" w14:textId="77777777"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 xml:space="preserve">овское сельское поселение»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0129AE93" w14:textId="77777777" w:rsidR="00292672" w:rsidRDefault="00292672" w:rsidP="00292672">
      <w:pPr>
        <w:jc w:val="both"/>
        <w:rPr>
          <w:sz w:val="28"/>
        </w:rPr>
      </w:pPr>
    </w:p>
    <w:p w14:paraId="371AE56A" w14:textId="77777777"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</w:t>
      </w:r>
      <w:r w:rsidR="008D3EB1">
        <w:rPr>
          <w:rFonts w:ascii="Times New Roman" w:hAnsi="Times New Roman" w:cs="Times New Roman"/>
          <w:sz w:val="28"/>
          <w:szCs w:val="28"/>
        </w:rPr>
        <w:br/>
      </w:r>
      <w:r w:rsidR="007E4E18" w:rsidRPr="007E4E18">
        <w:rPr>
          <w:rFonts w:ascii="Times New Roman" w:hAnsi="Times New Roman" w:cs="Times New Roman"/>
          <w:sz w:val="28"/>
          <w:szCs w:val="28"/>
        </w:rPr>
        <w:t>от 05.11.2019 № 15; от 23.11.2020 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FED33" w14:textId="77777777"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329B8CBA" w14:textId="77777777"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14729530" w14:textId="77777777" w:rsidR="00537111" w:rsidRDefault="004527C1" w:rsidP="006C2EF0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4B240B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125FC9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125FC9" w:rsidRPr="00125FC9">
        <w:rPr>
          <w:rFonts w:ascii="Times New Roman" w:hAnsi="Times New Roman" w:cs="Times New Roman"/>
          <w:sz w:val="28"/>
          <w:szCs w:val="28"/>
        </w:rPr>
        <w:t xml:space="preserve"> </w:t>
      </w:r>
      <w:r w:rsidR="00125FC9">
        <w:rPr>
          <w:rFonts w:ascii="Times New Roman" w:hAnsi="Times New Roman" w:cs="Times New Roman"/>
          <w:sz w:val="28"/>
          <w:szCs w:val="28"/>
        </w:rPr>
        <w:t xml:space="preserve">внесенными Постановлениями от 25.03.2022 №111, от 15.04.2022 № 125, </w:t>
      </w:r>
      <w:r w:rsidR="00125FC9">
        <w:rPr>
          <w:rFonts w:ascii="Times New Roman" w:hAnsi="Times New Roman" w:cs="Times New Roman"/>
          <w:sz w:val="28"/>
          <w:szCs w:val="28"/>
        </w:rPr>
        <w:br/>
        <w:t xml:space="preserve">от 20.06.2022 №191, от 29.07.2022 № 250, от 10.11.2022 №361, от 21.11.2022 </w:t>
      </w:r>
      <w:r w:rsidR="00125FC9">
        <w:rPr>
          <w:rFonts w:ascii="Times New Roman" w:hAnsi="Times New Roman" w:cs="Times New Roman"/>
          <w:sz w:val="28"/>
          <w:szCs w:val="28"/>
        </w:rPr>
        <w:br/>
        <w:t>№ 373, от 26.01.2023 №20)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14:paraId="0AD20F35" w14:textId="77777777" w:rsidR="00125FC9" w:rsidRPr="006C2EF0" w:rsidRDefault="00125FC9" w:rsidP="00125FC9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379E23A5" w14:textId="77777777" w:rsidR="004930E2" w:rsidRPr="00363BAC" w:rsidRDefault="004930E2" w:rsidP="006C2EF0">
      <w:pPr>
        <w:pStyle w:val="ab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В Приложении № 2 к Постановлению </w:t>
      </w:r>
      <w:r w:rsidR="003801F2">
        <w:rPr>
          <w:sz w:val="28"/>
          <w:szCs w:val="28"/>
        </w:rPr>
        <w:t>после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3801F2" w:rsidRPr="00363BAC" w14:paraId="07C2CF41" w14:textId="77777777" w:rsidTr="004F580C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A3E0B" w14:textId="77777777" w:rsidR="003801F2" w:rsidRPr="00363BAC" w:rsidRDefault="006C2EF0" w:rsidP="004F5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01F2"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</w:tcPr>
          <w:p w14:paraId="11BB0251" w14:textId="77777777" w:rsidR="003801F2" w:rsidRPr="003801F2" w:rsidRDefault="003801F2" w:rsidP="004F58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12.4.01.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4200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4E549A7E" w14:textId="77777777" w:rsidR="003801F2" w:rsidRPr="00363BAC" w:rsidRDefault="003801F2" w:rsidP="004F5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801F2">
              <w:rPr>
                <w:rFonts w:ascii="Times New Roman" w:hAnsi="Times New Roman" w:cs="Times New Roman"/>
                <w:sz w:val="28"/>
                <w:szCs w:val="28"/>
              </w:rPr>
              <w:t>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B7AF0A" w14:textId="77777777" w:rsidR="003801F2" w:rsidRPr="00363BAC" w:rsidRDefault="003801F2" w:rsidP="004F580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5795A211" w14:textId="77777777" w:rsidR="003801F2" w:rsidRPr="006C2EF0" w:rsidRDefault="006C2EF0" w:rsidP="006C2EF0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строкой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6C2EF0" w:rsidRPr="00363BAC" w14:paraId="133EB3D4" w14:textId="77777777" w:rsidTr="002A7A04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773B85" w14:textId="77777777" w:rsidR="006C2EF0" w:rsidRPr="00363BAC" w:rsidRDefault="006C2EF0" w:rsidP="002A7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533332E2" w14:textId="77777777" w:rsidR="006C2EF0" w:rsidRPr="00BE6F8F" w:rsidRDefault="006C2EF0" w:rsidP="002A7A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12.4.01.S0780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E33F292" w14:textId="77777777" w:rsidR="006C2EF0" w:rsidRPr="00BE6F8F" w:rsidRDefault="006C2EF0" w:rsidP="002A7A0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2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инженерной и транспортной инфраструктуры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EDCF83" w14:textId="77777777" w:rsidR="006C2EF0" w:rsidRPr="003801F2" w:rsidRDefault="006C2EF0" w:rsidP="002A7A0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67857A52" w14:textId="77777777" w:rsidR="006C2EF0" w:rsidRDefault="006C2EF0" w:rsidP="003801F2">
      <w:pPr>
        <w:pStyle w:val="ab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06B27F5F" w14:textId="77777777"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08CD225A" w14:textId="77777777"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r w:rsidR="009F5058" w:rsidRPr="000B1B06">
          <w:rPr>
            <w:rStyle w:val="a9"/>
            <w:sz w:val="28"/>
            <w:szCs w:val="28"/>
          </w:rPr>
          <w:t>.</w:t>
        </w:r>
        <w:r w:rsidR="009F5058" w:rsidRPr="000B1B06">
          <w:rPr>
            <w:rStyle w:val="a9"/>
            <w:sz w:val="28"/>
            <w:szCs w:val="28"/>
            <w:lang w:val="en-US"/>
          </w:rPr>
          <w:t>ru</w:t>
        </w:r>
      </w:hyperlink>
      <w:r w:rsidR="00CE0F84" w:rsidRPr="00CE0F84">
        <w:rPr>
          <w:sz w:val="28"/>
          <w:szCs w:val="28"/>
        </w:rPr>
        <w:t>.</w:t>
      </w:r>
    </w:p>
    <w:p w14:paraId="40AB8B12" w14:textId="77777777"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0902FD" w:rsidRPr="00CE0F84">
        <w:rPr>
          <w:rFonts w:ascii="Times New Roman" w:hAnsi="Times New Roman" w:cs="Times New Roman"/>
          <w:sz w:val="28"/>
          <w:szCs w:val="28"/>
        </w:rPr>
        <w:t>на начальника отдела экономики и финансов</w:t>
      </w:r>
      <w:r w:rsidR="003801F2">
        <w:rPr>
          <w:rFonts w:ascii="Times New Roman" w:hAnsi="Times New Roman" w:cs="Times New Roman"/>
          <w:sz w:val="28"/>
          <w:szCs w:val="28"/>
        </w:rPr>
        <w:t xml:space="preserve"> - главного бухгалтера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14:paraId="10030A1C" w14:textId="77777777"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A77C1B" w14:textId="77777777"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110E5" w14:textId="77777777" w:rsidR="00C35B68" w:rsidRDefault="003801F2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C35B6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Е.С.Привалова</w:t>
      </w:r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EE6F6" w14:textId="77777777" w:rsidR="00A85339" w:rsidRDefault="00A85339" w:rsidP="002C3073">
      <w:pPr>
        <w:spacing w:after="0" w:line="240" w:lineRule="auto"/>
      </w:pPr>
      <w:r>
        <w:separator/>
      </w:r>
    </w:p>
  </w:endnote>
  <w:endnote w:type="continuationSeparator" w:id="0">
    <w:p w14:paraId="3DC8F4FA" w14:textId="77777777" w:rsidR="00A85339" w:rsidRDefault="00A8533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C4865" w14:textId="77777777" w:rsidR="00A85339" w:rsidRDefault="00A85339" w:rsidP="002C3073">
      <w:pPr>
        <w:spacing w:after="0" w:line="240" w:lineRule="auto"/>
      </w:pPr>
      <w:r>
        <w:separator/>
      </w:r>
    </w:p>
  </w:footnote>
  <w:footnote w:type="continuationSeparator" w:id="0">
    <w:p w14:paraId="58288FAB" w14:textId="77777777" w:rsidR="00A85339" w:rsidRDefault="00A8533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5F5867A4" w14:textId="77777777" w:rsidR="002C3073" w:rsidRDefault="008C6FF2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125F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CF75C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9619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3182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4683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5494336">
    <w:abstractNumId w:val="2"/>
  </w:num>
  <w:num w:numId="5" w16cid:durableId="1435591044">
    <w:abstractNumId w:val="3"/>
  </w:num>
  <w:num w:numId="6" w16cid:durableId="744961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21D70"/>
    <w:rsid w:val="00037B44"/>
    <w:rsid w:val="0006526F"/>
    <w:rsid w:val="0008452A"/>
    <w:rsid w:val="000902FD"/>
    <w:rsid w:val="000C57E5"/>
    <w:rsid w:val="000C6028"/>
    <w:rsid w:val="000D16F2"/>
    <w:rsid w:val="000D39B5"/>
    <w:rsid w:val="00125FC9"/>
    <w:rsid w:val="001332E0"/>
    <w:rsid w:val="001C4A09"/>
    <w:rsid w:val="0025383F"/>
    <w:rsid w:val="00292672"/>
    <w:rsid w:val="002B3A0A"/>
    <w:rsid w:val="002C3073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801F2"/>
    <w:rsid w:val="003860AF"/>
    <w:rsid w:val="003C5681"/>
    <w:rsid w:val="003E4E2D"/>
    <w:rsid w:val="00431627"/>
    <w:rsid w:val="004527C1"/>
    <w:rsid w:val="004725C4"/>
    <w:rsid w:val="004930E2"/>
    <w:rsid w:val="00496C76"/>
    <w:rsid w:val="004B240B"/>
    <w:rsid w:val="004D0264"/>
    <w:rsid w:val="00501B2F"/>
    <w:rsid w:val="00505324"/>
    <w:rsid w:val="00532401"/>
    <w:rsid w:val="00535A4E"/>
    <w:rsid w:val="00537111"/>
    <w:rsid w:val="00543198"/>
    <w:rsid w:val="005B5CF5"/>
    <w:rsid w:val="005D7351"/>
    <w:rsid w:val="00614603"/>
    <w:rsid w:val="006409E6"/>
    <w:rsid w:val="0064755D"/>
    <w:rsid w:val="0069159A"/>
    <w:rsid w:val="006C2EF0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363D1"/>
    <w:rsid w:val="00855B25"/>
    <w:rsid w:val="00880247"/>
    <w:rsid w:val="008B03BB"/>
    <w:rsid w:val="008C6FF2"/>
    <w:rsid w:val="008D3EB1"/>
    <w:rsid w:val="008E152D"/>
    <w:rsid w:val="0091415C"/>
    <w:rsid w:val="00920243"/>
    <w:rsid w:val="009229E3"/>
    <w:rsid w:val="0094268C"/>
    <w:rsid w:val="00942E73"/>
    <w:rsid w:val="00950FEC"/>
    <w:rsid w:val="0095589B"/>
    <w:rsid w:val="0099784B"/>
    <w:rsid w:val="009B5392"/>
    <w:rsid w:val="009D17D0"/>
    <w:rsid w:val="009D549D"/>
    <w:rsid w:val="009D6808"/>
    <w:rsid w:val="009F11D4"/>
    <w:rsid w:val="009F5058"/>
    <w:rsid w:val="00A0782C"/>
    <w:rsid w:val="00A126C9"/>
    <w:rsid w:val="00A147A6"/>
    <w:rsid w:val="00A36559"/>
    <w:rsid w:val="00A41694"/>
    <w:rsid w:val="00A4290A"/>
    <w:rsid w:val="00A73CC8"/>
    <w:rsid w:val="00A81237"/>
    <w:rsid w:val="00A85339"/>
    <w:rsid w:val="00AF5F73"/>
    <w:rsid w:val="00B06993"/>
    <w:rsid w:val="00B75ECE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71F4F"/>
    <w:rsid w:val="00D840AF"/>
    <w:rsid w:val="00D85E4D"/>
    <w:rsid w:val="00DB577E"/>
    <w:rsid w:val="00E22B4F"/>
    <w:rsid w:val="00E27591"/>
    <w:rsid w:val="00E70764"/>
    <w:rsid w:val="00E74245"/>
    <w:rsid w:val="00EA6F3F"/>
    <w:rsid w:val="00EB45B6"/>
    <w:rsid w:val="00EC7567"/>
    <w:rsid w:val="00EE19F7"/>
    <w:rsid w:val="00F15EFE"/>
    <w:rsid w:val="00F26A97"/>
    <w:rsid w:val="00F4216B"/>
    <w:rsid w:val="00F668B5"/>
    <w:rsid w:val="00F96432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7E73"/>
  <w15:docId w15:val="{F2D9670E-DBB0-4D12-8D51-F51B25BB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5</cp:revision>
  <cp:lastPrinted>2022-08-01T12:13:00Z</cp:lastPrinted>
  <dcterms:created xsi:type="dcterms:W3CDTF">2023-02-14T13:21:00Z</dcterms:created>
  <dcterms:modified xsi:type="dcterms:W3CDTF">2023-02-14T13:26:00Z</dcterms:modified>
</cp:coreProperties>
</file>