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EE8D1" w14:textId="441A2A99" w:rsidR="00FF3E83" w:rsidRDefault="00FF3E83" w:rsidP="00607694">
      <w:pPr>
        <w:spacing w:after="0" w:line="480" w:lineRule="auto"/>
        <w:ind w:left="-709" w:right="-567"/>
        <w:jc w:val="center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                                                                                                                           идентификатор</w:t>
      </w:r>
    </w:p>
    <w:p w14:paraId="21F82F61" w14:textId="05667F51" w:rsidR="000838D6" w:rsidRPr="00FF3E83" w:rsidRDefault="00FF3E83" w:rsidP="00607694">
      <w:pPr>
        <w:spacing w:after="0" w:line="480" w:lineRule="auto"/>
        <w:ind w:left="-709" w:right="-567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FF3E83">
        <w:rPr>
          <w:rFonts w:ascii="Times New Roman" w:hAnsi="Times New Roman"/>
          <w:noProof/>
          <w:sz w:val="24"/>
          <w:szCs w:val="24"/>
        </w:rPr>
        <w:t>ГЕРБ</w:t>
      </w:r>
    </w:p>
    <w:p w14:paraId="1CC9D961" w14:textId="54FEE1FF" w:rsidR="00AC2395" w:rsidRPr="00F668B5" w:rsidRDefault="00AC2395" w:rsidP="003B5411">
      <w:pPr>
        <w:spacing w:after="0" w:line="240" w:lineRule="auto"/>
        <w:ind w:left="-709" w:right="-567"/>
        <w:jc w:val="center"/>
        <w:rPr>
          <w:rFonts w:ascii="Arial" w:hAnsi="Arial" w:cs="Arial"/>
          <w:sz w:val="24"/>
          <w:szCs w:val="18"/>
          <w:lang w:eastAsia="en-US"/>
        </w:rPr>
      </w:pPr>
      <w:r w:rsidRPr="00F668B5">
        <w:rPr>
          <w:rFonts w:ascii="Arial" w:hAnsi="Arial" w:cs="Arial"/>
          <w:sz w:val="24"/>
          <w:szCs w:val="18"/>
          <w:lang w:eastAsia="en-US"/>
        </w:rPr>
        <w:t>Муниципальное образование</w:t>
      </w:r>
    </w:p>
    <w:p w14:paraId="06A51431" w14:textId="77777777" w:rsidR="00AC2395" w:rsidRPr="00F668B5" w:rsidRDefault="00AC2395" w:rsidP="003B5411">
      <w:pPr>
        <w:spacing w:after="0" w:line="240" w:lineRule="auto"/>
        <w:ind w:left="-709" w:right="-567"/>
        <w:jc w:val="center"/>
        <w:rPr>
          <w:rFonts w:ascii="Arial" w:hAnsi="Arial" w:cs="Arial"/>
          <w:sz w:val="24"/>
          <w:szCs w:val="18"/>
          <w:lang w:eastAsia="en-US"/>
        </w:rPr>
      </w:pPr>
      <w:r w:rsidRPr="00F668B5">
        <w:rPr>
          <w:rFonts w:ascii="Arial" w:hAnsi="Arial" w:cs="Arial"/>
          <w:sz w:val="28"/>
          <w:szCs w:val="18"/>
          <w:lang w:eastAsia="en-US"/>
        </w:rPr>
        <w:t>«Юкковское сельское поселение»</w:t>
      </w:r>
    </w:p>
    <w:p w14:paraId="060446E3" w14:textId="77777777" w:rsidR="00AC2395" w:rsidRPr="00F668B5" w:rsidRDefault="00AC2395" w:rsidP="003B5411">
      <w:pPr>
        <w:spacing w:after="0" w:line="240" w:lineRule="auto"/>
        <w:ind w:left="-709" w:right="-567"/>
        <w:jc w:val="center"/>
        <w:rPr>
          <w:rFonts w:ascii="Arial" w:hAnsi="Arial" w:cs="Arial"/>
          <w:sz w:val="24"/>
          <w:szCs w:val="18"/>
          <w:lang w:eastAsia="en-US"/>
        </w:rPr>
      </w:pPr>
      <w:r w:rsidRPr="00F668B5">
        <w:rPr>
          <w:rFonts w:ascii="Arial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14:paraId="6D2036F2" w14:textId="77777777" w:rsidR="00AC2395" w:rsidRPr="00F668B5" w:rsidRDefault="00AC2395" w:rsidP="003B5411">
      <w:pPr>
        <w:spacing w:after="0" w:line="240" w:lineRule="auto"/>
        <w:ind w:left="-709" w:right="-567"/>
        <w:jc w:val="center"/>
        <w:rPr>
          <w:rFonts w:ascii="Arial" w:hAnsi="Arial" w:cs="Arial"/>
          <w:sz w:val="24"/>
          <w:szCs w:val="18"/>
          <w:lang w:eastAsia="en-US"/>
        </w:rPr>
      </w:pPr>
    </w:p>
    <w:p w14:paraId="07E8E2DF" w14:textId="77777777" w:rsidR="00AC2395" w:rsidRPr="00F668B5" w:rsidRDefault="00AC2395" w:rsidP="003B5411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hAnsi="Arial" w:cs="Arial"/>
          <w:spacing w:val="80"/>
          <w:sz w:val="28"/>
          <w:szCs w:val="18"/>
          <w:lang w:eastAsia="en-US"/>
        </w:rPr>
        <w:t>АДМИНИСТРАЦИЯ</w:t>
      </w:r>
    </w:p>
    <w:p w14:paraId="0C54295B" w14:textId="77777777" w:rsidR="00AC2395" w:rsidRPr="00F668B5" w:rsidRDefault="00AC2395" w:rsidP="003B5411">
      <w:pPr>
        <w:spacing w:after="0" w:line="240" w:lineRule="auto"/>
        <w:ind w:left="-709" w:right="-567"/>
        <w:jc w:val="center"/>
        <w:rPr>
          <w:rFonts w:ascii="Arial" w:hAnsi="Arial" w:cs="Arial"/>
          <w:b/>
          <w:spacing w:val="40"/>
          <w:sz w:val="28"/>
          <w:szCs w:val="18"/>
          <w:lang w:eastAsia="en-US"/>
        </w:rPr>
      </w:pPr>
    </w:p>
    <w:p w14:paraId="13C33F35" w14:textId="77777777" w:rsidR="00AC2395" w:rsidRPr="00F668B5" w:rsidRDefault="00AC2395" w:rsidP="003B5411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40"/>
          <w:szCs w:val="18"/>
          <w:lang w:eastAsia="en-US"/>
        </w:rPr>
      </w:pPr>
      <w:r>
        <w:rPr>
          <w:rFonts w:ascii="Arial" w:hAnsi="Arial" w:cs="Arial"/>
          <w:spacing w:val="80"/>
          <w:sz w:val="40"/>
          <w:szCs w:val="18"/>
          <w:lang w:eastAsia="en-US"/>
        </w:rPr>
        <w:t>ПОСТАНОВЛЕНИЕ</w:t>
      </w:r>
    </w:p>
    <w:p w14:paraId="445CA21B" w14:textId="77777777" w:rsidR="00AC2395" w:rsidRPr="00F668B5" w:rsidRDefault="00AC2395" w:rsidP="003B5411">
      <w:pPr>
        <w:spacing w:after="0" w:line="240" w:lineRule="auto"/>
        <w:ind w:left="-709" w:right="-567"/>
        <w:rPr>
          <w:rFonts w:ascii="Arial" w:hAnsi="Arial" w:cs="Arial"/>
          <w:sz w:val="44"/>
          <w:szCs w:val="18"/>
          <w:lang w:eastAsia="en-US"/>
        </w:rPr>
      </w:pPr>
    </w:p>
    <w:p w14:paraId="4776C9EB" w14:textId="0CDAE7C8" w:rsidR="005E4DF4" w:rsidRPr="0046081F" w:rsidRDefault="005E4DF4" w:rsidP="005E4DF4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46081F">
        <w:rPr>
          <w:rFonts w:ascii="Arial" w:eastAsiaTheme="minorHAnsi" w:hAnsi="Arial" w:cs="Arial"/>
          <w:sz w:val="28"/>
          <w:szCs w:val="18"/>
          <w:lang w:eastAsia="en-US"/>
        </w:rPr>
        <w:t xml:space="preserve">     </w:t>
      </w:r>
      <w:r w:rsidR="0046081F">
        <w:rPr>
          <w:rFonts w:ascii="Arial" w:eastAsiaTheme="minorHAnsi" w:hAnsi="Arial" w:cs="Arial"/>
          <w:sz w:val="28"/>
          <w:szCs w:val="18"/>
          <w:lang w:eastAsia="en-US"/>
        </w:rPr>
        <w:t xml:space="preserve">    </w:t>
      </w:r>
      <w:r w:rsidRPr="0046081F">
        <w:rPr>
          <w:rFonts w:ascii="Arial" w:eastAsiaTheme="minorHAnsi" w:hAnsi="Arial" w:cs="Arial"/>
          <w:sz w:val="28"/>
          <w:szCs w:val="18"/>
          <w:lang w:eastAsia="en-US"/>
        </w:rPr>
        <w:t xml:space="preserve">  </w:t>
      </w:r>
      <w:r w:rsidR="0046081F">
        <w:rPr>
          <w:rFonts w:ascii="Arial" w:eastAsiaTheme="minorHAnsi" w:hAnsi="Arial" w:cs="Arial"/>
          <w:sz w:val="28"/>
          <w:szCs w:val="18"/>
          <w:lang w:eastAsia="en-US"/>
        </w:rPr>
        <w:t>__</w:t>
      </w:r>
      <w:r w:rsidR="00E3005E" w:rsidRPr="00E3005E">
        <w:rPr>
          <w:rFonts w:ascii="Times New Roman" w:eastAsiaTheme="minorHAnsi" w:hAnsi="Times New Roman"/>
          <w:sz w:val="28"/>
          <w:szCs w:val="18"/>
          <w:u w:val="single"/>
          <w:lang w:eastAsia="en-US"/>
        </w:rPr>
        <w:t>21.12.2023</w:t>
      </w:r>
      <w:r w:rsidR="00E3005E">
        <w:rPr>
          <w:rFonts w:ascii="Arial" w:eastAsiaTheme="minorHAnsi" w:hAnsi="Arial" w:cs="Arial"/>
          <w:sz w:val="28"/>
          <w:szCs w:val="18"/>
          <w:lang w:eastAsia="en-US"/>
        </w:rPr>
        <w:t>_____</w:t>
      </w:r>
      <w:r w:rsidR="0046081F">
        <w:rPr>
          <w:rFonts w:ascii="Arial" w:eastAsiaTheme="minorHAnsi" w:hAnsi="Arial" w:cs="Arial"/>
          <w:sz w:val="28"/>
          <w:szCs w:val="18"/>
          <w:lang w:eastAsia="en-US"/>
        </w:rPr>
        <w:t>_</w:t>
      </w:r>
      <w:r w:rsidRPr="0046081F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46081F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46081F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46081F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CC135E" w:rsidRPr="0046081F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CC135E" w:rsidRPr="0046081F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46081F">
        <w:rPr>
          <w:rFonts w:ascii="Arial" w:eastAsiaTheme="minorHAnsi" w:hAnsi="Arial" w:cs="Arial"/>
          <w:sz w:val="28"/>
          <w:szCs w:val="18"/>
          <w:lang w:eastAsia="en-US"/>
        </w:rPr>
        <w:t xml:space="preserve">                  </w:t>
      </w:r>
      <w:r w:rsidRPr="0046081F">
        <w:rPr>
          <w:rFonts w:ascii="Times New Roman" w:eastAsiaTheme="minorHAnsi" w:hAnsi="Times New Roman"/>
          <w:sz w:val="28"/>
          <w:szCs w:val="18"/>
          <w:lang w:eastAsia="en-US"/>
        </w:rPr>
        <w:t>№</w:t>
      </w:r>
      <w:r w:rsidR="00CC135E" w:rsidRPr="0046081F">
        <w:rPr>
          <w:rFonts w:ascii="Times New Roman" w:eastAsiaTheme="minorHAnsi" w:hAnsi="Times New Roman"/>
          <w:sz w:val="28"/>
          <w:szCs w:val="18"/>
          <w:lang w:eastAsia="en-US"/>
        </w:rPr>
        <w:t xml:space="preserve"> </w:t>
      </w:r>
      <w:r w:rsidRPr="0046081F">
        <w:rPr>
          <w:rFonts w:ascii="Times New Roman" w:eastAsiaTheme="minorHAnsi" w:hAnsi="Times New Roman"/>
          <w:sz w:val="28"/>
          <w:szCs w:val="18"/>
          <w:lang w:eastAsia="en-US"/>
        </w:rPr>
        <w:t>__</w:t>
      </w:r>
      <w:r w:rsidR="00E3005E" w:rsidRPr="00E3005E">
        <w:rPr>
          <w:rFonts w:ascii="Times New Roman" w:eastAsiaTheme="minorHAnsi" w:hAnsi="Times New Roman"/>
          <w:sz w:val="28"/>
          <w:szCs w:val="18"/>
          <w:u w:val="single"/>
          <w:lang w:eastAsia="en-US"/>
        </w:rPr>
        <w:t>461</w:t>
      </w:r>
      <w:r w:rsidR="008A4723" w:rsidRPr="0046081F">
        <w:rPr>
          <w:rFonts w:ascii="Times New Roman" w:eastAsiaTheme="minorHAnsi" w:hAnsi="Times New Roman"/>
          <w:sz w:val="28"/>
          <w:szCs w:val="18"/>
          <w:lang w:eastAsia="en-US"/>
        </w:rPr>
        <w:t>___</w:t>
      </w:r>
      <w:r w:rsidRPr="0046081F">
        <w:rPr>
          <w:rFonts w:ascii="Times New Roman" w:eastAsiaTheme="minorHAnsi" w:hAnsi="Times New Roman"/>
          <w:sz w:val="28"/>
          <w:szCs w:val="18"/>
          <w:lang w:eastAsia="en-US"/>
        </w:rPr>
        <w:t>_</w:t>
      </w:r>
    </w:p>
    <w:p w14:paraId="332D0DBF" w14:textId="46C68D90" w:rsidR="005E4DF4" w:rsidRPr="00F668B5" w:rsidRDefault="005E4DF4" w:rsidP="005E4DF4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   </w:t>
      </w:r>
      <w:r w:rsidRPr="00F668B5">
        <w:rPr>
          <w:rFonts w:ascii="Arial" w:eastAsiaTheme="minorHAnsi" w:hAnsi="Arial" w:cs="Arial"/>
          <w:sz w:val="24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Cs w:val="18"/>
          <w:lang w:eastAsia="en-US"/>
        </w:rPr>
        <w:t>д. Юкки</w:t>
      </w:r>
    </w:p>
    <w:p w14:paraId="10C62396" w14:textId="77777777" w:rsidR="005E4DF4" w:rsidRDefault="005E4DF4" w:rsidP="003B5411">
      <w:pPr>
        <w:shd w:val="clear" w:color="auto" w:fill="FFFFFF"/>
        <w:spacing w:after="0" w:line="240" w:lineRule="auto"/>
        <w:ind w:right="5386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21541A1" w14:textId="1D1DB802" w:rsidR="00AC2395" w:rsidRPr="00F0744B" w:rsidRDefault="00294596" w:rsidP="0046081F">
      <w:pPr>
        <w:shd w:val="clear" w:color="auto" w:fill="FFFFFF"/>
        <w:tabs>
          <w:tab w:val="left" w:pos="3969"/>
        </w:tabs>
        <w:spacing w:after="0" w:line="240" w:lineRule="auto"/>
        <w:ind w:right="453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 внесении изменени</w:t>
      </w:r>
      <w:r w:rsidR="00441779">
        <w:rPr>
          <w:rFonts w:ascii="Times New Roman" w:hAnsi="Times New Roman"/>
          <w:color w:val="000000"/>
          <w:sz w:val="28"/>
          <w:szCs w:val="28"/>
        </w:rPr>
        <w:t>й</w:t>
      </w:r>
      <w:r>
        <w:rPr>
          <w:rFonts w:ascii="Times New Roman" w:hAnsi="Times New Roman"/>
          <w:color w:val="000000"/>
          <w:sz w:val="28"/>
          <w:szCs w:val="28"/>
        </w:rPr>
        <w:t xml:space="preserve"> в постановление администрации муниципального образования «Юкковское сельское поселение»</w:t>
      </w:r>
      <w:r w:rsidR="0046081F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Всеволожского муниципального </w:t>
      </w:r>
      <w:r w:rsidRPr="00F241B3">
        <w:rPr>
          <w:rFonts w:ascii="Times New Roman" w:hAnsi="Times New Roman"/>
          <w:color w:val="000000"/>
          <w:sz w:val="28"/>
          <w:szCs w:val="28"/>
        </w:rPr>
        <w:t xml:space="preserve">района Ленинградской области от </w:t>
      </w:r>
      <w:r>
        <w:rPr>
          <w:rFonts w:ascii="Times New Roman" w:hAnsi="Times New Roman"/>
          <w:color w:val="000000"/>
          <w:sz w:val="28"/>
          <w:szCs w:val="28"/>
        </w:rPr>
        <w:t>28</w:t>
      </w:r>
      <w:r w:rsidRPr="00F241B3">
        <w:rPr>
          <w:rFonts w:ascii="Times New Roman" w:hAnsi="Times New Roman"/>
          <w:color w:val="000000"/>
          <w:sz w:val="28"/>
          <w:szCs w:val="28"/>
        </w:rPr>
        <w:t>.1</w:t>
      </w:r>
      <w:r>
        <w:rPr>
          <w:rFonts w:ascii="Times New Roman" w:hAnsi="Times New Roman"/>
          <w:color w:val="000000"/>
          <w:sz w:val="28"/>
          <w:szCs w:val="28"/>
        </w:rPr>
        <w:t>0</w:t>
      </w:r>
      <w:r w:rsidRPr="00F241B3">
        <w:rPr>
          <w:rFonts w:ascii="Times New Roman" w:hAnsi="Times New Roman"/>
          <w:color w:val="000000"/>
          <w:sz w:val="28"/>
          <w:szCs w:val="28"/>
        </w:rPr>
        <w:t>.20</w:t>
      </w:r>
      <w:r>
        <w:rPr>
          <w:rFonts w:ascii="Times New Roman" w:hAnsi="Times New Roman"/>
          <w:color w:val="000000"/>
          <w:sz w:val="28"/>
          <w:szCs w:val="28"/>
        </w:rPr>
        <w:t>21 №</w:t>
      </w:r>
      <w:r w:rsidR="003B09F8">
        <w:rPr>
          <w:rFonts w:ascii="Times New Roman" w:hAnsi="Times New Roman"/>
          <w:color w:val="000000"/>
          <w:sz w:val="28"/>
          <w:szCs w:val="28"/>
        </w:rPr>
        <w:t> </w:t>
      </w:r>
      <w:r w:rsidR="00D43A4C">
        <w:rPr>
          <w:rFonts w:ascii="Times New Roman" w:hAnsi="Times New Roman"/>
          <w:color w:val="000000"/>
          <w:sz w:val="28"/>
          <w:szCs w:val="28"/>
        </w:rPr>
        <w:t>396</w:t>
      </w:r>
      <w:r w:rsidR="00547F4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C2472">
        <w:rPr>
          <w:rFonts w:ascii="Times New Roman" w:hAnsi="Times New Roman"/>
          <w:color w:val="000000"/>
          <w:sz w:val="28"/>
          <w:szCs w:val="28"/>
        </w:rPr>
        <w:t>«</w:t>
      </w:r>
      <w:r w:rsidR="00D43A4C" w:rsidRPr="00DA6F69">
        <w:rPr>
          <w:rFonts w:ascii="Times New Roman" w:hAnsi="Times New Roman"/>
          <w:sz w:val="28"/>
          <w:szCs w:val="28"/>
        </w:rPr>
        <w:t xml:space="preserve">Участие </w:t>
      </w:r>
      <w:r w:rsidR="00547F4A">
        <w:rPr>
          <w:rFonts w:ascii="Times New Roman" w:hAnsi="Times New Roman"/>
          <w:sz w:val="28"/>
          <w:szCs w:val="28"/>
        </w:rPr>
        <w:br/>
      </w:r>
      <w:r w:rsidR="00D43A4C" w:rsidRPr="00DA6F69">
        <w:rPr>
          <w:rFonts w:ascii="Times New Roman" w:hAnsi="Times New Roman"/>
          <w:sz w:val="28"/>
          <w:szCs w:val="28"/>
        </w:rPr>
        <w:t>в предупреждении и ликвидации последствий чрезвычайных ситуаций и обеспечение первичных мер пожарной безопасности на территории</w:t>
      </w:r>
      <w:r w:rsidR="00D43A4C">
        <w:rPr>
          <w:rFonts w:ascii="Times New Roman" w:hAnsi="Times New Roman"/>
          <w:sz w:val="28"/>
          <w:szCs w:val="28"/>
        </w:rPr>
        <w:t xml:space="preserve"> </w:t>
      </w:r>
      <w:r w:rsidR="00D43A4C" w:rsidRPr="00DA6F69">
        <w:rPr>
          <w:rFonts w:ascii="Times New Roman" w:hAnsi="Times New Roman"/>
          <w:sz w:val="28"/>
          <w:szCs w:val="28"/>
        </w:rPr>
        <w:t>МО «Юкковское сельское поселение</w:t>
      </w:r>
      <w:r w:rsidR="00AC2395" w:rsidRPr="00A92FF4">
        <w:rPr>
          <w:rFonts w:ascii="Times New Roman" w:hAnsi="Times New Roman"/>
          <w:color w:val="000000"/>
          <w:sz w:val="28"/>
          <w:szCs w:val="28"/>
        </w:rPr>
        <w:t>»</w:t>
      </w:r>
    </w:p>
    <w:p w14:paraId="24837D41" w14:textId="77777777" w:rsidR="00AC2395" w:rsidRDefault="00AC2395" w:rsidP="0046081F">
      <w:pPr>
        <w:pStyle w:val="ConsPlusNormal"/>
        <w:tabs>
          <w:tab w:val="left" w:pos="4111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B49D126" w14:textId="77777777" w:rsidR="0046081F" w:rsidRDefault="0046081F" w:rsidP="0046081F">
      <w:pPr>
        <w:pStyle w:val="ConsPlusNormal"/>
        <w:tabs>
          <w:tab w:val="left" w:pos="4111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368F031" w14:textId="77777777" w:rsidR="00AC2395" w:rsidRDefault="00AC2395" w:rsidP="003B54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4FE3">
        <w:rPr>
          <w:rFonts w:ascii="Times New Roman" w:hAnsi="Times New Roman"/>
          <w:color w:val="000000"/>
          <w:sz w:val="28"/>
          <w:szCs w:val="28"/>
        </w:rPr>
        <w:t>В соответствии со статьей 179 Бюджетного кодекса Российской Федерации</w:t>
      </w:r>
      <w:r w:rsidR="00D43A4C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8" w:history="1">
        <w:r w:rsidR="00D43A4C" w:rsidRPr="005557DC">
          <w:rPr>
            <w:rFonts w:ascii="Times New Roman" w:hAnsi="Times New Roman"/>
            <w:sz w:val="28"/>
            <w:szCs w:val="28"/>
          </w:rPr>
          <w:t xml:space="preserve">от 31.07.1998 </w:t>
        </w:r>
        <w:r w:rsidR="00D43A4C">
          <w:rPr>
            <w:rFonts w:ascii="Times New Roman" w:hAnsi="Times New Roman"/>
            <w:sz w:val="28"/>
            <w:szCs w:val="28"/>
          </w:rPr>
          <w:t>№</w:t>
        </w:r>
        <w:r w:rsidR="00D43A4C" w:rsidRPr="005557DC">
          <w:rPr>
            <w:rFonts w:ascii="Times New Roman" w:hAnsi="Times New Roman"/>
            <w:sz w:val="28"/>
            <w:szCs w:val="28"/>
          </w:rPr>
          <w:t>145-ФЗ</w:t>
        </w:r>
      </w:hyperlink>
      <w:r w:rsidRPr="008A4FE3">
        <w:rPr>
          <w:rFonts w:ascii="Times New Roman" w:hAnsi="Times New Roman"/>
          <w:color w:val="000000"/>
          <w:sz w:val="28"/>
          <w:szCs w:val="28"/>
        </w:rPr>
        <w:t xml:space="preserve">, статьей </w:t>
      </w:r>
      <w:r>
        <w:rPr>
          <w:rFonts w:ascii="Times New Roman" w:hAnsi="Times New Roman"/>
          <w:color w:val="000000"/>
          <w:sz w:val="28"/>
          <w:szCs w:val="28"/>
        </w:rPr>
        <w:t>15</w:t>
      </w:r>
      <w:r w:rsidRPr="008A4FE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решения совета депутатов </w:t>
      </w:r>
      <w:r w:rsidR="00D43A4C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>МО</w:t>
      </w:r>
      <w:r w:rsidRPr="008A4FE3">
        <w:rPr>
          <w:rFonts w:ascii="Times New Roman" w:hAnsi="Times New Roman"/>
          <w:color w:val="000000"/>
          <w:sz w:val="28"/>
          <w:szCs w:val="28"/>
        </w:rPr>
        <w:t xml:space="preserve"> «Юкковское сельское поселение»</w:t>
      </w:r>
      <w:r>
        <w:rPr>
          <w:rFonts w:ascii="Times New Roman" w:hAnsi="Times New Roman"/>
          <w:color w:val="000000"/>
          <w:sz w:val="28"/>
          <w:szCs w:val="28"/>
        </w:rPr>
        <w:t xml:space="preserve"> от 24.11.2014 №17 «</w:t>
      </w:r>
      <w:r w:rsidRPr="008A4FE3">
        <w:rPr>
          <w:rFonts w:ascii="Times New Roman" w:hAnsi="Times New Roman"/>
          <w:color w:val="000000"/>
          <w:sz w:val="28"/>
          <w:szCs w:val="28"/>
        </w:rPr>
        <w:t>Об утверждении Положения о бюджетном процессе в муниципальном образовании «Юкковское сельское поселение» Всеволожского муниципального района Ленинградской области</w:t>
      </w:r>
      <w:r>
        <w:rPr>
          <w:rFonts w:ascii="Times New Roman" w:hAnsi="Times New Roman"/>
          <w:color w:val="000000"/>
          <w:sz w:val="28"/>
          <w:szCs w:val="28"/>
        </w:rPr>
        <w:t xml:space="preserve">», руководствуясь </w:t>
      </w:r>
      <w:r w:rsidRPr="0086382A">
        <w:rPr>
          <w:rFonts w:ascii="Times New Roman" w:hAnsi="Times New Roman"/>
          <w:color w:val="000000"/>
          <w:sz w:val="28"/>
          <w:szCs w:val="28"/>
        </w:rPr>
        <w:t xml:space="preserve">постановлением администрации МО «Юкковское сельское поселение» </w:t>
      </w:r>
      <w:r w:rsidR="001A6CC3" w:rsidRPr="001A6CC3">
        <w:rPr>
          <w:rFonts w:ascii="Times New Roman" w:hAnsi="Times New Roman"/>
          <w:color w:val="000000"/>
          <w:sz w:val="28"/>
          <w:szCs w:val="28"/>
        </w:rPr>
        <w:t>от 20.12.2021 №513</w:t>
      </w:r>
      <w:r w:rsidRPr="001A6CC3"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1A6CC3">
        <w:rPr>
          <w:rFonts w:ascii="Times New Roman" w:hAnsi="Times New Roman"/>
          <w:bCs/>
          <w:sz w:val="28"/>
          <w:szCs w:val="28"/>
        </w:rPr>
        <w:t>О</w:t>
      </w:r>
      <w:r w:rsidRPr="0086382A">
        <w:rPr>
          <w:rFonts w:ascii="Times New Roman" w:hAnsi="Times New Roman"/>
          <w:bCs/>
          <w:sz w:val="28"/>
          <w:szCs w:val="28"/>
        </w:rPr>
        <w:t xml:space="preserve">б утверждении порядка разработки, реализации и оценки эффективности муниципальных программ </w:t>
      </w:r>
      <w:r w:rsidRPr="0086382A">
        <w:rPr>
          <w:rFonts w:ascii="Times New Roman" w:hAnsi="Times New Roman"/>
          <w:bCs/>
          <w:sz w:val="28"/>
          <w:szCs w:val="28"/>
        </w:rPr>
        <w:br/>
        <w:t>МО «Юкковское сельское поселение</w:t>
      </w:r>
      <w:r w:rsidRPr="0086382A">
        <w:rPr>
          <w:rFonts w:ascii="Times New Roman" w:hAnsi="Times New Roman"/>
          <w:color w:val="000000"/>
          <w:sz w:val="28"/>
          <w:szCs w:val="28"/>
        </w:rPr>
        <w:t>»,</w:t>
      </w:r>
      <w:r w:rsidRPr="008638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администрация </w:t>
      </w:r>
      <w:r w:rsidRPr="00C77342">
        <w:rPr>
          <w:rFonts w:ascii="Times New Roman" w:hAnsi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 «Юкковское сельское поселение» Всеволожского муниципального района Ленинградской области</w:t>
      </w:r>
    </w:p>
    <w:p w14:paraId="4BD36FE0" w14:textId="77777777" w:rsidR="00AC2395" w:rsidRDefault="00AC2395" w:rsidP="003B541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 о с т а н о в л я е т:</w:t>
      </w:r>
    </w:p>
    <w:p w14:paraId="0977C9AF" w14:textId="77777777" w:rsidR="00AC2395" w:rsidRDefault="00AC2395" w:rsidP="003B541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4243E30" w14:textId="77777777" w:rsidR="0046081F" w:rsidRDefault="0046081F" w:rsidP="003B541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380E1DD" w14:textId="361CABEF" w:rsidR="005B1F87" w:rsidRDefault="00D84ADF" w:rsidP="00FD646F">
      <w:pPr>
        <w:pStyle w:val="ConsPlusNormal"/>
        <w:numPr>
          <w:ilvl w:val="0"/>
          <w:numId w:val="24"/>
        </w:numPr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26594031"/>
      <w:r>
        <w:rPr>
          <w:rFonts w:ascii="Times New Roman" w:hAnsi="Times New Roman" w:cs="Times New Roman"/>
          <w:sz w:val="28"/>
          <w:szCs w:val="28"/>
        </w:rPr>
        <w:t xml:space="preserve">Утвердить прилагаемые изменения, которые вносятся </w:t>
      </w:r>
      <w:r w:rsidR="00D43A4C" w:rsidRPr="00D84ADF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383CAB" w:rsidRPr="00383CAB">
        <w:rPr>
          <w:rFonts w:ascii="Times New Roman" w:hAnsi="Times New Roman" w:cs="Times New Roman"/>
          <w:sz w:val="28"/>
          <w:szCs w:val="28"/>
        </w:rPr>
        <w:t xml:space="preserve">муниципальную программу </w:t>
      </w:r>
      <w:bookmarkEnd w:id="0"/>
      <w:r w:rsidR="005B1F87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D43A4C" w:rsidRPr="00DA6F69">
        <w:rPr>
          <w:rFonts w:ascii="Times New Roman" w:hAnsi="Times New Roman"/>
          <w:sz w:val="28"/>
          <w:szCs w:val="28"/>
        </w:rPr>
        <w:t>Участие в предупреждении и ликвидации последствий чрезвычайных ситуаций и обеспечение первичных мер пожарной безопасности на территории</w:t>
      </w:r>
      <w:r w:rsidR="00D43A4C">
        <w:rPr>
          <w:rFonts w:ascii="Times New Roman" w:hAnsi="Times New Roman"/>
          <w:sz w:val="28"/>
          <w:szCs w:val="28"/>
        </w:rPr>
        <w:t xml:space="preserve"> </w:t>
      </w:r>
      <w:r w:rsidR="00D43A4C" w:rsidRPr="00DA6F69">
        <w:rPr>
          <w:rFonts w:ascii="Times New Roman" w:hAnsi="Times New Roman"/>
          <w:sz w:val="28"/>
          <w:szCs w:val="28"/>
        </w:rPr>
        <w:t>МО «Юкковское сельское поселение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», </w:t>
      </w:r>
      <w:bookmarkStart w:id="1" w:name="_Hlk126594070"/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утвержденную постановлением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МО «Юкковское сельское поселение» Всеволожского муниципального района Ленинградской области </w:t>
      </w:r>
      <w:bookmarkEnd w:id="1"/>
      <w:r>
        <w:rPr>
          <w:rFonts w:ascii="Times New Roman" w:hAnsi="Times New Roman" w:cs="Times New Roman"/>
          <w:sz w:val="28"/>
          <w:szCs w:val="28"/>
        </w:rPr>
        <w:br/>
        <w:t>от 28.10.2021 №</w:t>
      </w:r>
      <w:r w:rsidR="000B1C0E">
        <w:rPr>
          <w:rFonts w:ascii="Times New Roman" w:hAnsi="Times New Roman" w:cs="Times New Roman"/>
          <w:sz w:val="28"/>
          <w:szCs w:val="28"/>
        </w:rPr>
        <w:t> </w:t>
      </w:r>
      <w:r w:rsidR="00D43A4C">
        <w:rPr>
          <w:rFonts w:ascii="Times New Roman" w:hAnsi="Times New Roman" w:cs="Times New Roman"/>
          <w:sz w:val="28"/>
          <w:szCs w:val="28"/>
        </w:rPr>
        <w:t>396</w:t>
      </w:r>
      <w:r w:rsidR="00FF0378">
        <w:rPr>
          <w:rFonts w:ascii="Times New Roman" w:hAnsi="Times New Roman" w:cs="Times New Roman"/>
          <w:sz w:val="28"/>
          <w:szCs w:val="28"/>
        </w:rPr>
        <w:t xml:space="preserve"> (с изменениями внесенными Постановлениями</w:t>
      </w:r>
      <w:r w:rsidR="00441779">
        <w:rPr>
          <w:rFonts w:ascii="Times New Roman" w:hAnsi="Times New Roman" w:cs="Times New Roman"/>
          <w:sz w:val="28"/>
          <w:szCs w:val="28"/>
        </w:rPr>
        <w:t xml:space="preserve"> </w:t>
      </w:r>
      <w:r w:rsidR="00FD646F">
        <w:rPr>
          <w:rFonts w:ascii="Times New Roman" w:hAnsi="Times New Roman" w:cs="Times New Roman"/>
          <w:sz w:val="28"/>
          <w:szCs w:val="28"/>
        </w:rPr>
        <w:br/>
      </w:r>
      <w:r w:rsidR="00441779">
        <w:rPr>
          <w:rFonts w:ascii="Times New Roman" w:hAnsi="Times New Roman" w:cs="Times New Roman"/>
          <w:sz w:val="28"/>
          <w:szCs w:val="28"/>
        </w:rPr>
        <w:t>от 30.12.2021 №528, от 03.10.2022 №313</w:t>
      </w:r>
      <w:r w:rsidR="008A4723">
        <w:rPr>
          <w:rFonts w:ascii="Times New Roman" w:hAnsi="Times New Roman" w:cs="Times New Roman"/>
          <w:sz w:val="28"/>
          <w:szCs w:val="28"/>
        </w:rPr>
        <w:t>, от 29.12.2022 №437</w:t>
      </w:r>
      <w:r w:rsidR="00CD5B53">
        <w:rPr>
          <w:rFonts w:ascii="Times New Roman" w:hAnsi="Times New Roman" w:cs="Times New Roman"/>
          <w:sz w:val="28"/>
          <w:szCs w:val="28"/>
        </w:rPr>
        <w:t>, от 04.12.2023 №436</w:t>
      </w:r>
      <w:r w:rsidR="00FF0378">
        <w:rPr>
          <w:rFonts w:ascii="Times New Roman" w:hAnsi="Times New Roman" w:cs="Times New Roman"/>
          <w:sz w:val="28"/>
          <w:szCs w:val="28"/>
        </w:rPr>
        <w:t>),</w:t>
      </w:r>
      <w:r w:rsidR="00441779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Hlk126594159"/>
      <w:r w:rsidR="005B1F87">
        <w:rPr>
          <w:rFonts w:ascii="Times New Roman" w:hAnsi="Times New Roman" w:cs="Times New Roman"/>
          <w:sz w:val="28"/>
          <w:szCs w:val="28"/>
        </w:rPr>
        <w:t>согласно приложению.</w:t>
      </w:r>
      <w:bookmarkEnd w:id="2"/>
    </w:p>
    <w:p w14:paraId="457A965E" w14:textId="237B08C2" w:rsidR="00010AE6" w:rsidRPr="00434338" w:rsidRDefault="00010AE6" w:rsidP="00FD646F">
      <w:pPr>
        <w:pStyle w:val="a9"/>
        <w:numPr>
          <w:ilvl w:val="0"/>
          <w:numId w:val="24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3" w:name="_Hlk126594190"/>
      <w:r w:rsidRPr="00434338">
        <w:rPr>
          <w:rFonts w:ascii="Times New Roman" w:hAnsi="Times New Roman"/>
          <w:sz w:val="28"/>
          <w:szCs w:val="28"/>
        </w:rPr>
        <w:t>Настоящее постановление</w:t>
      </w:r>
      <w:r w:rsidRPr="00434338">
        <w:rPr>
          <w:rFonts w:ascii="Times New Roman" w:hAnsi="Times New Roman"/>
          <w:sz w:val="24"/>
          <w:szCs w:val="24"/>
        </w:rPr>
        <w:t xml:space="preserve"> </w:t>
      </w:r>
      <w:r w:rsidRPr="00434338">
        <w:rPr>
          <w:rFonts w:ascii="Times New Roman" w:hAnsi="Times New Roman"/>
          <w:sz w:val="28"/>
          <w:szCs w:val="28"/>
        </w:rPr>
        <w:t xml:space="preserve">подлежит размещению на официальном сайте муниципального образования «Юкковское сельское поселение» Всеволожского муниципального района Ленинградской области в сети «Интернет» </w:t>
      </w:r>
      <w:r w:rsidR="00D16C96">
        <w:rPr>
          <w:rFonts w:ascii="Times New Roman" w:hAnsi="Times New Roman"/>
          <w:sz w:val="28"/>
          <w:szCs w:val="28"/>
        </w:rPr>
        <w:t xml:space="preserve">по адресу: </w:t>
      </w:r>
      <w:r w:rsidRPr="00434338">
        <w:rPr>
          <w:rFonts w:ascii="Times New Roman" w:hAnsi="Times New Roman"/>
          <w:sz w:val="28"/>
          <w:szCs w:val="28"/>
        </w:rPr>
        <w:t>www.ykki.ru.</w:t>
      </w:r>
      <w:r w:rsidRPr="00434338">
        <w:rPr>
          <w:rFonts w:ascii="Times New Roman" w:hAnsi="Times New Roman"/>
          <w:sz w:val="24"/>
          <w:szCs w:val="24"/>
        </w:rPr>
        <w:t xml:space="preserve">  </w:t>
      </w:r>
    </w:p>
    <w:p w14:paraId="1265CA55" w14:textId="65A7DAB7" w:rsidR="00AC2395" w:rsidRPr="00010AE6" w:rsidRDefault="00AC2395" w:rsidP="00FD646F">
      <w:pPr>
        <w:pStyle w:val="ConsPlusNormal"/>
        <w:numPr>
          <w:ilvl w:val="0"/>
          <w:numId w:val="24"/>
        </w:numPr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126594198"/>
      <w:bookmarkEnd w:id="3"/>
      <w:r w:rsidRPr="00010AE6">
        <w:rPr>
          <w:rFonts w:ascii="Times New Roman" w:hAnsi="Times New Roman"/>
          <w:color w:val="000000"/>
          <w:sz w:val="28"/>
          <w:szCs w:val="28"/>
        </w:rPr>
        <w:t xml:space="preserve">Настоящее постановление вступает в силу с </w:t>
      </w:r>
      <w:r w:rsidR="003B09F8">
        <w:rPr>
          <w:rFonts w:ascii="Times New Roman" w:hAnsi="Times New Roman"/>
          <w:color w:val="000000"/>
          <w:sz w:val="28"/>
          <w:szCs w:val="28"/>
        </w:rPr>
        <w:t>даты подписания</w:t>
      </w:r>
      <w:r w:rsidRPr="00010AE6">
        <w:rPr>
          <w:rFonts w:ascii="Times New Roman" w:hAnsi="Times New Roman"/>
          <w:color w:val="000000"/>
          <w:sz w:val="28"/>
          <w:szCs w:val="28"/>
        </w:rPr>
        <w:t>.</w:t>
      </w:r>
      <w:bookmarkEnd w:id="4"/>
    </w:p>
    <w:p w14:paraId="091F720F" w14:textId="77777777" w:rsidR="00AC2395" w:rsidRDefault="00AC2395" w:rsidP="00FD646F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5" w:name="_Hlk126594202"/>
      <w:r>
        <w:rPr>
          <w:rFonts w:ascii="Times New Roman" w:hAnsi="Times New Roman"/>
          <w:sz w:val="28"/>
          <w:szCs w:val="28"/>
        </w:rPr>
        <w:t>Контроль исполнения настоящего постановления оставляю за собой.</w:t>
      </w:r>
    </w:p>
    <w:bookmarkEnd w:id="5"/>
    <w:p w14:paraId="16676E9C" w14:textId="77777777" w:rsidR="00AC2395" w:rsidRDefault="00AC2395" w:rsidP="003B541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79F1EA1C" w14:textId="77777777" w:rsidR="006C4E58" w:rsidRDefault="006C4E58" w:rsidP="006C4E58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eastAsia="en-US"/>
        </w:rPr>
      </w:pPr>
    </w:p>
    <w:p w14:paraId="148E5477" w14:textId="4B266534" w:rsidR="006C4E58" w:rsidRDefault="005E4DF4" w:rsidP="006C4E58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eastAsia="en-US"/>
        </w:rPr>
      </w:pPr>
      <w:bookmarkStart w:id="6" w:name="_Hlk126594213"/>
      <w:r>
        <w:rPr>
          <w:rFonts w:ascii="Times New Roman" w:hAnsi="Times New Roman"/>
          <w:sz w:val="28"/>
          <w:szCs w:val="28"/>
          <w:lang w:eastAsia="en-US"/>
        </w:rPr>
        <w:t xml:space="preserve">И.о. </w:t>
      </w:r>
      <w:r w:rsidR="00900749">
        <w:rPr>
          <w:rFonts w:ascii="Times New Roman" w:hAnsi="Times New Roman"/>
          <w:sz w:val="28"/>
          <w:szCs w:val="28"/>
          <w:lang w:eastAsia="en-US"/>
        </w:rPr>
        <w:t>г</w:t>
      </w:r>
      <w:r w:rsidR="00A60C77">
        <w:rPr>
          <w:rFonts w:ascii="Times New Roman" w:hAnsi="Times New Roman"/>
          <w:sz w:val="28"/>
          <w:szCs w:val="28"/>
          <w:lang w:eastAsia="en-US"/>
        </w:rPr>
        <w:t>лав</w:t>
      </w:r>
      <w:r>
        <w:rPr>
          <w:rFonts w:ascii="Times New Roman" w:hAnsi="Times New Roman"/>
          <w:sz w:val="28"/>
          <w:szCs w:val="28"/>
          <w:lang w:eastAsia="en-US"/>
        </w:rPr>
        <w:t>ы</w:t>
      </w:r>
      <w:r w:rsidR="00AC2395">
        <w:rPr>
          <w:rFonts w:ascii="Times New Roman" w:hAnsi="Times New Roman"/>
          <w:sz w:val="28"/>
          <w:szCs w:val="28"/>
          <w:lang w:eastAsia="en-US"/>
        </w:rPr>
        <w:t xml:space="preserve"> администраци</w:t>
      </w:r>
      <w:r w:rsidR="006C4E58">
        <w:rPr>
          <w:rFonts w:ascii="Times New Roman" w:hAnsi="Times New Roman"/>
          <w:sz w:val="28"/>
          <w:szCs w:val="28"/>
          <w:lang w:eastAsia="en-US"/>
        </w:rPr>
        <w:t xml:space="preserve">и                                               </w:t>
      </w:r>
      <w:r w:rsidR="00FD646F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46081F">
        <w:rPr>
          <w:rFonts w:ascii="Times New Roman" w:hAnsi="Times New Roman"/>
          <w:sz w:val="28"/>
          <w:szCs w:val="28"/>
          <w:lang w:eastAsia="en-US"/>
        </w:rPr>
        <w:t xml:space="preserve">      </w:t>
      </w:r>
      <w:r w:rsidR="00FD646F">
        <w:rPr>
          <w:rFonts w:ascii="Times New Roman" w:hAnsi="Times New Roman"/>
          <w:sz w:val="28"/>
          <w:szCs w:val="28"/>
          <w:lang w:eastAsia="en-US"/>
        </w:rPr>
        <w:t xml:space="preserve">         </w:t>
      </w:r>
      <w:r w:rsidR="006C4E58">
        <w:rPr>
          <w:rFonts w:ascii="Times New Roman" w:hAnsi="Times New Roman"/>
          <w:sz w:val="28"/>
          <w:szCs w:val="28"/>
          <w:lang w:eastAsia="en-US"/>
        </w:rPr>
        <w:t xml:space="preserve">      </w:t>
      </w:r>
      <w:r w:rsidR="008A4723">
        <w:rPr>
          <w:rFonts w:ascii="Times New Roman" w:hAnsi="Times New Roman"/>
          <w:sz w:val="28"/>
          <w:szCs w:val="28"/>
          <w:lang w:eastAsia="en-US"/>
        </w:rPr>
        <w:t>М</w:t>
      </w:r>
      <w:r w:rsidR="006C4E58">
        <w:rPr>
          <w:rFonts w:ascii="Times New Roman" w:hAnsi="Times New Roman"/>
          <w:sz w:val="28"/>
          <w:szCs w:val="28"/>
          <w:lang w:eastAsia="en-US"/>
        </w:rPr>
        <w:t>.</w:t>
      </w:r>
      <w:r w:rsidR="008A4723">
        <w:rPr>
          <w:rFonts w:ascii="Times New Roman" w:hAnsi="Times New Roman"/>
          <w:sz w:val="28"/>
          <w:szCs w:val="28"/>
          <w:lang w:eastAsia="en-US"/>
        </w:rPr>
        <w:t>Ю</w:t>
      </w:r>
      <w:r w:rsidR="006C4E58">
        <w:rPr>
          <w:rFonts w:ascii="Times New Roman" w:hAnsi="Times New Roman"/>
          <w:sz w:val="28"/>
          <w:szCs w:val="28"/>
          <w:lang w:eastAsia="en-US"/>
        </w:rPr>
        <w:t>.</w:t>
      </w:r>
      <w:r w:rsidR="008A4723">
        <w:rPr>
          <w:rFonts w:ascii="Times New Roman" w:hAnsi="Times New Roman"/>
          <w:sz w:val="28"/>
          <w:szCs w:val="28"/>
          <w:lang w:eastAsia="en-US"/>
        </w:rPr>
        <w:t xml:space="preserve"> Белов</w:t>
      </w:r>
    </w:p>
    <w:bookmarkEnd w:id="6"/>
    <w:p w14:paraId="2FA4D6CC" w14:textId="3C9B1482" w:rsidR="008422EC" w:rsidRPr="00FE768F" w:rsidRDefault="006C4E58" w:rsidP="00740D5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br w:type="page"/>
      </w:r>
    </w:p>
    <w:p w14:paraId="3895932B" w14:textId="77777777" w:rsidR="006C4E58" w:rsidRPr="00F92B33" w:rsidRDefault="006C4E58" w:rsidP="006C4E58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en-US"/>
        </w:rPr>
      </w:pPr>
      <w:r w:rsidRPr="00F92B33">
        <w:rPr>
          <w:rFonts w:ascii="Times New Roman" w:hAnsi="Times New Roman"/>
          <w:sz w:val="28"/>
          <w:szCs w:val="28"/>
          <w:lang w:eastAsia="en-US"/>
        </w:rPr>
        <w:lastRenderedPageBreak/>
        <w:t xml:space="preserve">Приложение </w:t>
      </w:r>
    </w:p>
    <w:p w14:paraId="5D3BB3A8" w14:textId="77777777" w:rsidR="006C4E58" w:rsidRPr="00F92B33" w:rsidRDefault="006C4E58" w:rsidP="006C4E58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  <w:lang w:eastAsia="en-US"/>
        </w:rPr>
      </w:pPr>
      <w:r w:rsidRPr="00F92B33">
        <w:rPr>
          <w:rFonts w:ascii="Times New Roman" w:hAnsi="Times New Roman"/>
          <w:sz w:val="28"/>
          <w:szCs w:val="28"/>
          <w:lang w:eastAsia="en-US"/>
        </w:rPr>
        <w:t>к постановлению администрации</w:t>
      </w:r>
    </w:p>
    <w:p w14:paraId="56682878" w14:textId="77777777" w:rsidR="006C4E58" w:rsidRPr="00F92B33" w:rsidRDefault="006C4E58" w:rsidP="006C4E58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  <w:lang w:eastAsia="en-US"/>
        </w:rPr>
      </w:pPr>
      <w:r w:rsidRPr="00F92B33">
        <w:rPr>
          <w:rFonts w:ascii="Times New Roman" w:hAnsi="Times New Roman"/>
          <w:sz w:val="28"/>
          <w:szCs w:val="28"/>
          <w:lang w:eastAsia="en-US"/>
        </w:rPr>
        <w:t>МО «Юкковское сельское поселение»</w:t>
      </w:r>
    </w:p>
    <w:p w14:paraId="74E567C5" w14:textId="4C758010" w:rsidR="006C4E58" w:rsidRPr="00740D50" w:rsidRDefault="00FD646F" w:rsidP="006C4E58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  <w:u w:val="single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о</w:t>
      </w:r>
      <w:r w:rsidR="006C4E58" w:rsidRPr="00F92B33">
        <w:rPr>
          <w:rFonts w:ascii="Times New Roman" w:hAnsi="Times New Roman"/>
          <w:sz w:val="28"/>
          <w:szCs w:val="28"/>
          <w:lang w:eastAsia="en-US"/>
        </w:rPr>
        <w:t>т</w:t>
      </w:r>
      <w:r w:rsidR="00B15DA6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8A4723">
        <w:rPr>
          <w:rFonts w:ascii="Times New Roman" w:hAnsi="Times New Roman"/>
          <w:sz w:val="28"/>
          <w:szCs w:val="28"/>
          <w:lang w:eastAsia="en-US"/>
        </w:rPr>
        <w:t>_</w:t>
      </w:r>
      <w:r w:rsidR="0046081F" w:rsidRPr="0046081F">
        <w:rPr>
          <w:rFonts w:ascii="Times New Roman" w:hAnsi="Times New Roman"/>
          <w:sz w:val="28"/>
          <w:szCs w:val="28"/>
          <w:u w:val="single"/>
          <w:lang w:eastAsia="en-US"/>
        </w:rPr>
        <w:t>21.12.</w:t>
      </w:r>
      <w:r w:rsidR="0046081F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740D50">
        <w:rPr>
          <w:rFonts w:ascii="Times New Roman" w:hAnsi="Times New Roman"/>
          <w:sz w:val="28"/>
          <w:szCs w:val="28"/>
          <w:u w:val="single"/>
          <w:lang w:eastAsia="en-US"/>
        </w:rPr>
        <w:t>202</w:t>
      </w:r>
      <w:r w:rsidR="00EC3EC8">
        <w:rPr>
          <w:rFonts w:ascii="Times New Roman" w:hAnsi="Times New Roman"/>
          <w:sz w:val="28"/>
          <w:szCs w:val="28"/>
          <w:u w:val="single"/>
          <w:lang w:eastAsia="en-US"/>
        </w:rPr>
        <w:t>3</w:t>
      </w:r>
      <w:r w:rsidR="00740D50">
        <w:rPr>
          <w:rFonts w:ascii="Times New Roman" w:hAnsi="Times New Roman"/>
          <w:sz w:val="28"/>
          <w:szCs w:val="28"/>
          <w:u w:val="single"/>
          <w:lang w:eastAsia="en-US"/>
        </w:rPr>
        <w:t xml:space="preserve"> </w:t>
      </w:r>
      <w:r w:rsidR="006C4E58" w:rsidRPr="00F92B33">
        <w:rPr>
          <w:rFonts w:ascii="Times New Roman" w:hAnsi="Times New Roman"/>
          <w:sz w:val="28"/>
          <w:szCs w:val="28"/>
          <w:lang w:eastAsia="en-US"/>
        </w:rPr>
        <w:t xml:space="preserve">№ </w:t>
      </w:r>
      <w:r w:rsidR="008A4723">
        <w:rPr>
          <w:rFonts w:ascii="Times New Roman" w:hAnsi="Times New Roman"/>
          <w:sz w:val="28"/>
          <w:szCs w:val="28"/>
          <w:lang w:eastAsia="en-US"/>
        </w:rPr>
        <w:t>_</w:t>
      </w:r>
      <w:r w:rsidR="0046081F" w:rsidRPr="0046081F">
        <w:rPr>
          <w:rFonts w:ascii="Times New Roman" w:hAnsi="Times New Roman"/>
          <w:sz w:val="28"/>
          <w:szCs w:val="28"/>
          <w:u w:val="single"/>
          <w:lang w:eastAsia="en-US"/>
        </w:rPr>
        <w:t>461</w:t>
      </w:r>
      <w:r w:rsidR="008A4723">
        <w:rPr>
          <w:rFonts w:ascii="Times New Roman" w:hAnsi="Times New Roman"/>
          <w:sz w:val="28"/>
          <w:szCs w:val="28"/>
          <w:lang w:eastAsia="en-US"/>
        </w:rPr>
        <w:t>__</w:t>
      </w:r>
    </w:p>
    <w:p w14:paraId="6631997E" w14:textId="77777777" w:rsidR="006C4E58" w:rsidRDefault="006C4E58" w:rsidP="006C4E58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en-US"/>
        </w:rPr>
      </w:pPr>
    </w:p>
    <w:p w14:paraId="750D2B68" w14:textId="5F53ED21" w:rsidR="006C4E58" w:rsidRPr="00F92B33" w:rsidRDefault="006C4E58" w:rsidP="00FD646F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  <w:bookmarkStart w:id="7" w:name="_Hlk126597575"/>
      <w:r w:rsidRPr="00F92B33">
        <w:rPr>
          <w:rFonts w:ascii="Times New Roman" w:hAnsi="Times New Roman"/>
          <w:sz w:val="28"/>
          <w:szCs w:val="28"/>
          <w:lang w:eastAsia="en-US"/>
        </w:rPr>
        <w:t>Изменения,</w:t>
      </w:r>
    </w:p>
    <w:p w14:paraId="1547245A" w14:textId="13108CFA" w:rsidR="006C4E58" w:rsidRPr="00F92B33" w:rsidRDefault="006C4E58" w:rsidP="00FD646F">
      <w:pPr>
        <w:spacing w:after="0" w:line="240" w:lineRule="auto"/>
        <w:ind w:right="848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 w:rsidRPr="00F92B33">
        <w:rPr>
          <w:rFonts w:ascii="Times New Roman" w:hAnsi="Times New Roman"/>
          <w:sz w:val="28"/>
          <w:szCs w:val="28"/>
          <w:lang w:eastAsia="en-US"/>
        </w:rPr>
        <w:t xml:space="preserve">которые вносятся в муниципальную программу </w:t>
      </w:r>
      <w:bookmarkEnd w:id="7"/>
      <w:r w:rsidRPr="00F92B33">
        <w:rPr>
          <w:rFonts w:ascii="Times New Roman" w:hAnsi="Times New Roman"/>
          <w:color w:val="000000"/>
          <w:sz w:val="28"/>
          <w:szCs w:val="28"/>
        </w:rPr>
        <w:t xml:space="preserve">«Участие </w:t>
      </w:r>
      <w:r w:rsidR="00FD646F">
        <w:rPr>
          <w:rFonts w:ascii="Times New Roman" w:hAnsi="Times New Roman"/>
          <w:color w:val="000000"/>
          <w:sz w:val="28"/>
          <w:szCs w:val="28"/>
        </w:rPr>
        <w:br/>
      </w:r>
      <w:r w:rsidRPr="00F92B33">
        <w:rPr>
          <w:rFonts w:ascii="Times New Roman" w:hAnsi="Times New Roman"/>
          <w:color w:val="000000"/>
          <w:sz w:val="28"/>
          <w:szCs w:val="28"/>
        </w:rPr>
        <w:t xml:space="preserve">в предупреждении и ликвидации последствий чрезвычайных ситуаций </w:t>
      </w:r>
      <w:r w:rsidR="00FD646F">
        <w:rPr>
          <w:rFonts w:ascii="Times New Roman" w:hAnsi="Times New Roman"/>
          <w:color w:val="000000"/>
          <w:sz w:val="28"/>
          <w:szCs w:val="28"/>
        </w:rPr>
        <w:br/>
      </w:r>
      <w:r w:rsidRPr="00F92B33">
        <w:rPr>
          <w:rFonts w:ascii="Times New Roman" w:hAnsi="Times New Roman"/>
          <w:color w:val="000000"/>
          <w:sz w:val="28"/>
          <w:szCs w:val="28"/>
        </w:rPr>
        <w:t>и обеспечение первичных мер пожарной безопасности на территории МО «Юкковское сельское поселение»</w:t>
      </w:r>
      <w:bookmarkStart w:id="8" w:name="_Hlk126597617"/>
      <w:r w:rsidR="00FD646F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F92B33">
        <w:rPr>
          <w:rFonts w:ascii="Times New Roman" w:hAnsi="Times New Roman"/>
          <w:color w:val="000000"/>
          <w:sz w:val="28"/>
          <w:szCs w:val="28"/>
        </w:rPr>
        <w:t xml:space="preserve">утвержденную постановлением администрации МО «Юкковское сельское поселение» Всеволожского муниципального района Ленинградской области </w:t>
      </w:r>
      <w:bookmarkEnd w:id="8"/>
      <w:r w:rsidRPr="00F92B33">
        <w:rPr>
          <w:rFonts w:ascii="Times New Roman" w:hAnsi="Times New Roman"/>
          <w:color w:val="000000"/>
          <w:sz w:val="28"/>
          <w:szCs w:val="28"/>
        </w:rPr>
        <w:br/>
        <w:t>от 28.12.2021 №396</w:t>
      </w:r>
      <w:r w:rsidR="00FF037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F0378">
        <w:rPr>
          <w:rFonts w:ascii="Times New Roman" w:hAnsi="Times New Roman"/>
          <w:sz w:val="28"/>
          <w:szCs w:val="28"/>
        </w:rPr>
        <w:t xml:space="preserve">(с изменениями внесенными Постановлениями </w:t>
      </w:r>
      <w:r w:rsidR="00FD646F">
        <w:rPr>
          <w:rFonts w:ascii="Times New Roman" w:hAnsi="Times New Roman"/>
          <w:sz w:val="28"/>
          <w:szCs w:val="28"/>
        </w:rPr>
        <w:br/>
      </w:r>
      <w:r w:rsidR="00FF0378">
        <w:rPr>
          <w:rFonts w:ascii="Times New Roman" w:hAnsi="Times New Roman"/>
          <w:sz w:val="28"/>
          <w:szCs w:val="28"/>
        </w:rPr>
        <w:t>от 30.12.2021 №528, от 03.10.2022 №313</w:t>
      </w:r>
      <w:r w:rsidR="008A4723">
        <w:rPr>
          <w:rFonts w:ascii="Times New Roman" w:hAnsi="Times New Roman"/>
          <w:sz w:val="28"/>
          <w:szCs w:val="28"/>
        </w:rPr>
        <w:t>, от 29.12.2022 №437</w:t>
      </w:r>
      <w:r w:rsidR="00CD5B53">
        <w:rPr>
          <w:rFonts w:ascii="Times New Roman" w:hAnsi="Times New Roman"/>
          <w:sz w:val="28"/>
          <w:szCs w:val="28"/>
        </w:rPr>
        <w:t>, от 04.12.2023 №436</w:t>
      </w:r>
      <w:r w:rsidR="00FF0378">
        <w:rPr>
          <w:rFonts w:ascii="Times New Roman" w:hAnsi="Times New Roman"/>
          <w:sz w:val="28"/>
          <w:szCs w:val="28"/>
        </w:rPr>
        <w:t>)</w:t>
      </w:r>
    </w:p>
    <w:p w14:paraId="781BBF4B" w14:textId="77777777" w:rsidR="006C4E58" w:rsidRDefault="006C4E58" w:rsidP="00FD646F">
      <w:pPr>
        <w:spacing w:after="0" w:line="240" w:lineRule="auto"/>
        <w:ind w:right="848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</w:p>
    <w:p w14:paraId="654A5601" w14:textId="31A838D2" w:rsidR="006C4E58" w:rsidRPr="00F92B33" w:rsidRDefault="006C4E58" w:rsidP="00FD646F">
      <w:pPr>
        <w:spacing w:after="0" w:line="240" w:lineRule="auto"/>
        <w:ind w:right="848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bookmarkStart w:id="9" w:name="_Hlk126597781"/>
      <w:r w:rsidRPr="00F92B33">
        <w:rPr>
          <w:rFonts w:ascii="Times New Roman" w:hAnsi="Times New Roman"/>
          <w:sz w:val="28"/>
          <w:szCs w:val="28"/>
          <w:lang w:eastAsia="en-US"/>
        </w:rPr>
        <w:t>Изложить муниципальную программу</w:t>
      </w:r>
      <w:bookmarkEnd w:id="9"/>
      <w:r w:rsidRPr="00F92B33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F92B33">
        <w:rPr>
          <w:rFonts w:ascii="Times New Roman" w:hAnsi="Times New Roman"/>
          <w:color w:val="000000"/>
          <w:sz w:val="28"/>
          <w:szCs w:val="28"/>
        </w:rPr>
        <w:t xml:space="preserve">«Участие в предупреждении </w:t>
      </w:r>
      <w:r w:rsidR="00FD646F">
        <w:rPr>
          <w:rFonts w:ascii="Times New Roman" w:hAnsi="Times New Roman"/>
          <w:color w:val="000000"/>
          <w:sz w:val="28"/>
          <w:szCs w:val="28"/>
        </w:rPr>
        <w:br/>
      </w:r>
      <w:r w:rsidRPr="00F92B33">
        <w:rPr>
          <w:rFonts w:ascii="Times New Roman" w:hAnsi="Times New Roman"/>
          <w:color w:val="000000"/>
          <w:sz w:val="28"/>
          <w:szCs w:val="28"/>
        </w:rPr>
        <w:t xml:space="preserve">и ликвидации последствий чрезвычайных ситуаций и обеспечение первичных мер пожарной безопасности на территории МО «Юкковское сельское поселение» </w:t>
      </w:r>
      <w:bookmarkStart w:id="10" w:name="_Hlk126597797"/>
      <w:r w:rsidRPr="00F92B33">
        <w:rPr>
          <w:rFonts w:ascii="Times New Roman" w:hAnsi="Times New Roman"/>
          <w:color w:val="000000"/>
          <w:sz w:val="28"/>
          <w:szCs w:val="28"/>
        </w:rPr>
        <w:t>в следующей редакции</w:t>
      </w:r>
      <w:r>
        <w:rPr>
          <w:rFonts w:ascii="Times New Roman" w:hAnsi="Times New Roman"/>
          <w:color w:val="000000"/>
          <w:sz w:val="28"/>
          <w:szCs w:val="28"/>
        </w:rPr>
        <w:t>:</w:t>
      </w:r>
      <w:bookmarkEnd w:id="10"/>
    </w:p>
    <w:p w14:paraId="31CE6092" w14:textId="50D9CA9A" w:rsidR="006C4E58" w:rsidRDefault="006C4E58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p w14:paraId="48FD52E1" w14:textId="77777777" w:rsidR="006C4E58" w:rsidRPr="00F92B33" w:rsidRDefault="006C4E58" w:rsidP="006C4E58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F92B33">
        <w:rPr>
          <w:rFonts w:ascii="Times New Roman" w:hAnsi="Times New Roman"/>
          <w:b/>
          <w:sz w:val="28"/>
          <w:szCs w:val="28"/>
          <w:lang w:eastAsia="en-US"/>
        </w:rPr>
        <w:t>МУНИЦИПАЛЬНАЯ ПРОГРАММА</w:t>
      </w:r>
    </w:p>
    <w:p w14:paraId="39615C7A" w14:textId="77777777" w:rsidR="006C4E58" w:rsidRPr="00F92B33" w:rsidRDefault="006C4E58" w:rsidP="006C4E58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F92B33">
        <w:rPr>
          <w:rFonts w:ascii="Times New Roman" w:hAnsi="Times New Roman"/>
          <w:b/>
          <w:color w:val="000000"/>
          <w:sz w:val="28"/>
          <w:szCs w:val="28"/>
        </w:rPr>
        <w:t xml:space="preserve">«Участие в предупреждении и ликвидации последствий чрезвычайных ситуаций </w:t>
      </w:r>
      <w:r w:rsidRPr="00F92B33">
        <w:rPr>
          <w:rFonts w:ascii="Times New Roman" w:hAnsi="Times New Roman"/>
          <w:color w:val="000000"/>
          <w:sz w:val="28"/>
          <w:szCs w:val="28"/>
        </w:rPr>
        <w:br/>
      </w:r>
      <w:r w:rsidRPr="00F92B33">
        <w:rPr>
          <w:rFonts w:ascii="Times New Roman" w:hAnsi="Times New Roman"/>
          <w:b/>
          <w:color w:val="000000"/>
          <w:sz w:val="28"/>
          <w:szCs w:val="28"/>
        </w:rPr>
        <w:t xml:space="preserve">и обеспечение первичных мер пожарной безопасности на территории </w:t>
      </w:r>
      <w:r w:rsidRPr="00F92B33">
        <w:rPr>
          <w:rFonts w:ascii="Times New Roman" w:hAnsi="Times New Roman"/>
          <w:color w:val="000000"/>
          <w:sz w:val="28"/>
          <w:szCs w:val="28"/>
        </w:rPr>
        <w:br/>
      </w:r>
      <w:r w:rsidRPr="00F92B33">
        <w:rPr>
          <w:rFonts w:ascii="Times New Roman" w:hAnsi="Times New Roman"/>
          <w:b/>
          <w:color w:val="000000"/>
          <w:sz w:val="28"/>
          <w:szCs w:val="28"/>
        </w:rPr>
        <w:t xml:space="preserve">МО «Юкковское сельское поселение» </w:t>
      </w:r>
    </w:p>
    <w:p w14:paraId="67258CE2" w14:textId="77777777" w:rsidR="006C4E58" w:rsidRPr="00F92B33" w:rsidRDefault="006C4E58" w:rsidP="006C4E5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269AAEC4" w14:textId="77777777" w:rsidR="006C4E58" w:rsidRPr="00F92B33" w:rsidRDefault="006C4E58" w:rsidP="006C4E58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92B33">
        <w:rPr>
          <w:rFonts w:ascii="Times New Roman" w:hAnsi="Times New Roman" w:cs="Times New Roman"/>
          <w:b/>
          <w:sz w:val="28"/>
          <w:szCs w:val="28"/>
        </w:rPr>
        <w:t>Паспорт</w:t>
      </w:r>
    </w:p>
    <w:p w14:paraId="172F67ED" w14:textId="46BB4656" w:rsidR="006C4E58" w:rsidRDefault="006C4E58" w:rsidP="006C4E58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92B33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</w:t>
      </w:r>
      <w:r w:rsidRPr="00F92B3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«Участие в предупреждении и ликвидации последствий чрезвычайных ситуаций и обеспечение первичных мер пожарной безопасности на территории МО «Юкковское сельское поселение» </w:t>
      </w:r>
    </w:p>
    <w:p w14:paraId="19861A73" w14:textId="48B17303" w:rsidR="006C4E58" w:rsidRDefault="006C4E58" w:rsidP="006C4E58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6945"/>
      </w:tblGrid>
      <w:tr w:rsidR="006C4E58" w:rsidRPr="00F92B33" w14:paraId="1981B967" w14:textId="77777777" w:rsidTr="00441779">
        <w:trPr>
          <w:trHeight w:val="745"/>
        </w:trPr>
        <w:tc>
          <w:tcPr>
            <w:tcW w:w="2978" w:type="dxa"/>
          </w:tcPr>
          <w:p w14:paraId="05F1F9A4" w14:textId="77777777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 xml:space="preserve">Срок реализации муниципальной программы </w:t>
            </w:r>
          </w:p>
        </w:tc>
        <w:tc>
          <w:tcPr>
            <w:tcW w:w="6945" w:type="dxa"/>
          </w:tcPr>
          <w:p w14:paraId="2F02CD10" w14:textId="64B31F0E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>2022 – 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F92B33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</w:tc>
      </w:tr>
      <w:tr w:rsidR="006C4E58" w:rsidRPr="00F92B33" w14:paraId="7A94E86A" w14:textId="77777777" w:rsidTr="00441779">
        <w:trPr>
          <w:trHeight w:val="1003"/>
        </w:trPr>
        <w:tc>
          <w:tcPr>
            <w:tcW w:w="2978" w:type="dxa"/>
          </w:tcPr>
          <w:p w14:paraId="20B26F0C" w14:textId="77777777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  <w:p w14:paraId="785AF5E6" w14:textId="77777777" w:rsidR="006C4E58" w:rsidRPr="00F92B33" w:rsidRDefault="006C4E58" w:rsidP="00622C31">
            <w:pPr>
              <w:tabs>
                <w:tab w:val="left" w:pos="270"/>
                <w:tab w:val="left" w:pos="514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 xml:space="preserve">исполнитель </w:t>
            </w:r>
          </w:p>
          <w:p w14:paraId="549870E3" w14:textId="77777777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 xml:space="preserve">муниципальной программы </w:t>
            </w:r>
          </w:p>
        </w:tc>
        <w:tc>
          <w:tcPr>
            <w:tcW w:w="6945" w:type="dxa"/>
          </w:tcPr>
          <w:p w14:paraId="772FA9E0" w14:textId="77777777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</w:tr>
      <w:tr w:rsidR="006C4E58" w:rsidRPr="00F92B33" w14:paraId="34EE29D2" w14:textId="77777777" w:rsidTr="00622C31">
        <w:tc>
          <w:tcPr>
            <w:tcW w:w="2978" w:type="dxa"/>
          </w:tcPr>
          <w:p w14:paraId="3DA51608" w14:textId="77777777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 xml:space="preserve">Участники муниципальной программы </w:t>
            </w:r>
          </w:p>
        </w:tc>
        <w:tc>
          <w:tcPr>
            <w:tcW w:w="6945" w:type="dxa"/>
          </w:tcPr>
          <w:p w14:paraId="014AFD90" w14:textId="77777777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</w:tr>
      <w:tr w:rsidR="006C4E58" w:rsidRPr="00F92B33" w14:paraId="727018D5" w14:textId="77777777" w:rsidTr="00622C31">
        <w:trPr>
          <w:trHeight w:val="892"/>
        </w:trPr>
        <w:tc>
          <w:tcPr>
            <w:tcW w:w="2978" w:type="dxa"/>
          </w:tcPr>
          <w:p w14:paraId="2FC73316" w14:textId="77777777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lastRenderedPageBreak/>
              <w:t>Цели муниципальной программы</w:t>
            </w:r>
          </w:p>
        </w:tc>
        <w:tc>
          <w:tcPr>
            <w:tcW w:w="6945" w:type="dxa"/>
          </w:tcPr>
          <w:p w14:paraId="07FF9126" w14:textId="77777777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>Обеспечение высокого уровня безопасности жизнедеятельности на территории МО «Юкковское сельское поселение»</w:t>
            </w:r>
          </w:p>
        </w:tc>
      </w:tr>
      <w:tr w:rsidR="006C4E58" w:rsidRPr="00F92B33" w14:paraId="4D4B0536" w14:textId="77777777" w:rsidTr="00622C31">
        <w:tc>
          <w:tcPr>
            <w:tcW w:w="2978" w:type="dxa"/>
          </w:tcPr>
          <w:p w14:paraId="5175AA83" w14:textId="77777777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6945" w:type="dxa"/>
          </w:tcPr>
          <w:p w14:paraId="2A1B40E1" w14:textId="77777777" w:rsidR="006C4E58" w:rsidRPr="00F92B33" w:rsidRDefault="006C4E58" w:rsidP="00622C31">
            <w:pPr>
              <w:pStyle w:val="ae"/>
              <w:shd w:val="clear" w:color="auto" w:fill="FFFFFF"/>
              <w:jc w:val="both"/>
              <w:rPr>
                <w:sz w:val="28"/>
                <w:szCs w:val="28"/>
              </w:rPr>
            </w:pPr>
            <w:r w:rsidRPr="00F92B33">
              <w:rPr>
                <w:sz w:val="28"/>
                <w:szCs w:val="28"/>
              </w:rPr>
              <w:t xml:space="preserve">1) Обеспечение выполнения мероприятий по участию </w:t>
            </w:r>
            <w:r w:rsidRPr="00F92B33">
              <w:rPr>
                <w:color w:val="000000"/>
                <w:sz w:val="28"/>
                <w:szCs w:val="28"/>
              </w:rPr>
              <w:br/>
            </w:r>
            <w:r w:rsidRPr="00F92B33">
              <w:rPr>
                <w:sz w:val="28"/>
                <w:szCs w:val="28"/>
              </w:rPr>
              <w:t xml:space="preserve">в предупреждении и ликвидации последствий чрезвычайных ситуаций природного и техногенного характера на территории МО «Юкковское сельское поселение». </w:t>
            </w:r>
          </w:p>
          <w:p w14:paraId="7294B0AE" w14:textId="77777777" w:rsidR="006C4E58" w:rsidRPr="00F92B33" w:rsidRDefault="006C4E58" w:rsidP="00622C31">
            <w:pPr>
              <w:pStyle w:val="ae"/>
              <w:shd w:val="clear" w:color="auto" w:fill="FFFFFF"/>
              <w:tabs>
                <w:tab w:val="left" w:pos="391"/>
              </w:tabs>
              <w:jc w:val="both"/>
              <w:rPr>
                <w:sz w:val="28"/>
                <w:szCs w:val="28"/>
              </w:rPr>
            </w:pPr>
            <w:r w:rsidRPr="00F92B33">
              <w:rPr>
                <w:sz w:val="28"/>
                <w:szCs w:val="28"/>
              </w:rPr>
              <w:t>2)</w:t>
            </w:r>
            <w:r>
              <w:rPr>
                <w:sz w:val="28"/>
                <w:szCs w:val="28"/>
              </w:rPr>
              <w:t xml:space="preserve"> </w:t>
            </w:r>
            <w:r w:rsidRPr="00F92B33">
              <w:rPr>
                <w:sz w:val="28"/>
                <w:szCs w:val="28"/>
              </w:rPr>
              <w:t>Осуществление мероприятий по обеспечению первичных мер пожарной безопасности в границах населенных пунктов</w:t>
            </w:r>
            <w:r>
              <w:rPr>
                <w:sz w:val="28"/>
                <w:szCs w:val="28"/>
              </w:rPr>
              <w:t xml:space="preserve"> </w:t>
            </w:r>
            <w:r w:rsidRPr="00F92B33">
              <w:rPr>
                <w:sz w:val="28"/>
                <w:szCs w:val="28"/>
              </w:rPr>
              <w:t>на территории МО «Юкковское сельское поселение»</w:t>
            </w:r>
          </w:p>
        </w:tc>
      </w:tr>
      <w:tr w:rsidR="006C4E58" w:rsidRPr="00F92B33" w14:paraId="1D923F4C" w14:textId="77777777" w:rsidTr="00622C31">
        <w:trPr>
          <w:trHeight w:val="1452"/>
        </w:trPr>
        <w:tc>
          <w:tcPr>
            <w:tcW w:w="2978" w:type="dxa"/>
          </w:tcPr>
          <w:p w14:paraId="5213C826" w14:textId="77777777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>Ожидаемые результаты реализации муниципальной программы</w:t>
            </w:r>
          </w:p>
        </w:tc>
        <w:tc>
          <w:tcPr>
            <w:tcW w:w="6945" w:type="dxa"/>
          </w:tcPr>
          <w:p w14:paraId="5BF24A58" w14:textId="77777777" w:rsidR="006C4E58" w:rsidRPr="00F92B33" w:rsidRDefault="006C4E58" w:rsidP="00622C31">
            <w:pPr>
              <w:widowControl w:val="0"/>
              <w:suppressAutoHyphens/>
              <w:autoSpaceDN w:val="0"/>
              <w:spacing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1) Поддержание в постоянной готовности </w:t>
            </w:r>
            <w:r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br/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и модернизация</w:t>
            </w:r>
            <w:r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 </w:t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с требуемым дооборудованием существующей муниципальной системы оповещения </w:t>
            </w:r>
            <w:r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br/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и информирования населения</w:t>
            </w:r>
            <w:r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 в</w:t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 чрезвычайных ситуациях, а также источников наружного противопожарного водоснабжения населённых пунктов </w:t>
            </w:r>
            <w:r w:rsidRPr="00F92B33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на территории МО «Юкковское сельское поселение».</w:t>
            </w:r>
          </w:p>
          <w:p w14:paraId="791B0B6D" w14:textId="77777777" w:rsidR="006C4E58" w:rsidRPr="00F92B33" w:rsidRDefault="006C4E58" w:rsidP="00622C31">
            <w:pPr>
              <w:widowControl w:val="0"/>
              <w:suppressAutoHyphens/>
              <w:autoSpaceDN w:val="0"/>
              <w:spacing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 xml:space="preserve">2) Снижение количества чрезвычайных ситуаций </w:t>
            </w:r>
            <w:r w:rsidRPr="00F92B33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F92B33">
              <w:rPr>
                <w:rFonts w:ascii="Times New Roman" w:hAnsi="Times New Roman"/>
                <w:sz w:val="28"/>
                <w:szCs w:val="28"/>
              </w:rPr>
              <w:t>и правонарушений, а также минимизация последствий от них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92B33">
              <w:rPr>
                <w:rFonts w:ascii="Times New Roman" w:hAnsi="Times New Roman"/>
                <w:sz w:val="28"/>
                <w:szCs w:val="28"/>
              </w:rPr>
              <w:t>в МО «Юкковское сельское поселение».</w:t>
            </w:r>
          </w:p>
        </w:tc>
      </w:tr>
      <w:tr w:rsidR="006C4E58" w:rsidRPr="00F92B33" w14:paraId="0AB2216A" w14:textId="77777777" w:rsidTr="00622C31">
        <w:tc>
          <w:tcPr>
            <w:tcW w:w="2978" w:type="dxa"/>
          </w:tcPr>
          <w:p w14:paraId="0E931344" w14:textId="77777777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>Проекты, реализуемые в рамках муниципальной программы</w:t>
            </w:r>
          </w:p>
        </w:tc>
        <w:tc>
          <w:tcPr>
            <w:tcW w:w="6945" w:type="dxa"/>
          </w:tcPr>
          <w:p w14:paraId="3B56C436" w14:textId="77777777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eastAsia="Courier New" w:hAnsi="Times New Roman"/>
                <w:sz w:val="28"/>
                <w:szCs w:val="28"/>
              </w:rPr>
              <w:t>Реализация проектов не предусмотрена</w:t>
            </w:r>
          </w:p>
        </w:tc>
      </w:tr>
      <w:tr w:rsidR="006C4E58" w:rsidRPr="00F92B33" w14:paraId="5CEEB886" w14:textId="77777777" w:rsidTr="00441779">
        <w:trPr>
          <w:trHeight w:val="2392"/>
        </w:trPr>
        <w:tc>
          <w:tcPr>
            <w:tcW w:w="2978" w:type="dxa"/>
          </w:tcPr>
          <w:p w14:paraId="6EB89228" w14:textId="1D98954D" w:rsidR="006C4E58" w:rsidRPr="00F92B33" w:rsidRDefault="006C4E58" w:rsidP="00622C31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F92B33">
              <w:rPr>
                <w:rFonts w:ascii="Times New Roman" w:hAnsi="Times New Roman" w:cs="Times New Roman"/>
                <w:sz w:val="28"/>
                <w:szCs w:val="28"/>
              </w:rPr>
              <w:t xml:space="preserve">Финансовое обеспечение муниципальной программы – всего, </w:t>
            </w:r>
            <w:r w:rsidR="00FD646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92B33">
              <w:rPr>
                <w:rFonts w:ascii="Times New Roman" w:hAnsi="Times New Roman" w:cs="Times New Roman"/>
                <w:sz w:val="28"/>
                <w:szCs w:val="28"/>
              </w:rPr>
              <w:t>в том числе по годам реализации</w:t>
            </w:r>
          </w:p>
          <w:p w14:paraId="39CC00A4" w14:textId="77777777" w:rsidR="006C4E58" w:rsidRPr="00F92B33" w:rsidRDefault="006C4E58" w:rsidP="00622C31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</w:tcPr>
          <w:p w14:paraId="62417402" w14:textId="3F2C02F5" w:rsidR="006C4E58" w:rsidRPr="00F92B33" w:rsidRDefault="006C4E58" w:rsidP="00622C31">
            <w:pPr>
              <w:suppressAutoHyphens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</w:pP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Всего – </w:t>
            </w:r>
            <w:r w:rsidR="008A472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5</w:t>
            </w:r>
            <w:r w:rsidRPr="006C4E58">
              <w:rPr>
                <w:rFonts w:ascii="Times New Roman" w:hAnsi="Times New Roman"/>
                <w:sz w:val="28"/>
                <w:szCs w:val="28"/>
              </w:rPr>
              <w:t> </w:t>
            </w:r>
            <w:r w:rsidR="00CD5B53">
              <w:rPr>
                <w:rFonts w:ascii="Times New Roman" w:hAnsi="Times New Roman"/>
                <w:sz w:val="28"/>
                <w:szCs w:val="28"/>
              </w:rPr>
              <w:t>403</w:t>
            </w:r>
            <w:r w:rsidRPr="006C4E58">
              <w:rPr>
                <w:rFonts w:ascii="Times New Roman" w:hAnsi="Times New Roman"/>
                <w:sz w:val="28"/>
                <w:szCs w:val="28"/>
              </w:rPr>
              <w:t>,</w:t>
            </w:r>
            <w:r w:rsidR="00CD5B53">
              <w:rPr>
                <w:rFonts w:ascii="Times New Roman" w:hAnsi="Times New Roman"/>
                <w:sz w:val="28"/>
                <w:szCs w:val="28"/>
              </w:rPr>
              <w:t>0</w:t>
            </w:r>
            <w:r w:rsidRPr="00986B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тысяч рублей, в том числе по годам: </w:t>
            </w:r>
          </w:p>
          <w:p w14:paraId="040C682B" w14:textId="3B84998E" w:rsidR="006C4E58" w:rsidRPr="00F92B33" w:rsidRDefault="006C4E58" w:rsidP="00622C31">
            <w:pPr>
              <w:suppressAutoHyphens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</w:pP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2022 год – </w:t>
            </w:r>
            <w:r w:rsidRPr="006C4E58">
              <w:rPr>
                <w:rFonts w:ascii="Times New Roman" w:hAnsi="Times New Roman"/>
                <w:bCs/>
                <w:sz w:val="28"/>
                <w:szCs w:val="28"/>
              </w:rPr>
              <w:t>1 006,9</w:t>
            </w:r>
            <w:r w:rsidRPr="00986B5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тыс</w:t>
            </w:r>
            <w:r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.</w:t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 рублей</w:t>
            </w:r>
          </w:p>
          <w:p w14:paraId="6B04DB43" w14:textId="392AFBAA" w:rsidR="006C4E58" w:rsidRPr="00F92B33" w:rsidRDefault="006C4E58" w:rsidP="00622C31">
            <w:pPr>
              <w:suppressAutoHyphens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</w:pP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2023 год – </w:t>
            </w:r>
            <w:r w:rsidR="008A472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1 </w:t>
            </w:r>
            <w:r w:rsidR="00CD5B5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276</w:t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,</w:t>
            </w:r>
            <w:r w:rsidR="00CD5B5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1</w:t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 тыс</w:t>
            </w:r>
            <w:r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.</w:t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 рублей  </w:t>
            </w:r>
          </w:p>
          <w:p w14:paraId="17D829EE" w14:textId="77777777" w:rsidR="006C4E58" w:rsidRDefault="006C4E58" w:rsidP="00622C31">
            <w:pPr>
              <w:suppressAutoHyphens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</w:pP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2024 год – 1 560,0 тыс</w:t>
            </w:r>
            <w:r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.</w:t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 рублей</w:t>
            </w:r>
          </w:p>
          <w:p w14:paraId="345C8889" w14:textId="7A6E749B" w:rsidR="006C4E58" w:rsidRPr="00F92B33" w:rsidRDefault="006C4E58" w:rsidP="00622C31">
            <w:pPr>
              <w:suppressAutoHyphens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2025 год </w:t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–</w:t>
            </w:r>
            <w:r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 1 560,0 тыс. рублей </w:t>
            </w:r>
          </w:p>
        </w:tc>
      </w:tr>
      <w:tr w:rsidR="006C4E58" w:rsidRPr="00F92B33" w14:paraId="3FF59D6B" w14:textId="77777777" w:rsidTr="00622C31">
        <w:tc>
          <w:tcPr>
            <w:tcW w:w="2978" w:type="dxa"/>
          </w:tcPr>
          <w:p w14:paraId="4D29D4D4" w14:textId="01A4699E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 xml:space="preserve">Размер налоговых расходов, направленных на достижение цели муниципальной программы, - всего, </w:t>
            </w:r>
            <w:r w:rsidR="00FD646F">
              <w:rPr>
                <w:rFonts w:ascii="Times New Roman" w:hAnsi="Times New Roman"/>
                <w:sz w:val="28"/>
                <w:szCs w:val="28"/>
              </w:rPr>
              <w:br/>
            </w:r>
            <w:r w:rsidRPr="00F92B33">
              <w:rPr>
                <w:rFonts w:ascii="Times New Roman" w:hAnsi="Times New Roman"/>
                <w:sz w:val="28"/>
                <w:szCs w:val="28"/>
              </w:rPr>
              <w:lastRenderedPageBreak/>
              <w:t>в том числе по годам реализации</w:t>
            </w:r>
          </w:p>
        </w:tc>
        <w:tc>
          <w:tcPr>
            <w:tcW w:w="6945" w:type="dxa"/>
          </w:tcPr>
          <w:p w14:paraId="58D6B549" w14:textId="77777777" w:rsidR="006C4E58" w:rsidRPr="00F92B33" w:rsidRDefault="006C4E58" w:rsidP="00622C3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pacing w:val="-6"/>
                <w:sz w:val="28"/>
                <w:szCs w:val="28"/>
              </w:rPr>
              <w:lastRenderedPageBreak/>
              <w:t>Налоговые расходы не предусмотрены</w:t>
            </w:r>
          </w:p>
        </w:tc>
      </w:tr>
    </w:tbl>
    <w:p w14:paraId="4E3E5986" w14:textId="77777777" w:rsidR="006C4E58" w:rsidRDefault="006C4E58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p w14:paraId="52C71778" w14:textId="77777777" w:rsidR="006C4E58" w:rsidRDefault="006C4E58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p w14:paraId="3444305E" w14:textId="77777777" w:rsidR="005923D3" w:rsidRDefault="005923D3" w:rsidP="005923D3">
      <w:pPr>
        <w:pStyle w:val="ConsPlusNormal"/>
        <w:adjustRightInd/>
        <w:ind w:left="1080"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4.Приложения к муниципальной программе.</w:t>
      </w:r>
    </w:p>
    <w:p w14:paraId="37005D37" w14:textId="77777777" w:rsidR="005923D3" w:rsidRDefault="005923D3" w:rsidP="005923D3">
      <w:pPr>
        <w:pStyle w:val="ConsPlusNormal"/>
        <w:adjustRightInd/>
        <w:ind w:firstLine="0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14:paraId="2404E35E" w14:textId="77777777" w:rsidR="005923D3" w:rsidRDefault="005923D3" w:rsidP="005923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Сведения о показателях (индикаторах) Программы представлены </w:t>
      </w:r>
      <w:r>
        <w:rPr>
          <w:rFonts w:ascii="Times New Roman" w:hAnsi="Times New Roman"/>
          <w:sz w:val="28"/>
          <w:szCs w:val="28"/>
        </w:rPr>
        <w:br/>
        <w:t>в Приложении 1 к Программе.</w:t>
      </w:r>
    </w:p>
    <w:p w14:paraId="6A936590" w14:textId="77777777" w:rsidR="005923D3" w:rsidRDefault="005923D3" w:rsidP="005923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Сведения о порядке сбора информации и методике расчета показателя (индикатора) Программы представлены в Приложении 2 к Программе.</w:t>
      </w:r>
    </w:p>
    <w:p w14:paraId="33AC2C0A" w14:textId="77777777" w:rsidR="005923D3" w:rsidRDefault="005923D3" w:rsidP="005923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ПЛАН реализации Программы представлен в Приложении 3 </w:t>
      </w:r>
      <w:r>
        <w:rPr>
          <w:rFonts w:ascii="Times New Roman" w:hAnsi="Times New Roman"/>
          <w:sz w:val="28"/>
          <w:szCs w:val="28"/>
        </w:rPr>
        <w:br/>
        <w:t>к Программе.</w:t>
      </w:r>
    </w:p>
    <w:p w14:paraId="6F225698" w14:textId="7B2DC857" w:rsidR="005923D3" w:rsidRDefault="005923D3" w:rsidP="005923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Сводный детальный план реализации Программы на 2022 год представлен в Приложении 4 к Программе.</w:t>
      </w:r>
    </w:p>
    <w:p w14:paraId="266BBAF3" w14:textId="3B6050AD" w:rsidR="005923D3" w:rsidRDefault="005923D3" w:rsidP="005923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Сводный детальный план реализации Программы на 2023 год представлен в Приложении 5 к Программе. </w:t>
      </w:r>
    </w:p>
    <w:p w14:paraId="77285C3D" w14:textId="07843F32" w:rsidR="00AF588B" w:rsidRDefault="00AF588B" w:rsidP="00AF588B">
      <w:pPr>
        <w:spacing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14:paraId="77791529" w14:textId="77777777" w:rsidR="005923D3" w:rsidRDefault="005923D3" w:rsidP="00AF588B">
      <w:pPr>
        <w:spacing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14:paraId="37855146" w14:textId="44FB3F57" w:rsidR="00423180" w:rsidRDefault="00423180" w:rsidP="007910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  <w:sectPr w:rsidR="00423180" w:rsidSect="00FF3E83">
          <w:headerReference w:type="default" r:id="rId9"/>
          <w:footerReference w:type="default" r:id="rId10"/>
          <w:pgSz w:w="11906" w:h="16838"/>
          <w:pgMar w:top="851" w:right="987" w:bottom="1134" w:left="1418" w:header="709" w:footer="476" w:gutter="0"/>
          <w:cols w:space="708"/>
          <w:titlePg/>
          <w:docGrid w:linePitch="360"/>
        </w:sectPr>
      </w:pPr>
    </w:p>
    <w:p w14:paraId="684EA895" w14:textId="1C38D979" w:rsidR="00D43A4C" w:rsidRPr="0002708F" w:rsidRDefault="0002708F" w:rsidP="00FD646F">
      <w:pPr>
        <w:overflowPunct w:val="0"/>
        <w:autoSpaceDE w:val="0"/>
        <w:autoSpaceDN w:val="0"/>
        <w:adjustRightInd w:val="0"/>
        <w:spacing w:after="0" w:line="240" w:lineRule="auto"/>
        <w:ind w:left="8931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02708F">
        <w:rPr>
          <w:rFonts w:ascii="Times New Roman" w:hAnsi="Times New Roman"/>
          <w:sz w:val="28"/>
          <w:szCs w:val="28"/>
        </w:rPr>
        <w:lastRenderedPageBreak/>
        <w:t>«</w:t>
      </w:r>
      <w:r w:rsidR="00D43A4C" w:rsidRPr="00FD646F">
        <w:rPr>
          <w:rFonts w:ascii="Times New Roman" w:hAnsi="Times New Roman"/>
          <w:sz w:val="28"/>
          <w:szCs w:val="28"/>
        </w:rPr>
        <w:t>Приложение 3</w:t>
      </w:r>
      <w:r w:rsidR="00D43A4C" w:rsidRPr="0002708F">
        <w:rPr>
          <w:rFonts w:ascii="Times New Roman" w:hAnsi="Times New Roman"/>
          <w:sz w:val="28"/>
          <w:szCs w:val="28"/>
        </w:rPr>
        <w:t xml:space="preserve"> к </w:t>
      </w:r>
      <w:r w:rsidRPr="0002708F">
        <w:rPr>
          <w:rFonts w:ascii="Times New Roman" w:hAnsi="Times New Roman"/>
          <w:sz w:val="28"/>
          <w:szCs w:val="28"/>
        </w:rPr>
        <w:t>муниципальной п</w:t>
      </w:r>
      <w:r w:rsidR="00D43A4C" w:rsidRPr="0002708F">
        <w:rPr>
          <w:rFonts w:ascii="Times New Roman" w:hAnsi="Times New Roman"/>
          <w:sz w:val="28"/>
          <w:szCs w:val="28"/>
        </w:rPr>
        <w:t>рограмме</w:t>
      </w:r>
    </w:p>
    <w:p w14:paraId="77786D4F" w14:textId="6556367C" w:rsidR="0002708F" w:rsidRDefault="0002708F" w:rsidP="00FD646F">
      <w:pPr>
        <w:overflowPunct w:val="0"/>
        <w:autoSpaceDE w:val="0"/>
        <w:autoSpaceDN w:val="0"/>
        <w:adjustRightInd w:val="0"/>
        <w:spacing w:after="0" w:line="240" w:lineRule="auto"/>
        <w:ind w:left="8931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C64C2B">
        <w:rPr>
          <w:rFonts w:ascii="Times New Roman" w:hAnsi="Times New Roman"/>
          <w:color w:val="000000"/>
          <w:sz w:val="28"/>
          <w:szCs w:val="28"/>
        </w:rPr>
        <w:t xml:space="preserve">«Участие в предупреждении и ликвидации последствий чрезвычайных ситуаций </w:t>
      </w:r>
      <w:r w:rsidR="00FD646F">
        <w:rPr>
          <w:rFonts w:ascii="Times New Roman" w:hAnsi="Times New Roman"/>
          <w:color w:val="000000"/>
          <w:sz w:val="28"/>
          <w:szCs w:val="28"/>
        </w:rPr>
        <w:br/>
      </w:r>
      <w:r w:rsidRPr="00C64C2B">
        <w:rPr>
          <w:rFonts w:ascii="Times New Roman" w:hAnsi="Times New Roman"/>
          <w:color w:val="000000"/>
          <w:sz w:val="28"/>
          <w:szCs w:val="28"/>
        </w:rPr>
        <w:t>и обеспечение первичных мер пожарной безопасности на территории МО «Юкковское сельское поселение»</w:t>
      </w:r>
    </w:p>
    <w:p w14:paraId="4FDE9669" w14:textId="70109955" w:rsidR="0002708F" w:rsidRPr="0002708F" w:rsidRDefault="0002708F" w:rsidP="0002708F">
      <w:pPr>
        <w:ind w:left="9498"/>
        <w:jc w:val="both"/>
        <w:rPr>
          <w:rFonts w:ascii="Times New Roman" w:hAnsi="Times New Roman"/>
          <w:sz w:val="28"/>
          <w:szCs w:val="28"/>
        </w:rPr>
      </w:pPr>
      <w:bookmarkStart w:id="11" w:name="_Hlk126914030"/>
      <w:r w:rsidRPr="0002708F">
        <w:rPr>
          <w:rStyle w:val="aa"/>
          <w:rFonts w:ascii="Times New Roman" w:hAnsi="Times New Roman"/>
          <w:b w:val="0"/>
          <w:sz w:val="28"/>
          <w:szCs w:val="28"/>
        </w:rPr>
        <w:t>(</w:t>
      </w:r>
      <w:r w:rsidR="00FC0190">
        <w:rPr>
          <w:rStyle w:val="aa"/>
          <w:rFonts w:ascii="Times New Roman" w:hAnsi="Times New Roman"/>
          <w:b w:val="0"/>
          <w:sz w:val="28"/>
          <w:szCs w:val="28"/>
        </w:rPr>
        <w:t>в редакции от</w:t>
      </w:r>
      <w:r w:rsidR="00FF0378">
        <w:rPr>
          <w:rStyle w:val="aa"/>
          <w:rFonts w:ascii="Times New Roman" w:hAnsi="Times New Roman"/>
          <w:b w:val="0"/>
          <w:sz w:val="28"/>
          <w:szCs w:val="28"/>
        </w:rPr>
        <w:t xml:space="preserve"> </w:t>
      </w:r>
      <w:r w:rsidR="008A4723">
        <w:rPr>
          <w:rStyle w:val="aa"/>
          <w:rFonts w:ascii="Times New Roman" w:hAnsi="Times New Roman"/>
          <w:b w:val="0"/>
          <w:sz w:val="28"/>
          <w:szCs w:val="28"/>
        </w:rPr>
        <w:t>_</w:t>
      </w:r>
      <w:r w:rsidR="0046081F" w:rsidRPr="0046081F">
        <w:rPr>
          <w:rStyle w:val="aa"/>
          <w:rFonts w:ascii="Times New Roman" w:hAnsi="Times New Roman"/>
          <w:b w:val="0"/>
          <w:sz w:val="28"/>
          <w:szCs w:val="28"/>
          <w:u w:val="single"/>
        </w:rPr>
        <w:t>21.12.</w:t>
      </w:r>
      <w:r w:rsidR="0046081F">
        <w:rPr>
          <w:rStyle w:val="aa"/>
          <w:rFonts w:ascii="Times New Roman" w:hAnsi="Times New Roman"/>
          <w:b w:val="0"/>
          <w:sz w:val="28"/>
          <w:szCs w:val="28"/>
        </w:rPr>
        <w:t xml:space="preserve"> </w:t>
      </w:r>
      <w:r w:rsidR="00740D50" w:rsidRPr="008A4723">
        <w:rPr>
          <w:rStyle w:val="aa"/>
          <w:rFonts w:ascii="Times New Roman" w:hAnsi="Times New Roman"/>
          <w:b w:val="0"/>
          <w:sz w:val="28"/>
          <w:szCs w:val="28"/>
          <w:u w:val="single"/>
        </w:rPr>
        <w:t>202</w:t>
      </w:r>
      <w:r w:rsidR="008A4723">
        <w:rPr>
          <w:rStyle w:val="aa"/>
          <w:rFonts w:ascii="Times New Roman" w:hAnsi="Times New Roman"/>
          <w:b w:val="0"/>
          <w:sz w:val="28"/>
          <w:szCs w:val="28"/>
          <w:u w:val="single"/>
        </w:rPr>
        <w:t>3</w:t>
      </w:r>
      <w:r w:rsidR="00FC0190" w:rsidRPr="008A4723">
        <w:rPr>
          <w:rStyle w:val="aa"/>
          <w:rFonts w:ascii="Times New Roman" w:hAnsi="Times New Roman"/>
          <w:b w:val="0"/>
          <w:sz w:val="28"/>
          <w:szCs w:val="28"/>
        </w:rPr>
        <w:t xml:space="preserve"> </w:t>
      </w:r>
      <w:r w:rsidR="00FC0190">
        <w:rPr>
          <w:rStyle w:val="aa"/>
          <w:rFonts w:ascii="Times New Roman" w:hAnsi="Times New Roman"/>
          <w:b w:val="0"/>
          <w:sz w:val="28"/>
          <w:szCs w:val="28"/>
        </w:rPr>
        <w:t>№</w:t>
      </w:r>
      <w:r w:rsidR="00740D50">
        <w:rPr>
          <w:rStyle w:val="aa"/>
          <w:rFonts w:ascii="Times New Roman" w:hAnsi="Times New Roman"/>
          <w:b w:val="0"/>
          <w:sz w:val="28"/>
          <w:szCs w:val="28"/>
        </w:rPr>
        <w:t xml:space="preserve"> </w:t>
      </w:r>
      <w:r w:rsidR="008A4723">
        <w:rPr>
          <w:rStyle w:val="aa"/>
          <w:rFonts w:ascii="Times New Roman" w:hAnsi="Times New Roman"/>
          <w:b w:val="0"/>
          <w:sz w:val="28"/>
          <w:szCs w:val="28"/>
        </w:rPr>
        <w:t>_</w:t>
      </w:r>
      <w:r w:rsidR="0046081F" w:rsidRPr="0046081F">
        <w:rPr>
          <w:rStyle w:val="aa"/>
          <w:rFonts w:ascii="Times New Roman" w:hAnsi="Times New Roman"/>
          <w:b w:val="0"/>
          <w:sz w:val="28"/>
          <w:szCs w:val="28"/>
          <w:u w:val="single"/>
        </w:rPr>
        <w:t>461</w:t>
      </w:r>
      <w:r w:rsidR="008A4723">
        <w:rPr>
          <w:rStyle w:val="aa"/>
          <w:rFonts w:ascii="Times New Roman" w:hAnsi="Times New Roman"/>
          <w:b w:val="0"/>
          <w:sz w:val="28"/>
          <w:szCs w:val="28"/>
        </w:rPr>
        <w:t>__</w:t>
      </w:r>
      <w:r w:rsidRPr="0002708F">
        <w:rPr>
          <w:rStyle w:val="aa"/>
          <w:rFonts w:ascii="Times New Roman" w:hAnsi="Times New Roman"/>
          <w:b w:val="0"/>
          <w:sz w:val="28"/>
          <w:szCs w:val="28"/>
        </w:rPr>
        <w:t>)</w:t>
      </w:r>
    </w:p>
    <w:bookmarkEnd w:id="11"/>
    <w:p w14:paraId="536F00F2" w14:textId="7415875D" w:rsidR="0002708F" w:rsidRPr="00D43A4C" w:rsidRDefault="0002708F" w:rsidP="0002708F">
      <w:pPr>
        <w:overflowPunct w:val="0"/>
        <w:autoSpaceDE w:val="0"/>
        <w:autoSpaceDN w:val="0"/>
        <w:adjustRightInd w:val="0"/>
        <w:spacing w:after="0" w:line="240" w:lineRule="auto"/>
        <w:ind w:left="8931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2CA63B24" w14:textId="77777777" w:rsidR="00D43A4C" w:rsidRPr="00D43A4C" w:rsidRDefault="00D43A4C" w:rsidP="003B54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>План</w:t>
      </w:r>
    </w:p>
    <w:p w14:paraId="00379F4F" w14:textId="77777777" w:rsidR="00D43A4C" w:rsidRPr="00D43A4C" w:rsidRDefault="00D43A4C" w:rsidP="003B54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>реализации Программы</w:t>
      </w:r>
    </w:p>
    <w:p w14:paraId="70E75B42" w14:textId="77777777" w:rsidR="00D43A4C" w:rsidRPr="00D43A4C" w:rsidRDefault="00D43A4C" w:rsidP="003B54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94"/>
        <w:gridCol w:w="2245"/>
        <w:gridCol w:w="1546"/>
        <w:gridCol w:w="984"/>
        <w:gridCol w:w="1823"/>
        <w:gridCol w:w="1969"/>
        <w:gridCol w:w="1322"/>
        <w:gridCol w:w="1377"/>
      </w:tblGrid>
      <w:tr w:rsidR="00D43A4C" w:rsidRPr="00D43A4C" w14:paraId="345D26E6" w14:textId="77777777" w:rsidTr="00672EEE">
        <w:tc>
          <w:tcPr>
            <w:tcW w:w="11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4F0B4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7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3300A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Ответственный исполнитель, соисполнитель, участник 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6B2D7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Годы реализации</w:t>
            </w:r>
          </w:p>
        </w:tc>
        <w:tc>
          <w:tcPr>
            <w:tcW w:w="256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7DFAF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Оценка расходов (тыс. руб., в ценах соответствующих лет)</w:t>
            </w:r>
          </w:p>
        </w:tc>
      </w:tr>
      <w:tr w:rsidR="00D43A4C" w:rsidRPr="00D43A4C" w14:paraId="365BE68D" w14:textId="77777777" w:rsidTr="00672EEE">
        <w:trPr>
          <w:trHeight w:val="1042"/>
        </w:trPr>
        <w:tc>
          <w:tcPr>
            <w:tcW w:w="1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15BA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0680C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4685A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43649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37673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3CADB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Областной бюджет Ленинградской области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A0C6E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Местные бюджеты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B83CC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Прочие источники</w:t>
            </w:r>
          </w:p>
        </w:tc>
      </w:tr>
    </w:tbl>
    <w:p w14:paraId="7EA886F6" w14:textId="77777777" w:rsidR="00D43A4C" w:rsidRPr="00D43A4C" w:rsidRDefault="00D43A4C" w:rsidP="003B54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93"/>
        <w:gridCol w:w="2245"/>
        <w:gridCol w:w="1546"/>
        <w:gridCol w:w="1133"/>
        <w:gridCol w:w="1674"/>
        <w:gridCol w:w="1969"/>
        <w:gridCol w:w="1328"/>
        <w:gridCol w:w="1372"/>
      </w:tblGrid>
      <w:tr w:rsidR="00CD5B53" w:rsidRPr="00D43A4C" w14:paraId="018FBE07" w14:textId="77777777" w:rsidTr="00F40865">
        <w:trPr>
          <w:tblHeader/>
        </w:trPr>
        <w:tc>
          <w:tcPr>
            <w:tcW w:w="1131" w:type="pct"/>
            <w:tcBorders>
              <w:bottom w:val="single" w:sz="4" w:space="0" w:color="auto"/>
            </w:tcBorders>
          </w:tcPr>
          <w:p w14:paraId="224E801C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71" w:type="pct"/>
          </w:tcPr>
          <w:p w14:paraId="389565A6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1" w:type="pct"/>
          </w:tcPr>
          <w:p w14:paraId="566962FA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89" w:type="pct"/>
          </w:tcPr>
          <w:p w14:paraId="2406EA36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75" w:type="pct"/>
          </w:tcPr>
          <w:p w14:paraId="3853E7D8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76" w:type="pct"/>
          </w:tcPr>
          <w:p w14:paraId="05F2153A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56" w:type="pct"/>
          </w:tcPr>
          <w:p w14:paraId="3324F7AF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71" w:type="pct"/>
          </w:tcPr>
          <w:p w14:paraId="2C3ED575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CD5B53" w:rsidRPr="00D43A4C" w14:paraId="57BEA801" w14:textId="77777777" w:rsidTr="00F40865">
        <w:trPr>
          <w:trHeight w:val="432"/>
        </w:trPr>
        <w:tc>
          <w:tcPr>
            <w:tcW w:w="1131" w:type="pct"/>
            <w:vMerge w:val="restart"/>
            <w:tcBorders>
              <w:bottom w:val="nil"/>
            </w:tcBorders>
          </w:tcPr>
          <w:p w14:paraId="0279C1D4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Муниципальная программа «Участие </w:t>
            </w:r>
            <w:r w:rsidR="003B5411"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в предупреждении </w:t>
            </w:r>
            <w:r w:rsidR="003B5411"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и ликвидации последствий чрезвычайных ситуаций </w:t>
            </w:r>
            <w:r w:rsidR="003B5411"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и обеспечение первичных мер пожарной </w:t>
            </w:r>
            <w:r w:rsidRPr="00D43A4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безопасности </w:t>
            </w:r>
            <w:r w:rsidR="003B5411"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на территории </w:t>
            </w:r>
            <w:r w:rsidR="003B5411"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8"/>
                <w:szCs w:val="28"/>
              </w:rPr>
              <w:t>МО «Юкковское сельское поселение»</w:t>
            </w:r>
          </w:p>
        </w:tc>
        <w:tc>
          <w:tcPr>
            <w:tcW w:w="771" w:type="pct"/>
          </w:tcPr>
          <w:p w14:paraId="140D86BC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lastRenderedPageBreak/>
              <w:t>администрация МО «Юкковское сельское поселение»</w:t>
            </w:r>
          </w:p>
        </w:tc>
        <w:tc>
          <w:tcPr>
            <w:tcW w:w="531" w:type="pct"/>
          </w:tcPr>
          <w:p w14:paraId="65F6996B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2022 год</w:t>
            </w:r>
          </w:p>
        </w:tc>
        <w:tc>
          <w:tcPr>
            <w:tcW w:w="389" w:type="pct"/>
          </w:tcPr>
          <w:p w14:paraId="40689B7D" w14:textId="527F2ACA" w:rsidR="00D43A4C" w:rsidRPr="00D43A4C" w:rsidRDefault="00D43A4C" w:rsidP="000270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1 </w:t>
            </w:r>
            <w:r w:rsidR="00F40865">
              <w:rPr>
                <w:rFonts w:ascii="Times New Roman" w:hAnsi="Times New Roman"/>
                <w:sz w:val="28"/>
                <w:szCs w:val="28"/>
              </w:rPr>
              <w:t>006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</w:t>
            </w:r>
            <w:r w:rsidR="00F4086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75" w:type="pct"/>
          </w:tcPr>
          <w:p w14:paraId="0821E514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175DDB81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06BA8FED" w14:textId="7440401D" w:rsidR="00D43A4C" w:rsidRPr="00D43A4C" w:rsidRDefault="00D43A4C" w:rsidP="000270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1 </w:t>
            </w:r>
            <w:r w:rsidR="00F40865">
              <w:rPr>
                <w:rFonts w:ascii="Times New Roman" w:hAnsi="Times New Roman"/>
                <w:sz w:val="28"/>
                <w:szCs w:val="28"/>
              </w:rPr>
              <w:t>006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</w:t>
            </w:r>
            <w:r w:rsidR="00F4086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71" w:type="pct"/>
          </w:tcPr>
          <w:p w14:paraId="3E302315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D5B53" w:rsidRPr="00D43A4C" w14:paraId="23078584" w14:textId="77777777" w:rsidTr="00F40865">
        <w:tc>
          <w:tcPr>
            <w:tcW w:w="1131" w:type="pct"/>
            <w:vMerge/>
            <w:tcBorders>
              <w:bottom w:val="nil"/>
            </w:tcBorders>
          </w:tcPr>
          <w:p w14:paraId="4840243A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</w:tcPr>
          <w:p w14:paraId="5FBA9431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  <w:tc>
          <w:tcPr>
            <w:tcW w:w="531" w:type="pct"/>
          </w:tcPr>
          <w:p w14:paraId="13D414D0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2023 год</w:t>
            </w:r>
          </w:p>
        </w:tc>
        <w:tc>
          <w:tcPr>
            <w:tcW w:w="389" w:type="pct"/>
          </w:tcPr>
          <w:p w14:paraId="4A2F3073" w14:textId="75599079" w:rsidR="00D43A4C" w:rsidRPr="00D43A4C" w:rsidRDefault="008A4723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 w:rsidR="00CD5B53">
              <w:rPr>
                <w:rFonts w:ascii="Times New Roman" w:hAnsi="Times New Roman"/>
                <w:sz w:val="28"/>
                <w:szCs w:val="28"/>
              </w:rPr>
              <w:t>276</w:t>
            </w:r>
            <w:r w:rsidR="00D43A4C" w:rsidRPr="00D43A4C">
              <w:rPr>
                <w:rFonts w:ascii="Times New Roman" w:hAnsi="Times New Roman"/>
                <w:sz w:val="28"/>
                <w:szCs w:val="28"/>
              </w:rPr>
              <w:t>,</w:t>
            </w:r>
            <w:r w:rsidR="00CD5B5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75" w:type="pct"/>
          </w:tcPr>
          <w:p w14:paraId="0F629129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53677C27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4412CF17" w14:textId="0DABCFDF" w:rsidR="00D43A4C" w:rsidRPr="00D43A4C" w:rsidRDefault="008A4723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 w:rsidR="00CD5B53">
              <w:rPr>
                <w:rFonts w:ascii="Times New Roman" w:hAnsi="Times New Roman"/>
                <w:sz w:val="28"/>
                <w:szCs w:val="28"/>
              </w:rPr>
              <w:t>276</w:t>
            </w:r>
            <w:r w:rsidR="00D43A4C" w:rsidRPr="00D43A4C">
              <w:rPr>
                <w:rFonts w:ascii="Times New Roman" w:hAnsi="Times New Roman"/>
                <w:sz w:val="28"/>
                <w:szCs w:val="28"/>
              </w:rPr>
              <w:t>,</w:t>
            </w:r>
            <w:r w:rsidR="00CD5B5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71" w:type="pct"/>
          </w:tcPr>
          <w:p w14:paraId="209F86EA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D5B53" w:rsidRPr="00D43A4C" w14:paraId="2B84CC56" w14:textId="77777777" w:rsidTr="00F40865">
        <w:trPr>
          <w:trHeight w:val="780"/>
        </w:trPr>
        <w:tc>
          <w:tcPr>
            <w:tcW w:w="1131" w:type="pct"/>
            <w:vMerge/>
            <w:tcBorders>
              <w:bottom w:val="nil"/>
            </w:tcBorders>
          </w:tcPr>
          <w:p w14:paraId="7299EFDE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</w:tcPr>
          <w:p w14:paraId="16940C77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  <w:tc>
          <w:tcPr>
            <w:tcW w:w="531" w:type="pct"/>
          </w:tcPr>
          <w:p w14:paraId="48AEEB99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2024 год</w:t>
            </w:r>
          </w:p>
        </w:tc>
        <w:tc>
          <w:tcPr>
            <w:tcW w:w="389" w:type="pct"/>
          </w:tcPr>
          <w:p w14:paraId="79913986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1 560,0</w:t>
            </w:r>
          </w:p>
        </w:tc>
        <w:tc>
          <w:tcPr>
            <w:tcW w:w="575" w:type="pct"/>
          </w:tcPr>
          <w:p w14:paraId="5358CDED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10E0EDDE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20121F4A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1 560,0</w:t>
            </w:r>
          </w:p>
        </w:tc>
        <w:tc>
          <w:tcPr>
            <w:tcW w:w="471" w:type="pct"/>
          </w:tcPr>
          <w:p w14:paraId="724711DA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D5B53" w:rsidRPr="00D43A4C" w14:paraId="21576568" w14:textId="77777777" w:rsidTr="00F40865">
        <w:trPr>
          <w:trHeight w:val="780"/>
        </w:trPr>
        <w:tc>
          <w:tcPr>
            <w:tcW w:w="1131" w:type="pct"/>
            <w:tcBorders>
              <w:top w:val="nil"/>
            </w:tcBorders>
          </w:tcPr>
          <w:p w14:paraId="321F51A0" w14:textId="77777777" w:rsidR="00F40865" w:rsidRPr="00D43A4C" w:rsidRDefault="00F40865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</w:tcPr>
          <w:p w14:paraId="768B47DB" w14:textId="3AA98ADE" w:rsidR="00F40865" w:rsidRPr="00D43A4C" w:rsidRDefault="00F40865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  <w:tc>
          <w:tcPr>
            <w:tcW w:w="531" w:type="pct"/>
          </w:tcPr>
          <w:p w14:paraId="58508981" w14:textId="5932C776" w:rsidR="00F40865" w:rsidRPr="00D43A4C" w:rsidRDefault="00F40865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год</w:t>
            </w:r>
          </w:p>
        </w:tc>
        <w:tc>
          <w:tcPr>
            <w:tcW w:w="389" w:type="pct"/>
          </w:tcPr>
          <w:p w14:paraId="24B7F7E6" w14:textId="29F1B078" w:rsidR="00F40865" w:rsidRPr="00D43A4C" w:rsidRDefault="00F40865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1 560, 0</w:t>
            </w:r>
          </w:p>
        </w:tc>
        <w:tc>
          <w:tcPr>
            <w:tcW w:w="575" w:type="pct"/>
          </w:tcPr>
          <w:p w14:paraId="40AE0AD2" w14:textId="77777777" w:rsidR="00F40865" w:rsidRPr="00D43A4C" w:rsidRDefault="00F40865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6" w:type="pct"/>
          </w:tcPr>
          <w:p w14:paraId="6FE1F314" w14:textId="77777777" w:rsidR="00F40865" w:rsidRPr="00D43A4C" w:rsidRDefault="00F40865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6" w:type="pct"/>
          </w:tcPr>
          <w:p w14:paraId="4A372978" w14:textId="19E30309" w:rsidR="00F40865" w:rsidRPr="00D43A4C" w:rsidRDefault="00D845ED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1 560,0</w:t>
            </w:r>
          </w:p>
        </w:tc>
        <w:tc>
          <w:tcPr>
            <w:tcW w:w="471" w:type="pct"/>
          </w:tcPr>
          <w:p w14:paraId="413ECD51" w14:textId="77777777" w:rsidR="00F40865" w:rsidRPr="00D43A4C" w:rsidRDefault="00F40865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5B53" w:rsidRPr="00D43A4C" w14:paraId="40D8C189" w14:textId="77777777" w:rsidTr="00F40865">
        <w:tc>
          <w:tcPr>
            <w:tcW w:w="1131" w:type="pct"/>
          </w:tcPr>
          <w:p w14:paraId="209FC7B3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771" w:type="pct"/>
          </w:tcPr>
          <w:p w14:paraId="2CBCEA4E" w14:textId="1A1C3951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14:paraId="667588BA" w14:textId="39074E13" w:rsidR="00D43A4C" w:rsidRPr="00D43A4C" w:rsidRDefault="00D43A4C" w:rsidP="00F40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2022 – 202</w:t>
            </w:r>
            <w:r w:rsidR="00F40865">
              <w:rPr>
                <w:rFonts w:ascii="Times New Roman" w:hAnsi="Times New Roman"/>
                <w:sz w:val="28"/>
                <w:szCs w:val="28"/>
              </w:rPr>
              <w:t>5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</w:tc>
        <w:tc>
          <w:tcPr>
            <w:tcW w:w="389" w:type="pct"/>
          </w:tcPr>
          <w:p w14:paraId="460B31F8" w14:textId="43F76BF0" w:rsidR="00D43A4C" w:rsidRPr="00D43A4C" w:rsidRDefault="008A4723" w:rsidP="000270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D43A4C" w:rsidRPr="00D43A4C">
              <w:rPr>
                <w:rFonts w:ascii="Times New Roman" w:hAnsi="Times New Roman"/>
                <w:sz w:val="28"/>
                <w:szCs w:val="28"/>
              </w:rPr>
              <w:t> </w:t>
            </w:r>
            <w:r w:rsidR="00CD5B53">
              <w:rPr>
                <w:rFonts w:ascii="Times New Roman" w:hAnsi="Times New Roman"/>
                <w:sz w:val="28"/>
                <w:szCs w:val="28"/>
              </w:rPr>
              <w:t>403</w:t>
            </w:r>
            <w:r w:rsidR="00D43A4C" w:rsidRPr="00D43A4C">
              <w:rPr>
                <w:rFonts w:ascii="Times New Roman" w:hAnsi="Times New Roman"/>
                <w:sz w:val="28"/>
                <w:szCs w:val="28"/>
              </w:rPr>
              <w:t>,</w:t>
            </w:r>
            <w:r w:rsidR="00CD5B5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75" w:type="pct"/>
          </w:tcPr>
          <w:p w14:paraId="3688CE3C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395CB727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34EB2777" w14:textId="13DCCE71" w:rsidR="00D43A4C" w:rsidRPr="00D43A4C" w:rsidRDefault="008A4723" w:rsidP="000270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D43A4C" w:rsidRPr="00D43A4C">
              <w:rPr>
                <w:rFonts w:ascii="Times New Roman" w:hAnsi="Times New Roman"/>
                <w:sz w:val="28"/>
                <w:szCs w:val="28"/>
              </w:rPr>
              <w:t> </w:t>
            </w:r>
            <w:r w:rsidR="00CD5B53">
              <w:rPr>
                <w:rFonts w:ascii="Times New Roman" w:hAnsi="Times New Roman"/>
                <w:sz w:val="28"/>
                <w:szCs w:val="28"/>
              </w:rPr>
              <w:t>403</w:t>
            </w:r>
            <w:r w:rsidR="00D43A4C" w:rsidRPr="00D43A4C">
              <w:rPr>
                <w:rFonts w:ascii="Times New Roman" w:hAnsi="Times New Roman"/>
                <w:sz w:val="28"/>
                <w:szCs w:val="28"/>
              </w:rPr>
              <w:t>,</w:t>
            </w:r>
            <w:r w:rsidR="00CD5B5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71" w:type="pct"/>
          </w:tcPr>
          <w:p w14:paraId="3C55C0F8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43A4C" w:rsidRPr="00D43A4C" w14:paraId="3BEEC0C8" w14:textId="77777777" w:rsidTr="003B09F8">
        <w:tc>
          <w:tcPr>
            <w:tcW w:w="5000" w:type="pct"/>
            <w:gridSpan w:val="8"/>
          </w:tcPr>
          <w:p w14:paraId="5A319A06" w14:textId="4A536B7D" w:rsidR="00D43A4C" w:rsidRPr="00D43A4C" w:rsidRDefault="00D43A4C" w:rsidP="00B458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Процессная часть</w:t>
            </w:r>
          </w:p>
        </w:tc>
      </w:tr>
      <w:tr w:rsidR="00CD5B53" w:rsidRPr="00D43A4C" w14:paraId="0DC5E2FB" w14:textId="77777777" w:rsidTr="00F40865">
        <w:trPr>
          <w:trHeight w:val="432"/>
        </w:trPr>
        <w:tc>
          <w:tcPr>
            <w:tcW w:w="1131" w:type="pct"/>
            <w:vMerge w:val="restart"/>
          </w:tcPr>
          <w:p w14:paraId="51668203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Комплекс процессных мероприятий «Модернизация </w:t>
            </w:r>
            <w:r w:rsidR="003B5411"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и дооборудование местной муниципальной системы оповещения </w:t>
            </w:r>
            <w:r w:rsidR="003B5411"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8"/>
                <w:szCs w:val="28"/>
              </w:rPr>
              <w:t>и информирования населения»</w:t>
            </w:r>
          </w:p>
        </w:tc>
        <w:tc>
          <w:tcPr>
            <w:tcW w:w="771" w:type="pct"/>
          </w:tcPr>
          <w:p w14:paraId="64968042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  <w:tc>
          <w:tcPr>
            <w:tcW w:w="531" w:type="pct"/>
          </w:tcPr>
          <w:p w14:paraId="7CC355A4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2022 год</w:t>
            </w:r>
          </w:p>
        </w:tc>
        <w:tc>
          <w:tcPr>
            <w:tcW w:w="389" w:type="pct"/>
          </w:tcPr>
          <w:p w14:paraId="6CB96378" w14:textId="14BADAB6" w:rsidR="00D43A4C" w:rsidRPr="00D43A4C" w:rsidRDefault="00C645F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756</w:t>
            </w:r>
            <w:r w:rsidR="00D43A4C" w:rsidRPr="00D43A4C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75" w:type="pct"/>
          </w:tcPr>
          <w:p w14:paraId="1F29EC34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2657593D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0007448B" w14:textId="29E27BA3" w:rsidR="00D43A4C" w:rsidRPr="00D43A4C" w:rsidRDefault="00C645F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756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71" w:type="pct"/>
          </w:tcPr>
          <w:p w14:paraId="31DD31A2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D5B53" w:rsidRPr="00D43A4C" w14:paraId="3C2AEB22" w14:textId="77777777" w:rsidTr="00F40865">
        <w:tc>
          <w:tcPr>
            <w:tcW w:w="1131" w:type="pct"/>
            <w:vMerge/>
          </w:tcPr>
          <w:p w14:paraId="7BA1711A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</w:tcPr>
          <w:p w14:paraId="7B7CDBF1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  <w:tc>
          <w:tcPr>
            <w:tcW w:w="531" w:type="pct"/>
          </w:tcPr>
          <w:p w14:paraId="000EA32B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2023 год</w:t>
            </w:r>
          </w:p>
        </w:tc>
        <w:tc>
          <w:tcPr>
            <w:tcW w:w="389" w:type="pct"/>
          </w:tcPr>
          <w:p w14:paraId="4C964A6A" w14:textId="3FB85F8A" w:rsidR="00D43A4C" w:rsidRPr="00D43A4C" w:rsidRDefault="00CD5B53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716</w:t>
            </w:r>
            <w:r w:rsidR="00D43A4C" w:rsidRPr="00D43A4C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75" w:type="pct"/>
          </w:tcPr>
          <w:p w14:paraId="3CB19B47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049EC0F2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595CC8B2" w14:textId="2D4DE5D8" w:rsidR="00D43A4C" w:rsidRPr="00D43A4C" w:rsidRDefault="00CD5B53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716</w:t>
            </w:r>
            <w:r w:rsidR="00D43A4C" w:rsidRPr="00D43A4C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71" w:type="pct"/>
          </w:tcPr>
          <w:p w14:paraId="578C4B20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D5B53" w:rsidRPr="00D43A4C" w14:paraId="277DA118" w14:textId="77777777" w:rsidTr="00F40865">
        <w:trPr>
          <w:trHeight w:val="780"/>
        </w:trPr>
        <w:tc>
          <w:tcPr>
            <w:tcW w:w="1131" w:type="pct"/>
            <w:vMerge/>
          </w:tcPr>
          <w:p w14:paraId="558B4F64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</w:tcPr>
          <w:p w14:paraId="5C719993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  <w:tc>
          <w:tcPr>
            <w:tcW w:w="531" w:type="pct"/>
          </w:tcPr>
          <w:p w14:paraId="0D1D8BF9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2024 год</w:t>
            </w:r>
          </w:p>
        </w:tc>
        <w:tc>
          <w:tcPr>
            <w:tcW w:w="389" w:type="pct"/>
          </w:tcPr>
          <w:p w14:paraId="418F94B1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1 000,0</w:t>
            </w:r>
          </w:p>
        </w:tc>
        <w:tc>
          <w:tcPr>
            <w:tcW w:w="575" w:type="pct"/>
          </w:tcPr>
          <w:p w14:paraId="3C481DD9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35ADD59D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68E8C252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1 000,0</w:t>
            </w:r>
          </w:p>
        </w:tc>
        <w:tc>
          <w:tcPr>
            <w:tcW w:w="471" w:type="pct"/>
          </w:tcPr>
          <w:p w14:paraId="4473BF45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D5B53" w:rsidRPr="00D43A4C" w14:paraId="29F3B747" w14:textId="77777777" w:rsidTr="00F40865">
        <w:trPr>
          <w:trHeight w:val="780"/>
        </w:trPr>
        <w:tc>
          <w:tcPr>
            <w:tcW w:w="1131" w:type="pct"/>
          </w:tcPr>
          <w:p w14:paraId="0C1A7655" w14:textId="77777777" w:rsidR="00C645FC" w:rsidRPr="00D43A4C" w:rsidRDefault="00C645F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</w:tcPr>
          <w:p w14:paraId="6E3A4330" w14:textId="02B53440" w:rsidR="00C645FC" w:rsidRPr="00D43A4C" w:rsidRDefault="00C645F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  <w:tc>
          <w:tcPr>
            <w:tcW w:w="531" w:type="pct"/>
          </w:tcPr>
          <w:p w14:paraId="4C307E00" w14:textId="6AFC293B" w:rsidR="00C645FC" w:rsidRPr="00D43A4C" w:rsidRDefault="00C645F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год</w:t>
            </w:r>
          </w:p>
        </w:tc>
        <w:tc>
          <w:tcPr>
            <w:tcW w:w="389" w:type="pct"/>
          </w:tcPr>
          <w:p w14:paraId="7B5E9FB0" w14:textId="64DD5AF4" w:rsidR="00C645FC" w:rsidRPr="00D43A4C" w:rsidRDefault="00C645F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71620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000,0</w:t>
            </w:r>
          </w:p>
        </w:tc>
        <w:tc>
          <w:tcPr>
            <w:tcW w:w="575" w:type="pct"/>
          </w:tcPr>
          <w:p w14:paraId="78210D08" w14:textId="5602EC97" w:rsidR="00C645FC" w:rsidRPr="00D43A4C" w:rsidRDefault="00C645F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26FDF3E7" w14:textId="493B4CF3" w:rsidR="00C645FC" w:rsidRPr="00D43A4C" w:rsidRDefault="00C645F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7782B277" w14:textId="471DFF71" w:rsidR="00C645FC" w:rsidRPr="00D43A4C" w:rsidRDefault="00C645F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71620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000,0</w:t>
            </w:r>
          </w:p>
        </w:tc>
        <w:tc>
          <w:tcPr>
            <w:tcW w:w="471" w:type="pct"/>
          </w:tcPr>
          <w:p w14:paraId="6C057F5B" w14:textId="0660646C" w:rsidR="00C645FC" w:rsidRPr="00D43A4C" w:rsidRDefault="00C645F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D5B53" w:rsidRPr="00D43A4C" w14:paraId="1E55E0A2" w14:textId="77777777" w:rsidTr="00F40865">
        <w:tc>
          <w:tcPr>
            <w:tcW w:w="1131" w:type="pct"/>
          </w:tcPr>
          <w:p w14:paraId="1999E632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771" w:type="pct"/>
          </w:tcPr>
          <w:p w14:paraId="4020C2C9" w14:textId="013B5089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14:paraId="43DD82D2" w14:textId="6E734C0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2022 – 202</w:t>
            </w:r>
            <w:r w:rsidR="00831709">
              <w:rPr>
                <w:rFonts w:ascii="Times New Roman" w:hAnsi="Times New Roman"/>
                <w:sz w:val="28"/>
                <w:szCs w:val="28"/>
              </w:rPr>
              <w:t>5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</w:tc>
        <w:tc>
          <w:tcPr>
            <w:tcW w:w="389" w:type="pct"/>
          </w:tcPr>
          <w:p w14:paraId="23F0780D" w14:textId="588FC176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7DBA">
              <w:rPr>
                <w:rFonts w:ascii="Times New Roman" w:hAnsi="Times New Roman"/>
                <w:sz w:val="28"/>
                <w:szCs w:val="28"/>
              </w:rPr>
              <w:t>3</w:t>
            </w:r>
            <w:r w:rsidR="00831709" w:rsidRPr="00577D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D5B53">
              <w:rPr>
                <w:rFonts w:ascii="Times New Roman" w:hAnsi="Times New Roman"/>
                <w:sz w:val="28"/>
                <w:szCs w:val="28"/>
              </w:rPr>
              <w:t>473</w:t>
            </w:r>
            <w:r w:rsidRPr="00577DBA">
              <w:rPr>
                <w:rFonts w:ascii="Times New Roman" w:hAnsi="Times New Roman"/>
                <w:sz w:val="28"/>
                <w:szCs w:val="28"/>
              </w:rPr>
              <w:t>,</w:t>
            </w:r>
            <w:r w:rsidR="00CD5B5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75" w:type="pct"/>
          </w:tcPr>
          <w:p w14:paraId="5B3A4251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650F1516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0EA8C9E8" w14:textId="32AA7410" w:rsidR="00D43A4C" w:rsidRPr="00D43A4C" w:rsidRDefault="00831709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D5B53">
              <w:rPr>
                <w:rFonts w:ascii="Times New Roman" w:hAnsi="Times New Roman"/>
                <w:sz w:val="28"/>
                <w:szCs w:val="28"/>
              </w:rPr>
              <w:t>473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</w:t>
            </w:r>
            <w:r w:rsidR="00CD5B5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71" w:type="pct"/>
          </w:tcPr>
          <w:p w14:paraId="7C5685BF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D5B53" w:rsidRPr="00D43A4C" w14:paraId="2E9F29C1" w14:textId="77777777" w:rsidTr="00F40865">
        <w:tc>
          <w:tcPr>
            <w:tcW w:w="1131" w:type="pct"/>
            <w:vMerge w:val="restart"/>
          </w:tcPr>
          <w:p w14:paraId="5F975E39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Комплекс процессных мероприятий: «Обеспечение первичных мер пожарной безопасности </w:t>
            </w:r>
            <w:r w:rsidR="003B5411"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на территории </w:t>
            </w:r>
            <w:r w:rsidR="003B5411"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8"/>
                <w:szCs w:val="28"/>
              </w:rPr>
              <w:t>МО «Юкковское сельское поселение»</w:t>
            </w:r>
          </w:p>
        </w:tc>
        <w:tc>
          <w:tcPr>
            <w:tcW w:w="771" w:type="pct"/>
          </w:tcPr>
          <w:p w14:paraId="4D069376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  <w:tc>
          <w:tcPr>
            <w:tcW w:w="531" w:type="pct"/>
          </w:tcPr>
          <w:p w14:paraId="1053FF25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2022 год</w:t>
            </w:r>
          </w:p>
        </w:tc>
        <w:tc>
          <w:tcPr>
            <w:tcW w:w="389" w:type="pct"/>
          </w:tcPr>
          <w:p w14:paraId="016FE9CA" w14:textId="0F596F4B" w:rsidR="00D43A4C" w:rsidRPr="00D43A4C" w:rsidRDefault="00462721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D43A4C" w:rsidRPr="00D43A4C"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575" w:type="pct"/>
          </w:tcPr>
          <w:p w14:paraId="3D689877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70ADDBE7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58DA2DF1" w14:textId="5EA5228E" w:rsidR="00D43A4C" w:rsidRPr="00D43A4C" w:rsidRDefault="00462721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D43A4C" w:rsidRPr="00D43A4C"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471" w:type="pct"/>
          </w:tcPr>
          <w:p w14:paraId="45216EA9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D5B53" w:rsidRPr="00D43A4C" w14:paraId="6B078634" w14:textId="77777777" w:rsidTr="00F40865">
        <w:tc>
          <w:tcPr>
            <w:tcW w:w="1131" w:type="pct"/>
            <w:vMerge/>
          </w:tcPr>
          <w:p w14:paraId="2B119B38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</w:tcPr>
          <w:p w14:paraId="5D7C7F78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  <w:tc>
          <w:tcPr>
            <w:tcW w:w="531" w:type="pct"/>
          </w:tcPr>
          <w:p w14:paraId="0C330D6B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2023 год</w:t>
            </w:r>
          </w:p>
        </w:tc>
        <w:tc>
          <w:tcPr>
            <w:tcW w:w="389" w:type="pct"/>
          </w:tcPr>
          <w:p w14:paraId="1D9667CA" w14:textId="7E747061" w:rsidR="00D43A4C" w:rsidRPr="00D43A4C" w:rsidRDefault="00A717C9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48206B">
              <w:rPr>
                <w:rFonts w:ascii="Times New Roman" w:hAnsi="Times New Roman"/>
                <w:sz w:val="28"/>
                <w:szCs w:val="28"/>
              </w:rPr>
              <w:t>60</w:t>
            </w:r>
            <w:r w:rsidR="00D43A4C" w:rsidRPr="00D43A4C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575" w:type="pct"/>
          </w:tcPr>
          <w:p w14:paraId="2E18606A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7837868A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053159A4" w14:textId="58688EA0" w:rsidR="00D43A4C" w:rsidRPr="00D43A4C" w:rsidRDefault="00A717C9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48206B">
              <w:rPr>
                <w:rFonts w:ascii="Times New Roman" w:hAnsi="Times New Roman"/>
                <w:sz w:val="28"/>
                <w:szCs w:val="28"/>
              </w:rPr>
              <w:t>60</w:t>
            </w:r>
            <w:r w:rsidR="00D43A4C" w:rsidRPr="00D43A4C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471" w:type="pct"/>
          </w:tcPr>
          <w:p w14:paraId="5148A5A5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D5B53" w:rsidRPr="00D43A4C" w14:paraId="2E98C44A" w14:textId="77777777" w:rsidTr="0048206B">
        <w:trPr>
          <w:trHeight w:val="2412"/>
        </w:trPr>
        <w:tc>
          <w:tcPr>
            <w:tcW w:w="1131" w:type="pct"/>
            <w:vMerge/>
          </w:tcPr>
          <w:p w14:paraId="1AB45BE0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</w:tcPr>
          <w:p w14:paraId="143551E8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  <w:tc>
          <w:tcPr>
            <w:tcW w:w="531" w:type="pct"/>
          </w:tcPr>
          <w:p w14:paraId="5C93E73A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2024 год</w:t>
            </w:r>
          </w:p>
        </w:tc>
        <w:tc>
          <w:tcPr>
            <w:tcW w:w="389" w:type="pct"/>
          </w:tcPr>
          <w:p w14:paraId="311A93E2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300,0</w:t>
            </w:r>
          </w:p>
        </w:tc>
        <w:tc>
          <w:tcPr>
            <w:tcW w:w="575" w:type="pct"/>
          </w:tcPr>
          <w:p w14:paraId="63A80996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40849A15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3A17E242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300,0</w:t>
            </w:r>
          </w:p>
        </w:tc>
        <w:tc>
          <w:tcPr>
            <w:tcW w:w="471" w:type="pct"/>
          </w:tcPr>
          <w:p w14:paraId="414FD485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D5B53" w:rsidRPr="00D43A4C" w14:paraId="58F00618" w14:textId="77777777" w:rsidTr="00F40865">
        <w:tc>
          <w:tcPr>
            <w:tcW w:w="1131" w:type="pct"/>
          </w:tcPr>
          <w:p w14:paraId="58813048" w14:textId="77777777" w:rsidR="0048206B" w:rsidRPr="00D43A4C" w:rsidRDefault="0048206B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</w:tcPr>
          <w:p w14:paraId="6F261E08" w14:textId="095DD74A" w:rsidR="0048206B" w:rsidRPr="00D43A4C" w:rsidRDefault="0048206B" w:rsidP="004820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  <w:tc>
          <w:tcPr>
            <w:tcW w:w="531" w:type="pct"/>
          </w:tcPr>
          <w:p w14:paraId="245B1DFB" w14:textId="5742D416" w:rsidR="0048206B" w:rsidRPr="00D43A4C" w:rsidRDefault="0048206B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год</w:t>
            </w:r>
          </w:p>
        </w:tc>
        <w:tc>
          <w:tcPr>
            <w:tcW w:w="389" w:type="pct"/>
          </w:tcPr>
          <w:p w14:paraId="5699F070" w14:textId="14EE9C7E" w:rsidR="0048206B" w:rsidRPr="00D43A4C" w:rsidRDefault="0048206B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300,0</w:t>
            </w:r>
          </w:p>
        </w:tc>
        <w:tc>
          <w:tcPr>
            <w:tcW w:w="575" w:type="pct"/>
          </w:tcPr>
          <w:p w14:paraId="6AA9D2C0" w14:textId="77777777" w:rsidR="0048206B" w:rsidRPr="00D43A4C" w:rsidRDefault="0048206B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6" w:type="pct"/>
          </w:tcPr>
          <w:p w14:paraId="1006F655" w14:textId="77777777" w:rsidR="0048206B" w:rsidRPr="00D43A4C" w:rsidRDefault="0048206B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6" w:type="pct"/>
          </w:tcPr>
          <w:p w14:paraId="7624C18A" w14:textId="16163B86" w:rsidR="0048206B" w:rsidRPr="00D43A4C" w:rsidRDefault="0048206B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300,0</w:t>
            </w:r>
          </w:p>
        </w:tc>
        <w:tc>
          <w:tcPr>
            <w:tcW w:w="471" w:type="pct"/>
          </w:tcPr>
          <w:p w14:paraId="7B21C0D8" w14:textId="77777777" w:rsidR="0048206B" w:rsidRPr="00D43A4C" w:rsidRDefault="0048206B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5B53" w:rsidRPr="00D43A4C" w14:paraId="3E82E64A" w14:textId="77777777" w:rsidTr="0048206B">
        <w:tc>
          <w:tcPr>
            <w:tcW w:w="1131" w:type="pct"/>
            <w:tcBorders>
              <w:bottom w:val="single" w:sz="4" w:space="0" w:color="auto"/>
            </w:tcBorders>
          </w:tcPr>
          <w:p w14:paraId="35AF19C9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lastRenderedPageBreak/>
              <w:t>Итого</w:t>
            </w:r>
          </w:p>
        </w:tc>
        <w:tc>
          <w:tcPr>
            <w:tcW w:w="771" w:type="pct"/>
          </w:tcPr>
          <w:p w14:paraId="197CF1C3" w14:textId="563D8D70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14:paraId="69539317" w14:textId="1A2D4584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2022 – 202</w:t>
            </w:r>
            <w:r w:rsidR="0048206B">
              <w:rPr>
                <w:rFonts w:ascii="Times New Roman" w:hAnsi="Times New Roman"/>
                <w:sz w:val="28"/>
                <w:szCs w:val="28"/>
              </w:rPr>
              <w:t>5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</w:tc>
        <w:tc>
          <w:tcPr>
            <w:tcW w:w="389" w:type="pct"/>
          </w:tcPr>
          <w:p w14:paraId="463EBD9C" w14:textId="0063E5C5" w:rsidR="00D43A4C" w:rsidRPr="00D43A4C" w:rsidRDefault="00A717C9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48206B">
              <w:rPr>
                <w:rFonts w:ascii="Times New Roman" w:hAnsi="Times New Roman"/>
                <w:sz w:val="28"/>
                <w:szCs w:val="28"/>
              </w:rPr>
              <w:t>60</w:t>
            </w:r>
            <w:r w:rsidR="00D43A4C" w:rsidRPr="00D43A4C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575" w:type="pct"/>
          </w:tcPr>
          <w:p w14:paraId="6FFCE4DB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53E4A7EF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060B57C4" w14:textId="28E4C7F4" w:rsidR="00D43A4C" w:rsidRPr="00D43A4C" w:rsidRDefault="00A717C9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48206B">
              <w:rPr>
                <w:rFonts w:ascii="Times New Roman" w:hAnsi="Times New Roman"/>
                <w:sz w:val="28"/>
                <w:szCs w:val="28"/>
              </w:rPr>
              <w:t>60</w:t>
            </w:r>
            <w:r w:rsidR="00D43A4C" w:rsidRPr="00D43A4C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471" w:type="pct"/>
          </w:tcPr>
          <w:p w14:paraId="7C32A8CE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D5B53" w:rsidRPr="00D43A4C" w14:paraId="11384DCF" w14:textId="77777777" w:rsidTr="0048206B">
        <w:tc>
          <w:tcPr>
            <w:tcW w:w="1131" w:type="pct"/>
            <w:vMerge w:val="restart"/>
            <w:tcBorders>
              <w:bottom w:val="nil"/>
            </w:tcBorders>
          </w:tcPr>
          <w:p w14:paraId="3EC97DAC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Комплекс процессных мероприятий: «Мероприятия в области предупреждения </w:t>
            </w:r>
            <w:r w:rsidR="003B5411"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и ликвидации последствий чрезвычайных ситуаций </w:t>
            </w:r>
            <w:r w:rsidR="003B5411"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и стихийных бедствий природного </w:t>
            </w:r>
            <w:r w:rsidR="003B5411"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8"/>
                <w:szCs w:val="28"/>
              </w:rPr>
              <w:t>и техногенного характера, обеспечение безопасности на водных объектах»</w:t>
            </w:r>
          </w:p>
        </w:tc>
        <w:tc>
          <w:tcPr>
            <w:tcW w:w="771" w:type="pct"/>
          </w:tcPr>
          <w:p w14:paraId="52E712B0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  <w:tc>
          <w:tcPr>
            <w:tcW w:w="531" w:type="pct"/>
          </w:tcPr>
          <w:p w14:paraId="05C4D6AA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2022 год</w:t>
            </w:r>
          </w:p>
        </w:tc>
        <w:tc>
          <w:tcPr>
            <w:tcW w:w="389" w:type="pct"/>
          </w:tcPr>
          <w:p w14:paraId="6B6BDA5F" w14:textId="4D96833E" w:rsidR="00D43A4C" w:rsidRPr="00D43A4C" w:rsidRDefault="00462721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D43A4C" w:rsidRPr="00D43A4C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575" w:type="pct"/>
          </w:tcPr>
          <w:p w14:paraId="23A56B92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1C1C79A9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0B741606" w14:textId="18B163A1" w:rsidR="00D43A4C" w:rsidRPr="00D43A4C" w:rsidRDefault="00462721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D43A4C" w:rsidRPr="00D43A4C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471" w:type="pct"/>
          </w:tcPr>
          <w:p w14:paraId="7F7D9E8C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D5B53" w:rsidRPr="00D43A4C" w14:paraId="1B17ADCD" w14:textId="77777777" w:rsidTr="0048206B">
        <w:tc>
          <w:tcPr>
            <w:tcW w:w="1131" w:type="pct"/>
            <w:vMerge/>
            <w:tcBorders>
              <w:bottom w:val="nil"/>
            </w:tcBorders>
          </w:tcPr>
          <w:p w14:paraId="380DB5DF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</w:tcPr>
          <w:p w14:paraId="01070448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  <w:tc>
          <w:tcPr>
            <w:tcW w:w="531" w:type="pct"/>
          </w:tcPr>
          <w:p w14:paraId="053BF096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2023 год</w:t>
            </w:r>
          </w:p>
        </w:tc>
        <w:tc>
          <w:tcPr>
            <w:tcW w:w="389" w:type="pct"/>
          </w:tcPr>
          <w:p w14:paraId="67896755" w14:textId="3DCBFA3A" w:rsidR="00D43A4C" w:rsidRPr="00D43A4C" w:rsidRDefault="001F734B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48206B">
              <w:rPr>
                <w:rFonts w:ascii="Times New Roman" w:hAnsi="Times New Roman"/>
                <w:sz w:val="28"/>
                <w:szCs w:val="28"/>
              </w:rPr>
              <w:t>0</w:t>
            </w:r>
            <w:r w:rsidR="00D43A4C" w:rsidRPr="00D43A4C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575" w:type="pct"/>
          </w:tcPr>
          <w:p w14:paraId="1D4E2019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59322F1B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7545F858" w14:textId="1B8F80A7" w:rsidR="00D43A4C" w:rsidRPr="00D43A4C" w:rsidRDefault="001F734B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="00D43A4C" w:rsidRPr="00D43A4C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471" w:type="pct"/>
          </w:tcPr>
          <w:p w14:paraId="18554A7F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D5B53" w:rsidRPr="00D43A4C" w14:paraId="1B43C92F" w14:textId="77777777" w:rsidTr="0048206B">
        <w:tc>
          <w:tcPr>
            <w:tcW w:w="1131" w:type="pct"/>
            <w:vMerge/>
            <w:tcBorders>
              <w:bottom w:val="nil"/>
            </w:tcBorders>
          </w:tcPr>
          <w:p w14:paraId="767345C5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</w:tcPr>
          <w:p w14:paraId="3F488E87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  <w:tc>
          <w:tcPr>
            <w:tcW w:w="531" w:type="pct"/>
          </w:tcPr>
          <w:p w14:paraId="5D90A38A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2024 год</w:t>
            </w:r>
          </w:p>
        </w:tc>
        <w:tc>
          <w:tcPr>
            <w:tcW w:w="389" w:type="pct"/>
          </w:tcPr>
          <w:p w14:paraId="10DEBE73" w14:textId="66BD210D" w:rsidR="00D43A4C" w:rsidRPr="00D43A4C" w:rsidRDefault="001F734B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260</w:t>
            </w:r>
            <w:r w:rsidR="00D43A4C" w:rsidRPr="00D43A4C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575" w:type="pct"/>
          </w:tcPr>
          <w:p w14:paraId="4C3D0909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5C906E24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2BDE4D0C" w14:textId="01A1D8F2" w:rsidR="00D43A4C" w:rsidRPr="00D43A4C" w:rsidRDefault="001F734B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260</w:t>
            </w:r>
            <w:r w:rsidR="00D43A4C" w:rsidRPr="00D43A4C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471" w:type="pct"/>
          </w:tcPr>
          <w:p w14:paraId="0A3E8367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D5B53" w:rsidRPr="00D43A4C" w14:paraId="3F27DBB5" w14:textId="77777777" w:rsidTr="0048206B">
        <w:tc>
          <w:tcPr>
            <w:tcW w:w="1131" w:type="pct"/>
            <w:tcBorders>
              <w:top w:val="nil"/>
            </w:tcBorders>
          </w:tcPr>
          <w:p w14:paraId="5731EBE1" w14:textId="77777777" w:rsidR="0048206B" w:rsidRPr="00D43A4C" w:rsidRDefault="0048206B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</w:tcPr>
          <w:p w14:paraId="313303E9" w14:textId="0A842721" w:rsidR="0048206B" w:rsidRPr="00D43A4C" w:rsidRDefault="0048206B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  <w:tc>
          <w:tcPr>
            <w:tcW w:w="531" w:type="pct"/>
          </w:tcPr>
          <w:p w14:paraId="0D29CE13" w14:textId="328BF31D" w:rsidR="0048206B" w:rsidRPr="00D43A4C" w:rsidRDefault="0048206B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год</w:t>
            </w:r>
          </w:p>
        </w:tc>
        <w:tc>
          <w:tcPr>
            <w:tcW w:w="389" w:type="pct"/>
          </w:tcPr>
          <w:p w14:paraId="17D36CDF" w14:textId="4D30AEB4" w:rsidR="0048206B" w:rsidRPr="00D43A4C" w:rsidRDefault="001F734B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260</w:t>
            </w:r>
            <w:r w:rsidR="0048206B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575" w:type="pct"/>
          </w:tcPr>
          <w:p w14:paraId="250462CE" w14:textId="77777777" w:rsidR="0048206B" w:rsidRPr="00D43A4C" w:rsidRDefault="0048206B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6" w:type="pct"/>
          </w:tcPr>
          <w:p w14:paraId="344F50BA" w14:textId="77777777" w:rsidR="0048206B" w:rsidRPr="00D43A4C" w:rsidRDefault="0048206B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6" w:type="pct"/>
          </w:tcPr>
          <w:p w14:paraId="61D8CBE1" w14:textId="3E0BE2EF" w:rsidR="0048206B" w:rsidRPr="00D43A4C" w:rsidRDefault="001F734B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260</w:t>
            </w:r>
            <w:r w:rsidR="0048206B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471" w:type="pct"/>
          </w:tcPr>
          <w:p w14:paraId="55126E8C" w14:textId="77777777" w:rsidR="0048206B" w:rsidRPr="00D43A4C" w:rsidRDefault="0048206B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5B53" w:rsidRPr="00D43A4C" w14:paraId="2D4E0E17" w14:textId="77777777" w:rsidTr="00F40865">
        <w:tc>
          <w:tcPr>
            <w:tcW w:w="1131" w:type="pct"/>
          </w:tcPr>
          <w:p w14:paraId="1289BD7C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771" w:type="pct"/>
          </w:tcPr>
          <w:p w14:paraId="4936F45F" w14:textId="1F871800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14:paraId="5C49AE70" w14:textId="584965D0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2022 – 202</w:t>
            </w:r>
            <w:r w:rsidR="0048206B">
              <w:rPr>
                <w:rFonts w:ascii="Times New Roman" w:hAnsi="Times New Roman"/>
                <w:sz w:val="28"/>
                <w:szCs w:val="28"/>
              </w:rPr>
              <w:t>5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</w:tc>
        <w:tc>
          <w:tcPr>
            <w:tcW w:w="389" w:type="pct"/>
          </w:tcPr>
          <w:p w14:paraId="11B5D4EF" w14:textId="7A0277EE" w:rsidR="00D43A4C" w:rsidRPr="00D43A4C" w:rsidRDefault="001F734B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770</w:t>
            </w:r>
            <w:r w:rsidR="00D43A4C" w:rsidRPr="00D43A4C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575" w:type="pct"/>
          </w:tcPr>
          <w:p w14:paraId="07B68AED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00FC5F1F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6CD9E480" w14:textId="4805CE44" w:rsidR="00D43A4C" w:rsidRPr="00D43A4C" w:rsidRDefault="001F734B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770</w:t>
            </w:r>
            <w:r w:rsidR="00D43A4C" w:rsidRPr="00D43A4C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471" w:type="pct"/>
          </w:tcPr>
          <w:p w14:paraId="7E200433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14:paraId="267F620C" w14:textId="0C2E673E" w:rsidR="00D43A4C" w:rsidRDefault="00D43A4C" w:rsidP="003B541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p w14:paraId="6B3B767C" w14:textId="19BD7B15" w:rsidR="0002616F" w:rsidRPr="00D43A4C" w:rsidRDefault="0002616F" w:rsidP="003B541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____________________________ </w:t>
      </w:r>
    </w:p>
    <w:p w14:paraId="7FE12A17" w14:textId="7AC87BF9" w:rsidR="0002616F" w:rsidRDefault="0002616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6A50204E" w14:textId="5EA504EF" w:rsidR="003F2F00" w:rsidRPr="00FD646F" w:rsidRDefault="003F2F00" w:rsidP="003F2F00">
      <w:pPr>
        <w:overflowPunct w:val="0"/>
        <w:autoSpaceDE w:val="0"/>
        <w:autoSpaceDN w:val="0"/>
        <w:adjustRightInd w:val="0"/>
        <w:spacing w:after="0" w:line="240" w:lineRule="auto"/>
        <w:ind w:left="8931"/>
        <w:textAlignment w:val="baseline"/>
        <w:rPr>
          <w:rFonts w:ascii="Times New Roman" w:hAnsi="Times New Roman"/>
          <w:sz w:val="28"/>
          <w:szCs w:val="28"/>
        </w:rPr>
      </w:pPr>
      <w:r w:rsidRPr="00FD646F">
        <w:rPr>
          <w:rFonts w:ascii="Times New Roman" w:hAnsi="Times New Roman"/>
          <w:sz w:val="28"/>
          <w:szCs w:val="28"/>
        </w:rPr>
        <w:lastRenderedPageBreak/>
        <w:t>«Приложение 5 к муниципальной программе</w:t>
      </w:r>
    </w:p>
    <w:p w14:paraId="1EF45230" w14:textId="28508EB2" w:rsidR="003F2F00" w:rsidRDefault="003F2F00" w:rsidP="00FD646F">
      <w:pPr>
        <w:overflowPunct w:val="0"/>
        <w:autoSpaceDE w:val="0"/>
        <w:autoSpaceDN w:val="0"/>
        <w:adjustRightInd w:val="0"/>
        <w:spacing w:after="0" w:line="240" w:lineRule="auto"/>
        <w:ind w:left="8931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FD646F">
        <w:rPr>
          <w:rFonts w:ascii="Times New Roman" w:hAnsi="Times New Roman"/>
          <w:color w:val="000000"/>
          <w:sz w:val="28"/>
          <w:szCs w:val="28"/>
        </w:rPr>
        <w:t xml:space="preserve">«Участие в предупреждении и ликвидации последствий чрезвычайных ситуаций </w:t>
      </w:r>
      <w:r w:rsidR="00FD646F">
        <w:rPr>
          <w:rFonts w:ascii="Times New Roman" w:hAnsi="Times New Roman"/>
          <w:color w:val="000000"/>
          <w:sz w:val="28"/>
          <w:szCs w:val="28"/>
        </w:rPr>
        <w:br/>
      </w:r>
      <w:r w:rsidRPr="00FD646F">
        <w:rPr>
          <w:rFonts w:ascii="Times New Roman" w:hAnsi="Times New Roman"/>
          <w:color w:val="000000"/>
          <w:sz w:val="28"/>
          <w:szCs w:val="28"/>
        </w:rPr>
        <w:t>и обеспечение первичных мер пожарной безопасности на территории МО «Юкковское сельское поселение»</w:t>
      </w:r>
    </w:p>
    <w:p w14:paraId="33147D82" w14:textId="035B9D53" w:rsidR="00740D50" w:rsidRPr="0002708F" w:rsidRDefault="00740D50" w:rsidP="00740D50">
      <w:pPr>
        <w:ind w:left="9498"/>
        <w:jc w:val="both"/>
        <w:rPr>
          <w:rFonts w:ascii="Times New Roman" w:hAnsi="Times New Roman"/>
          <w:sz w:val="28"/>
          <w:szCs w:val="28"/>
        </w:rPr>
      </w:pPr>
      <w:r w:rsidRPr="0002708F">
        <w:rPr>
          <w:rStyle w:val="aa"/>
          <w:rFonts w:ascii="Times New Roman" w:hAnsi="Times New Roman"/>
          <w:b w:val="0"/>
          <w:sz w:val="28"/>
          <w:szCs w:val="28"/>
        </w:rPr>
        <w:t>(</w:t>
      </w:r>
      <w:r>
        <w:rPr>
          <w:rStyle w:val="aa"/>
          <w:rFonts w:ascii="Times New Roman" w:hAnsi="Times New Roman"/>
          <w:b w:val="0"/>
          <w:sz w:val="28"/>
          <w:szCs w:val="28"/>
        </w:rPr>
        <w:t xml:space="preserve">в редакции от </w:t>
      </w:r>
      <w:r w:rsidR="001D5E49">
        <w:rPr>
          <w:rStyle w:val="aa"/>
          <w:rFonts w:ascii="Times New Roman" w:hAnsi="Times New Roman"/>
          <w:b w:val="0"/>
          <w:sz w:val="28"/>
          <w:szCs w:val="28"/>
        </w:rPr>
        <w:t>_</w:t>
      </w:r>
      <w:r w:rsidR="0046081F" w:rsidRPr="0046081F">
        <w:rPr>
          <w:rStyle w:val="aa"/>
          <w:rFonts w:ascii="Times New Roman" w:hAnsi="Times New Roman"/>
          <w:b w:val="0"/>
          <w:sz w:val="28"/>
          <w:szCs w:val="28"/>
          <w:u w:val="single"/>
        </w:rPr>
        <w:t>21.12.</w:t>
      </w:r>
      <w:r w:rsidR="0046081F">
        <w:rPr>
          <w:rStyle w:val="aa"/>
          <w:rFonts w:ascii="Times New Roman" w:hAnsi="Times New Roman"/>
          <w:b w:val="0"/>
          <w:sz w:val="28"/>
          <w:szCs w:val="28"/>
        </w:rPr>
        <w:t xml:space="preserve"> </w:t>
      </w:r>
      <w:r>
        <w:rPr>
          <w:rStyle w:val="aa"/>
          <w:rFonts w:ascii="Times New Roman" w:hAnsi="Times New Roman"/>
          <w:b w:val="0"/>
          <w:sz w:val="28"/>
          <w:szCs w:val="28"/>
          <w:u w:val="single"/>
        </w:rPr>
        <w:t>202</w:t>
      </w:r>
      <w:r w:rsidR="001D5E49">
        <w:rPr>
          <w:rStyle w:val="aa"/>
          <w:rFonts w:ascii="Times New Roman" w:hAnsi="Times New Roman"/>
          <w:b w:val="0"/>
          <w:sz w:val="28"/>
          <w:szCs w:val="28"/>
          <w:u w:val="single"/>
        </w:rPr>
        <w:t>3</w:t>
      </w:r>
      <w:r>
        <w:rPr>
          <w:rStyle w:val="aa"/>
          <w:rFonts w:ascii="Times New Roman" w:hAnsi="Times New Roman"/>
          <w:b w:val="0"/>
          <w:sz w:val="28"/>
          <w:szCs w:val="28"/>
        </w:rPr>
        <w:t xml:space="preserve"> № </w:t>
      </w:r>
      <w:r w:rsidR="001D5E49">
        <w:rPr>
          <w:rStyle w:val="aa"/>
          <w:rFonts w:ascii="Times New Roman" w:hAnsi="Times New Roman"/>
          <w:b w:val="0"/>
          <w:sz w:val="28"/>
          <w:szCs w:val="28"/>
        </w:rPr>
        <w:t>_</w:t>
      </w:r>
      <w:r w:rsidR="0046081F" w:rsidRPr="0046081F">
        <w:rPr>
          <w:rStyle w:val="aa"/>
          <w:rFonts w:ascii="Times New Roman" w:hAnsi="Times New Roman"/>
          <w:b w:val="0"/>
          <w:sz w:val="28"/>
          <w:szCs w:val="28"/>
          <w:u w:val="single"/>
        </w:rPr>
        <w:t>461</w:t>
      </w:r>
      <w:r w:rsidR="001D5E49">
        <w:rPr>
          <w:rStyle w:val="aa"/>
          <w:rFonts w:ascii="Times New Roman" w:hAnsi="Times New Roman"/>
          <w:b w:val="0"/>
          <w:sz w:val="28"/>
          <w:szCs w:val="28"/>
        </w:rPr>
        <w:t>__</w:t>
      </w:r>
      <w:r w:rsidRPr="0002708F">
        <w:rPr>
          <w:rStyle w:val="aa"/>
          <w:rFonts w:ascii="Times New Roman" w:hAnsi="Times New Roman"/>
          <w:b w:val="0"/>
          <w:sz w:val="28"/>
          <w:szCs w:val="28"/>
        </w:rPr>
        <w:t>)</w:t>
      </w:r>
    </w:p>
    <w:p w14:paraId="4620C4D2" w14:textId="77777777" w:rsidR="003F2F00" w:rsidRPr="00D43A4C" w:rsidRDefault="003F2F00" w:rsidP="003F2F0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b/>
          <w:sz w:val="28"/>
          <w:szCs w:val="28"/>
        </w:rPr>
      </w:pPr>
    </w:p>
    <w:p w14:paraId="722B82C1" w14:textId="77777777" w:rsidR="003F2F00" w:rsidRPr="00D43A4C" w:rsidRDefault="003F2F00" w:rsidP="003F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>Сводный детальный план реализации муниципальной программы</w:t>
      </w:r>
    </w:p>
    <w:p w14:paraId="0A44177C" w14:textId="77777777" w:rsidR="003F2F00" w:rsidRPr="00D43A4C" w:rsidRDefault="003F2F00" w:rsidP="003F2F00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 xml:space="preserve"> «Участие в предупреждении и ликвидации последствий чрезвычайных ситуаций и обеспечение первичных мер пожарной безопасности на территории МО «Юкковское сельское поселение»</w:t>
      </w:r>
    </w:p>
    <w:p w14:paraId="71459CC7" w14:textId="77777777" w:rsidR="003F2F00" w:rsidRPr="00D43A4C" w:rsidRDefault="003F2F00" w:rsidP="003F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>(наименование муниципальной программы)</w:t>
      </w:r>
    </w:p>
    <w:p w14:paraId="169C68FE" w14:textId="54F02D4A" w:rsidR="003F2F00" w:rsidRPr="00D43A4C" w:rsidRDefault="003F2F00" w:rsidP="003F2F00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>на 202</w:t>
      </w:r>
      <w:r>
        <w:rPr>
          <w:rFonts w:ascii="Times New Roman" w:hAnsi="Times New Roman"/>
          <w:sz w:val="28"/>
          <w:szCs w:val="28"/>
        </w:rPr>
        <w:t>3</w:t>
      </w:r>
      <w:r w:rsidRPr="00D43A4C">
        <w:rPr>
          <w:rFonts w:ascii="Times New Roman" w:hAnsi="Times New Roman"/>
          <w:sz w:val="28"/>
          <w:szCs w:val="28"/>
        </w:rPr>
        <w:t xml:space="preserve"> год</w:t>
      </w:r>
    </w:p>
    <w:p w14:paraId="0974A4EE" w14:textId="77777777" w:rsidR="003F2F00" w:rsidRPr="00D43A4C" w:rsidRDefault="003F2F00" w:rsidP="003F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>(очередной финансовый год)</w:t>
      </w:r>
    </w:p>
    <w:p w14:paraId="5AE7EAF8" w14:textId="77777777" w:rsidR="003F2F00" w:rsidRPr="00D43A4C" w:rsidRDefault="003F2F00" w:rsidP="003F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highlight w:val="yellow"/>
        </w:rPr>
      </w:pP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8"/>
        <w:gridCol w:w="2436"/>
        <w:gridCol w:w="2018"/>
        <w:gridCol w:w="2714"/>
        <w:gridCol w:w="1328"/>
        <w:gridCol w:w="1292"/>
        <w:gridCol w:w="879"/>
        <w:gridCol w:w="1401"/>
        <w:gridCol w:w="1864"/>
      </w:tblGrid>
      <w:tr w:rsidR="003F2F00" w:rsidRPr="00D43A4C" w14:paraId="7D0F68BD" w14:textId="77777777" w:rsidTr="00064B49">
        <w:trPr>
          <w:trHeight w:val="815"/>
          <w:jc w:val="center"/>
        </w:trPr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E01E4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8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B3A7C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Наименование муниципальной программы, подпрограммы, структурного элемента муниципальной программы </w:t>
            </w:r>
          </w:p>
        </w:tc>
        <w:tc>
          <w:tcPr>
            <w:tcW w:w="6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526E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Ответственный исполнитель, Соисполнитель, Участник 1) </w:t>
            </w:r>
          </w:p>
        </w:tc>
        <w:tc>
          <w:tcPr>
            <w:tcW w:w="9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A2651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Ожидаемый результат реализации структурного элемента на очередной год реализации 2)</w:t>
            </w:r>
          </w:p>
        </w:tc>
        <w:tc>
          <w:tcPr>
            <w:tcW w:w="4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E1E4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Год начала реализации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2DA65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Год окончания реализации</w:t>
            </w:r>
          </w:p>
        </w:tc>
        <w:tc>
          <w:tcPr>
            <w:tcW w:w="7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12432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Объем бюджетных ассигнований,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063AEE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Ответственный за реализацию структурного элемента</w:t>
            </w:r>
          </w:p>
        </w:tc>
      </w:tr>
      <w:tr w:rsidR="003F2F00" w:rsidRPr="00D43A4C" w14:paraId="53316F47" w14:textId="77777777" w:rsidTr="00064B49">
        <w:trPr>
          <w:jc w:val="center"/>
        </w:trPr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22846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8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FEAF5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6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59791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51FE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A5F94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19698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B194A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5FE14" w14:textId="18776B2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в том числе на очередной финансовый год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(2023)</w:t>
            </w:r>
          </w:p>
        </w:tc>
        <w:tc>
          <w:tcPr>
            <w:tcW w:w="6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12912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A86EB88" w14:textId="77777777" w:rsidR="003F2F00" w:rsidRPr="00D43A4C" w:rsidRDefault="003F2F00" w:rsidP="003F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"/>
          <w:szCs w:val="2"/>
          <w:highlight w:val="yellow"/>
        </w:rPr>
      </w:pP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2"/>
        <w:gridCol w:w="2440"/>
        <w:gridCol w:w="2021"/>
        <w:gridCol w:w="2717"/>
        <w:gridCol w:w="1331"/>
        <w:gridCol w:w="1281"/>
        <w:gridCol w:w="882"/>
        <w:gridCol w:w="1389"/>
        <w:gridCol w:w="1867"/>
      </w:tblGrid>
      <w:tr w:rsidR="003606CE" w:rsidRPr="00D43A4C" w14:paraId="73CE2BB9" w14:textId="77777777" w:rsidTr="00064B49">
        <w:trPr>
          <w:tblHeader/>
          <w:jc w:val="center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69A19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274D1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8578F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D66C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5E665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47F97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FA7F5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559F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072BA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3606CE" w:rsidRPr="00D43A4C" w14:paraId="34C4F962" w14:textId="77777777" w:rsidTr="00064B49">
        <w:trPr>
          <w:jc w:val="center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5676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1C941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Муниципальная программа «Участие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 предупреждении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 ликвидации последствий чрезвычайных ситуаций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обеспечение первичных мер пожарной безопасности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на территории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МО «Юкковское сельское поселение»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29B08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 МО «Юкковское сельское поселение»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24245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52C08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6F603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8B964" w14:textId="687C6042" w:rsidR="003F2F00" w:rsidRPr="00D43A4C" w:rsidRDefault="001D5E49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3F2F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D5B53">
              <w:rPr>
                <w:rFonts w:ascii="Times New Roman" w:hAnsi="Times New Roman"/>
                <w:sz w:val="24"/>
                <w:szCs w:val="24"/>
              </w:rPr>
              <w:t>403</w:t>
            </w:r>
            <w:r w:rsidR="003F2F00">
              <w:rPr>
                <w:rFonts w:ascii="Times New Roman" w:hAnsi="Times New Roman"/>
                <w:sz w:val="24"/>
                <w:szCs w:val="24"/>
              </w:rPr>
              <w:t>,</w:t>
            </w:r>
            <w:r w:rsidR="00CD5B5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052C" w14:textId="1F73772E" w:rsidR="003F2F00" w:rsidRPr="003F2F00" w:rsidRDefault="001D5E49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CD5B53">
              <w:rPr>
                <w:rFonts w:ascii="Times New Roman" w:hAnsi="Times New Roman"/>
                <w:sz w:val="24"/>
                <w:szCs w:val="24"/>
              </w:rPr>
              <w:t>276</w:t>
            </w:r>
            <w:r w:rsidR="003F2F00" w:rsidRPr="003F2F00">
              <w:rPr>
                <w:rFonts w:ascii="Times New Roman" w:hAnsi="Times New Roman"/>
                <w:sz w:val="24"/>
                <w:szCs w:val="24"/>
              </w:rPr>
              <w:t>,</w:t>
            </w:r>
            <w:r w:rsidR="00CD5B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C4CA3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по делам ГО, ЧС и безопасности администрации </w:t>
            </w: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МО «Юкковское сельское поселение» </w:t>
            </w:r>
          </w:p>
        </w:tc>
      </w:tr>
      <w:tr w:rsidR="003F2F00" w:rsidRPr="00D43A4C" w14:paraId="5FB3534A" w14:textId="77777777" w:rsidTr="00064B49">
        <w:trPr>
          <w:jc w:val="center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FFB4C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84C28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Процессная часть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E6130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06CE" w:rsidRPr="00D43A4C" w14:paraId="73803103" w14:textId="77777777" w:rsidTr="00064B49">
        <w:trPr>
          <w:jc w:val="center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F2A73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C858B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Комплекс процессных мероприятий: «Модернизация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и дооборудование местной муниципальной системы оповещения и информирования населения»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2ACC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администрация МО «Юкковское сельское поселение»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28CFC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нахождение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 постоянной готовности и модернизация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с требуемым дооборудованием существующей МСО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на территории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МО «Юкковское сельское поселение»,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а также снижение количества чрезвычайных ситуаций и правонарушений, включая минимизацию последствий от них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в МО «Юкковское сельское поселение»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74DDA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87C6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FA022" w14:textId="28DD4458" w:rsidR="003F2F00" w:rsidRPr="00D506F5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06F5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="003606CE">
              <w:rPr>
                <w:rFonts w:ascii="Times New Roman" w:hAnsi="Times New Roman"/>
                <w:sz w:val="24"/>
                <w:szCs w:val="24"/>
              </w:rPr>
              <w:t>473</w:t>
            </w:r>
            <w:r w:rsidRPr="00D506F5">
              <w:rPr>
                <w:rFonts w:ascii="Times New Roman" w:hAnsi="Times New Roman"/>
                <w:sz w:val="24"/>
                <w:szCs w:val="24"/>
              </w:rPr>
              <w:t>,</w:t>
            </w:r>
            <w:r w:rsidR="003606C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EECBB" w14:textId="2F69D374" w:rsidR="003F2F00" w:rsidRPr="00A74C71" w:rsidRDefault="003606CE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716</w:t>
            </w:r>
            <w:r w:rsidR="003F2F00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C7422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по делам ГО, ЧС и безопасности администрации МО «Юкковское сельское поселение» </w:t>
            </w:r>
          </w:p>
        </w:tc>
      </w:tr>
      <w:tr w:rsidR="003606CE" w:rsidRPr="00D43A4C" w14:paraId="032BD305" w14:textId="77777777" w:rsidTr="00064B49">
        <w:trPr>
          <w:jc w:val="center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5392D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F3B34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Мероприятие </w:t>
            </w:r>
          </w:p>
          <w:p w14:paraId="5C1F1B25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оказание услуг, </w:t>
            </w: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выполнение работ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по модернизации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дооборудованию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эксплуатационно-техническому обслуживания местной системы оповещения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и информирования населения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151CE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администрация МО «Юкковское </w:t>
            </w: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сельское поселение»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C0CE0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нахождение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 постоянной готовности </w:t>
            </w: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 модернизация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с требуемым дооборудованием существующей МСО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на территории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МО «Юкковское сельское поселение»,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а также снижение количества чрезвычайных ситуаций и правонарушений, включая минимизацию последствий от них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в МО «Юкковское сельское поселение»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6BA54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2022 год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6F0E5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CDD" w14:textId="3F27A93C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3 </w:t>
            </w:r>
            <w:r w:rsidR="003606CE">
              <w:rPr>
                <w:rFonts w:ascii="Times New Roman" w:hAnsi="Times New Roman"/>
                <w:sz w:val="24"/>
                <w:szCs w:val="24"/>
              </w:rPr>
              <w:t>473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>,</w:t>
            </w:r>
            <w:r w:rsidR="003606C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34CC" w14:textId="22F1D759" w:rsidR="003F2F00" w:rsidRPr="00D43A4C" w:rsidRDefault="003606CE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716</w:t>
            </w:r>
            <w:r w:rsidR="0010067C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36022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 делам ГО, ЧС и безопасности администрации МО «Юкковское сельское поселение» </w:t>
            </w:r>
          </w:p>
        </w:tc>
      </w:tr>
      <w:tr w:rsidR="003606CE" w:rsidRPr="00D43A4C" w14:paraId="493A3665" w14:textId="77777777" w:rsidTr="00064B49">
        <w:trPr>
          <w:jc w:val="center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120D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4F26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Комплекс процессных мероприятий: «Обеспечение первичных мер пожарной безопасности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на территории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МО «Юкковское сельское поселение»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27CA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администрация МО «Юкковское сельское поселение»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8590F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нахождение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 постоянной готовности: рабочем (исправном) состоянии, и требуемое дооборудование ИНППВ на территории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МО «Юкковское сельское поселение»,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а также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снижение количества чрезвычайных ситуаций, в том числе пожаров,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правонарушений, включая минимизацию последствий от них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в МО «Юкковское сельское поселение»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D64C6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FCEFB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3EDD" w14:textId="06CAD03F" w:rsidR="003F2F00" w:rsidRPr="00D43A4C" w:rsidRDefault="001D5E49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1 16</w:t>
            </w:r>
            <w:r w:rsidR="003F2F00">
              <w:rPr>
                <w:rFonts w:ascii="Times New Roman" w:hAnsi="Times New Roman"/>
                <w:sz w:val="24"/>
                <w:szCs w:val="24"/>
              </w:rPr>
              <w:t>0</w:t>
            </w:r>
            <w:r w:rsidR="003F2F00" w:rsidRPr="00D43A4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C694B" w14:textId="40F92594" w:rsidR="003F2F00" w:rsidRPr="00D43A4C" w:rsidRDefault="00654E59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86062">
              <w:rPr>
                <w:rFonts w:ascii="Times New Roman" w:hAnsi="Times New Roman"/>
                <w:sz w:val="24"/>
                <w:szCs w:val="24"/>
              </w:rPr>
              <w:t>60</w:t>
            </w:r>
            <w:r w:rsidR="003F2F00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0473F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по делам ГО, ЧС и безопасности администрации МО «Юкковское сельское поселение» </w:t>
            </w:r>
          </w:p>
        </w:tc>
      </w:tr>
      <w:tr w:rsidR="003606CE" w:rsidRPr="00D43A4C" w14:paraId="4E504CC5" w14:textId="77777777" w:rsidTr="00064B49">
        <w:trPr>
          <w:jc w:val="center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599EE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261C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  <w:p w14:paraId="51D5FA87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обеспечение требуемыми источниками наружного противопожарного водоснабжения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выполнение работ по техническому обслуживанию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ремонту их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 соответствии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с требованиями нормативных актов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8FEA3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администрация МО «Юкковское сельское поселение»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D74C7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нахождение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 постоянной готовности: рабочем (исправном) состоянии, и требуемое дооборудование ИНППВ на территории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МО «Юкковское сельское поселение»,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а также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снижение количества чрезвычайных ситуаций, в том числе пожаров,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правонарушений, включая минимизацию последствий от них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в МО «Юкковское сельское поселение»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5CDA8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9E4B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86B40" w14:textId="35AEF3C9" w:rsidR="003F2F00" w:rsidRPr="003A4709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654E5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Pr="003A47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76572" w14:textId="7729EEEB" w:rsidR="003F2F00" w:rsidRPr="003A4709" w:rsidRDefault="00654E59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1006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60,0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B8F2C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по делам ГО, ЧС и безопасности администрации МО «Юкковское сельское поселение» </w:t>
            </w:r>
          </w:p>
        </w:tc>
      </w:tr>
      <w:tr w:rsidR="003606CE" w:rsidRPr="00D43A4C" w14:paraId="7D2AA800" w14:textId="77777777" w:rsidTr="00064B49">
        <w:trPr>
          <w:jc w:val="center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0DD6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5B6A4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  <w:p w14:paraId="07BC7AA3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проведение противопожарных мероприятий, требуемых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в пожароопасные периоды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97683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администрация МО «Юкковское сельское поселение»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45B61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снижение количества чрезвычайных ситуаций, в том числе пожаров,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правонарушений, включая минимизацию последствий от них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в МО «Юкковское сельское поселение»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25F45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DBB66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B1006" w14:textId="77777777" w:rsidR="003F2F00" w:rsidRPr="003A4709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Pr="003A47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00,0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7319" w14:textId="40DB9214" w:rsidR="003F2F00" w:rsidRPr="003A4709" w:rsidRDefault="0010067C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5368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по делам ГО, ЧС и безопасности администрации МО «Юкковское сельское поселение» </w:t>
            </w:r>
          </w:p>
        </w:tc>
      </w:tr>
      <w:tr w:rsidR="003606CE" w:rsidRPr="00D43A4C" w14:paraId="64E7F461" w14:textId="77777777" w:rsidTr="00064B49">
        <w:trPr>
          <w:jc w:val="center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C056E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9297F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Комплекс процессных мероприятий: «Мероприятия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 области предупреждения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ликвидации </w:t>
            </w: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последствий чрезвычайных ситуаций и стихийных бедствий природного и техногенного характера, обеспечение безопасности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на водных объектах»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9D37E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 МО «Юкковское сельское поселение»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3410B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снижение количества чрезвычайных ситуаций, в том на водных объектах,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правонарушений, включая минимизацию </w:t>
            </w: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последствий от них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в МО «Юкковское сельское поселение»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2CA5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2022 год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9420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375D4" w14:textId="77777777" w:rsidR="003F2F00" w:rsidRPr="003A4709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770</w:t>
            </w:r>
            <w:r w:rsidRPr="003A47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C1690" w14:textId="5C15B0C6" w:rsidR="003F2F00" w:rsidRPr="003A4709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47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9860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3A47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A7645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по делам ГО, ЧС и безопасности администрации МО «Юкковское </w:t>
            </w: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сельское поселение» </w:t>
            </w:r>
          </w:p>
        </w:tc>
      </w:tr>
      <w:tr w:rsidR="003606CE" w:rsidRPr="00D43A4C" w14:paraId="36B760FA" w14:textId="77777777" w:rsidTr="00064B49">
        <w:trPr>
          <w:jc w:val="center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719BC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3.1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1BBD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  <w:p w14:paraId="340BDE5A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осуществление профилактических мероприятий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 области предупреждения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ликвидации последствий чрезвычайных ситуаций и стихийных бедствий природного и техногенного характера, обеспечение безопасности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на водных объектах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E017B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администрация МО «Юкковское сельское поселение»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B9CE8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снижение количества чрезвычайных ситуаций, в том на водных объектах,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правонарушений, включая минимизацию последствий от них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в МО «Юкковское сельское поселение»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F4638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5DFA9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2200D" w14:textId="77777777" w:rsidR="003F2F00" w:rsidRPr="003A4709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150</w:t>
            </w:r>
            <w:r w:rsidRPr="003A47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45B68" w14:textId="673348D0" w:rsidR="003F2F00" w:rsidRPr="003A4709" w:rsidRDefault="00BF376B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50,0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35F99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по делам ГО, ЧС и безопасности администрации МО «Юкковское сельское поселение» </w:t>
            </w:r>
          </w:p>
        </w:tc>
      </w:tr>
      <w:tr w:rsidR="003606CE" w:rsidRPr="00D43A4C" w14:paraId="4DD9F870" w14:textId="77777777" w:rsidTr="00064B49">
        <w:trPr>
          <w:jc w:val="center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1BFB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38C2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  <w:p w14:paraId="61A45CBE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организация деятельности органа повседневного управления РСЧС - </w:t>
            </w: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ДДС МО «Юкковское сельское поселение»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6BEEF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 МО «Юкковское сельское поселение»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7D5D4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снижение количества чрезвычайных ситуаций и правонарушений, включая минимизацию последствий от них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в МО «Юкковское сельское поселение»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FB5B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2022 год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1CDFE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84D63" w14:textId="77777777" w:rsidR="003F2F00" w:rsidRPr="003A4709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120</w:t>
            </w:r>
            <w:r w:rsidRPr="003A47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D86B5" w14:textId="77777777" w:rsidR="003F2F00" w:rsidRPr="003A4709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47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5D35A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по делам ГО, ЧС и безопасности администрации </w:t>
            </w: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МО «Юкковское сельское поселение» </w:t>
            </w:r>
          </w:p>
        </w:tc>
      </w:tr>
      <w:tr w:rsidR="003606CE" w:rsidRPr="00D43A4C" w14:paraId="1328FF65" w14:textId="77777777" w:rsidTr="00064B49">
        <w:trPr>
          <w:jc w:val="center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CB3C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A1DF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  <w:p w14:paraId="2D27E97D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создание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обеспечение резерва материальных ресурсов для участия в предупреждении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и ликвидации последствий ЧС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53574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администрация МО «Юкковское сельское поселение»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08332" w14:textId="357F07AD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снижение количества чрезвычайных ситуаций и правонарушений, включая минимизацию последствий от них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в МО «Юкковское сельское поселение»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1046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B119D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F991C" w14:textId="77777777" w:rsidR="003F2F00" w:rsidRPr="003A4709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500</w:t>
            </w:r>
            <w:r w:rsidRPr="003A47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1C8A6" w14:textId="22EF9C3D" w:rsidR="003F2F00" w:rsidRPr="003A4709" w:rsidRDefault="00BF376B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</w:t>
            </w:r>
            <w:r w:rsidR="003F2F00" w:rsidRPr="003A47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B5D59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по делам ГО, ЧС и безопасности администрации МО «Юкковское сельское поселение» </w:t>
            </w:r>
          </w:p>
        </w:tc>
      </w:tr>
      <w:tr w:rsidR="003606CE" w:rsidRPr="00D43A4C" w14:paraId="38BC1D65" w14:textId="77777777" w:rsidTr="00064B49">
        <w:trPr>
          <w:jc w:val="center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A73ED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E0159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Итого по &lt;Участник 1&gt;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7A4A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администрация МО «Юкковское сельское поселение»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E433F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A3FA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D6A5D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642A3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71A50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96A9E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3C0780C" w14:textId="77777777" w:rsidR="003F2F00" w:rsidRPr="00D43A4C" w:rsidRDefault="003F2F00" w:rsidP="003F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29CA1B5C" w14:textId="77777777" w:rsidR="003F2F00" w:rsidRPr="00D43A4C" w:rsidRDefault="003F2F00" w:rsidP="003F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>--------------------------------</w:t>
      </w:r>
    </w:p>
    <w:p w14:paraId="49885856" w14:textId="77777777" w:rsidR="003F2F00" w:rsidRPr="00D43A4C" w:rsidRDefault="003F2F00" w:rsidP="003F2F00">
      <w:pPr>
        <w:widowControl w:val="0"/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D43A4C">
        <w:rPr>
          <w:rFonts w:ascii="Times New Roman" w:hAnsi="Times New Roman"/>
          <w:sz w:val="20"/>
          <w:szCs w:val="20"/>
        </w:rPr>
        <w:t xml:space="preserve">1) Если участник не является ГРБС, после указания участника в скобках указывается (ГРБС - &lt;наименование органа исполнительной власти&gt;). Для подпрограмм </w:t>
      </w:r>
      <w:r w:rsidRPr="00D84ADF">
        <w:rPr>
          <w:rFonts w:ascii="Times New Roman" w:hAnsi="Times New Roman"/>
          <w:color w:val="000000"/>
          <w:sz w:val="24"/>
          <w:szCs w:val="24"/>
        </w:rPr>
        <w:br/>
      </w:r>
      <w:r w:rsidRPr="00D43A4C">
        <w:rPr>
          <w:rFonts w:ascii="Times New Roman" w:hAnsi="Times New Roman"/>
          <w:sz w:val="20"/>
          <w:szCs w:val="20"/>
        </w:rPr>
        <w:t>в графе 3 указывается соисполнитель, для структурных элементов муниципальной программы указывается участник.</w:t>
      </w:r>
    </w:p>
    <w:p w14:paraId="0EB1B2C3" w14:textId="77777777" w:rsidR="003F2F00" w:rsidRPr="00D43A4C" w:rsidRDefault="003F2F00" w:rsidP="003F2F00">
      <w:pPr>
        <w:widowControl w:val="0"/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D43A4C">
        <w:rPr>
          <w:rFonts w:ascii="Times New Roman" w:hAnsi="Times New Roman"/>
          <w:sz w:val="20"/>
          <w:szCs w:val="20"/>
        </w:rPr>
        <w:t>2) Для федерального (регионального, муниципального) проекта, мероприятий, направленных на достижение цели федерального (регионального, муниципального) проекта, комплекса процессных мероприятий графа заполняется в случае, если их ожидаемый результат не совпадает с результатами мероприятий, входящих в их состав.</w:t>
      </w:r>
      <w:r>
        <w:rPr>
          <w:rFonts w:ascii="Times New Roman" w:hAnsi="Times New Roman"/>
          <w:sz w:val="20"/>
          <w:szCs w:val="20"/>
        </w:rPr>
        <w:t>».</w:t>
      </w:r>
    </w:p>
    <w:p w14:paraId="52239C4F" w14:textId="77777777" w:rsidR="003F2F00" w:rsidRPr="00D43A4C" w:rsidRDefault="003F2F00" w:rsidP="003F2F0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right"/>
        <w:textAlignment w:val="baseline"/>
        <w:rPr>
          <w:rFonts w:ascii="Times New Roman" w:hAnsi="Times New Roman"/>
          <w:sz w:val="28"/>
          <w:szCs w:val="28"/>
          <w:highlight w:val="yellow"/>
        </w:rPr>
      </w:pPr>
    </w:p>
    <w:p w14:paraId="5E6CB536" w14:textId="77777777" w:rsidR="00D43A4C" w:rsidRDefault="00D43A4C" w:rsidP="003B5411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sectPr w:rsidR="00D43A4C" w:rsidSect="001213C8">
      <w:pgSz w:w="16838" w:h="11906" w:orient="landscape"/>
      <w:pgMar w:top="984" w:right="1134" w:bottom="850" w:left="1134" w:header="708" w:footer="4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6EE17" w14:textId="77777777" w:rsidR="005B2B53" w:rsidRDefault="005B2B53" w:rsidP="002C3073">
      <w:pPr>
        <w:spacing w:after="0" w:line="240" w:lineRule="auto"/>
      </w:pPr>
      <w:r>
        <w:separator/>
      </w:r>
    </w:p>
  </w:endnote>
  <w:endnote w:type="continuationSeparator" w:id="0">
    <w:p w14:paraId="64AC8D9A" w14:textId="77777777" w:rsidR="005B2B53" w:rsidRDefault="005B2B53" w:rsidP="002C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2A761" w14:textId="77777777" w:rsidR="00C64C2B" w:rsidRPr="00F525AA" w:rsidRDefault="00C64C2B">
    <w:pPr>
      <w:pStyle w:val="a7"/>
      <w:jc w:val="center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F73E2" w14:textId="77777777" w:rsidR="005B2B53" w:rsidRDefault="005B2B53" w:rsidP="002C3073">
      <w:pPr>
        <w:spacing w:after="0" w:line="240" w:lineRule="auto"/>
      </w:pPr>
      <w:r>
        <w:separator/>
      </w:r>
    </w:p>
  </w:footnote>
  <w:footnote w:type="continuationSeparator" w:id="0">
    <w:p w14:paraId="3CA5BF92" w14:textId="77777777" w:rsidR="005B2B53" w:rsidRDefault="005B2B53" w:rsidP="002C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70DC6" w14:textId="6A3ED46F" w:rsidR="00C64C2B" w:rsidRDefault="00C64C2B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C0190">
      <w:rPr>
        <w:noProof/>
      </w:rPr>
      <w:t>12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12689"/>
    <w:multiLevelType w:val="hybridMultilevel"/>
    <w:tmpl w:val="342E40CC"/>
    <w:lvl w:ilvl="0" w:tplc="4814802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 w15:restartNumberingAfterBreak="0">
    <w:nsid w:val="04986D05"/>
    <w:multiLevelType w:val="hybridMultilevel"/>
    <w:tmpl w:val="E4CE662A"/>
    <w:lvl w:ilvl="0" w:tplc="ADC4E31A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578EC"/>
    <w:multiLevelType w:val="hybridMultilevel"/>
    <w:tmpl w:val="8AE02B66"/>
    <w:lvl w:ilvl="0" w:tplc="B6F8E186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81F3ED8"/>
    <w:multiLevelType w:val="hybridMultilevel"/>
    <w:tmpl w:val="0368EF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89E4D3F"/>
    <w:multiLevelType w:val="hybridMultilevel"/>
    <w:tmpl w:val="523EA6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E67F25"/>
    <w:multiLevelType w:val="hybridMultilevel"/>
    <w:tmpl w:val="2D0A66A4"/>
    <w:lvl w:ilvl="0" w:tplc="28AC930E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 w15:restartNumberingAfterBreak="0">
    <w:nsid w:val="0A3539D3"/>
    <w:multiLevelType w:val="hybridMultilevel"/>
    <w:tmpl w:val="90D2626C"/>
    <w:lvl w:ilvl="0" w:tplc="DD90934E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 w15:restartNumberingAfterBreak="0">
    <w:nsid w:val="0AF9150C"/>
    <w:multiLevelType w:val="hybridMultilevel"/>
    <w:tmpl w:val="03EA777A"/>
    <w:lvl w:ilvl="0" w:tplc="44E44AE0">
      <w:start w:val="1"/>
      <w:numFmt w:val="decimal"/>
      <w:lvlText w:val="%1."/>
      <w:lvlJc w:val="left"/>
      <w:pPr>
        <w:ind w:left="37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0C93146F"/>
    <w:multiLevelType w:val="hybridMultilevel"/>
    <w:tmpl w:val="20DA953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11CF6DC4"/>
    <w:multiLevelType w:val="hybridMultilevel"/>
    <w:tmpl w:val="611A832E"/>
    <w:lvl w:ilvl="0" w:tplc="37286F76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0" w15:restartNumberingAfterBreak="0">
    <w:nsid w:val="12A909F8"/>
    <w:multiLevelType w:val="hybridMultilevel"/>
    <w:tmpl w:val="92FA0B4E"/>
    <w:lvl w:ilvl="0" w:tplc="D35E6B02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2B25CAF"/>
    <w:multiLevelType w:val="hybridMultilevel"/>
    <w:tmpl w:val="C5ACE7AC"/>
    <w:lvl w:ilvl="0" w:tplc="2076BC64">
      <w:start w:val="1"/>
      <w:numFmt w:val="bullet"/>
      <w:suff w:val="space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15ED4CE6"/>
    <w:multiLevelType w:val="hybridMultilevel"/>
    <w:tmpl w:val="103ABF72"/>
    <w:lvl w:ilvl="0" w:tplc="B53EAB38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33299C"/>
    <w:multiLevelType w:val="hybridMultilevel"/>
    <w:tmpl w:val="DC5E97BA"/>
    <w:lvl w:ilvl="0" w:tplc="5C1060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B678F3"/>
    <w:multiLevelType w:val="hybridMultilevel"/>
    <w:tmpl w:val="1DF21FE6"/>
    <w:lvl w:ilvl="0" w:tplc="BFE689A6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D76DA1"/>
    <w:multiLevelType w:val="multilevel"/>
    <w:tmpl w:val="997A62AA"/>
    <w:lvl w:ilvl="0">
      <w:start w:val="1"/>
      <w:numFmt w:val="decimal"/>
      <w:suff w:val="space"/>
      <w:lvlText w:val="%1."/>
      <w:lvlJc w:val="left"/>
      <w:pPr>
        <w:ind w:left="1647" w:hanging="1080"/>
      </w:pPr>
      <w:rPr>
        <w:rFonts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cs="Times New Roman" w:hint="default"/>
      </w:rPr>
    </w:lvl>
  </w:abstractNum>
  <w:abstractNum w:abstractNumId="16" w15:restartNumberingAfterBreak="0">
    <w:nsid w:val="260D0B62"/>
    <w:multiLevelType w:val="hybridMultilevel"/>
    <w:tmpl w:val="73ECAFD6"/>
    <w:lvl w:ilvl="0" w:tplc="3D92601C">
      <w:start w:val="4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7" w15:restartNumberingAfterBreak="0">
    <w:nsid w:val="324E0727"/>
    <w:multiLevelType w:val="multilevel"/>
    <w:tmpl w:val="FD7AEF1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00" w:hanging="360"/>
      </w:pPr>
      <w:rPr>
        <w:rFonts w:ascii="Calibri" w:hAnsi="Calibri" w:hint="default"/>
        <w:color w:val="000000"/>
        <w:sz w:val="2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ascii="Calibri" w:hAnsi="Calibri" w:hint="default"/>
        <w:color w:val="000000"/>
        <w:sz w:val="20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ascii="Calibri" w:hAnsi="Calibri" w:hint="default"/>
        <w:color w:val="000000"/>
        <w:sz w:val="20"/>
      </w:rPr>
    </w:lvl>
    <w:lvl w:ilvl="4">
      <w:start w:val="1"/>
      <w:numFmt w:val="decimal"/>
      <w:isLgl/>
      <w:lvlText w:val="%1.%2.%3.%4.%5."/>
      <w:lvlJc w:val="left"/>
      <w:pPr>
        <w:ind w:left="1260" w:hanging="720"/>
      </w:pPr>
      <w:rPr>
        <w:rFonts w:ascii="Calibri" w:hAnsi="Calibri" w:hint="default"/>
        <w:color w:val="000000"/>
        <w:sz w:val="20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ascii="Calibri" w:hAnsi="Calibri" w:hint="default"/>
        <w:color w:val="000000"/>
        <w:sz w:val="20"/>
      </w:rPr>
    </w:lvl>
    <w:lvl w:ilvl="6">
      <w:start w:val="1"/>
      <w:numFmt w:val="decimal"/>
      <w:isLgl/>
      <w:lvlText w:val="%1.%2.%3.%4.%5.%6.%7."/>
      <w:lvlJc w:val="left"/>
      <w:pPr>
        <w:ind w:left="1620" w:hanging="1080"/>
      </w:pPr>
      <w:rPr>
        <w:rFonts w:ascii="Calibri" w:hAnsi="Calibri" w:hint="default"/>
        <w:color w:val="000000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ascii="Calibri" w:hAnsi="Calibri" w:hint="default"/>
        <w:color w:val="000000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1980" w:hanging="1440"/>
      </w:pPr>
      <w:rPr>
        <w:rFonts w:ascii="Calibri" w:hAnsi="Calibri" w:hint="default"/>
        <w:color w:val="000000"/>
        <w:sz w:val="20"/>
      </w:rPr>
    </w:lvl>
  </w:abstractNum>
  <w:abstractNum w:abstractNumId="18" w15:restartNumberingAfterBreak="0">
    <w:nsid w:val="35374553"/>
    <w:multiLevelType w:val="hybridMultilevel"/>
    <w:tmpl w:val="F58C8A8C"/>
    <w:lvl w:ilvl="0" w:tplc="8104F92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A34BD9"/>
    <w:multiLevelType w:val="hybridMultilevel"/>
    <w:tmpl w:val="40C651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9F82D28"/>
    <w:multiLevelType w:val="hybridMultilevel"/>
    <w:tmpl w:val="60449DD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3A0230FC"/>
    <w:multiLevelType w:val="hybridMultilevel"/>
    <w:tmpl w:val="E0164B52"/>
    <w:lvl w:ilvl="0" w:tplc="C7CA2D78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2" w15:restartNumberingAfterBreak="0">
    <w:nsid w:val="3C1243EE"/>
    <w:multiLevelType w:val="hybridMultilevel"/>
    <w:tmpl w:val="674AE318"/>
    <w:lvl w:ilvl="0" w:tplc="CEA4F14A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316579C"/>
    <w:multiLevelType w:val="hybridMultilevel"/>
    <w:tmpl w:val="26388BD4"/>
    <w:lvl w:ilvl="0" w:tplc="9F0641D6">
      <w:start w:val="1"/>
      <w:numFmt w:val="decimal"/>
      <w:suff w:val="space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A41CEC"/>
    <w:multiLevelType w:val="hybridMultilevel"/>
    <w:tmpl w:val="E8989D32"/>
    <w:lvl w:ilvl="0" w:tplc="4E1E6428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4AC2ADF"/>
    <w:multiLevelType w:val="hybridMultilevel"/>
    <w:tmpl w:val="D310BDF0"/>
    <w:lvl w:ilvl="0" w:tplc="B7C0C6CA">
      <w:start w:val="1"/>
      <w:numFmt w:val="decimal"/>
      <w:suff w:val="space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6" w15:restartNumberingAfterBreak="0">
    <w:nsid w:val="47D87CFA"/>
    <w:multiLevelType w:val="hybridMultilevel"/>
    <w:tmpl w:val="428E9DAA"/>
    <w:lvl w:ilvl="0" w:tplc="2278CCE0">
      <w:start w:val="1"/>
      <w:numFmt w:val="bullet"/>
      <w:suff w:val="space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6B5F58"/>
    <w:multiLevelType w:val="hybridMultilevel"/>
    <w:tmpl w:val="A6F8E2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E8D2EBF"/>
    <w:multiLevelType w:val="hybridMultilevel"/>
    <w:tmpl w:val="F36C35DC"/>
    <w:lvl w:ilvl="0" w:tplc="9CAACAEA">
      <w:start w:val="3"/>
      <w:numFmt w:val="decimal"/>
      <w:lvlText w:val="%1."/>
      <w:lvlJc w:val="left"/>
      <w:pPr>
        <w:ind w:left="1068" w:hanging="360"/>
      </w:pPr>
      <w:rPr>
        <w:rFonts w:cs="Times New Roman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 w15:restartNumberingAfterBreak="0">
    <w:nsid w:val="51E7627E"/>
    <w:multiLevelType w:val="hybridMultilevel"/>
    <w:tmpl w:val="F55EBB1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996DF7"/>
    <w:multiLevelType w:val="hybridMultilevel"/>
    <w:tmpl w:val="D33676C0"/>
    <w:lvl w:ilvl="0" w:tplc="4864AB6C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5BA13B6"/>
    <w:multiLevelType w:val="hybridMultilevel"/>
    <w:tmpl w:val="802EF2FC"/>
    <w:lvl w:ilvl="0" w:tplc="4E28E19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2" w15:restartNumberingAfterBreak="0">
    <w:nsid w:val="56C7692B"/>
    <w:multiLevelType w:val="multilevel"/>
    <w:tmpl w:val="0C02FC4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abstractNum w:abstractNumId="33" w15:restartNumberingAfterBreak="0">
    <w:nsid w:val="5AA35E8B"/>
    <w:multiLevelType w:val="hybridMultilevel"/>
    <w:tmpl w:val="D73CD37C"/>
    <w:lvl w:ilvl="0" w:tplc="1F1AAABE">
      <w:start w:val="1"/>
      <w:numFmt w:val="bullet"/>
      <w:suff w:val="space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34" w15:restartNumberingAfterBreak="0">
    <w:nsid w:val="5B661DFF"/>
    <w:multiLevelType w:val="hybridMultilevel"/>
    <w:tmpl w:val="C090CC82"/>
    <w:lvl w:ilvl="0" w:tplc="01F4350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5E0F3BF9"/>
    <w:multiLevelType w:val="hybridMultilevel"/>
    <w:tmpl w:val="E9E6C738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6" w15:restartNumberingAfterBreak="0">
    <w:nsid w:val="5FA20819"/>
    <w:multiLevelType w:val="hybridMultilevel"/>
    <w:tmpl w:val="278A22CE"/>
    <w:lvl w:ilvl="0" w:tplc="0419000F">
      <w:start w:val="2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7" w15:restartNumberingAfterBreak="0">
    <w:nsid w:val="622D1290"/>
    <w:multiLevelType w:val="hybridMultilevel"/>
    <w:tmpl w:val="A0C8B23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77550EB"/>
    <w:multiLevelType w:val="hybridMultilevel"/>
    <w:tmpl w:val="517692E0"/>
    <w:lvl w:ilvl="0" w:tplc="C9D8D998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68652BAF"/>
    <w:multiLevelType w:val="hybridMultilevel"/>
    <w:tmpl w:val="1A709BFE"/>
    <w:lvl w:ilvl="0" w:tplc="50AADE62">
      <w:start w:val="1"/>
      <w:numFmt w:val="decimal"/>
      <w:lvlText w:val="%1."/>
      <w:lvlJc w:val="left"/>
      <w:pPr>
        <w:ind w:left="1758" w:hanging="10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0" w15:restartNumberingAfterBreak="0">
    <w:nsid w:val="6A093903"/>
    <w:multiLevelType w:val="hybridMultilevel"/>
    <w:tmpl w:val="EE725318"/>
    <w:lvl w:ilvl="0" w:tplc="5DBEDD78">
      <w:start w:val="1"/>
      <w:numFmt w:val="bullet"/>
      <w:suff w:val="space"/>
      <w:lvlText w:val=""/>
      <w:lvlJc w:val="left"/>
      <w:pPr>
        <w:ind w:left="4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2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5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4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8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5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10300" w:hanging="360"/>
      </w:pPr>
      <w:rPr>
        <w:rFonts w:ascii="Wingdings" w:hAnsi="Wingdings" w:hint="default"/>
      </w:rPr>
    </w:lvl>
  </w:abstractNum>
  <w:abstractNum w:abstractNumId="41" w15:restartNumberingAfterBreak="0">
    <w:nsid w:val="6FA018E1"/>
    <w:multiLevelType w:val="hybridMultilevel"/>
    <w:tmpl w:val="6498A694"/>
    <w:lvl w:ilvl="0" w:tplc="04C077B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0EB3A2A"/>
    <w:multiLevelType w:val="hybridMultilevel"/>
    <w:tmpl w:val="C20CE736"/>
    <w:lvl w:ilvl="0" w:tplc="41DC08CC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3" w15:restartNumberingAfterBreak="0">
    <w:nsid w:val="74703C5D"/>
    <w:multiLevelType w:val="hybridMultilevel"/>
    <w:tmpl w:val="93F809E8"/>
    <w:lvl w:ilvl="0" w:tplc="81701400">
      <w:start w:val="1"/>
      <w:numFmt w:val="decimal"/>
      <w:lvlText w:val="%1."/>
      <w:lvlJc w:val="left"/>
      <w:pPr>
        <w:ind w:left="1774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4" w15:restartNumberingAfterBreak="0">
    <w:nsid w:val="7DE1013C"/>
    <w:multiLevelType w:val="multilevel"/>
    <w:tmpl w:val="22F0B62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num w:numId="1" w16cid:durableId="1087773141">
    <w:abstractNumId w:val="35"/>
  </w:num>
  <w:num w:numId="2" w16cid:durableId="2088502027">
    <w:abstractNumId w:val="15"/>
  </w:num>
  <w:num w:numId="3" w16cid:durableId="1412045186">
    <w:abstractNumId w:val="26"/>
  </w:num>
  <w:num w:numId="4" w16cid:durableId="1418937658">
    <w:abstractNumId w:val="2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56786383">
    <w:abstractNumId w:val="22"/>
  </w:num>
  <w:num w:numId="6" w16cid:durableId="1673678935">
    <w:abstractNumId w:val="32"/>
  </w:num>
  <w:num w:numId="7" w16cid:durableId="1241981040">
    <w:abstractNumId w:val="9"/>
  </w:num>
  <w:num w:numId="8" w16cid:durableId="180705573">
    <w:abstractNumId w:val="43"/>
  </w:num>
  <w:num w:numId="9" w16cid:durableId="132088738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17035536">
    <w:abstractNumId w:val="36"/>
  </w:num>
  <w:num w:numId="11" w16cid:durableId="1331061747">
    <w:abstractNumId w:val="19"/>
  </w:num>
  <w:num w:numId="12" w16cid:durableId="430393055">
    <w:abstractNumId w:val="4"/>
  </w:num>
  <w:num w:numId="13" w16cid:durableId="1512992740">
    <w:abstractNumId w:val="27"/>
  </w:num>
  <w:num w:numId="14" w16cid:durableId="1302343667">
    <w:abstractNumId w:val="3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29871064">
    <w:abstractNumId w:val="21"/>
  </w:num>
  <w:num w:numId="16" w16cid:durableId="1447776028">
    <w:abstractNumId w:val="39"/>
  </w:num>
  <w:num w:numId="17" w16cid:durableId="1095590963">
    <w:abstractNumId w:val="0"/>
  </w:num>
  <w:num w:numId="18" w16cid:durableId="1591500271">
    <w:abstractNumId w:val="6"/>
  </w:num>
  <w:num w:numId="19" w16cid:durableId="450173988">
    <w:abstractNumId w:val="5"/>
  </w:num>
  <w:num w:numId="20" w16cid:durableId="1999572695">
    <w:abstractNumId w:val="37"/>
  </w:num>
  <w:num w:numId="21" w16cid:durableId="41757841">
    <w:abstractNumId w:val="23"/>
  </w:num>
  <w:num w:numId="22" w16cid:durableId="359285149">
    <w:abstractNumId w:val="44"/>
  </w:num>
  <w:num w:numId="23" w16cid:durableId="551162793">
    <w:abstractNumId w:val="33"/>
  </w:num>
  <w:num w:numId="24" w16cid:durableId="883833518">
    <w:abstractNumId w:val="25"/>
  </w:num>
  <w:num w:numId="25" w16cid:durableId="1635483186">
    <w:abstractNumId w:val="29"/>
  </w:num>
  <w:num w:numId="26" w16cid:durableId="141967206">
    <w:abstractNumId w:val="31"/>
  </w:num>
  <w:num w:numId="27" w16cid:durableId="1681077920">
    <w:abstractNumId w:val="8"/>
  </w:num>
  <w:num w:numId="28" w16cid:durableId="1580676756">
    <w:abstractNumId w:val="40"/>
  </w:num>
  <w:num w:numId="29" w16cid:durableId="921374163">
    <w:abstractNumId w:val="24"/>
  </w:num>
  <w:num w:numId="30" w16cid:durableId="1799647361">
    <w:abstractNumId w:val="30"/>
  </w:num>
  <w:num w:numId="31" w16cid:durableId="2001426003">
    <w:abstractNumId w:val="12"/>
  </w:num>
  <w:num w:numId="32" w16cid:durableId="1939940729">
    <w:abstractNumId w:val="14"/>
  </w:num>
  <w:num w:numId="33" w16cid:durableId="1609005049">
    <w:abstractNumId w:val="16"/>
  </w:num>
  <w:num w:numId="34" w16cid:durableId="6030128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431656388">
    <w:abstractNumId w:val="38"/>
  </w:num>
  <w:num w:numId="36" w16cid:durableId="3266411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792945543">
    <w:abstractNumId w:val="2"/>
  </w:num>
  <w:num w:numId="38" w16cid:durableId="1926382453">
    <w:abstractNumId w:val="11"/>
  </w:num>
  <w:num w:numId="39" w16cid:durableId="1998068251">
    <w:abstractNumId w:val="13"/>
  </w:num>
  <w:num w:numId="40" w16cid:durableId="1853031855">
    <w:abstractNumId w:val="18"/>
  </w:num>
  <w:num w:numId="41" w16cid:durableId="2139562693">
    <w:abstractNumId w:val="10"/>
  </w:num>
  <w:num w:numId="42" w16cid:durableId="1921865543">
    <w:abstractNumId w:val="1"/>
  </w:num>
  <w:num w:numId="43" w16cid:durableId="1004820120">
    <w:abstractNumId w:val="34"/>
  </w:num>
  <w:num w:numId="44" w16cid:durableId="1413115032">
    <w:abstractNumId w:val="41"/>
  </w:num>
  <w:num w:numId="45" w16cid:durableId="1212500845">
    <w:abstractNumId w:val="17"/>
  </w:num>
  <w:num w:numId="46" w16cid:durableId="1546675555">
    <w:abstractNumId w:val="20"/>
  </w:num>
  <w:num w:numId="47" w16cid:durableId="14594952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documentProtection w:edit="trackedChanges" w:enforcement="0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6CB"/>
    <w:rsid w:val="00001C4D"/>
    <w:rsid w:val="000040F8"/>
    <w:rsid w:val="000072D0"/>
    <w:rsid w:val="00010AE6"/>
    <w:rsid w:val="00012C05"/>
    <w:rsid w:val="00020EF6"/>
    <w:rsid w:val="00025071"/>
    <w:rsid w:val="0002616F"/>
    <w:rsid w:val="000261FE"/>
    <w:rsid w:val="0002708F"/>
    <w:rsid w:val="00037B44"/>
    <w:rsid w:val="00041A11"/>
    <w:rsid w:val="000509E0"/>
    <w:rsid w:val="0006526F"/>
    <w:rsid w:val="000714EB"/>
    <w:rsid w:val="00076EB1"/>
    <w:rsid w:val="00077D9E"/>
    <w:rsid w:val="00082D63"/>
    <w:rsid w:val="00083272"/>
    <w:rsid w:val="000838D6"/>
    <w:rsid w:val="00087EC3"/>
    <w:rsid w:val="00090FDC"/>
    <w:rsid w:val="00092593"/>
    <w:rsid w:val="000B1C0E"/>
    <w:rsid w:val="000B2490"/>
    <w:rsid w:val="000B3439"/>
    <w:rsid w:val="000B520C"/>
    <w:rsid w:val="000C354D"/>
    <w:rsid w:val="000C6028"/>
    <w:rsid w:val="000D16F2"/>
    <w:rsid w:val="000D3F90"/>
    <w:rsid w:val="000D5F51"/>
    <w:rsid w:val="000E302D"/>
    <w:rsid w:val="000F39A6"/>
    <w:rsid w:val="000F7A2C"/>
    <w:rsid w:val="0010067C"/>
    <w:rsid w:val="00100721"/>
    <w:rsid w:val="001014FA"/>
    <w:rsid w:val="00102A12"/>
    <w:rsid w:val="00105121"/>
    <w:rsid w:val="001146A9"/>
    <w:rsid w:val="00114799"/>
    <w:rsid w:val="001213C8"/>
    <w:rsid w:val="00125213"/>
    <w:rsid w:val="00137DE5"/>
    <w:rsid w:val="00140371"/>
    <w:rsid w:val="0014639C"/>
    <w:rsid w:val="00151623"/>
    <w:rsid w:val="00154B63"/>
    <w:rsid w:val="00154F3E"/>
    <w:rsid w:val="0016180D"/>
    <w:rsid w:val="00165E8F"/>
    <w:rsid w:val="00166655"/>
    <w:rsid w:val="00170C18"/>
    <w:rsid w:val="001765E5"/>
    <w:rsid w:val="00185BA9"/>
    <w:rsid w:val="00185F37"/>
    <w:rsid w:val="0018723E"/>
    <w:rsid w:val="00191454"/>
    <w:rsid w:val="001927FA"/>
    <w:rsid w:val="00196946"/>
    <w:rsid w:val="001A298C"/>
    <w:rsid w:val="001A2EA5"/>
    <w:rsid w:val="001A6CC3"/>
    <w:rsid w:val="001A77C6"/>
    <w:rsid w:val="001B47E8"/>
    <w:rsid w:val="001B5D1D"/>
    <w:rsid w:val="001B678D"/>
    <w:rsid w:val="001D15C2"/>
    <w:rsid w:val="001D5E49"/>
    <w:rsid w:val="001F2B88"/>
    <w:rsid w:val="001F4F1B"/>
    <w:rsid w:val="001F734B"/>
    <w:rsid w:val="001F7A52"/>
    <w:rsid w:val="00201895"/>
    <w:rsid w:val="00204B94"/>
    <w:rsid w:val="00204E33"/>
    <w:rsid w:val="002057F9"/>
    <w:rsid w:val="00215BF9"/>
    <w:rsid w:val="00232E05"/>
    <w:rsid w:val="002427D0"/>
    <w:rsid w:val="00242CB7"/>
    <w:rsid w:val="0026015A"/>
    <w:rsid w:val="00260B44"/>
    <w:rsid w:val="00260C40"/>
    <w:rsid w:val="00262B75"/>
    <w:rsid w:val="00262FDA"/>
    <w:rsid w:val="00270E19"/>
    <w:rsid w:val="00276B62"/>
    <w:rsid w:val="00276F7B"/>
    <w:rsid w:val="002773F8"/>
    <w:rsid w:val="002800C4"/>
    <w:rsid w:val="002812D3"/>
    <w:rsid w:val="002854BC"/>
    <w:rsid w:val="002872D1"/>
    <w:rsid w:val="00290B62"/>
    <w:rsid w:val="00294596"/>
    <w:rsid w:val="002B30FF"/>
    <w:rsid w:val="002B45A7"/>
    <w:rsid w:val="002B6595"/>
    <w:rsid w:val="002C3073"/>
    <w:rsid w:val="002C411D"/>
    <w:rsid w:val="002D7AFC"/>
    <w:rsid w:val="002E0005"/>
    <w:rsid w:val="002E1BF8"/>
    <w:rsid w:val="002E1D93"/>
    <w:rsid w:val="002E3479"/>
    <w:rsid w:val="002E4136"/>
    <w:rsid w:val="00307F15"/>
    <w:rsid w:val="00311864"/>
    <w:rsid w:val="00316ADA"/>
    <w:rsid w:val="0031794E"/>
    <w:rsid w:val="003206CB"/>
    <w:rsid w:val="00340F66"/>
    <w:rsid w:val="00342D8E"/>
    <w:rsid w:val="00345FE6"/>
    <w:rsid w:val="003520EE"/>
    <w:rsid w:val="00352463"/>
    <w:rsid w:val="003606CE"/>
    <w:rsid w:val="00363CC8"/>
    <w:rsid w:val="00364B65"/>
    <w:rsid w:val="00367C95"/>
    <w:rsid w:val="00372D17"/>
    <w:rsid w:val="00373A44"/>
    <w:rsid w:val="0037767A"/>
    <w:rsid w:val="00380D3B"/>
    <w:rsid w:val="003813BF"/>
    <w:rsid w:val="00383CAB"/>
    <w:rsid w:val="00383D5F"/>
    <w:rsid w:val="003874A6"/>
    <w:rsid w:val="00393A8D"/>
    <w:rsid w:val="003A4709"/>
    <w:rsid w:val="003A6BAF"/>
    <w:rsid w:val="003B09F8"/>
    <w:rsid w:val="003B26DF"/>
    <w:rsid w:val="003B5411"/>
    <w:rsid w:val="003B6CC1"/>
    <w:rsid w:val="003C03E9"/>
    <w:rsid w:val="003C75D9"/>
    <w:rsid w:val="003D247C"/>
    <w:rsid w:val="003D4BEE"/>
    <w:rsid w:val="003D68E5"/>
    <w:rsid w:val="003E17F6"/>
    <w:rsid w:val="003E6DDE"/>
    <w:rsid w:val="003E7C9A"/>
    <w:rsid w:val="003F2F00"/>
    <w:rsid w:val="003F3A44"/>
    <w:rsid w:val="003F4E3B"/>
    <w:rsid w:val="004009B9"/>
    <w:rsid w:val="00407FF6"/>
    <w:rsid w:val="0041313D"/>
    <w:rsid w:val="004154F5"/>
    <w:rsid w:val="0041596E"/>
    <w:rsid w:val="00415F66"/>
    <w:rsid w:val="00415FB0"/>
    <w:rsid w:val="004173C0"/>
    <w:rsid w:val="00423180"/>
    <w:rsid w:val="00423B2F"/>
    <w:rsid w:val="004317C8"/>
    <w:rsid w:val="00436ABD"/>
    <w:rsid w:val="00441779"/>
    <w:rsid w:val="004424AD"/>
    <w:rsid w:val="00442D7A"/>
    <w:rsid w:val="00443974"/>
    <w:rsid w:val="00452626"/>
    <w:rsid w:val="0046081F"/>
    <w:rsid w:val="00462721"/>
    <w:rsid w:val="004641A8"/>
    <w:rsid w:val="004668DE"/>
    <w:rsid w:val="004676E5"/>
    <w:rsid w:val="00475369"/>
    <w:rsid w:val="00475D01"/>
    <w:rsid w:val="0047634B"/>
    <w:rsid w:val="0048206B"/>
    <w:rsid w:val="0048233B"/>
    <w:rsid w:val="0048679F"/>
    <w:rsid w:val="00487C6E"/>
    <w:rsid w:val="004929E5"/>
    <w:rsid w:val="00495EDE"/>
    <w:rsid w:val="004A3E12"/>
    <w:rsid w:val="004A3F1D"/>
    <w:rsid w:val="004A5705"/>
    <w:rsid w:val="004A746C"/>
    <w:rsid w:val="004B26C5"/>
    <w:rsid w:val="004B672A"/>
    <w:rsid w:val="004C44A2"/>
    <w:rsid w:val="004E516E"/>
    <w:rsid w:val="004E5383"/>
    <w:rsid w:val="004E7B67"/>
    <w:rsid w:val="004E7CD6"/>
    <w:rsid w:val="004F49EC"/>
    <w:rsid w:val="005031EB"/>
    <w:rsid w:val="00503AFF"/>
    <w:rsid w:val="005107E5"/>
    <w:rsid w:val="00522EE0"/>
    <w:rsid w:val="00536F85"/>
    <w:rsid w:val="00542FF9"/>
    <w:rsid w:val="0054534C"/>
    <w:rsid w:val="005475D4"/>
    <w:rsid w:val="00547F4A"/>
    <w:rsid w:val="00556417"/>
    <w:rsid w:val="0056116D"/>
    <w:rsid w:val="005634C8"/>
    <w:rsid w:val="0056495D"/>
    <w:rsid w:val="005752E9"/>
    <w:rsid w:val="005757D1"/>
    <w:rsid w:val="00577305"/>
    <w:rsid w:val="00577DBA"/>
    <w:rsid w:val="005923D3"/>
    <w:rsid w:val="00595538"/>
    <w:rsid w:val="00597E7B"/>
    <w:rsid w:val="005A55DC"/>
    <w:rsid w:val="005A60C4"/>
    <w:rsid w:val="005B027A"/>
    <w:rsid w:val="005B121B"/>
    <w:rsid w:val="005B1F87"/>
    <w:rsid w:val="005B2B53"/>
    <w:rsid w:val="005C11B0"/>
    <w:rsid w:val="005C1827"/>
    <w:rsid w:val="005E4B35"/>
    <w:rsid w:val="005E4DF4"/>
    <w:rsid w:val="005E7B88"/>
    <w:rsid w:val="005F6644"/>
    <w:rsid w:val="005F7DB8"/>
    <w:rsid w:val="006044D1"/>
    <w:rsid w:val="00607694"/>
    <w:rsid w:val="00607A67"/>
    <w:rsid w:val="0061068C"/>
    <w:rsid w:val="006171BF"/>
    <w:rsid w:val="00620CD3"/>
    <w:rsid w:val="00620EC2"/>
    <w:rsid w:val="00631B4F"/>
    <w:rsid w:val="006335F6"/>
    <w:rsid w:val="00646855"/>
    <w:rsid w:val="00654AB3"/>
    <w:rsid w:val="00654E59"/>
    <w:rsid w:val="006623E9"/>
    <w:rsid w:val="00662EB9"/>
    <w:rsid w:val="00672EEE"/>
    <w:rsid w:val="00681B70"/>
    <w:rsid w:val="00681D4B"/>
    <w:rsid w:val="00687631"/>
    <w:rsid w:val="0069159A"/>
    <w:rsid w:val="006A0419"/>
    <w:rsid w:val="006B2B41"/>
    <w:rsid w:val="006B4F2D"/>
    <w:rsid w:val="006B5275"/>
    <w:rsid w:val="006C1384"/>
    <w:rsid w:val="006C23D9"/>
    <w:rsid w:val="006C2B97"/>
    <w:rsid w:val="006C369C"/>
    <w:rsid w:val="006C4E58"/>
    <w:rsid w:val="006C6AE9"/>
    <w:rsid w:val="006D121E"/>
    <w:rsid w:val="006D71DA"/>
    <w:rsid w:val="006E09D5"/>
    <w:rsid w:val="006E2C1C"/>
    <w:rsid w:val="006E6AAD"/>
    <w:rsid w:val="006E6ABD"/>
    <w:rsid w:val="006F0131"/>
    <w:rsid w:val="006F7AA4"/>
    <w:rsid w:val="00704086"/>
    <w:rsid w:val="0071620D"/>
    <w:rsid w:val="00724322"/>
    <w:rsid w:val="007307D1"/>
    <w:rsid w:val="00731E0A"/>
    <w:rsid w:val="00740D50"/>
    <w:rsid w:val="0075009D"/>
    <w:rsid w:val="00750DC8"/>
    <w:rsid w:val="00751B39"/>
    <w:rsid w:val="00754825"/>
    <w:rsid w:val="00760E52"/>
    <w:rsid w:val="00764D7A"/>
    <w:rsid w:val="00773AAA"/>
    <w:rsid w:val="00783171"/>
    <w:rsid w:val="00783A07"/>
    <w:rsid w:val="0079105D"/>
    <w:rsid w:val="007911F5"/>
    <w:rsid w:val="007A6E2D"/>
    <w:rsid w:val="007B12B5"/>
    <w:rsid w:val="007B1DEB"/>
    <w:rsid w:val="007B6036"/>
    <w:rsid w:val="007C2D45"/>
    <w:rsid w:val="007D6A7C"/>
    <w:rsid w:val="007E27EE"/>
    <w:rsid w:val="007E5E0C"/>
    <w:rsid w:val="007F00DE"/>
    <w:rsid w:val="007F54E1"/>
    <w:rsid w:val="00805D6C"/>
    <w:rsid w:val="00812D8E"/>
    <w:rsid w:val="008227A3"/>
    <w:rsid w:val="0082579B"/>
    <w:rsid w:val="00831709"/>
    <w:rsid w:val="00834CE9"/>
    <w:rsid w:val="0083613D"/>
    <w:rsid w:val="0083622F"/>
    <w:rsid w:val="008363D1"/>
    <w:rsid w:val="008422EC"/>
    <w:rsid w:val="008434C5"/>
    <w:rsid w:val="0086382A"/>
    <w:rsid w:val="00865A3C"/>
    <w:rsid w:val="00866EC4"/>
    <w:rsid w:val="00875DB1"/>
    <w:rsid w:val="00876CBD"/>
    <w:rsid w:val="0088013E"/>
    <w:rsid w:val="008A4723"/>
    <w:rsid w:val="008A4FE3"/>
    <w:rsid w:val="008B03BB"/>
    <w:rsid w:val="008D2674"/>
    <w:rsid w:val="008D3B31"/>
    <w:rsid w:val="008D6A02"/>
    <w:rsid w:val="008F6A51"/>
    <w:rsid w:val="008F6F56"/>
    <w:rsid w:val="00900749"/>
    <w:rsid w:val="009126D3"/>
    <w:rsid w:val="009276FA"/>
    <w:rsid w:val="009313B9"/>
    <w:rsid w:val="0094141E"/>
    <w:rsid w:val="0094498A"/>
    <w:rsid w:val="0095286B"/>
    <w:rsid w:val="00954D04"/>
    <w:rsid w:val="00962839"/>
    <w:rsid w:val="00966430"/>
    <w:rsid w:val="0097480D"/>
    <w:rsid w:val="00983D88"/>
    <w:rsid w:val="009859D5"/>
    <w:rsid w:val="00986062"/>
    <w:rsid w:val="00986B55"/>
    <w:rsid w:val="00991A6A"/>
    <w:rsid w:val="0099408F"/>
    <w:rsid w:val="00995E06"/>
    <w:rsid w:val="0099783D"/>
    <w:rsid w:val="0099784B"/>
    <w:rsid w:val="009A140C"/>
    <w:rsid w:val="009A3341"/>
    <w:rsid w:val="009A36B1"/>
    <w:rsid w:val="009A43D7"/>
    <w:rsid w:val="009C65F0"/>
    <w:rsid w:val="009D0332"/>
    <w:rsid w:val="009D5262"/>
    <w:rsid w:val="009E171C"/>
    <w:rsid w:val="009E788A"/>
    <w:rsid w:val="009F1415"/>
    <w:rsid w:val="009F15BC"/>
    <w:rsid w:val="009F189A"/>
    <w:rsid w:val="009F3827"/>
    <w:rsid w:val="009F4357"/>
    <w:rsid w:val="00A0782C"/>
    <w:rsid w:val="00A079FD"/>
    <w:rsid w:val="00A07AD2"/>
    <w:rsid w:val="00A126C9"/>
    <w:rsid w:val="00A31A9F"/>
    <w:rsid w:val="00A54C88"/>
    <w:rsid w:val="00A551E0"/>
    <w:rsid w:val="00A60C77"/>
    <w:rsid w:val="00A717C9"/>
    <w:rsid w:val="00A74C71"/>
    <w:rsid w:val="00A80A26"/>
    <w:rsid w:val="00A9066E"/>
    <w:rsid w:val="00A92FF4"/>
    <w:rsid w:val="00A9410C"/>
    <w:rsid w:val="00AA0F67"/>
    <w:rsid w:val="00AB0534"/>
    <w:rsid w:val="00AB4A13"/>
    <w:rsid w:val="00AC2395"/>
    <w:rsid w:val="00AC726B"/>
    <w:rsid w:val="00AE2114"/>
    <w:rsid w:val="00AE4E12"/>
    <w:rsid w:val="00AF588B"/>
    <w:rsid w:val="00B06993"/>
    <w:rsid w:val="00B07054"/>
    <w:rsid w:val="00B07B25"/>
    <w:rsid w:val="00B12D25"/>
    <w:rsid w:val="00B15DA6"/>
    <w:rsid w:val="00B15EED"/>
    <w:rsid w:val="00B35DFA"/>
    <w:rsid w:val="00B44BF7"/>
    <w:rsid w:val="00B458F1"/>
    <w:rsid w:val="00B46412"/>
    <w:rsid w:val="00B46756"/>
    <w:rsid w:val="00B470D9"/>
    <w:rsid w:val="00B51B13"/>
    <w:rsid w:val="00B53EA6"/>
    <w:rsid w:val="00B5440C"/>
    <w:rsid w:val="00B57FC9"/>
    <w:rsid w:val="00B6444A"/>
    <w:rsid w:val="00B75082"/>
    <w:rsid w:val="00B81C59"/>
    <w:rsid w:val="00B8498A"/>
    <w:rsid w:val="00BB77A6"/>
    <w:rsid w:val="00BC6E8C"/>
    <w:rsid w:val="00BD7328"/>
    <w:rsid w:val="00BE2575"/>
    <w:rsid w:val="00BE3189"/>
    <w:rsid w:val="00BE6638"/>
    <w:rsid w:val="00BE78C2"/>
    <w:rsid w:val="00BF0249"/>
    <w:rsid w:val="00BF376B"/>
    <w:rsid w:val="00BF4919"/>
    <w:rsid w:val="00BF6ED2"/>
    <w:rsid w:val="00C1495D"/>
    <w:rsid w:val="00C160D3"/>
    <w:rsid w:val="00C25A8A"/>
    <w:rsid w:val="00C274D7"/>
    <w:rsid w:val="00C33C0A"/>
    <w:rsid w:val="00C36D36"/>
    <w:rsid w:val="00C419C7"/>
    <w:rsid w:val="00C4368C"/>
    <w:rsid w:val="00C531E1"/>
    <w:rsid w:val="00C645FC"/>
    <w:rsid w:val="00C64C2B"/>
    <w:rsid w:val="00C71093"/>
    <w:rsid w:val="00C7262A"/>
    <w:rsid w:val="00C77342"/>
    <w:rsid w:val="00C87E02"/>
    <w:rsid w:val="00C92A5A"/>
    <w:rsid w:val="00C962F9"/>
    <w:rsid w:val="00CA2CB1"/>
    <w:rsid w:val="00CA2ECE"/>
    <w:rsid w:val="00CB43EC"/>
    <w:rsid w:val="00CB444B"/>
    <w:rsid w:val="00CC135E"/>
    <w:rsid w:val="00CC226C"/>
    <w:rsid w:val="00CC2472"/>
    <w:rsid w:val="00CC3576"/>
    <w:rsid w:val="00CD3398"/>
    <w:rsid w:val="00CD5B53"/>
    <w:rsid w:val="00CD6063"/>
    <w:rsid w:val="00CE6EEA"/>
    <w:rsid w:val="00CE789C"/>
    <w:rsid w:val="00CF2E1D"/>
    <w:rsid w:val="00D16C96"/>
    <w:rsid w:val="00D23E69"/>
    <w:rsid w:val="00D270E9"/>
    <w:rsid w:val="00D275D7"/>
    <w:rsid w:val="00D34EA9"/>
    <w:rsid w:val="00D374DD"/>
    <w:rsid w:val="00D438BE"/>
    <w:rsid w:val="00D43A4C"/>
    <w:rsid w:val="00D4476A"/>
    <w:rsid w:val="00D44A3D"/>
    <w:rsid w:val="00D45CE7"/>
    <w:rsid w:val="00D473B2"/>
    <w:rsid w:val="00D506F5"/>
    <w:rsid w:val="00D51AA2"/>
    <w:rsid w:val="00D5308D"/>
    <w:rsid w:val="00D57ABA"/>
    <w:rsid w:val="00D6250F"/>
    <w:rsid w:val="00D6577E"/>
    <w:rsid w:val="00D71B41"/>
    <w:rsid w:val="00D80C6E"/>
    <w:rsid w:val="00D845ED"/>
    <w:rsid w:val="00D84ADF"/>
    <w:rsid w:val="00D9609A"/>
    <w:rsid w:val="00DB226F"/>
    <w:rsid w:val="00DB6704"/>
    <w:rsid w:val="00DC7967"/>
    <w:rsid w:val="00DD46D5"/>
    <w:rsid w:val="00DE2967"/>
    <w:rsid w:val="00E03450"/>
    <w:rsid w:val="00E0781E"/>
    <w:rsid w:val="00E114E8"/>
    <w:rsid w:val="00E12A18"/>
    <w:rsid w:val="00E172E4"/>
    <w:rsid w:val="00E21599"/>
    <w:rsid w:val="00E3005E"/>
    <w:rsid w:val="00E339C9"/>
    <w:rsid w:val="00E362E2"/>
    <w:rsid w:val="00E36BBA"/>
    <w:rsid w:val="00E611B4"/>
    <w:rsid w:val="00E61405"/>
    <w:rsid w:val="00E712D7"/>
    <w:rsid w:val="00E71AC5"/>
    <w:rsid w:val="00E73372"/>
    <w:rsid w:val="00E73DBB"/>
    <w:rsid w:val="00E73F93"/>
    <w:rsid w:val="00E74245"/>
    <w:rsid w:val="00E74659"/>
    <w:rsid w:val="00E86E29"/>
    <w:rsid w:val="00E904DC"/>
    <w:rsid w:val="00E9414F"/>
    <w:rsid w:val="00EA7B6E"/>
    <w:rsid w:val="00EB2DAF"/>
    <w:rsid w:val="00EC3EC8"/>
    <w:rsid w:val="00ED615D"/>
    <w:rsid w:val="00ED760B"/>
    <w:rsid w:val="00EE2E4F"/>
    <w:rsid w:val="00EE6A46"/>
    <w:rsid w:val="00EF00BF"/>
    <w:rsid w:val="00F00537"/>
    <w:rsid w:val="00F06DA3"/>
    <w:rsid w:val="00F0744B"/>
    <w:rsid w:val="00F102EB"/>
    <w:rsid w:val="00F14FDE"/>
    <w:rsid w:val="00F15E5E"/>
    <w:rsid w:val="00F209E3"/>
    <w:rsid w:val="00F20AFB"/>
    <w:rsid w:val="00F35D3F"/>
    <w:rsid w:val="00F40865"/>
    <w:rsid w:val="00F40B02"/>
    <w:rsid w:val="00F40EB7"/>
    <w:rsid w:val="00F525AA"/>
    <w:rsid w:val="00F55BDE"/>
    <w:rsid w:val="00F668B5"/>
    <w:rsid w:val="00F672B7"/>
    <w:rsid w:val="00F82B95"/>
    <w:rsid w:val="00F840A1"/>
    <w:rsid w:val="00F85F95"/>
    <w:rsid w:val="00F86935"/>
    <w:rsid w:val="00F86CC6"/>
    <w:rsid w:val="00F92872"/>
    <w:rsid w:val="00F92B33"/>
    <w:rsid w:val="00FA5D91"/>
    <w:rsid w:val="00FB0B5C"/>
    <w:rsid w:val="00FB3D9C"/>
    <w:rsid w:val="00FC0190"/>
    <w:rsid w:val="00FC0F04"/>
    <w:rsid w:val="00FC6DB6"/>
    <w:rsid w:val="00FC7761"/>
    <w:rsid w:val="00FD5F82"/>
    <w:rsid w:val="00FD646F"/>
    <w:rsid w:val="00FF0378"/>
    <w:rsid w:val="00FF3E83"/>
    <w:rsid w:val="00FF5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7BBC5B"/>
  <w15:docId w15:val="{DA2F9C90-4D57-4180-B722-BB1928703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0D50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rsid w:val="00012C05"/>
    <w:pPr>
      <w:keepNext/>
      <w:spacing w:after="0" w:line="360" w:lineRule="auto"/>
      <w:jc w:val="center"/>
      <w:outlineLvl w:val="1"/>
    </w:pPr>
    <w:rPr>
      <w:rFonts w:ascii="Times New Roman" w:hAnsi="Times New Roman"/>
      <w:b/>
      <w:sz w:val="32"/>
      <w:szCs w:val="20"/>
    </w:rPr>
  </w:style>
  <w:style w:type="paragraph" w:styleId="3">
    <w:name w:val="heading 3"/>
    <w:basedOn w:val="a"/>
    <w:next w:val="a"/>
    <w:link w:val="30"/>
    <w:uiPriority w:val="99"/>
    <w:qFormat/>
    <w:rsid w:val="00012C05"/>
    <w:pPr>
      <w:keepNext/>
      <w:spacing w:after="0" w:line="240" w:lineRule="auto"/>
      <w:jc w:val="center"/>
      <w:outlineLvl w:val="2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012C05"/>
    <w:rPr>
      <w:rFonts w:ascii="Times New Roman" w:hAnsi="Times New Roman" w:cs="Times New Roman"/>
      <w:b/>
      <w:sz w:val="20"/>
      <w:szCs w:val="20"/>
    </w:rPr>
  </w:style>
  <w:style w:type="character" w:customStyle="1" w:styleId="30">
    <w:name w:val="Заголовок 3 Знак"/>
    <w:link w:val="3"/>
    <w:uiPriority w:val="99"/>
    <w:locked/>
    <w:rsid w:val="00012C05"/>
    <w:rPr>
      <w:rFonts w:ascii="Times New Roman" w:hAnsi="Times New Roman" w:cs="Times New Roman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F6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F668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locked/>
    <w:rsid w:val="002C3073"/>
    <w:rPr>
      <w:rFonts w:cs="Times New Roman"/>
    </w:rPr>
  </w:style>
  <w:style w:type="paragraph" w:styleId="a7">
    <w:name w:val="footer"/>
    <w:basedOn w:val="a"/>
    <w:link w:val="a8"/>
    <w:uiPriority w:val="99"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locked/>
    <w:rsid w:val="002C3073"/>
    <w:rPr>
      <w:rFonts w:cs="Times New Roman"/>
    </w:rPr>
  </w:style>
  <w:style w:type="paragraph" w:customStyle="1" w:styleId="ConsPlusTitle">
    <w:name w:val="ConsPlusTitle"/>
    <w:uiPriority w:val="99"/>
    <w:rsid w:val="007F00DE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styleId="a9">
    <w:name w:val="List Paragraph"/>
    <w:basedOn w:val="a"/>
    <w:uiPriority w:val="34"/>
    <w:qFormat/>
    <w:rsid w:val="007F00DE"/>
    <w:pPr>
      <w:ind w:left="720"/>
      <w:contextualSpacing/>
    </w:pPr>
    <w:rPr>
      <w:lang w:eastAsia="en-US"/>
    </w:rPr>
  </w:style>
  <w:style w:type="paragraph" w:customStyle="1" w:styleId="ConsPlusNormal">
    <w:name w:val="ConsPlusNormal"/>
    <w:link w:val="ConsPlusNormal0"/>
    <w:rsid w:val="007F00DE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B81C59"/>
    <w:rPr>
      <w:rFonts w:ascii="Arial" w:hAnsi="Arial" w:cs="Arial"/>
      <w:lang w:val="ru-RU" w:eastAsia="ru-RU" w:bidi="ar-SA"/>
    </w:rPr>
  </w:style>
  <w:style w:type="character" w:styleId="aa">
    <w:name w:val="Strong"/>
    <w:qFormat/>
    <w:rsid w:val="007F00DE"/>
    <w:rPr>
      <w:rFonts w:cs="Times New Roman"/>
      <w:b/>
      <w:bCs/>
    </w:rPr>
  </w:style>
  <w:style w:type="paragraph" w:styleId="HTML">
    <w:name w:val="HTML Preformatted"/>
    <w:basedOn w:val="a"/>
    <w:link w:val="HTML0"/>
    <w:uiPriority w:val="99"/>
    <w:rsid w:val="00B81C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B81C59"/>
    <w:rPr>
      <w:rFonts w:ascii="Courier New" w:hAnsi="Courier New" w:cs="Courier New"/>
      <w:sz w:val="20"/>
      <w:szCs w:val="20"/>
    </w:rPr>
  </w:style>
  <w:style w:type="paragraph" w:customStyle="1" w:styleId="ConsPlusNonformat">
    <w:name w:val="ConsPlusNonformat"/>
    <w:uiPriority w:val="99"/>
    <w:rsid w:val="00B81C5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printj">
    <w:name w:val="printj"/>
    <w:basedOn w:val="a"/>
    <w:uiPriority w:val="99"/>
    <w:rsid w:val="00B81C5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12">
    <w:name w:val="Font Style12"/>
    <w:uiPriority w:val="99"/>
    <w:rsid w:val="00012C05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"/>
    <w:uiPriority w:val="99"/>
    <w:rsid w:val="00012C05"/>
    <w:pPr>
      <w:widowControl w:val="0"/>
      <w:autoSpaceDE w:val="0"/>
      <w:autoSpaceDN w:val="0"/>
      <w:adjustRightInd w:val="0"/>
      <w:spacing w:after="0" w:line="259" w:lineRule="exact"/>
    </w:pPr>
    <w:rPr>
      <w:rFonts w:ascii="Times New Roman" w:hAnsi="Times New Roman"/>
      <w:sz w:val="24"/>
      <w:szCs w:val="24"/>
    </w:rPr>
  </w:style>
  <w:style w:type="paragraph" w:customStyle="1" w:styleId="ab">
    <w:name w:val="Стиль"/>
    <w:uiPriority w:val="99"/>
    <w:rsid w:val="00012C05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Cell">
    <w:name w:val="ConsPlusCell"/>
    <w:uiPriority w:val="99"/>
    <w:rsid w:val="00012C0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c">
    <w:name w:val="Знак"/>
    <w:basedOn w:val="a"/>
    <w:uiPriority w:val="99"/>
    <w:rsid w:val="00012C05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character" w:styleId="ad">
    <w:name w:val="page number"/>
    <w:uiPriority w:val="99"/>
    <w:rsid w:val="00012C05"/>
    <w:rPr>
      <w:rFonts w:cs="Times New Roman"/>
    </w:rPr>
  </w:style>
  <w:style w:type="paragraph" w:styleId="ae">
    <w:name w:val="Normal (Web)"/>
    <w:aliases w:val="Обычный (Web)1"/>
    <w:basedOn w:val="a"/>
    <w:link w:val="af"/>
    <w:uiPriority w:val="99"/>
    <w:rsid w:val="00012C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1">
    <w:name w:val="consplusnormal"/>
    <w:basedOn w:val="a"/>
    <w:uiPriority w:val="99"/>
    <w:rsid w:val="00012C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Title">
    <w:name w:val="ConsTitle"/>
    <w:uiPriority w:val="99"/>
    <w:rsid w:val="00012C0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printc">
    <w:name w:val="printc"/>
    <w:basedOn w:val="a"/>
    <w:uiPriority w:val="99"/>
    <w:rsid w:val="00012C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0">
    <w:name w:val="Emphasis"/>
    <w:uiPriority w:val="99"/>
    <w:qFormat/>
    <w:rsid w:val="00012C05"/>
    <w:rPr>
      <w:rFonts w:cs="Times New Roman"/>
      <w:i/>
      <w:iCs/>
    </w:rPr>
  </w:style>
  <w:style w:type="paragraph" w:customStyle="1" w:styleId="ConsNonformat">
    <w:name w:val="ConsNonformat"/>
    <w:uiPriority w:val="99"/>
    <w:rsid w:val="00F40B0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6E6AA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f">
    <w:name w:val="Обычный (Интернет) Знак"/>
    <w:aliases w:val="Обычный (Web)1 Знак"/>
    <w:link w:val="ae"/>
    <w:locked/>
    <w:rsid w:val="00A60C77"/>
    <w:rPr>
      <w:rFonts w:ascii="Times New Roman" w:hAnsi="Times New Roman"/>
      <w:sz w:val="24"/>
      <w:szCs w:val="24"/>
    </w:rPr>
  </w:style>
  <w:style w:type="paragraph" w:customStyle="1" w:styleId="1">
    <w:name w:val="Без интервала1"/>
    <w:rsid w:val="003E6DDE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character" w:customStyle="1" w:styleId="af1">
    <w:name w:val="Основной текст_"/>
    <w:link w:val="10"/>
    <w:locked/>
    <w:rsid w:val="003E6DDE"/>
    <w:rPr>
      <w:sz w:val="19"/>
      <w:szCs w:val="19"/>
      <w:shd w:val="clear" w:color="auto" w:fill="FFFFFF"/>
    </w:rPr>
  </w:style>
  <w:style w:type="paragraph" w:customStyle="1" w:styleId="10">
    <w:name w:val="Основной текст1"/>
    <w:basedOn w:val="a"/>
    <w:link w:val="af1"/>
    <w:rsid w:val="003E6DDE"/>
    <w:pPr>
      <w:widowControl w:val="0"/>
      <w:shd w:val="clear" w:color="auto" w:fill="FFFFFF"/>
      <w:spacing w:after="420" w:line="235" w:lineRule="exact"/>
      <w:jc w:val="both"/>
    </w:pPr>
    <w:rPr>
      <w:sz w:val="19"/>
      <w:szCs w:val="19"/>
    </w:rPr>
  </w:style>
  <w:style w:type="character" w:styleId="af2">
    <w:name w:val="Hyperlink"/>
    <w:uiPriority w:val="99"/>
    <w:semiHidden/>
    <w:unhideWhenUsed/>
    <w:rsid w:val="005B1F87"/>
    <w:rPr>
      <w:color w:val="0000FF"/>
      <w:u w:val="single"/>
    </w:rPr>
  </w:style>
  <w:style w:type="paragraph" w:styleId="af3">
    <w:name w:val="No Spacing"/>
    <w:link w:val="af4"/>
    <w:uiPriority w:val="99"/>
    <w:qFormat/>
    <w:rsid w:val="00D43A4C"/>
    <w:pPr>
      <w:suppressAutoHyphens/>
    </w:pPr>
    <w:rPr>
      <w:rFonts w:eastAsia="Calibri"/>
      <w:kern w:val="1"/>
      <w:sz w:val="22"/>
      <w:szCs w:val="22"/>
      <w:lang w:eastAsia="ar-SA"/>
    </w:rPr>
  </w:style>
  <w:style w:type="character" w:customStyle="1" w:styleId="af4">
    <w:name w:val="Без интервала Знак"/>
    <w:link w:val="af3"/>
    <w:uiPriority w:val="99"/>
    <w:locked/>
    <w:rsid w:val="00D43A4C"/>
    <w:rPr>
      <w:rFonts w:eastAsia="Calibri"/>
      <w:kern w:val="1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0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68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9702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D64E3D-A84B-48B5-B440-3F23CBCE1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570</TotalTime>
  <Pages>15</Pages>
  <Words>2407</Words>
  <Characters>13724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vsev</Company>
  <LinksUpToDate>false</LinksUpToDate>
  <CharactersWithSpaces>16099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Александра Н. Кошнякова</dc:creator>
  <cp:lastModifiedBy>Настя Горшкова</cp:lastModifiedBy>
  <cp:revision>78</cp:revision>
  <cp:lastPrinted>2023-12-21T10:06:00Z</cp:lastPrinted>
  <dcterms:created xsi:type="dcterms:W3CDTF">2023-02-06T06:43:00Z</dcterms:created>
  <dcterms:modified xsi:type="dcterms:W3CDTF">2023-12-21T10:10:00Z</dcterms:modified>
</cp:coreProperties>
</file>