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C396F" w14:textId="7E48FF4C" w:rsidR="00C75785" w:rsidRPr="00C75785" w:rsidRDefault="00C75785" w:rsidP="00C75785">
      <w:pPr>
        <w:spacing w:after="0" w:line="20" w:lineRule="atLeast"/>
        <w:ind w:left="-709" w:righ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C75785">
        <w:rPr>
          <w:rFonts w:ascii="Times New Roman" w:hAnsi="Times New Roman" w:cs="Times New Roman"/>
          <w:noProof/>
          <w:sz w:val="24"/>
          <w:szCs w:val="24"/>
        </w:rPr>
        <w:t>идентификатор</w:t>
      </w:r>
    </w:p>
    <w:p w14:paraId="13BEA957" w14:textId="1757F059" w:rsidR="00DA7B12" w:rsidRPr="00C75785" w:rsidRDefault="00C75785" w:rsidP="0006526F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noProof/>
          <w:sz w:val="28"/>
          <w:szCs w:val="28"/>
        </w:rPr>
      </w:pPr>
      <w:r w:rsidRPr="00C75785">
        <w:rPr>
          <w:rFonts w:ascii="Times New Roman" w:hAnsi="Times New Roman" w:cs="Times New Roman"/>
          <w:noProof/>
          <w:sz w:val="28"/>
          <w:szCs w:val="28"/>
        </w:rPr>
        <w:t>ГЕРБ</w:t>
      </w:r>
    </w:p>
    <w:p w14:paraId="2BF64AF4" w14:textId="77777777" w:rsidR="00C75785" w:rsidRDefault="00C7578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66E11D5" w14:textId="5630DF60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D8637C0" w14:textId="351FF9DF" w:rsidR="00FD2661" w:rsidRPr="00E270DA" w:rsidRDefault="00F668B5" w:rsidP="00DE300E">
      <w:pPr>
        <w:spacing w:after="0"/>
        <w:ind w:left="-709" w:right="-567" w:hanging="284"/>
        <w:rPr>
          <w:rFonts w:ascii="Times New Roman" w:eastAsiaTheme="minorHAnsi" w:hAnsi="Times New Roman" w:cs="Times New Roman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FD2661"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>_</w:t>
      </w:r>
      <w:r w:rsidR="00C75785">
        <w:rPr>
          <w:rFonts w:ascii="Times New Roman" w:eastAsiaTheme="minorHAnsi" w:hAnsi="Times New Roman" w:cs="Times New Roman"/>
          <w:sz w:val="28"/>
          <w:szCs w:val="18"/>
          <w:lang w:eastAsia="en-US"/>
        </w:rPr>
        <w:t>__</w:t>
      </w:r>
      <w:r w:rsidR="00C75785" w:rsidRPr="00C75785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21.12.2023</w:t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______ </w:t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ab/>
      </w:r>
      <w:r w:rsidR="00DE300E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    </w:t>
      </w:r>
      <w:r w:rsidR="00465717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   </w:t>
      </w:r>
      <w:r w:rsidR="00DE300E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 xml:space="preserve"> </w:t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>№ __</w:t>
      </w:r>
      <w:r w:rsidR="00C75785" w:rsidRPr="00C75785">
        <w:rPr>
          <w:rFonts w:ascii="Times New Roman" w:eastAsiaTheme="minorHAnsi" w:hAnsi="Times New Roman" w:cs="Times New Roman"/>
          <w:sz w:val="28"/>
          <w:szCs w:val="18"/>
          <w:u w:val="single"/>
          <w:lang w:eastAsia="en-US"/>
        </w:rPr>
        <w:t>459</w:t>
      </w:r>
      <w:r w:rsidR="00FD2661" w:rsidRPr="00E270DA">
        <w:rPr>
          <w:rFonts w:ascii="Times New Roman" w:eastAsiaTheme="minorHAnsi" w:hAnsi="Times New Roman" w:cs="Times New Roman"/>
          <w:sz w:val="28"/>
          <w:szCs w:val="18"/>
          <w:lang w:eastAsia="en-US"/>
        </w:rPr>
        <w:t>____</w:t>
      </w:r>
    </w:p>
    <w:p w14:paraId="11159B31" w14:textId="0D4F2CC3" w:rsidR="00FD2661" w:rsidRPr="00F668B5" w:rsidRDefault="00FD2661" w:rsidP="00FD2661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д. Юкки</w:t>
      </w:r>
    </w:p>
    <w:p w14:paraId="3FC7A916" w14:textId="78033146" w:rsidR="00B27C49" w:rsidRPr="00B27C49" w:rsidRDefault="00B27C49" w:rsidP="00FD2661">
      <w:pPr>
        <w:spacing w:after="0"/>
        <w:ind w:left="-709" w:right="-567" w:firstLine="425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52"/>
      </w:tblGrid>
      <w:tr w:rsidR="001A00DD" w:rsidRPr="00E55825" w14:paraId="5F76F7E1" w14:textId="77777777" w:rsidTr="007D5080">
        <w:trPr>
          <w:trHeight w:val="1687"/>
        </w:trPr>
        <w:tc>
          <w:tcPr>
            <w:tcW w:w="5252" w:type="dxa"/>
          </w:tcPr>
          <w:p w14:paraId="0153B7E4" w14:textId="77777777" w:rsidR="00534316" w:rsidRPr="00534316" w:rsidRDefault="008865CD" w:rsidP="00E270DA">
            <w:pPr>
              <w:pStyle w:val="aa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«</w:t>
            </w:r>
            <w:r w:rsidR="00534316" w:rsidRPr="00534316">
              <w:rPr>
                <w:rFonts w:ascii="Times New Roman" w:hAnsi="Times New Roman" w:cs="Times New Roman"/>
                <w:sz w:val="28"/>
                <w:szCs w:val="28"/>
              </w:rPr>
              <w:t>Об актуализации схемы теплоснабжения</w:t>
            </w:r>
          </w:p>
          <w:p w14:paraId="3598C354" w14:textId="3EF49321" w:rsidR="00534316" w:rsidRPr="00534316" w:rsidRDefault="00534316" w:rsidP="00E270DA">
            <w:pPr>
              <w:pStyle w:val="aa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34316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«Юкковское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316">
              <w:rPr>
                <w:rFonts w:ascii="Times New Roman" w:hAnsi="Times New Roman" w:cs="Times New Roman"/>
                <w:sz w:val="28"/>
                <w:szCs w:val="28"/>
              </w:rPr>
              <w:t>сельское поселение» Всеволожского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3431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района в 2023 г. (на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период до 2030</w:t>
            </w:r>
            <w:r w:rsidRPr="0053431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AA322B2" w14:textId="5D0AC56B" w:rsidR="001A00DD" w:rsidRPr="00E55825" w:rsidRDefault="001A00DD" w:rsidP="00A52AAE">
            <w:pPr>
              <w:pStyle w:val="aa"/>
              <w:jc w:val="both"/>
            </w:pPr>
          </w:p>
        </w:tc>
      </w:tr>
    </w:tbl>
    <w:p w14:paraId="18902233" w14:textId="7F24CD30" w:rsidR="008865CD" w:rsidRPr="002B7743" w:rsidRDefault="00DE300E" w:rsidP="00DA7B1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DE300E">
        <w:rPr>
          <w:rFonts w:ascii="Times New Roman" w:hAnsi="Times New Roman"/>
          <w:sz w:val="28"/>
          <w:szCs w:val="28"/>
        </w:rPr>
        <w:t>В соответствии с Федеральным законом Российской Федерации от 06.10.2003 № 131-ФЗ «Об общих принципах организации местного самоуправления в РФ», Федеральным законом Российской Федерации от 27.07.2010 № 190-ФЗ «О теплоснабжении», постановлением Правительства Российской Федерации от 22.02.2012 № 154 «О требованиях к схемам теплоснабжения, поряд</w:t>
      </w:r>
      <w:r>
        <w:rPr>
          <w:rFonts w:ascii="Times New Roman" w:hAnsi="Times New Roman"/>
          <w:sz w:val="28"/>
          <w:szCs w:val="28"/>
        </w:rPr>
        <w:t>ку их разработки и утверждения»</w:t>
      </w:r>
      <w:r w:rsidR="008865CD" w:rsidRPr="00F02CF7">
        <w:rPr>
          <w:rFonts w:ascii="Times New Roman" w:hAnsi="Times New Roman"/>
          <w:sz w:val="28"/>
          <w:szCs w:val="28"/>
        </w:rPr>
        <w:t>, руководствуясь</w:t>
      </w:r>
      <w:r w:rsidR="008865CD">
        <w:rPr>
          <w:rFonts w:ascii="Times New Roman" w:hAnsi="Times New Roman"/>
          <w:sz w:val="28"/>
          <w:szCs w:val="28"/>
        </w:rPr>
        <w:t xml:space="preserve"> </w:t>
      </w:r>
      <w:r w:rsidR="008865CD" w:rsidRPr="00F02CF7">
        <w:rPr>
          <w:rFonts w:ascii="Times New Roman" w:hAnsi="Times New Roman"/>
          <w:sz w:val="28"/>
          <w:szCs w:val="28"/>
        </w:rPr>
        <w:t xml:space="preserve">Уставом </w:t>
      </w:r>
      <w:r w:rsidR="008865CD">
        <w:rPr>
          <w:rFonts w:ascii="Times New Roman" w:hAnsi="Times New Roman"/>
          <w:sz w:val="28"/>
          <w:szCs w:val="28"/>
        </w:rPr>
        <w:t>«Юкковское сельское поселение» Всеволожского муниципального района Ленинградской области</w:t>
      </w:r>
    </w:p>
    <w:p w14:paraId="66CF15EE" w14:textId="77777777" w:rsidR="0094209A" w:rsidRPr="00436CD8" w:rsidRDefault="0094209A" w:rsidP="0094209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BAF05F7" w14:textId="57F3E430" w:rsidR="00534316" w:rsidRDefault="00534316" w:rsidP="00534316">
      <w:pPr>
        <w:numPr>
          <w:ilvl w:val="0"/>
          <w:numId w:val="1"/>
        </w:numPr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4316">
        <w:rPr>
          <w:rFonts w:ascii="Times New Roman" w:hAnsi="Times New Roman" w:cs="Times New Roman"/>
          <w:sz w:val="28"/>
          <w:szCs w:val="28"/>
        </w:rPr>
        <w:t>Провести процедуру актуализации схемы теплоснабжения муниципального образования «Юкковское сельское поселение» Всеволожского муниципального района Ленинградской области.</w:t>
      </w:r>
    </w:p>
    <w:p w14:paraId="4285E4F9" w14:textId="4BB7B513" w:rsidR="007D5080" w:rsidRPr="00534316" w:rsidRDefault="007D5080" w:rsidP="007D5080">
      <w:pPr>
        <w:pStyle w:val="aa"/>
        <w:numPr>
          <w:ilvl w:val="0"/>
          <w:numId w:val="1"/>
        </w:numPr>
        <w:tabs>
          <w:tab w:val="left" w:pos="993"/>
        </w:tabs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194157">
        <w:rPr>
          <w:rStyle w:val="FontStyle23"/>
        </w:rPr>
        <w:t>Признать утратившим силу постановление администрации МО «</w:t>
      </w:r>
      <w:r>
        <w:rPr>
          <w:rStyle w:val="FontStyle23"/>
        </w:rPr>
        <w:t xml:space="preserve">Юкковское сельское </w:t>
      </w:r>
      <w:r w:rsidRPr="00194157">
        <w:rPr>
          <w:rStyle w:val="FontStyle23"/>
        </w:rPr>
        <w:t xml:space="preserve">поселение» № </w:t>
      </w:r>
      <w:r>
        <w:rPr>
          <w:rStyle w:val="FontStyle23"/>
        </w:rPr>
        <w:t>06</w:t>
      </w:r>
      <w:r w:rsidRPr="00194157">
        <w:rPr>
          <w:rStyle w:val="FontStyle23"/>
        </w:rPr>
        <w:t xml:space="preserve"> от </w:t>
      </w:r>
      <w:r>
        <w:rPr>
          <w:rStyle w:val="FontStyle23"/>
        </w:rPr>
        <w:t>13.01.2023</w:t>
      </w:r>
      <w:r w:rsidRPr="00194157">
        <w:rPr>
          <w:rStyle w:val="FontStyle23"/>
        </w:rPr>
        <w:t xml:space="preserve"> «Об актуализ</w:t>
      </w:r>
      <w:r>
        <w:rPr>
          <w:rStyle w:val="FontStyle23"/>
        </w:rPr>
        <w:t>ации</w:t>
      </w:r>
      <w:r w:rsidRPr="00194157">
        <w:rPr>
          <w:rStyle w:val="FontStyle23"/>
        </w:rPr>
        <w:t xml:space="preserve"> схемы теплоснабжения </w:t>
      </w:r>
      <w:r>
        <w:rPr>
          <w:rStyle w:val="FontStyle23"/>
        </w:rPr>
        <w:t>м</w:t>
      </w:r>
      <w:r w:rsidRPr="00194157">
        <w:rPr>
          <w:rStyle w:val="FontStyle23"/>
        </w:rPr>
        <w:t>униципального образования «</w:t>
      </w:r>
      <w:r>
        <w:rPr>
          <w:rStyle w:val="FontStyle23"/>
        </w:rPr>
        <w:t>Юкковское сельское</w:t>
      </w:r>
      <w:r w:rsidRPr="00194157">
        <w:rPr>
          <w:rStyle w:val="FontStyle23"/>
        </w:rPr>
        <w:t xml:space="preserve"> поселение» Всеволожского муниципального района</w:t>
      </w:r>
      <w:r w:rsidRPr="00E231BF">
        <w:rPr>
          <w:rStyle w:val="FontStyle23"/>
        </w:rPr>
        <w:t xml:space="preserve"> Ленинградской области».</w:t>
      </w:r>
    </w:p>
    <w:p w14:paraId="2484A308" w14:textId="77777777" w:rsidR="00534316" w:rsidRPr="00534316" w:rsidRDefault="00534316" w:rsidP="0053431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53431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на официальном сайте МО «Юкковское сельское поселение» Всеволожского муниципального района Ленинградской области </w:t>
      </w:r>
      <w:hyperlink r:id="rId7" w:history="1">
        <w:r w:rsidRPr="0053431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53431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3431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ykki</w:t>
        </w:r>
        <w:proofErr w:type="spellEnd"/>
        <w:r w:rsidRPr="00534316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534316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34316">
        <w:rPr>
          <w:rFonts w:ascii="Times New Roman" w:hAnsi="Times New Roman" w:cs="Times New Roman"/>
          <w:sz w:val="28"/>
          <w:szCs w:val="28"/>
        </w:rPr>
        <w:t xml:space="preserve"> в сети «Интернет».</w:t>
      </w:r>
    </w:p>
    <w:p w14:paraId="0F6F3CA1" w14:textId="5A5BCBA1" w:rsidR="00534316" w:rsidRPr="00534316" w:rsidRDefault="00534316" w:rsidP="0053431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0" w:firstLine="99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534316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7D5080">
        <w:rPr>
          <w:rFonts w:ascii="Times New Roman" w:hAnsi="Times New Roman" w:cs="Times New Roman"/>
          <w:sz w:val="28"/>
          <w:szCs w:val="28"/>
        </w:rPr>
        <w:t xml:space="preserve">за исполнением настоящего </w:t>
      </w:r>
      <w:r w:rsidRPr="00534316">
        <w:rPr>
          <w:rFonts w:ascii="Times New Roman" w:hAnsi="Times New Roman" w:cs="Times New Roman"/>
          <w:sz w:val="28"/>
          <w:szCs w:val="28"/>
        </w:rPr>
        <w:t>постановления оставляю за собой.</w:t>
      </w:r>
    </w:p>
    <w:p w14:paraId="0820ADCE" w14:textId="01E264D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5433B75" w14:textId="77777777" w:rsidR="00465717" w:rsidRDefault="00465717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4D869DF4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И.о. главы администрации                                      </w:t>
      </w:r>
      <w:r w:rsidR="008D72BC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9C4DEC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02301">
        <w:rPr>
          <w:rFonts w:ascii="Times New Roman" w:hAnsi="Times New Roman" w:cs="Times New Roman"/>
          <w:sz w:val="28"/>
          <w:szCs w:val="28"/>
        </w:rPr>
        <w:t>М.Ю. Белов</w:t>
      </w:r>
    </w:p>
    <w:p w14:paraId="7A410F29" w14:textId="5BDA1F4A" w:rsidR="00465717" w:rsidRDefault="00465717" w:rsidP="00465717">
      <w:pPr>
        <w:rPr>
          <w:rFonts w:ascii="Times New Roman" w:hAnsi="Times New Roman"/>
          <w:sz w:val="28"/>
        </w:rPr>
      </w:pPr>
    </w:p>
    <w:sectPr w:rsidR="00465717" w:rsidSect="00465717">
      <w:headerReference w:type="default" r:id="rId8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4DCDF" w14:textId="77777777" w:rsidR="006F48E5" w:rsidRDefault="006F48E5" w:rsidP="002C3073">
      <w:pPr>
        <w:spacing w:after="0" w:line="240" w:lineRule="auto"/>
      </w:pPr>
      <w:r>
        <w:separator/>
      </w:r>
    </w:p>
  </w:endnote>
  <w:endnote w:type="continuationSeparator" w:id="0">
    <w:p w14:paraId="6FEE0297" w14:textId="77777777" w:rsidR="006F48E5" w:rsidRDefault="006F48E5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3BE9E" w14:textId="77777777" w:rsidR="006F48E5" w:rsidRDefault="006F48E5" w:rsidP="002C3073">
      <w:pPr>
        <w:spacing w:after="0" w:line="240" w:lineRule="auto"/>
      </w:pPr>
      <w:r>
        <w:separator/>
      </w:r>
    </w:p>
  </w:footnote>
  <w:footnote w:type="continuationSeparator" w:id="0">
    <w:p w14:paraId="68ECB485" w14:textId="77777777" w:rsidR="006F48E5" w:rsidRDefault="006F48E5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A929" w14:textId="0553FB75" w:rsidR="002C3073" w:rsidRDefault="002C3073" w:rsidP="00465717">
    <w:pPr>
      <w:pStyle w:val="a5"/>
    </w:pPr>
  </w:p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9720A"/>
    <w:multiLevelType w:val="hybridMultilevel"/>
    <w:tmpl w:val="4C7E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C900BEE"/>
    <w:multiLevelType w:val="hybridMultilevel"/>
    <w:tmpl w:val="CD7480CE"/>
    <w:lvl w:ilvl="0" w:tplc="387413B8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05115860">
    <w:abstractNumId w:val="2"/>
  </w:num>
  <w:num w:numId="2" w16cid:durableId="1274441918">
    <w:abstractNumId w:val="1"/>
  </w:num>
  <w:num w:numId="3" w16cid:durableId="935944818">
    <w:abstractNumId w:val="0"/>
  </w:num>
  <w:num w:numId="4" w16cid:durableId="1542281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6F75"/>
    <w:rsid w:val="00037B44"/>
    <w:rsid w:val="0006526F"/>
    <w:rsid w:val="000A78B7"/>
    <w:rsid w:val="000C6028"/>
    <w:rsid w:val="000D16F2"/>
    <w:rsid w:val="000E31ED"/>
    <w:rsid w:val="0010019A"/>
    <w:rsid w:val="00112667"/>
    <w:rsid w:val="001230A7"/>
    <w:rsid w:val="00141761"/>
    <w:rsid w:val="00160255"/>
    <w:rsid w:val="00160B69"/>
    <w:rsid w:val="001A00DD"/>
    <w:rsid w:val="0023553A"/>
    <w:rsid w:val="002B0811"/>
    <w:rsid w:val="002C3073"/>
    <w:rsid w:val="002E0005"/>
    <w:rsid w:val="003135B1"/>
    <w:rsid w:val="003206CB"/>
    <w:rsid w:val="00445BC2"/>
    <w:rsid w:val="00465717"/>
    <w:rsid w:val="00486ECE"/>
    <w:rsid w:val="00510824"/>
    <w:rsid w:val="00534316"/>
    <w:rsid w:val="005E3EDD"/>
    <w:rsid w:val="00663070"/>
    <w:rsid w:val="0069159A"/>
    <w:rsid w:val="006D71DA"/>
    <w:rsid w:val="006F48E5"/>
    <w:rsid w:val="00751B39"/>
    <w:rsid w:val="00786C48"/>
    <w:rsid w:val="007B6036"/>
    <w:rsid w:val="007D5080"/>
    <w:rsid w:val="008363D1"/>
    <w:rsid w:val="0085015E"/>
    <w:rsid w:val="0085026F"/>
    <w:rsid w:val="0087480C"/>
    <w:rsid w:val="008865CD"/>
    <w:rsid w:val="008B03BB"/>
    <w:rsid w:val="008B2268"/>
    <w:rsid w:val="008C5818"/>
    <w:rsid w:val="008D72BC"/>
    <w:rsid w:val="0094209A"/>
    <w:rsid w:val="00942556"/>
    <w:rsid w:val="00942B34"/>
    <w:rsid w:val="009728A3"/>
    <w:rsid w:val="0099366F"/>
    <w:rsid w:val="0099784B"/>
    <w:rsid w:val="009C4DEC"/>
    <w:rsid w:val="009F7C22"/>
    <w:rsid w:val="00A0782C"/>
    <w:rsid w:val="00A10963"/>
    <w:rsid w:val="00A126C9"/>
    <w:rsid w:val="00A52AAE"/>
    <w:rsid w:val="00A6111B"/>
    <w:rsid w:val="00AB783C"/>
    <w:rsid w:val="00B06993"/>
    <w:rsid w:val="00B06C2A"/>
    <w:rsid w:val="00B26ECC"/>
    <w:rsid w:val="00B27C49"/>
    <w:rsid w:val="00B36A17"/>
    <w:rsid w:val="00BF63FC"/>
    <w:rsid w:val="00C25DDD"/>
    <w:rsid w:val="00C34787"/>
    <w:rsid w:val="00C556D1"/>
    <w:rsid w:val="00C7262A"/>
    <w:rsid w:val="00C75785"/>
    <w:rsid w:val="00C863D6"/>
    <w:rsid w:val="00CC226C"/>
    <w:rsid w:val="00CE2E28"/>
    <w:rsid w:val="00D03523"/>
    <w:rsid w:val="00D45E8C"/>
    <w:rsid w:val="00D5308D"/>
    <w:rsid w:val="00D57ABA"/>
    <w:rsid w:val="00D856F7"/>
    <w:rsid w:val="00DA5511"/>
    <w:rsid w:val="00DA7B12"/>
    <w:rsid w:val="00DE300E"/>
    <w:rsid w:val="00E270DA"/>
    <w:rsid w:val="00E36854"/>
    <w:rsid w:val="00E74245"/>
    <w:rsid w:val="00E8243C"/>
    <w:rsid w:val="00E96645"/>
    <w:rsid w:val="00EA2690"/>
    <w:rsid w:val="00EA6443"/>
    <w:rsid w:val="00EB2551"/>
    <w:rsid w:val="00F02301"/>
    <w:rsid w:val="00F16D0D"/>
    <w:rsid w:val="00F21B97"/>
    <w:rsid w:val="00F668B5"/>
    <w:rsid w:val="00F70723"/>
    <w:rsid w:val="00F730FE"/>
    <w:rsid w:val="00F83866"/>
    <w:rsid w:val="00FD2661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paragraph" w:styleId="ac">
    <w:name w:val="List Paragraph"/>
    <w:basedOn w:val="a"/>
    <w:link w:val="ad"/>
    <w:rsid w:val="00141761"/>
    <w:pPr>
      <w:spacing w:after="160" w:line="264" w:lineRule="auto"/>
      <w:ind w:left="720"/>
      <w:contextualSpacing/>
    </w:pPr>
    <w:rPr>
      <w:rFonts w:eastAsia="Times New Roman" w:cs="Times New Roman"/>
      <w:color w:val="000000"/>
      <w:szCs w:val="20"/>
    </w:rPr>
  </w:style>
  <w:style w:type="character" w:customStyle="1" w:styleId="ad">
    <w:name w:val="Абзац списка Знак"/>
    <w:basedOn w:val="a0"/>
    <w:link w:val="ac"/>
    <w:rsid w:val="00141761"/>
    <w:rPr>
      <w:rFonts w:eastAsia="Times New Roman" w:cs="Times New Roman"/>
      <w:color w:val="000000"/>
      <w:szCs w:val="20"/>
    </w:rPr>
  </w:style>
  <w:style w:type="table" w:styleId="ae">
    <w:name w:val="Table Grid"/>
    <w:basedOn w:val="a1"/>
    <w:rsid w:val="00141761"/>
    <w:pPr>
      <w:spacing w:after="0" w:line="240" w:lineRule="auto"/>
    </w:pPr>
    <w:rPr>
      <w:rFonts w:eastAsia="Times New Roman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23">
    <w:name w:val="Font Style23"/>
    <w:uiPriority w:val="99"/>
    <w:rsid w:val="007D5080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2023-12-21T07:43:00Z</cp:lastPrinted>
  <dcterms:created xsi:type="dcterms:W3CDTF">2023-12-21T07:46:00Z</dcterms:created>
  <dcterms:modified xsi:type="dcterms:W3CDTF">2023-12-21T08:53:00Z</dcterms:modified>
</cp:coreProperties>
</file>