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D3B2" w14:textId="5A6B9F14" w:rsidR="00F20A43" w:rsidRDefault="00F20A43" w:rsidP="00A37BC0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noProof/>
          <w:color w:val="000000" w:themeColor="text1"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color w:val="000000" w:themeColor="text1"/>
          <w:sz w:val="24"/>
          <w:szCs w:val="18"/>
        </w:rPr>
        <w:t xml:space="preserve">                                                                                                                            идентификатор</w:t>
      </w:r>
    </w:p>
    <w:p w14:paraId="3722B129" w14:textId="1D104DF1" w:rsidR="00F668B5" w:rsidRPr="00A37BC0" w:rsidRDefault="00F20A43" w:rsidP="00A37BC0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color w:val="000000" w:themeColor="text1"/>
          <w:sz w:val="24"/>
          <w:szCs w:val="18"/>
        </w:rPr>
        <w:t>ГЕРБ</w:t>
      </w:r>
    </w:p>
    <w:p w14:paraId="48F35519" w14:textId="77777777" w:rsidR="00F668B5" w:rsidRPr="00A37BC0" w:rsidRDefault="00F668B5" w:rsidP="00A37BC0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3A148CCE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416A83D1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3AEC00EA" w14:textId="77777777" w:rsidR="00F668B5" w:rsidRPr="00A37BC0" w:rsidRDefault="00E7424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AEBD738" w14:textId="77777777" w:rsidR="00F668B5" w:rsidRPr="00A37BC0" w:rsidRDefault="00F668B5" w:rsidP="00A37BC0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44"/>
          <w:szCs w:val="18"/>
        </w:rPr>
      </w:pPr>
    </w:p>
    <w:p w14:paraId="14AC3A64" w14:textId="38D14E5D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___</w:t>
      </w:r>
      <w:r w:rsidR="00F80487" w:rsidRPr="00F80487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18.12.2023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_______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№___</w:t>
      </w:r>
      <w:r w:rsidR="00F80487" w:rsidRPr="00F80487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449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_____</w:t>
      </w:r>
    </w:p>
    <w:p w14:paraId="2E48C6E7" w14:textId="33A41549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ab/>
      </w:r>
      <w:r w:rsidR="00F80487">
        <w:rPr>
          <w:rFonts w:ascii="Arial" w:eastAsiaTheme="minorHAnsi" w:hAnsi="Arial" w:cs="Arial"/>
          <w:color w:val="000000" w:themeColor="text1"/>
          <w:sz w:val="24"/>
          <w:szCs w:val="18"/>
        </w:rPr>
        <w:t xml:space="preserve"> </w:t>
      </w:r>
      <w:r w:rsidRPr="00A37BC0">
        <w:rPr>
          <w:rFonts w:ascii="Arial" w:eastAsiaTheme="minorHAnsi" w:hAnsi="Arial" w:cs="Arial"/>
          <w:color w:val="000000" w:themeColor="text1"/>
          <w:szCs w:val="18"/>
        </w:rPr>
        <w:t xml:space="preserve"> д. Юкки</w:t>
      </w:r>
    </w:p>
    <w:p w14:paraId="390344B7" w14:textId="77777777" w:rsidR="0099784B" w:rsidRPr="00A37BC0" w:rsidRDefault="0099784B" w:rsidP="00A37BC0">
      <w:pPr>
        <w:rPr>
          <w:color w:val="000000" w:themeColor="text1"/>
        </w:rPr>
      </w:pPr>
    </w:p>
    <w:p w14:paraId="4D6FEE2E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муниципальной программы «Благоустройство территории МО «Юкковское сельское поселение»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2D9EF8" w14:textId="2DF817A6" w:rsidR="00C87761" w:rsidRPr="00A37BC0" w:rsidRDefault="00C87761" w:rsidP="00A37BC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статьей 179 Бюджетного кодекса Российской Федерации, статьей 15 решения совета депутатов МО «Юкковское сельское поселение» </w:t>
      </w:r>
      <w:r w:rsidR="00220FC1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24.11.2014 № 17 «Об утверждении Положения о бюджетном процессе </w:t>
      </w:r>
      <w:r w:rsidR="00220FC1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</w:t>
      </w:r>
      <w:r w:rsidR="00220FC1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от 20.12.2021 № 513 «</w:t>
      </w:r>
      <w:r w:rsidRPr="00A37BC0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разработки, реализации и оценки эффективности муниципальных программ</w:t>
      </w:r>
      <w:r w:rsidR="00220FC1" w:rsidRPr="00A37BC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/>
          <w:bCs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», администрация </w:t>
      </w:r>
      <w:r w:rsidR="009354C3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МО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14:paraId="68386E5A" w14:textId="77777777" w:rsidR="00C87761" w:rsidRPr="00A37BC0" w:rsidRDefault="00C87761" w:rsidP="00A37BC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b/>
          <w:color w:val="000000" w:themeColor="text1"/>
          <w:sz w:val="28"/>
          <w:szCs w:val="28"/>
        </w:rPr>
        <w:t>п о с т а н о в л я е т:</w:t>
      </w:r>
    </w:p>
    <w:p w14:paraId="57EE5FDD" w14:textId="77777777" w:rsidR="00C87761" w:rsidRPr="00A37BC0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EE09413" w14:textId="369B1573" w:rsidR="00C87761" w:rsidRPr="00A37BC0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 района Ленинградской области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br/>
        <w:t>от 28.10.2021 № 399</w:t>
      </w:r>
      <w:r w:rsidR="007D733E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C258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387E26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5017C8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, согласно приложению.</w:t>
      </w:r>
    </w:p>
    <w:p w14:paraId="389D813B" w14:textId="77777777" w:rsidR="00C87761" w:rsidRPr="00A37BC0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 Настоящее постановление вступает в силу с </w:t>
      </w:r>
      <w:r w:rsidR="00FB7B76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даты подписания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D7396AB" w14:textId="77777777" w:rsidR="00C87761" w:rsidRPr="00A37BC0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опубликованию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 на официальном сайте муниципального образования «Юкковское сельское поселение» в сети Интернет</w:t>
      </w:r>
      <w:r w:rsidR="00120D9B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 по адресу: www.ykki.ru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667D69E" w14:textId="77777777" w:rsidR="00C87761" w:rsidRPr="00A37BC0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>Контроль исполнения настоящего постановления оставляю за собой.</w:t>
      </w:r>
    </w:p>
    <w:p w14:paraId="78A14396" w14:textId="77777777" w:rsidR="00C87761" w:rsidRPr="00A37BC0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DAAC9AD" w14:textId="77777777" w:rsidR="00C87761" w:rsidRPr="00A37BC0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C07D92C" w14:textId="1D973F8E" w:rsidR="00C87761" w:rsidRPr="00A37BC0" w:rsidRDefault="005017C8" w:rsidP="00A37BC0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>И.о. г</w:t>
      </w:r>
      <w:r w:rsidR="00C87761" w:rsidRPr="00A37BC0">
        <w:rPr>
          <w:rFonts w:ascii="Times New Roman" w:hAnsi="Times New Roman"/>
          <w:color w:val="000000" w:themeColor="text1"/>
          <w:sz w:val="28"/>
          <w:szCs w:val="28"/>
        </w:rPr>
        <w:t>лав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C87761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                                                                </w:t>
      </w:r>
      <w:r w:rsidR="007E5308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М.Ю. Белов</w:t>
      </w:r>
    </w:p>
    <w:p w14:paraId="54235954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B26DE87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D33DA47" w14:textId="77777777" w:rsidR="00C87761" w:rsidRPr="00A37BC0" w:rsidRDefault="00C87761" w:rsidP="00A37B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5949ABBC" w14:textId="77777777" w:rsidR="00C87761" w:rsidRPr="00A37BC0" w:rsidRDefault="00C87761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МО «Юкковское сельское поселение»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0B38B00F" w:rsidR="00C87761" w:rsidRPr="00A37BC0" w:rsidRDefault="00C87761" w:rsidP="00F8048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F80487" w:rsidRPr="00F80487">
        <w:rPr>
          <w:rFonts w:ascii="Times New Roman" w:hAnsi="Times New Roman"/>
          <w:color w:val="000000" w:themeColor="text1"/>
          <w:sz w:val="28"/>
          <w:szCs w:val="28"/>
          <w:u w:val="single"/>
        </w:rPr>
        <w:t>18.12.2023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37BC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№ __</w:t>
      </w:r>
      <w:r w:rsidR="00F80487" w:rsidRPr="00F80487">
        <w:rPr>
          <w:rFonts w:ascii="Times New Roman" w:hAnsi="Times New Roman"/>
          <w:color w:val="000000" w:themeColor="text1"/>
          <w:sz w:val="28"/>
          <w:szCs w:val="28"/>
          <w:u w:val="single"/>
        </w:rPr>
        <w:t>449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3719D914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 изменениями внесенными Постановлениями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1BFFCB7A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4CA726CD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31629389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68 </w:t>
            </w:r>
            <w:r w:rsidR="007F0D7D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  <w:r w:rsidR="00131E61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31E61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рублей, в том числе по годам: </w:t>
            </w:r>
          </w:p>
          <w:p w14:paraId="46E070E6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23 430,98 тыс. рублей</w:t>
            </w:r>
          </w:p>
          <w:p w14:paraId="2B57F2B6" w14:textId="62B5D3FB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  <w:r w:rsidR="006B2840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6B2840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год – 8 250,00 тыс. рублей</w:t>
            </w:r>
          </w:p>
          <w:p w14:paraId="6C67239A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 год – 8 250,00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F20A43">
          <w:headerReference w:type="default" r:id="rId8"/>
          <w:pgSz w:w="11905" w:h="16838"/>
          <w:pgMar w:top="851" w:right="706" w:bottom="1135" w:left="1430" w:header="720" w:footer="720" w:gutter="0"/>
          <w:cols w:space="720"/>
          <w:titlePg/>
          <w:docGrid w:linePitch="299"/>
        </w:sectPr>
      </w:pPr>
    </w:p>
    <w:p w14:paraId="018DEC93" w14:textId="77777777" w:rsidR="004A5EF8" w:rsidRPr="00A37BC0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3 к муниципальной программе «Благоустройство территории МО «Юкковское сельское поселение»» изложить в следующей редакции:</w:t>
      </w:r>
    </w:p>
    <w:p w14:paraId="3CB96DE3" w14:textId="77777777" w:rsidR="00C87761" w:rsidRPr="00A37BC0" w:rsidRDefault="00120D9B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«</w:t>
      </w:r>
      <w:r w:rsidR="00C87761"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81189E0" w14:textId="4723B991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от _</w:t>
      </w:r>
      <w:r w:rsidR="00F80487" w:rsidRPr="00F80487">
        <w:rPr>
          <w:rFonts w:ascii="Times New Roman" w:hAnsi="Times New Roman"/>
          <w:color w:val="000000" w:themeColor="text1"/>
          <w:sz w:val="24"/>
          <w:szCs w:val="24"/>
          <w:u w:val="single"/>
        </w:rPr>
        <w:t>18.12.2023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 № __</w:t>
      </w:r>
      <w:r w:rsidR="00F80487">
        <w:rPr>
          <w:rFonts w:ascii="Times New Roman" w:hAnsi="Times New Roman"/>
          <w:color w:val="000000" w:themeColor="text1"/>
          <w:sz w:val="24"/>
          <w:szCs w:val="24"/>
        </w:rPr>
        <w:t>449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___</w:t>
      </w:r>
      <w:proofErr w:type="gramStart"/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 )</w:t>
      </w:r>
      <w:proofErr w:type="gramEnd"/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МО «Юкковское сельское поселение»  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621"/>
        <w:gridCol w:w="1105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464569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464569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  <w:shd w:val="clear" w:color="auto" w:fill="auto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464569">
        <w:trPr>
          <w:tblHeader/>
        </w:trPr>
        <w:tc>
          <w:tcPr>
            <w:tcW w:w="1607" w:type="pct"/>
            <w:shd w:val="clear" w:color="auto" w:fill="auto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534" w:type="pct"/>
            <w:shd w:val="clear" w:color="auto" w:fill="auto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51D84544" w14:textId="77777777" w:rsidTr="00464569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262ADFD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Благоустройство территории МО «Юкковское сельское поселение» </w:t>
            </w:r>
          </w:p>
          <w:p w14:paraId="55DAD09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468015C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ACF671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B3300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23 430,98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2475A3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5D7EC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D536A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18 723,68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D9DFAB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408199CF" w14:textId="77777777" w:rsidTr="00464569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70E62F7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B812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5B4D2E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50CB33F" w14:textId="2DD5662C" w:rsidR="00C87761" w:rsidRPr="00A37BC0" w:rsidRDefault="0013110E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28 735,25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45805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590DE1" w14:textId="01D00007" w:rsidR="00C87761" w:rsidRPr="00A37BC0" w:rsidRDefault="009A3F64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1 753,38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7631C8" w14:textId="559B7E62" w:rsidR="00C87761" w:rsidRPr="00A37BC0" w:rsidRDefault="0013110E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26 981,87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460834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13EF164" w14:textId="77777777" w:rsidTr="00464569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46F674A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7E5744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8AA59D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A45D17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8 250,00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382ABA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7013B6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550CEA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8 250,00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81506F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71A9A183" w14:textId="77777777" w:rsidTr="00464569">
        <w:tc>
          <w:tcPr>
            <w:tcW w:w="1607" w:type="pct"/>
            <w:vMerge/>
            <w:shd w:val="clear" w:color="auto" w:fill="auto"/>
          </w:tcPr>
          <w:p w14:paraId="66BF3FC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51FF775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091F7B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AD8AFF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8 250,00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5E2C4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7A8EAF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4C160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8 250,00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FF4BDE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477335C2" w14:textId="77777777" w:rsidTr="00464569">
        <w:tc>
          <w:tcPr>
            <w:tcW w:w="1607" w:type="pct"/>
            <w:shd w:val="clear" w:color="auto" w:fill="auto"/>
          </w:tcPr>
          <w:p w14:paraId="13A604A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0CF0B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27AFD2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4EEA95" w14:textId="75175479" w:rsidR="00C87761" w:rsidRPr="00A37BC0" w:rsidRDefault="004B3D4C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68 </w:t>
            </w:r>
            <w:r w:rsidR="009A3F64" w:rsidRPr="00A37BC0">
              <w:rPr>
                <w:rFonts w:ascii="Times New Roman" w:hAnsi="Times New Roman"/>
                <w:b/>
                <w:color w:val="000000" w:themeColor="text1"/>
              </w:rPr>
              <w:t>657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9A3F64" w:rsidRPr="00A37BC0">
              <w:rPr>
                <w:rFonts w:ascii="Times New Roman" w:hAnsi="Times New Roman"/>
                <w:b/>
                <w:color w:val="000000" w:themeColor="text1"/>
              </w:rPr>
              <w:t>93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8A240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961A54" w14:textId="55E9C83F" w:rsidR="00C87761" w:rsidRPr="00A37BC0" w:rsidRDefault="009A3F64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6 460,68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7D0247" w14:textId="1358701E" w:rsidR="00C87761" w:rsidRPr="00A37BC0" w:rsidRDefault="009A3F64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62 197,25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2CD17A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182ED15E" w14:textId="77777777" w:rsidTr="00464569">
        <w:tc>
          <w:tcPr>
            <w:tcW w:w="4858" w:type="pct"/>
            <w:gridSpan w:val="8"/>
            <w:shd w:val="clear" w:color="auto" w:fill="auto"/>
          </w:tcPr>
          <w:p w14:paraId="29E2323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5AD14CAE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722C35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BAD93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D0C61E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F150F4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F7ABF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98E3EF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11332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7A850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D13EAE2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A779A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722B2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BED8B7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230D604E" w14:textId="3AD3FAFF" w:rsidR="00C87761" w:rsidRPr="00A37BC0" w:rsidRDefault="0013110E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33449A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FA8A26" w14:textId="03CFFD7C" w:rsidR="00C87761" w:rsidRPr="00A37BC0" w:rsidRDefault="00745002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01929EAA" w14:textId="0C0CCFBC" w:rsidR="00C87761" w:rsidRPr="00A37BC0" w:rsidRDefault="0013110E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0DD7E7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FC9EB7C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026BFA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929A6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839E7C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607DF4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4 100,00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22037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ECF20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70D0C8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4 100,00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AA6235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4D85066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05BBE2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A9AC14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DF6665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30C1CAE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4 100,00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913CC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D5A81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429E2F4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4 100,00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87B3B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FC134F3" w14:textId="77777777" w:rsidTr="00464569">
        <w:tc>
          <w:tcPr>
            <w:tcW w:w="1607" w:type="pct"/>
            <w:shd w:val="clear" w:color="auto" w:fill="auto"/>
            <w:vAlign w:val="center"/>
          </w:tcPr>
          <w:p w14:paraId="4991091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C16550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5FC8C4A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2022-2025</w:t>
            </w:r>
          </w:p>
        </w:tc>
        <w:tc>
          <w:tcPr>
            <w:tcW w:w="542" w:type="pct"/>
            <w:shd w:val="clear" w:color="auto" w:fill="auto"/>
          </w:tcPr>
          <w:p w14:paraId="342E50EE" w14:textId="7CEC2FD6" w:rsidR="00C87761" w:rsidRPr="00A37BC0" w:rsidRDefault="00A567C7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31 877,95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FE38EC1" w14:textId="77777777" w:rsidR="00C87761" w:rsidRPr="00A37BC0" w:rsidRDefault="00C87761" w:rsidP="00A37BC0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E86938" w14:textId="2DDC7035" w:rsidR="00C87761" w:rsidRPr="00A37BC0" w:rsidRDefault="00745002" w:rsidP="00A37BC0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3 200</w:t>
            </w:r>
            <w:r w:rsidR="00C87761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</w:t>
            </w:r>
            <w:r w:rsidR="00C1782E" w:rsidRPr="00A37BC0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7A193A6B" w14:textId="2136B8DF" w:rsidR="00C87761" w:rsidRPr="00A37BC0" w:rsidRDefault="00A567C7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28 677,95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4E31A1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A37BC0" w:rsidRPr="00A37BC0" w14:paraId="603BF30E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2195C1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11EFBEE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57B226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FE44ACC" w14:textId="560D16AA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  <w:r w:rsidR="007A4CFB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164B7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5A59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31D8147" w14:textId="2E3AEED8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  <w:r w:rsidR="007A4CFB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DF542A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2977099E" w14:textId="77777777" w:rsidTr="00464569">
        <w:trPr>
          <w:trHeight w:val="964"/>
        </w:trPr>
        <w:tc>
          <w:tcPr>
            <w:tcW w:w="1607" w:type="pct"/>
            <w:vMerge/>
            <w:shd w:val="clear" w:color="auto" w:fill="auto"/>
            <w:vAlign w:val="center"/>
          </w:tcPr>
          <w:p w14:paraId="76E84FE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4D44E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45832F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6A93083" w14:textId="33588DBF" w:rsidR="00C87761" w:rsidRPr="00A37BC0" w:rsidRDefault="00F77E73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4 286,92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B6DD3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9508534" w14:textId="48066344" w:rsidR="00C87761" w:rsidRPr="00A37BC0" w:rsidRDefault="00124A77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</w:t>
            </w:r>
            <w:r w:rsidR="00832F2B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7A4CFB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1130504" w14:textId="249E7ABD" w:rsidR="00C87761" w:rsidRPr="00A37BC0" w:rsidRDefault="00F77E73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4 286,92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1B43E3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66AA6E2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6B8C8A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9F6180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105170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B50D70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5735C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B74A0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6DA062A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CF5BEF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64E8A757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1490F35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7D4E04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CAD8F3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095BEF0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6ED7BF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B8A05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68EB467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4FB845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8F9ABE5" w14:textId="77777777" w:rsidTr="00464569">
        <w:tc>
          <w:tcPr>
            <w:tcW w:w="1607" w:type="pct"/>
            <w:shd w:val="clear" w:color="auto" w:fill="auto"/>
            <w:vAlign w:val="center"/>
          </w:tcPr>
          <w:p w14:paraId="4C68945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1092D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DDF3B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2022-2025</w:t>
            </w:r>
          </w:p>
        </w:tc>
        <w:tc>
          <w:tcPr>
            <w:tcW w:w="542" w:type="pct"/>
            <w:shd w:val="clear" w:color="auto" w:fill="auto"/>
          </w:tcPr>
          <w:p w14:paraId="4803D3D8" w14:textId="48EB0FA7" w:rsidR="00C87761" w:rsidRPr="00A37BC0" w:rsidRDefault="00F77E73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13 056,92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5E2EDEB" w14:textId="77777777" w:rsidR="00C87761" w:rsidRPr="00A37BC0" w:rsidRDefault="00C87761" w:rsidP="00A37BC0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CE32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6A66DD94" w14:textId="69D32C73" w:rsidR="00C87761" w:rsidRPr="00A37BC0" w:rsidRDefault="00F77E73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13 056,92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74F67B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11B69235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1D44651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3E697E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05DE7B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D8E06F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CADAB6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96B7A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0FBAC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87D914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1DF54B9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413C35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5398A0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B718CA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E2CE504" w14:textId="237F17F2" w:rsidR="00C87761" w:rsidRPr="00A37BC0" w:rsidRDefault="00793FD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5A8CD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BD9EB66" w14:textId="5E373FF9" w:rsidR="00C87761" w:rsidRPr="00A37BC0" w:rsidRDefault="00C87912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2872FC" w14:textId="262D5622" w:rsidR="00C87761" w:rsidRPr="00A37BC0" w:rsidRDefault="00793FD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CFF99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B4CF949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5FC2133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3685FA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62968D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DA9147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4 150,00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A840BA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C0C6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C9AC0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4 150,00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7D9525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DFF82DA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5304677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B0159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DC243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09EC8D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4 150,00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68A835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ADE82A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46B11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4 150,00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40454D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5F15161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1E4B90B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3FC1DD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A128F8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5186178" w14:textId="0026D0F6" w:rsidR="00C87761" w:rsidRPr="00A37BC0" w:rsidRDefault="00793FD4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18 450,00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5FFA0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06E828" w14:textId="1042E0F7" w:rsidR="00C87761" w:rsidRPr="00A37BC0" w:rsidRDefault="00C87912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0520AB" w14:textId="328DB9D0" w:rsidR="00C87761" w:rsidRPr="00A37BC0" w:rsidRDefault="00793FD4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18 450,00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7C32DA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A37BC0" w:rsidRPr="00A37BC0" w14:paraId="7CBB1394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46FD066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73EAC6D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0DC61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185371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E9EA29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6CFD71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7C5B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3BF35E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832B565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FEB0E9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79BEAE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38FB2A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1AC496FE" w14:textId="0E1A8EA8" w:rsidR="00C87761" w:rsidRPr="00A37BC0" w:rsidRDefault="00214C9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87761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="00C87761" w:rsidRPr="00A37BC0">
              <w:rPr>
                <w:rFonts w:ascii="Times New Roman" w:hAnsi="Times New Roman"/>
                <w:bCs/>
                <w:color w:val="000000" w:themeColor="text1"/>
              </w:rPr>
              <w:t>87,7</w:t>
            </w:r>
            <w:r w:rsidR="00D83D12"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1" w:type="pct"/>
            <w:shd w:val="clear" w:color="auto" w:fill="auto"/>
          </w:tcPr>
          <w:p w14:paraId="02E1533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941F64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1 507,90</w:t>
            </w:r>
          </w:p>
        </w:tc>
        <w:tc>
          <w:tcPr>
            <w:tcW w:w="524" w:type="pct"/>
            <w:shd w:val="clear" w:color="auto" w:fill="auto"/>
          </w:tcPr>
          <w:p w14:paraId="12924D27" w14:textId="61317A13" w:rsidR="00C87761" w:rsidRPr="00A37BC0" w:rsidRDefault="00214C9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</w:t>
            </w:r>
            <w:r w:rsidR="00C87761" w:rsidRPr="00A37BC0">
              <w:rPr>
                <w:rFonts w:ascii="Times New Roman" w:hAnsi="Times New Roman"/>
                <w:bCs/>
                <w:color w:val="000000" w:themeColor="text1"/>
              </w:rPr>
              <w:t>79,8</w:t>
            </w:r>
            <w:r w:rsidR="00D83D12"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11A69A9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C6C6BE8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1C65863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DDB7B8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81E815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554F9B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57FBC44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70A5D4F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4E9287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1FC2DB9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58597303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36745C3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02F8B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20C173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54E35C3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31549B1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5CEB2A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35A8565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1605C8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551C88F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7A9E280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2071C07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46F1C39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E94555" w14:textId="2B703249" w:rsidR="00C87761" w:rsidRPr="00A37BC0" w:rsidRDefault="00214C9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="00C87761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C87761" w:rsidRPr="00A37BC0">
              <w:rPr>
                <w:rFonts w:ascii="Times New Roman" w:hAnsi="Times New Roman"/>
                <w:b/>
                <w:bCs/>
                <w:color w:val="000000" w:themeColor="text1"/>
              </w:rPr>
              <w:t>00,</w:t>
            </w:r>
            <w:r w:rsidR="00D83D12" w:rsidRPr="00A37BC0">
              <w:rPr>
                <w:rFonts w:ascii="Times New Roman" w:hAnsi="Times New Roman"/>
                <w:b/>
                <w:bCs/>
                <w:color w:val="000000" w:themeColor="text1"/>
              </w:rPr>
              <w:t>30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15A0A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3C1DBAC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3 015,20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15329E" w14:textId="21843B14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1 </w:t>
            </w:r>
            <w:r w:rsidR="00214C91" w:rsidRPr="00A37BC0">
              <w:rPr>
                <w:rFonts w:ascii="Times New Roman" w:hAnsi="Times New Roman"/>
                <w:b/>
                <w:bCs/>
                <w:color w:val="000000" w:themeColor="text1"/>
              </w:rPr>
              <w:t>9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85,</w:t>
            </w:r>
            <w:r w:rsidR="00D83D12" w:rsidRPr="00A37BC0">
              <w:rPr>
                <w:rFonts w:ascii="Times New Roman" w:hAnsi="Times New Roman"/>
                <w:b/>
                <w:bCs/>
                <w:color w:val="000000" w:themeColor="text1"/>
              </w:rPr>
              <w:t>10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B43CF2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77777777" w:rsidR="00C87761" w:rsidRPr="00A37BC0" w:rsidRDefault="00120D9B" w:rsidP="00A37BC0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A37BC0" w:rsidRPr="00A37BC0" w14:paraId="6CDB6CA3" w14:textId="77777777" w:rsidTr="00C41E70">
        <w:trPr>
          <w:trHeight w:val="566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8E3A48C" w14:textId="12A26DBD" w:rsidR="00B77706" w:rsidRPr="00A37BC0" w:rsidRDefault="00B77706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lastRenderedPageBreak/>
              <w:t>Комплекс процессных мероприятий</w:t>
            </w:r>
          </w:p>
          <w:p w14:paraId="4801E177" w14:textId="102C681A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 уничтожению борщевика Сосновского на территории МО «Юкковское сельское поселение»</w:t>
            </w:r>
          </w:p>
        </w:tc>
        <w:tc>
          <w:tcPr>
            <w:tcW w:w="534" w:type="pct"/>
            <w:vMerge w:val="restart"/>
            <w:shd w:val="clear" w:color="auto" w:fill="auto"/>
          </w:tcPr>
          <w:p w14:paraId="33942AD4" w14:textId="77777777" w:rsidR="003662CB" w:rsidRPr="00A37BC0" w:rsidRDefault="003662CB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067D7AA" w14:textId="77777777" w:rsidR="003662CB" w:rsidRPr="00A37BC0" w:rsidRDefault="003662CB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0B3368C7" w14:textId="563BD504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</w:tcPr>
          <w:p w14:paraId="4E4745E7" w14:textId="634283E7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F517DD2" w14:textId="52CC1F2E" w:rsidR="00B77706" w:rsidRPr="00A37BC0" w:rsidRDefault="00CF323A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272,</w:t>
            </w:r>
            <w:r w:rsidR="00F77E7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76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4549F08" w14:textId="2B1BD312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65C329" w14:textId="16B248D3" w:rsidR="00B77706" w:rsidRPr="00A37BC0" w:rsidRDefault="00CF323A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245,</w:t>
            </w:r>
            <w:r w:rsidR="00F77E7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48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3FCB9CA" w14:textId="2A3A92F0" w:rsidR="00B77706" w:rsidRPr="00A37BC0" w:rsidRDefault="00CF323A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27,</w:t>
            </w:r>
            <w:r w:rsidR="00F77E7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28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1702F35" w14:textId="4C72A029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vMerge w:val="restart"/>
            <w:tcBorders>
              <w:top w:val="nil"/>
              <w:right w:val="nil"/>
            </w:tcBorders>
          </w:tcPr>
          <w:p w14:paraId="27CFE045" w14:textId="77777777" w:rsidR="00B77706" w:rsidRPr="00A37BC0" w:rsidRDefault="00B77706" w:rsidP="00A37BC0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37BC0" w:rsidRPr="00A37BC0" w14:paraId="088C2776" w14:textId="77777777" w:rsidTr="00C41E70">
        <w:trPr>
          <w:trHeight w:val="560"/>
        </w:trPr>
        <w:tc>
          <w:tcPr>
            <w:tcW w:w="1607" w:type="pct"/>
            <w:vMerge/>
            <w:shd w:val="clear" w:color="auto" w:fill="auto"/>
            <w:vAlign w:val="center"/>
          </w:tcPr>
          <w:p w14:paraId="2DB63E80" w14:textId="77777777" w:rsidR="00B77706" w:rsidRPr="00A37BC0" w:rsidRDefault="00B77706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43886E28" w14:textId="77777777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63F6D8D2" w14:textId="7D2FAF57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FE8E22F" w14:textId="46C6E4F1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439DC25" w14:textId="4162B8E2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BF64AF" w14:textId="76EC2A70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86877B" w14:textId="7015ADAC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30867D5" w14:textId="15A02B4F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vMerge/>
            <w:tcBorders>
              <w:right w:val="nil"/>
            </w:tcBorders>
          </w:tcPr>
          <w:p w14:paraId="74840A4D" w14:textId="77777777" w:rsidR="00B77706" w:rsidRPr="00A37BC0" w:rsidRDefault="00B77706" w:rsidP="00A37BC0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37BC0" w:rsidRPr="00A37BC0" w14:paraId="50973B55" w14:textId="77777777" w:rsidTr="00C41E70">
        <w:trPr>
          <w:trHeight w:val="568"/>
        </w:trPr>
        <w:tc>
          <w:tcPr>
            <w:tcW w:w="1607" w:type="pct"/>
            <w:vMerge/>
            <w:shd w:val="clear" w:color="auto" w:fill="auto"/>
            <w:vAlign w:val="center"/>
          </w:tcPr>
          <w:p w14:paraId="03D28B40" w14:textId="77777777" w:rsidR="00B77706" w:rsidRPr="00A37BC0" w:rsidRDefault="00B77706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6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3F34BE43" w14:textId="77777777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6573EA07" w14:textId="5D23F992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AE5F8A5" w14:textId="093FD5D6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3808D35" w14:textId="6A7BB4BE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5B61E19" w14:textId="36530665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6AD5184" w14:textId="09034361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21D03C7" w14:textId="6EACE137" w:rsidR="00B77706" w:rsidRPr="00A37BC0" w:rsidRDefault="00B77706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vMerge/>
            <w:tcBorders>
              <w:bottom w:val="nil"/>
              <w:right w:val="nil"/>
            </w:tcBorders>
          </w:tcPr>
          <w:p w14:paraId="1E26C66E" w14:textId="77777777" w:rsidR="00B77706" w:rsidRPr="00A37BC0" w:rsidRDefault="00B77706" w:rsidP="00A37BC0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65C71" w:rsidRPr="00A37BC0" w14:paraId="5FDD8185" w14:textId="77777777" w:rsidTr="00950BB6">
        <w:trPr>
          <w:gridAfter w:val="1"/>
          <w:wAfter w:w="142" w:type="pct"/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3DA03377" w14:textId="77777777" w:rsidR="00065C71" w:rsidRPr="00A37BC0" w:rsidRDefault="00065C7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45E33459" w14:textId="77777777" w:rsidR="00065C71" w:rsidRPr="00A37BC0" w:rsidRDefault="00065C7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385C0530" w14:textId="63031C79" w:rsidR="00065C71" w:rsidRPr="00A37BC0" w:rsidRDefault="00065C7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2023-2025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D3FC786" w14:textId="44CE34DE" w:rsidR="00065C71" w:rsidRPr="00A37BC0" w:rsidRDefault="00CF323A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272,</w:t>
            </w:r>
            <w:r w:rsidR="00F77E7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76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2D6254A" w14:textId="77777777" w:rsidR="00065C71" w:rsidRPr="00A37BC0" w:rsidRDefault="00065C7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C6157E7" w14:textId="715162B8" w:rsidR="00065C71" w:rsidRPr="00A37BC0" w:rsidRDefault="00CF323A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245,</w:t>
            </w:r>
            <w:r w:rsidR="00F77E7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48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D7638D2" w14:textId="28A58D85" w:rsidR="00065C71" w:rsidRPr="00A37BC0" w:rsidRDefault="00CF323A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27,</w:t>
            </w:r>
            <w:r w:rsidR="00F77E7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28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B6EAC86" w14:textId="77777777" w:rsidR="00065C71" w:rsidRPr="00A37BC0" w:rsidRDefault="00065C71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</w:tr>
    </w:tbl>
    <w:p w14:paraId="42BF0E59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03C25C3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D6E304D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5745254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4D8B891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6D54FC4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6DD1CDA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F66316B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77900D5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0F9D9A3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324B893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A457137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2614C70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F3727E5" w14:textId="77777777" w:rsidR="00FB3749" w:rsidRPr="00A37BC0" w:rsidRDefault="00FB3749" w:rsidP="00A37BC0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59BE28FC" w:rsidR="00120D9B" w:rsidRPr="00A37BC0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Приложение 4 к муниципальной программе «Благоустройство территории МО «Юкковское сельское поселение»» изложить в следующей редакции:</w:t>
      </w:r>
    </w:p>
    <w:p w14:paraId="3D961D17" w14:textId="77777777" w:rsidR="00C87761" w:rsidRPr="00A37BC0" w:rsidRDefault="00120D9B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«</w:t>
      </w:r>
      <w:r w:rsidR="00C87761"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0C5BF720" w14:textId="0B96E47F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__</w:t>
      </w:r>
      <w:r w:rsidR="00F80487" w:rsidRPr="00F80487">
        <w:rPr>
          <w:rFonts w:ascii="Times New Roman" w:hAnsi="Times New Roman"/>
          <w:color w:val="000000" w:themeColor="text1"/>
          <w:sz w:val="24"/>
          <w:szCs w:val="24"/>
          <w:u w:val="single"/>
        </w:rPr>
        <w:t>18.12.2023</w:t>
      </w:r>
      <w:r w:rsidR="00F80487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№ __</w:t>
      </w:r>
      <w:r w:rsidR="00F80487" w:rsidRPr="00F80487">
        <w:rPr>
          <w:rFonts w:ascii="Times New Roman" w:hAnsi="Times New Roman"/>
          <w:color w:val="000000" w:themeColor="text1"/>
          <w:sz w:val="24"/>
          <w:szCs w:val="24"/>
          <w:u w:val="single"/>
        </w:rPr>
        <w:t>449</w:t>
      </w:r>
      <w:r w:rsidRPr="00F80487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__</w:t>
      </w:r>
      <w:proofErr w:type="gramStart"/>
      <w:r w:rsidRPr="00A37BC0">
        <w:rPr>
          <w:rFonts w:ascii="Times New Roman" w:hAnsi="Times New Roman"/>
          <w:color w:val="000000" w:themeColor="text1"/>
          <w:sz w:val="24"/>
          <w:szCs w:val="24"/>
        </w:rPr>
        <w:t>_ )</w:t>
      </w:r>
      <w:proofErr w:type="gramEnd"/>
    </w:p>
    <w:p w14:paraId="3F2441AB" w14:textId="77777777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F81C0E" w14:textId="77777777" w:rsidR="00C87761" w:rsidRPr="00A37BC0" w:rsidRDefault="00C87761" w:rsidP="00A37BC0">
      <w:pPr>
        <w:spacing w:after="0" w:line="240" w:lineRule="auto"/>
        <w:jc w:val="right"/>
        <w:rPr>
          <w:i/>
          <w:color w:val="000000" w:themeColor="text1"/>
          <w:sz w:val="28"/>
          <w:szCs w:val="28"/>
        </w:rPr>
      </w:pP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2023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A37BC0" w:rsidRPr="00A37BC0" w14:paraId="408DDF79" w14:textId="77777777" w:rsidTr="0046456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46456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46456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46456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540C963A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68 657,93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656B62DD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28 7</w:t>
            </w:r>
            <w:r w:rsidR="00087707" w:rsidRPr="00A37BC0">
              <w:rPr>
                <w:rFonts w:ascii="Times New Roman" w:hAnsi="Times New Roman"/>
                <w:b/>
                <w:color w:val="000000" w:themeColor="text1"/>
              </w:rPr>
              <w:t>35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087707" w:rsidRPr="00A37BC0">
              <w:rPr>
                <w:rFonts w:ascii="Times New Roman" w:hAnsi="Times New Roman"/>
                <w:b/>
                <w:color w:val="000000" w:themeColor="text1"/>
              </w:rPr>
              <w:t>25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46456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24F4BBDD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31 877,95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5B776F1A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16 4</w:t>
            </w:r>
            <w:r w:rsidR="00087707" w:rsidRPr="00A37BC0">
              <w:rPr>
                <w:rFonts w:ascii="Times New Roman" w:hAnsi="Times New Roman"/>
                <w:b/>
                <w:bCs/>
                <w:color w:val="000000" w:themeColor="text1"/>
              </w:rPr>
              <w:t>37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087707" w:rsidRPr="00A37BC0"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46456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7EB32016" w:rsidR="00C87761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13 469,53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4E0FEECE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1 3</w:t>
            </w:r>
            <w:r w:rsidR="006C5FF9" w:rsidRPr="00A37BC0">
              <w:rPr>
                <w:rFonts w:ascii="Times New Roman" w:hAnsi="Times New Roman"/>
                <w:bCs/>
                <w:color w:val="000000" w:themeColor="text1"/>
              </w:rPr>
              <w:t>97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6C5FF9"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24F4EBF0" w:rsidR="00C87761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3 368,42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2465F35B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благоустройству населенных пунктов включая озеленение за счет средств бюджета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20A79D5E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67FA8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54A34C63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01613229" w:rsidR="005B1B7D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15 040,00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0C5" w14:textId="48571709" w:rsidR="005B1B7D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15 040,00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98E02E" w14:textId="77777777" w:rsidTr="0046456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7E6E8AB8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13 056,92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0020342C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4 286,92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61FAE9BD" w14:textId="77777777" w:rsidTr="00464569">
        <w:trPr>
          <w:trHeight w:val="9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041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268C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2.1: </w:t>
            </w:r>
          </w:p>
          <w:p w14:paraId="1B1AAAA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72F5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FF1E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DAC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8C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D60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513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B4A4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E1D025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45BFD765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2.2: </w:t>
            </w:r>
          </w:p>
          <w:p w14:paraId="5E2406D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7937F563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5C69C2D1" w:rsidR="005B1B7D" w:rsidRPr="00A37BC0" w:rsidRDefault="00647463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2 326,92</w:t>
            </w:r>
          </w:p>
          <w:p w14:paraId="0297C9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6C7FD9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58BA618E" w:rsidR="00D550B2" w:rsidRPr="00A37BC0" w:rsidRDefault="00D17B3F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1E180BFA" w:rsidR="00D550B2" w:rsidRPr="00A37BC0" w:rsidRDefault="00EC7EC2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2.3::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содержанию в чистоте и безопасности территории за счет средств бюджета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77C02FBD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1C1720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096C6F4A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2FA32E35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  <w:r w:rsidR="007643AC" w:rsidRPr="00A37BC0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223064EC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1 960,0</w:t>
            </w:r>
            <w:r w:rsidR="007643AC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D550B2" w:rsidRPr="00A37BC0" w:rsidRDefault="00FF17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F948D8" w14:textId="77777777" w:rsidR="00D550B2" w:rsidRPr="00A37BC0" w:rsidRDefault="00D550B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0572D2A" w14:textId="77777777" w:rsidTr="0046456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Комплекс процессных мероприятий "Совершенствование системы наружного освещения улиц 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>населенных пунктов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lastRenderedPageBreak/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770E3FF6" w:rsidR="005B1B7D" w:rsidRPr="00A37BC0" w:rsidRDefault="00C75CFA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18 450,00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3E0F9C69" w:rsidR="005B1B7D" w:rsidRPr="00A37BC0" w:rsidRDefault="00C75CFA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4 950,0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6E85FBF2" w14:textId="77777777" w:rsidTr="00C24FC6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C9E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C9F7A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3.1: </w:t>
            </w:r>
          </w:p>
          <w:p w14:paraId="267EEC94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BAE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1FC" w14:textId="77777777" w:rsidR="005B1B7D" w:rsidRPr="00A37BC0" w:rsidRDefault="005B1B7D" w:rsidP="00A37BC0">
            <w:pPr>
              <w:spacing w:after="0" w:line="480" w:lineRule="auto"/>
              <w:ind w:left="-709" w:right="-567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956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8DD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9A38" w14:textId="500A5B23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73212EC2" w14:textId="1066299C" w:rsidR="005B1B7D" w:rsidRPr="00A37BC0" w:rsidRDefault="005559D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18 450,00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AF34" w14:textId="0B18C355" w:rsidR="005B1B7D" w:rsidRPr="00A37BC0" w:rsidRDefault="00294EC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8E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8DD08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57A3BACA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4068D2E0" w:rsidR="00AA4E45" w:rsidRPr="00A37BC0" w:rsidRDefault="00AA4E45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77777777" w:rsidR="00AA4E45" w:rsidRPr="00A37BC0" w:rsidRDefault="00AA4E45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3.2:</w:t>
            </w:r>
          </w:p>
          <w:p w14:paraId="65306344" w14:textId="151C7242" w:rsidR="00AA4E45" w:rsidRPr="00A37BC0" w:rsidRDefault="00AA4E45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состояния электрических </w:t>
            </w:r>
            <w:r w:rsidR="00BE2F02" w:rsidRPr="00A37BC0">
              <w:rPr>
                <w:rFonts w:ascii="Times New Roman" w:hAnsi="Times New Roman"/>
                <w:color w:val="000000" w:themeColor="text1"/>
                <w:spacing w:val="-6"/>
              </w:rPr>
              <w:t>линий уличного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AA4E45" w:rsidRPr="00A37BC0" w:rsidRDefault="00BE2F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AA4E45" w:rsidRPr="00A37BC0" w:rsidRDefault="00BE2F02" w:rsidP="00A37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AA4E45" w:rsidRPr="00A37BC0" w:rsidRDefault="00BE2F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0A73DECF" w:rsidR="00AA4E45" w:rsidRPr="00A37BC0" w:rsidRDefault="00BE2F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7EF67063" w:rsidR="00AA4E45" w:rsidRPr="00A37BC0" w:rsidRDefault="0063657F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4375D026" w:rsidR="00AA4E45" w:rsidRPr="00A37BC0" w:rsidRDefault="0063657F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AA4E45" w:rsidRPr="00A37BC0" w:rsidRDefault="00BE2F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BE2F02" w:rsidRPr="00A37BC0" w:rsidRDefault="00BE2F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AA4E45" w:rsidRPr="00A37BC0" w:rsidRDefault="00AA4E45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48E7352B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2589667B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5 000,30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6DD772DE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2 787,77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B079CD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Выполнение мероприятий по реализации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 xml:space="preserve">Рост количества реализованных </w:t>
            </w:r>
            <w:r w:rsidRPr="00A37BC0">
              <w:rPr>
                <w:rFonts w:ascii="Times New Roman" w:hAnsi="Times New Roman"/>
                <w:color w:val="000000" w:themeColor="text1"/>
              </w:rPr>
              <w:lastRenderedPageBreak/>
              <w:t>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205EB21A" w:rsidR="005B1B7D" w:rsidRPr="00A37BC0" w:rsidRDefault="005559D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2 691,97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1 479,44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0D5F3A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2943E4A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2 308,33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1097B54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1 308,33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39C8B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».</w:t>
            </w:r>
          </w:p>
        </w:tc>
      </w:tr>
      <w:tr w:rsidR="00A37BC0" w:rsidRPr="00A37BC0" w14:paraId="5E65DF5D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87F1" w14:textId="22074B4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43F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процессных мероприятий </w:t>
            </w:r>
          </w:p>
          <w:p w14:paraId="5906E7DD" w14:textId="2BA74BA4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 уничтожению борщевика Сосновского на территории МО «Юкковское сельское поселение»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F5C7" w14:textId="47894664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41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7FDA" w14:textId="557C9BAD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8D95" w14:textId="2364CA2E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8098" w14:textId="49D8011A" w:rsidR="005B1B7D" w:rsidRPr="00A37BC0" w:rsidRDefault="00294EC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272,</w:t>
            </w:r>
            <w:r w:rsidR="003709AF" w:rsidRPr="00A37BC0">
              <w:rPr>
                <w:rFonts w:ascii="Times New Roman" w:hAnsi="Times New Roman"/>
                <w:bCs/>
                <w:color w:val="000000" w:themeColor="text1"/>
              </w:rPr>
              <w:t>76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1D89" w14:textId="754A95CF" w:rsidR="005B1B7D" w:rsidRPr="00A37BC0" w:rsidRDefault="00294EC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272,</w:t>
            </w:r>
            <w:r w:rsidR="003709AF" w:rsidRPr="00A37BC0">
              <w:rPr>
                <w:rFonts w:ascii="Times New Roman" w:hAnsi="Times New Roman"/>
                <w:bCs/>
                <w:color w:val="000000" w:themeColor="text1"/>
              </w:rPr>
              <w:t>76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433" w14:textId="6F3D349E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2C23C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5B1B7D" w:rsidRPr="00A37BC0" w14:paraId="45BDE73F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3F4E" w14:textId="3C48279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97F" w14:textId="06CAC8E1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5.1: Выполнение мероприятий по борьбе с борщевиком Сосновским химическими методами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B836" w14:textId="42C672A0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B8C0" w14:textId="022C8F7C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Значительное уменьшение борщевика Сосновского на территории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5C04" w14:textId="197FC44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DD1E" w14:textId="747F21BC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B5AA" w14:textId="542F79B3" w:rsidR="005B1B7D" w:rsidRPr="00A37BC0" w:rsidRDefault="00612E4A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272,76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3F02" w14:textId="130B2F30" w:rsidR="005B1B7D" w:rsidRPr="00A37BC0" w:rsidRDefault="00294EC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272,</w:t>
            </w:r>
            <w:r w:rsidR="003709AF" w:rsidRPr="00A37BC0">
              <w:rPr>
                <w:rFonts w:ascii="Times New Roman" w:hAnsi="Times New Roman"/>
                <w:bCs/>
                <w:color w:val="000000" w:themeColor="text1"/>
              </w:rPr>
              <w:t>76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FA21" w14:textId="7DE2668F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E7ABFE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C4E1178" w14:textId="77777777" w:rsidR="00C87761" w:rsidRPr="00A37BC0" w:rsidRDefault="00C87761" w:rsidP="00A37BC0">
      <w:pPr>
        <w:spacing w:after="0" w:line="240" w:lineRule="auto"/>
        <w:ind w:right="-1"/>
        <w:jc w:val="center"/>
        <w:rPr>
          <w:color w:val="000000" w:themeColor="text1"/>
        </w:rPr>
      </w:pPr>
      <w:r w:rsidRPr="00A37BC0">
        <w:rPr>
          <w:color w:val="000000" w:themeColor="text1"/>
          <w:sz w:val="28"/>
          <w:szCs w:val="28"/>
        </w:rPr>
        <w:t>________________</w:t>
      </w:r>
    </w:p>
    <w:sectPr w:rsidR="00C87761" w:rsidRPr="00A37BC0" w:rsidSect="00C87761">
      <w:headerReference w:type="default" r:id="rId9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B2C9" w14:textId="77777777" w:rsidR="00FB12AE" w:rsidRDefault="00FB12AE" w:rsidP="002C3073">
      <w:pPr>
        <w:spacing w:after="0" w:line="240" w:lineRule="auto"/>
      </w:pPr>
      <w:r>
        <w:separator/>
      </w:r>
    </w:p>
  </w:endnote>
  <w:endnote w:type="continuationSeparator" w:id="0">
    <w:p w14:paraId="073434C8" w14:textId="77777777" w:rsidR="00FB12AE" w:rsidRDefault="00FB12AE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52974" w14:textId="77777777" w:rsidR="00FB12AE" w:rsidRDefault="00FB12AE" w:rsidP="002C3073">
      <w:pPr>
        <w:spacing w:after="0" w:line="240" w:lineRule="auto"/>
      </w:pPr>
      <w:r>
        <w:separator/>
      </w:r>
    </w:p>
  </w:footnote>
  <w:footnote w:type="continuationSeparator" w:id="0">
    <w:p w14:paraId="41DB66E9" w14:textId="77777777" w:rsidR="00FB12AE" w:rsidRDefault="00FB12AE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3BA21" w14:textId="361218C9" w:rsidR="00C87761" w:rsidRDefault="00C87761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BC0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422E29B8" w14:textId="346F217C" w:rsidR="002C3073" w:rsidRDefault="00720C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B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27226429">
    <w:abstractNumId w:val="34"/>
  </w:num>
  <w:num w:numId="2" w16cid:durableId="123351530">
    <w:abstractNumId w:val="25"/>
  </w:num>
  <w:num w:numId="3" w16cid:durableId="811486990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240776">
    <w:abstractNumId w:val="9"/>
  </w:num>
  <w:num w:numId="5" w16cid:durableId="78645683">
    <w:abstractNumId w:val="29"/>
  </w:num>
  <w:num w:numId="6" w16cid:durableId="2130851869">
    <w:abstractNumId w:val="30"/>
  </w:num>
  <w:num w:numId="7" w16cid:durableId="261963767">
    <w:abstractNumId w:val="11"/>
  </w:num>
  <w:num w:numId="8" w16cid:durableId="1561866635">
    <w:abstractNumId w:val="19"/>
  </w:num>
  <w:num w:numId="9" w16cid:durableId="1497572484">
    <w:abstractNumId w:val="13"/>
  </w:num>
  <w:num w:numId="10" w16cid:durableId="1459178359">
    <w:abstractNumId w:val="22"/>
  </w:num>
  <w:num w:numId="11" w16cid:durableId="1351957527">
    <w:abstractNumId w:val="27"/>
  </w:num>
  <w:num w:numId="12" w16cid:durableId="771097257">
    <w:abstractNumId w:val="18"/>
  </w:num>
  <w:num w:numId="13" w16cid:durableId="321396375">
    <w:abstractNumId w:val="10"/>
  </w:num>
  <w:num w:numId="14" w16cid:durableId="1365785594">
    <w:abstractNumId w:val="33"/>
  </w:num>
  <w:num w:numId="15" w16cid:durableId="525291099">
    <w:abstractNumId w:val="23"/>
  </w:num>
  <w:num w:numId="16" w16cid:durableId="413627867">
    <w:abstractNumId w:val="7"/>
  </w:num>
  <w:num w:numId="17" w16cid:durableId="2029990233">
    <w:abstractNumId w:val="15"/>
  </w:num>
  <w:num w:numId="18" w16cid:durableId="1832483130">
    <w:abstractNumId w:val="16"/>
  </w:num>
  <w:num w:numId="19" w16cid:durableId="780490311">
    <w:abstractNumId w:val="24"/>
  </w:num>
  <w:num w:numId="20" w16cid:durableId="509105809">
    <w:abstractNumId w:val="14"/>
  </w:num>
  <w:num w:numId="21" w16cid:durableId="522981043">
    <w:abstractNumId w:val="4"/>
  </w:num>
  <w:num w:numId="22" w16cid:durableId="1031492189">
    <w:abstractNumId w:val="17"/>
  </w:num>
  <w:num w:numId="23" w16cid:durableId="310720156">
    <w:abstractNumId w:val="8"/>
  </w:num>
  <w:num w:numId="24" w16cid:durableId="1367681291">
    <w:abstractNumId w:val="0"/>
  </w:num>
  <w:num w:numId="25" w16cid:durableId="328098304">
    <w:abstractNumId w:val="32"/>
  </w:num>
  <w:num w:numId="26" w16cid:durableId="1255015718">
    <w:abstractNumId w:val="35"/>
  </w:num>
  <w:num w:numId="27" w16cid:durableId="1380014642">
    <w:abstractNumId w:val="26"/>
  </w:num>
  <w:num w:numId="28" w16cid:durableId="1635209373">
    <w:abstractNumId w:val="6"/>
  </w:num>
  <w:num w:numId="29" w16cid:durableId="1972704735">
    <w:abstractNumId w:val="28"/>
  </w:num>
  <w:num w:numId="30" w16cid:durableId="92939531">
    <w:abstractNumId w:val="2"/>
  </w:num>
  <w:num w:numId="31" w16cid:durableId="123543089">
    <w:abstractNumId w:val="31"/>
  </w:num>
  <w:num w:numId="32" w16cid:durableId="1114862109">
    <w:abstractNumId w:val="20"/>
  </w:num>
  <w:num w:numId="33" w16cid:durableId="481390299">
    <w:abstractNumId w:val="3"/>
  </w:num>
  <w:num w:numId="34" w16cid:durableId="2053532747">
    <w:abstractNumId w:val="21"/>
  </w:num>
  <w:num w:numId="35" w16cid:durableId="1147624141">
    <w:abstractNumId w:val="1"/>
  </w:num>
  <w:num w:numId="36" w16cid:durableId="1043286181">
    <w:abstractNumId w:val="12"/>
  </w:num>
  <w:num w:numId="37" w16cid:durableId="281763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196"/>
    <w:rsid w:val="00037B44"/>
    <w:rsid w:val="00055749"/>
    <w:rsid w:val="0006526F"/>
    <w:rsid w:val="00065C71"/>
    <w:rsid w:val="00087707"/>
    <w:rsid w:val="000C6028"/>
    <w:rsid w:val="000D16F2"/>
    <w:rsid w:val="000E2ECD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C1E8D"/>
    <w:rsid w:val="001D1555"/>
    <w:rsid w:val="00214C91"/>
    <w:rsid w:val="00220FC1"/>
    <w:rsid w:val="00223E64"/>
    <w:rsid w:val="00294EC7"/>
    <w:rsid w:val="002C3073"/>
    <w:rsid w:val="002E0005"/>
    <w:rsid w:val="00307CF2"/>
    <w:rsid w:val="00316D64"/>
    <w:rsid w:val="003206CB"/>
    <w:rsid w:val="00336E0A"/>
    <w:rsid w:val="003662CB"/>
    <w:rsid w:val="003709AF"/>
    <w:rsid w:val="00387E26"/>
    <w:rsid w:val="003A202C"/>
    <w:rsid w:val="003D4B13"/>
    <w:rsid w:val="00427C13"/>
    <w:rsid w:val="00442FCF"/>
    <w:rsid w:val="004A5EF8"/>
    <w:rsid w:val="004B3D4C"/>
    <w:rsid w:val="004C4B80"/>
    <w:rsid w:val="005017C8"/>
    <w:rsid w:val="00507258"/>
    <w:rsid w:val="005252CE"/>
    <w:rsid w:val="005559D2"/>
    <w:rsid w:val="005718B6"/>
    <w:rsid w:val="00593E52"/>
    <w:rsid w:val="005B1B7D"/>
    <w:rsid w:val="005D4BB4"/>
    <w:rsid w:val="005F025C"/>
    <w:rsid w:val="005F41AF"/>
    <w:rsid w:val="00612E4A"/>
    <w:rsid w:val="00614D38"/>
    <w:rsid w:val="00620586"/>
    <w:rsid w:val="0063657F"/>
    <w:rsid w:val="00645894"/>
    <w:rsid w:val="00647463"/>
    <w:rsid w:val="006A09A0"/>
    <w:rsid w:val="006A4523"/>
    <w:rsid w:val="006A64D2"/>
    <w:rsid w:val="006B2840"/>
    <w:rsid w:val="006C1CAE"/>
    <w:rsid w:val="006C5FF9"/>
    <w:rsid w:val="006F7387"/>
    <w:rsid w:val="00704D41"/>
    <w:rsid w:val="00720C30"/>
    <w:rsid w:val="00745002"/>
    <w:rsid w:val="00751B39"/>
    <w:rsid w:val="007643AC"/>
    <w:rsid w:val="00793FD4"/>
    <w:rsid w:val="007A23B2"/>
    <w:rsid w:val="007A4CFB"/>
    <w:rsid w:val="007B79C5"/>
    <w:rsid w:val="007D733E"/>
    <w:rsid w:val="007E5308"/>
    <w:rsid w:val="007F0D7D"/>
    <w:rsid w:val="0081047A"/>
    <w:rsid w:val="00832F2B"/>
    <w:rsid w:val="008363D1"/>
    <w:rsid w:val="008440F8"/>
    <w:rsid w:val="00892069"/>
    <w:rsid w:val="008B03BB"/>
    <w:rsid w:val="008B187F"/>
    <w:rsid w:val="008E4B78"/>
    <w:rsid w:val="008F62BA"/>
    <w:rsid w:val="00920AC2"/>
    <w:rsid w:val="00922AAD"/>
    <w:rsid w:val="009354C3"/>
    <w:rsid w:val="00935E24"/>
    <w:rsid w:val="00964952"/>
    <w:rsid w:val="0099784B"/>
    <w:rsid w:val="009A3F64"/>
    <w:rsid w:val="009E63B8"/>
    <w:rsid w:val="00A0782C"/>
    <w:rsid w:val="00A126C9"/>
    <w:rsid w:val="00A37BC0"/>
    <w:rsid w:val="00A4290F"/>
    <w:rsid w:val="00A567C7"/>
    <w:rsid w:val="00AA4E45"/>
    <w:rsid w:val="00B06993"/>
    <w:rsid w:val="00B13686"/>
    <w:rsid w:val="00B3682D"/>
    <w:rsid w:val="00B45200"/>
    <w:rsid w:val="00B61013"/>
    <w:rsid w:val="00B65323"/>
    <w:rsid w:val="00B77706"/>
    <w:rsid w:val="00BE2F02"/>
    <w:rsid w:val="00C1782E"/>
    <w:rsid w:val="00C24FC6"/>
    <w:rsid w:val="00C25861"/>
    <w:rsid w:val="00C41E70"/>
    <w:rsid w:val="00C534D3"/>
    <w:rsid w:val="00C7262A"/>
    <w:rsid w:val="00C75CFA"/>
    <w:rsid w:val="00C823E9"/>
    <w:rsid w:val="00C87761"/>
    <w:rsid w:val="00C87912"/>
    <w:rsid w:val="00C9076D"/>
    <w:rsid w:val="00CA57AD"/>
    <w:rsid w:val="00CC226C"/>
    <w:rsid w:val="00CC22FA"/>
    <w:rsid w:val="00CE03F1"/>
    <w:rsid w:val="00CE0D05"/>
    <w:rsid w:val="00CE42BE"/>
    <w:rsid w:val="00CF323A"/>
    <w:rsid w:val="00D17B3F"/>
    <w:rsid w:val="00D5308D"/>
    <w:rsid w:val="00D53C29"/>
    <w:rsid w:val="00D550B2"/>
    <w:rsid w:val="00D57ABA"/>
    <w:rsid w:val="00D82675"/>
    <w:rsid w:val="00D83D12"/>
    <w:rsid w:val="00E04F27"/>
    <w:rsid w:val="00E3561D"/>
    <w:rsid w:val="00E74245"/>
    <w:rsid w:val="00E75CF3"/>
    <w:rsid w:val="00EA5FF2"/>
    <w:rsid w:val="00EC7EC2"/>
    <w:rsid w:val="00F0385C"/>
    <w:rsid w:val="00F16F61"/>
    <w:rsid w:val="00F20A43"/>
    <w:rsid w:val="00F36055"/>
    <w:rsid w:val="00F54925"/>
    <w:rsid w:val="00F668B5"/>
    <w:rsid w:val="00F77E73"/>
    <w:rsid w:val="00F80487"/>
    <w:rsid w:val="00FA1219"/>
    <w:rsid w:val="00FA5A13"/>
    <w:rsid w:val="00FA752E"/>
    <w:rsid w:val="00FB12AE"/>
    <w:rsid w:val="00FB3749"/>
    <w:rsid w:val="00FB7B76"/>
    <w:rsid w:val="00FC28B5"/>
    <w:rsid w:val="00FC329F"/>
    <w:rsid w:val="00FC7725"/>
    <w:rsid w:val="00FD160B"/>
    <w:rsid w:val="00FF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19</TotalTime>
  <Pages>1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18</cp:revision>
  <cp:lastPrinted>2023-11-24T12:40:00Z</cp:lastPrinted>
  <dcterms:created xsi:type="dcterms:W3CDTF">2023-11-24T12:44:00Z</dcterms:created>
  <dcterms:modified xsi:type="dcterms:W3CDTF">2023-12-18T13:48:00Z</dcterms:modified>
  <cp:contentStatus/>
</cp:coreProperties>
</file>