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92D3" w14:textId="7ED532E7" w:rsidR="00EE03D9" w:rsidRPr="00EE03D9" w:rsidRDefault="00EE03D9" w:rsidP="00607694">
      <w:pPr>
        <w:spacing w:after="0" w:line="480" w:lineRule="auto"/>
        <w:ind w:left="-709" w:right="-567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3D9">
        <w:rPr>
          <w:rFonts w:ascii="Times New Roman" w:hAnsi="Times New Roman"/>
          <w:noProof/>
          <w:sz w:val="24"/>
          <w:szCs w:val="24"/>
        </w:rPr>
        <w:t>идентификатор</w:t>
      </w:r>
    </w:p>
    <w:p w14:paraId="21F82F61" w14:textId="4CA3C2E4" w:rsidR="000838D6" w:rsidRPr="00EE03D9" w:rsidRDefault="00EE03D9" w:rsidP="00607694">
      <w:pPr>
        <w:spacing w:after="0" w:line="480" w:lineRule="auto"/>
        <w:ind w:left="-709" w:right="-567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EE03D9">
        <w:rPr>
          <w:noProof/>
          <w:sz w:val="28"/>
          <w:szCs w:val="28"/>
        </w:rPr>
        <w:t>ГЕРБ</w:t>
      </w:r>
    </w:p>
    <w:p w14:paraId="1CC9D961" w14:textId="54FEE1FF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14:paraId="06A51431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14:paraId="060446E3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D2036F2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07E8E2DF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0C54295B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13C33F35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445CA21B" w14:textId="77777777" w:rsidR="00AC2395" w:rsidRPr="00F668B5" w:rsidRDefault="00AC2395" w:rsidP="003B5411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14:paraId="4776C9EB" w14:textId="444A81EC" w:rsidR="005E4DF4" w:rsidRPr="00EE03D9" w:rsidRDefault="005E4DF4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EE03D9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EE03D9">
        <w:rPr>
          <w:rFonts w:ascii="Arial" w:eastAsiaTheme="minorHAnsi" w:hAnsi="Arial" w:cs="Arial"/>
          <w:sz w:val="28"/>
          <w:szCs w:val="18"/>
          <w:lang w:eastAsia="en-US"/>
        </w:rPr>
        <w:t>______</w:t>
      </w:r>
      <w:r w:rsidR="00EE03D9" w:rsidRPr="00EE03D9">
        <w:rPr>
          <w:rFonts w:ascii="Arial" w:eastAsiaTheme="minorHAnsi" w:hAnsi="Arial" w:cs="Arial"/>
          <w:sz w:val="28"/>
          <w:szCs w:val="18"/>
          <w:u w:val="single"/>
          <w:lang w:eastAsia="en-US"/>
        </w:rPr>
        <w:t>04.12.2023</w:t>
      </w:r>
      <w:r w:rsidRPr="00EE03D9">
        <w:rPr>
          <w:rFonts w:ascii="Arial" w:eastAsiaTheme="minorHAnsi" w:hAnsi="Arial" w:cs="Arial"/>
          <w:sz w:val="28"/>
          <w:szCs w:val="18"/>
          <w:lang w:eastAsia="en-US"/>
        </w:rPr>
        <w:t xml:space="preserve">__________ </w:t>
      </w:r>
      <w:r w:rsidRPr="00EE03D9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C135E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C135E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EE03D9">
        <w:rPr>
          <w:rFonts w:ascii="Arial" w:eastAsiaTheme="minorHAnsi" w:hAnsi="Arial" w:cs="Arial"/>
          <w:sz w:val="28"/>
          <w:szCs w:val="18"/>
          <w:lang w:eastAsia="en-US"/>
        </w:rPr>
        <w:t>№</w:t>
      </w:r>
      <w:r w:rsidR="00CC135E" w:rsidRPr="00EE03D9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EE03D9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EE03D9" w:rsidRPr="00EE03D9">
        <w:rPr>
          <w:rFonts w:ascii="Arial" w:eastAsiaTheme="minorHAnsi" w:hAnsi="Arial" w:cs="Arial"/>
          <w:sz w:val="28"/>
          <w:szCs w:val="18"/>
          <w:u w:val="single"/>
          <w:lang w:eastAsia="en-US"/>
        </w:rPr>
        <w:t>436</w:t>
      </w:r>
      <w:r w:rsidRPr="00EE03D9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332D0DBF" w14:textId="77777777" w:rsidR="005E4DF4" w:rsidRPr="00F668B5" w:rsidRDefault="005E4DF4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10C62396" w14:textId="77777777" w:rsidR="005E4DF4" w:rsidRDefault="005E4DF4" w:rsidP="003B5411">
      <w:pPr>
        <w:shd w:val="clear" w:color="auto" w:fill="FFFFFF"/>
        <w:spacing w:after="0" w:line="240" w:lineRule="auto"/>
        <w:ind w:right="538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541A1" w14:textId="1310DAB4" w:rsidR="00AC2395" w:rsidRPr="00F0744B" w:rsidRDefault="00294596" w:rsidP="003B5411">
      <w:pPr>
        <w:shd w:val="clear" w:color="auto" w:fill="FFFFFF"/>
        <w:spacing w:after="0" w:line="240" w:lineRule="auto"/>
        <w:ind w:right="538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</w:t>
      </w:r>
      <w:r w:rsidR="00441779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в постановление администрации муниципального образования «Юкковское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</w:t>
      </w:r>
      <w:r w:rsidR="003B09F8">
        <w:rPr>
          <w:rFonts w:ascii="Times New Roman" w:hAnsi="Times New Roman"/>
          <w:color w:val="000000"/>
          <w:sz w:val="28"/>
          <w:szCs w:val="28"/>
        </w:rPr>
        <w:t> </w:t>
      </w:r>
      <w:r w:rsidR="00D43A4C">
        <w:rPr>
          <w:rFonts w:ascii="Times New Roman" w:hAnsi="Times New Roman"/>
          <w:color w:val="000000"/>
          <w:sz w:val="28"/>
          <w:szCs w:val="28"/>
        </w:rPr>
        <w:t>396</w:t>
      </w:r>
      <w:r w:rsidR="00547F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2472">
        <w:rPr>
          <w:rFonts w:ascii="Times New Roman" w:hAnsi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 xml:space="preserve">Участие </w:t>
      </w:r>
      <w:r w:rsidR="00547F4A">
        <w:rPr>
          <w:rFonts w:ascii="Times New Roman" w:hAnsi="Times New Roman"/>
          <w:sz w:val="28"/>
          <w:szCs w:val="28"/>
        </w:rPr>
        <w:br/>
      </w:r>
      <w:r w:rsidR="00D43A4C" w:rsidRPr="00DA6F69">
        <w:rPr>
          <w:rFonts w:ascii="Times New Roman" w:hAnsi="Times New Roman"/>
          <w:sz w:val="28"/>
          <w:szCs w:val="28"/>
        </w:rPr>
        <w:t>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«Юкковское сельское поселение</w:t>
      </w:r>
      <w:r w:rsidR="00AC2395" w:rsidRPr="00A92FF4">
        <w:rPr>
          <w:rFonts w:ascii="Times New Roman" w:hAnsi="Times New Roman"/>
          <w:color w:val="000000"/>
          <w:sz w:val="28"/>
          <w:szCs w:val="28"/>
        </w:rPr>
        <w:t>»</w:t>
      </w:r>
    </w:p>
    <w:p w14:paraId="24837D41" w14:textId="77777777" w:rsidR="00AC2395" w:rsidRDefault="00AC2395" w:rsidP="003B54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68F031" w14:textId="77777777" w:rsidR="00AC2395" w:rsidRDefault="00AC2395" w:rsidP="003B54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 w:rsidR="00D43A4C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="00D43A4C"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 w:rsidR="00D43A4C">
          <w:rPr>
            <w:rFonts w:ascii="Times New Roman" w:hAnsi="Times New Roman"/>
            <w:sz w:val="28"/>
            <w:szCs w:val="28"/>
          </w:rPr>
          <w:t>№</w:t>
        </w:r>
        <w:r w:rsidR="00D43A4C"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="001A6CC3" w:rsidRPr="001A6CC3">
        <w:rPr>
          <w:rFonts w:ascii="Times New Roman" w:hAnsi="Times New Roman"/>
          <w:color w:val="000000"/>
          <w:sz w:val="28"/>
          <w:szCs w:val="28"/>
        </w:rPr>
        <w:t>от 20.12.2021 №513</w:t>
      </w:r>
      <w:r w:rsidRPr="001A6CC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 xml:space="preserve">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4BD36FE0" w14:textId="77777777" w:rsidR="00AC2395" w:rsidRDefault="00AC2395" w:rsidP="003B54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977C9AF" w14:textId="77777777" w:rsidR="00AC2395" w:rsidRDefault="00AC2395" w:rsidP="003B5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80E1DD" w14:textId="2509768D" w:rsidR="005B1F87" w:rsidRDefault="00D84ADF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6594031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D43A4C" w:rsidRPr="00D84ADF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83CAB" w:rsidRPr="00383CAB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bookmarkEnd w:id="0"/>
      <w:r w:rsidR="005B1F8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>Участие 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«Юкковское сельское поселение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bookmarkStart w:id="1" w:name="_Hlk126594070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утвержденную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</w:t>
      </w:r>
      <w:bookmarkEnd w:id="1"/>
      <w:r>
        <w:rPr>
          <w:rFonts w:ascii="Times New Roman" w:hAnsi="Times New Roman" w:cs="Times New Roman"/>
          <w:sz w:val="28"/>
          <w:szCs w:val="28"/>
        </w:rPr>
        <w:br/>
        <w:t>от 28.10.2021 №</w:t>
      </w:r>
      <w:r w:rsidR="000B1C0E">
        <w:rPr>
          <w:rFonts w:ascii="Times New Roman" w:hAnsi="Times New Roman" w:cs="Times New Roman"/>
          <w:sz w:val="28"/>
          <w:szCs w:val="28"/>
        </w:rPr>
        <w:t> </w:t>
      </w:r>
      <w:r w:rsidR="00D43A4C">
        <w:rPr>
          <w:rFonts w:ascii="Times New Roman" w:hAnsi="Times New Roman" w:cs="Times New Roman"/>
          <w:sz w:val="28"/>
          <w:szCs w:val="28"/>
        </w:rPr>
        <w:t>396</w:t>
      </w:r>
      <w:r w:rsidR="00FF0378">
        <w:rPr>
          <w:rFonts w:ascii="Times New Roman" w:hAnsi="Times New Roman" w:cs="Times New Roman"/>
          <w:sz w:val="28"/>
          <w:szCs w:val="28"/>
        </w:rPr>
        <w:t xml:space="preserve"> (с изменениями внесенными Постановлениями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r w:rsidR="00FD646F">
        <w:rPr>
          <w:rFonts w:ascii="Times New Roman" w:hAnsi="Times New Roman" w:cs="Times New Roman"/>
          <w:sz w:val="28"/>
          <w:szCs w:val="28"/>
        </w:rPr>
        <w:br/>
      </w:r>
      <w:r w:rsidR="00441779">
        <w:rPr>
          <w:rFonts w:ascii="Times New Roman" w:hAnsi="Times New Roman" w:cs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 w:cs="Times New Roman"/>
          <w:sz w:val="28"/>
          <w:szCs w:val="28"/>
        </w:rPr>
        <w:t>, от 29.12.2022 №437</w:t>
      </w:r>
      <w:r w:rsidR="00FF0378">
        <w:rPr>
          <w:rFonts w:ascii="Times New Roman" w:hAnsi="Times New Roman" w:cs="Times New Roman"/>
          <w:sz w:val="28"/>
          <w:szCs w:val="28"/>
        </w:rPr>
        <w:t>),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6594159"/>
      <w:r w:rsidR="005B1F87">
        <w:rPr>
          <w:rFonts w:ascii="Times New Roman" w:hAnsi="Times New Roman" w:cs="Times New Roman"/>
          <w:sz w:val="28"/>
          <w:szCs w:val="28"/>
        </w:rPr>
        <w:t>согласно приложению.</w:t>
      </w:r>
      <w:bookmarkEnd w:id="2"/>
    </w:p>
    <w:p w14:paraId="457A965E" w14:textId="237B08C2" w:rsidR="00010AE6" w:rsidRPr="00434338" w:rsidRDefault="00010AE6" w:rsidP="00FD646F">
      <w:pPr>
        <w:pStyle w:val="a9"/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_Hlk126594190"/>
      <w:r w:rsidRPr="00434338">
        <w:rPr>
          <w:rFonts w:ascii="Times New Roman" w:hAnsi="Times New Roman"/>
          <w:sz w:val="28"/>
          <w:szCs w:val="28"/>
        </w:rPr>
        <w:t>Настоящее постановление</w:t>
      </w:r>
      <w:r w:rsidRPr="00434338">
        <w:rPr>
          <w:rFonts w:ascii="Times New Roman" w:hAnsi="Times New Roman"/>
          <w:sz w:val="24"/>
          <w:szCs w:val="24"/>
        </w:rPr>
        <w:t xml:space="preserve"> </w:t>
      </w:r>
      <w:r w:rsidRPr="00434338">
        <w:rPr>
          <w:rFonts w:ascii="Times New Roman" w:hAnsi="Times New Roman"/>
          <w:sz w:val="28"/>
          <w:szCs w:val="28"/>
        </w:rPr>
        <w:t xml:space="preserve">подлежит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</w:t>
      </w:r>
      <w:r w:rsidR="00D16C96">
        <w:rPr>
          <w:rFonts w:ascii="Times New Roman" w:hAnsi="Times New Roman"/>
          <w:sz w:val="28"/>
          <w:szCs w:val="28"/>
        </w:rPr>
        <w:t xml:space="preserve">по адресу: </w:t>
      </w:r>
      <w:r w:rsidRPr="00434338">
        <w:rPr>
          <w:rFonts w:ascii="Times New Roman" w:hAnsi="Times New Roman"/>
          <w:sz w:val="28"/>
          <w:szCs w:val="28"/>
        </w:rPr>
        <w:t>www.ykki.ru.</w:t>
      </w:r>
      <w:r w:rsidRPr="00434338">
        <w:rPr>
          <w:rFonts w:ascii="Times New Roman" w:hAnsi="Times New Roman"/>
          <w:sz w:val="24"/>
          <w:szCs w:val="24"/>
        </w:rPr>
        <w:t xml:space="preserve">  </w:t>
      </w:r>
    </w:p>
    <w:p w14:paraId="1265CA55" w14:textId="65A7DAB7" w:rsidR="00AC2395" w:rsidRPr="00010AE6" w:rsidRDefault="00AC2395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26594198"/>
      <w:bookmarkEnd w:id="3"/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 w:rsidR="003B09F8"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Pr="00010AE6">
        <w:rPr>
          <w:rFonts w:ascii="Times New Roman" w:hAnsi="Times New Roman"/>
          <w:color w:val="000000"/>
          <w:sz w:val="28"/>
          <w:szCs w:val="28"/>
        </w:rPr>
        <w:t>.</w:t>
      </w:r>
      <w:bookmarkEnd w:id="4"/>
    </w:p>
    <w:p w14:paraId="091F720F" w14:textId="77777777" w:rsidR="00AC2395" w:rsidRDefault="00AC2395" w:rsidP="00FD64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" w:name="_Hlk126594202"/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bookmarkEnd w:id="5"/>
    <w:p w14:paraId="16676E9C" w14:textId="77777777" w:rsidR="00AC2395" w:rsidRDefault="00AC2395" w:rsidP="003B54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9F1EA1C" w14:textId="77777777" w:rsidR="006C4E58" w:rsidRDefault="006C4E58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48E5477" w14:textId="2B43101A" w:rsidR="006C4E58" w:rsidRDefault="005E4DF4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  <w:bookmarkStart w:id="6" w:name="_Hlk126594213"/>
      <w:r>
        <w:rPr>
          <w:rFonts w:ascii="Times New Roman" w:hAnsi="Times New Roman"/>
          <w:sz w:val="28"/>
          <w:szCs w:val="28"/>
          <w:lang w:eastAsia="en-US"/>
        </w:rPr>
        <w:t xml:space="preserve">И.о. </w:t>
      </w:r>
      <w:r w:rsidR="00900749">
        <w:rPr>
          <w:rFonts w:ascii="Times New Roman" w:hAnsi="Times New Roman"/>
          <w:sz w:val="28"/>
          <w:szCs w:val="28"/>
          <w:lang w:eastAsia="en-US"/>
        </w:rPr>
        <w:t>г</w:t>
      </w:r>
      <w:r w:rsidR="00A60C77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="00AC2395">
        <w:rPr>
          <w:rFonts w:ascii="Times New Roman" w:hAnsi="Times New Roman"/>
          <w:sz w:val="28"/>
          <w:szCs w:val="28"/>
          <w:lang w:eastAsia="en-US"/>
        </w:rPr>
        <w:t xml:space="preserve"> администраци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и                                               </w:t>
      </w:r>
      <w:r w:rsidR="00FD646F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8A4723">
        <w:rPr>
          <w:rFonts w:ascii="Times New Roman" w:hAnsi="Times New Roman"/>
          <w:sz w:val="28"/>
          <w:szCs w:val="28"/>
          <w:lang w:eastAsia="en-US"/>
        </w:rPr>
        <w:t>М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>Ю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bookmarkEnd w:id="6"/>
    <w:p w14:paraId="2FA4D6CC" w14:textId="3C9B1482" w:rsidR="008422EC" w:rsidRPr="00FE768F" w:rsidRDefault="006C4E58" w:rsidP="00740D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3895932B" w14:textId="77777777" w:rsidR="006C4E58" w:rsidRPr="00F92B33" w:rsidRDefault="006C4E58" w:rsidP="006C4E5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</w:t>
      </w:r>
    </w:p>
    <w:p w14:paraId="5D3BB3A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5668287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74E567C5" w14:textId="2F022688" w:rsidR="006C4E58" w:rsidRPr="00740D50" w:rsidRDefault="00FD646F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>т</w:t>
      </w:r>
      <w:r w:rsidR="00B15DA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A4723">
        <w:rPr>
          <w:rFonts w:ascii="Times New Roman" w:hAnsi="Times New Roman"/>
          <w:sz w:val="28"/>
          <w:szCs w:val="28"/>
          <w:lang w:eastAsia="en-US"/>
        </w:rPr>
        <w:t>_</w:t>
      </w:r>
      <w:r w:rsidR="00EE03D9" w:rsidRPr="00EE03D9">
        <w:rPr>
          <w:rFonts w:ascii="Times New Roman" w:hAnsi="Times New Roman"/>
          <w:sz w:val="28"/>
          <w:szCs w:val="28"/>
          <w:u w:val="single"/>
          <w:lang w:eastAsia="en-US"/>
        </w:rPr>
        <w:t>04. 12</w:t>
      </w:r>
      <w:r w:rsidR="00740D50" w:rsidRPr="00EE03D9">
        <w:rPr>
          <w:rFonts w:ascii="Times New Roman" w:hAnsi="Times New Roman"/>
          <w:sz w:val="28"/>
          <w:szCs w:val="28"/>
          <w:u w:val="single"/>
          <w:lang w:eastAsia="en-US"/>
        </w:rPr>
        <w:t>.</w:t>
      </w:r>
      <w:r w:rsidR="00740D50">
        <w:rPr>
          <w:rFonts w:ascii="Times New Roman" w:hAnsi="Times New Roman"/>
          <w:sz w:val="28"/>
          <w:szCs w:val="28"/>
          <w:u w:val="single"/>
          <w:lang w:eastAsia="en-US"/>
        </w:rPr>
        <w:t>202</w:t>
      </w:r>
      <w:r w:rsidR="00EC3EC8">
        <w:rPr>
          <w:rFonts w:ascii="Times New Roman" w:hAnsi="Times New Roman"/>
          <w:sz w:val="28"/>
          <w:szCs w:val="28"/>
          <w:u w:val="single"/>
          <w:lang w:eastAsia="en-US"/>
        </w:rPr>
        <w:t>3</w:t>
      </w:r>
      <w:r w:rsidR="00740D50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 xml:space="preserve">№ </w:t>
      </w:r>
      <w:r w:rsidR="008A4723">
        <w:rPr>
          <w:rFonts w:ascii="Times New Roman" w:hAnsi="Times New Roman"/>
          <w:sz w:val="28"/>
          <w:szCs w:val="28"/>
          <w:lang w:eastAsia="en-US"/>
        </w:rPr>
        <w:t>_</w:t>
      </w:r>
      <w:r w:rsidR="00EE03D9" w:rsidRPr="00EE03D9">
        <w:rPr>
          <w:rFonts w:ascii="Times New Roman" w:hAnsi="Times New Roman"/>
          <w:sz w:val="28"/>
          <w:szCs w:val="28"/>
          <w:u w:val="single"/>
          <w:lang w:eastAsia="en-US"/>
        </w:rPr>
        <w:t>436</w:t>
      </w:r>
      <w:r w:rsidR="008A4723">
        <w:rPr>
          <w:rFonts w:ascii="Times New Roman" w:hAnsi="Times New Roman"/>
          <w:sz w:val="28"/>
          <w:szCs w:val="28"/>
          <w:lang w:eastAsia="en-US"/>
        </w:rPr>
        <w:t>__</w:t>
      </w:r>
    </w:p>
    <w:p w14:paraId="6631997E" w14:textId="77777777" w:rsidR="006C4E58" w:rsidRDefault="006C4E58" w:rsidP="006C4E5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750D2B68" w14:textId="5F53ED21" w:rsidR="006C4E58" w:rsidRPr="00F92B33" w:rsidRDefault="006C4E58" w:rsidP="00FD646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bookmarkStart w:id="7" w:name="_Hlk126597575"/>
      <w:r w:rsidRPr="00F92B3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1547245A" w14:textId="4A346584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bookmarkEnd w:id="7"/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  <w:bookmarkStart w:id="8" w:name="_Hlk126597617"/>
      <w:r w:rsidR="00FD64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МО «Юкковское сельское поселение» Всеволожского муниципального района Ленинградской области </w:t>
      </w:r>
      <w:bookmarkEnd w:id="8"/>
      <w:r w:rsidRPr="00F92B33">
        <w:rPr>
          <w:rFonts w:ascii="Times New Roman" w:hAnsi="Times New Roman"/>
          <w:color w:val="000000"/>
          <w:sz w:val="28"/>
          <w:szCs w:val="28"/>
        </w:rPr>
        <w:br/>
        <w:t>от 28.12.2021 №396</w:t>
      </w:r>
      <w:r w:rsidR="00FF03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0378">
        <w:rPr>
          <w:rFonts w:ascii="Times New Roman" w:hAnsi="Times New Roman"/>
          <w:sz w:val="28"/>
          <w:szCs w:val="28"/>
        </w:rPr>
        <w:t xml:space="preserve">(с изменениями внесенными Постановлениями </w:t>
      </w:r>
      <w:r w:rsidR="00FD646F">
        <w:rPr>
          <w:rFonts w:ascii="Times New Roman" w:hAnsi="Times New Roman"/>
          <w:sz w:val="28"/>
          <w:szCs w:val="28"/>
        </w:rPr>
        <w:br/>
      </w:r>
      <w:r w:rsidR="00FF0378">
        <w:rPr>
          <w:rFonts w:ascii="Times New Roman" w:hAnsi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/>
          <w:sz w:val="28"/>
          <w:szCs w:val="28"/>
        </w:rPr>
        <w:t>, от 29.12.2022 №437</w:t>
      </w:r>
      <w:r w:rsidR="00FF0378">
        <w:rPr>
          <w:rFonts w:ascii="Times New Roman" w:hAnsi="Times New Roman"/>
          <w:sz w:val="28"/>
          <w:szCs w:val="28"/>
        </w:rPr>
        <w:t>)</w:t>
      </w:r>
    </w:p>
    <w:p w14:paraId="781BBF4B" w14:textId="77777777" w:rsidR="006C4E58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54A5601" w14:textId="31A838D2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9" w:name="_Hlk126597781"/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bookmarkEnd w:id="9"/>
      <w:r w:rsidRPr="00F92B3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  <w:bookmarkStart w:id="10" w:name="_Hlk126597797"/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bookmarkEnd w:id="10"/>
    </w:p>
    <w:p w14:paraId="31CE6092" w14:textId="50D9CA9A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48FD52E1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sz w:val="28"/>
          <w:szCs w:val="28"/>
          <w:lang w:eastAsia="en-US"/>
        </w:rPr>
        <w:t>МУНИЦИПАЛЬНАЯ ПРОГРАММА</w:t>
      </w:r>
    </w:p>
    <w:p w14:paraId="39615C7A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и обеспечение первичных мер пожарной безопасности на территории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МО «Юкковское сельское поселение» </w:t>
      </w:r>
    </w:p>
    <w:p w14:paraId="67258CE2" w14:textId="77777777" w:rsidR="006C4E58" w:rsidRPr="00F92B33" w:rsidRDefault="006C4E58" w:rsidP="006C4E5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69AAEC4" w14:textId="77777777" w:rsidR="006C4E58" w:rsidRPr="00F92B33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72F67ED" w14:textId="46BB4656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F92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</w:p>
    <w:p w14:paraId="19861A73" w14:textId="48B17303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6C4E58" w:rsidRPr="00F92B33" w14:paraId="1981B967" w14:textId="77777777" w:rsidTr="00441779">
        <w:trPr>
          <w:trHeight w:val="745"/>
        </w:trPr>
        <w:tc>
          <w:tcPr>
            <w:tcW w:w="2978" w:type="dxa"/>
          </w:tcPr>
          <w:p w14:paraId="05F1F9A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F02CD10" w14:textId="64B31F0E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6C4E58" w:rsidRPr="00F92B33" w14:paraId="7A94E86A" w14:textId="77777777" w:rsidTr="00441779">
        <w:trPr>
          <w:trHeight w:val="1003"/>
        </w:trPr>
        <w:tc>
          <w:tcPr>
            <w:tcW w:w="2978" w:type="dxa"/>
          </w:tcPr>
          <w:p w14:paraId="20B26F0C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14:paraId="785AF5E6" w14:textId="77777777" w:rsidR="006C4E58" w:rsidRPr="00F92B33" w:rsidRDefault="006C4E58" w:rsidP="00622C31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14:paraId="549870E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772FA9E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34EE29D2" w14:textId="77777777" w:rsidTr="00622C31">
        <w:tc>
          <w:tcPr>
            <w:tcW w:w="2978" w:type="dxa"/>
          </w:tcPr>
          <w:p w14:paraId="3DA51608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014AFD9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727018D5" w14:textId="77777777" w:rsidTr="00622C31">
        <w:trPr>
          <w:trHeight w:val="892"/>
        </w:trPr>
        <w:tc>
          <w:tcPr>
            <w:tcW w:w="2978" w:type="dxa"/>
          </w:tcPr>
          <w:p w14:paraId="2FC7331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>Цели муниципальной программы</w:t>
            </w:r>
          </w:p>
        </w:tc>
        <w:tc>
          <w:tcPr>
            <w:tcW w:w="6945" w:type="dxa"/>
          </w:tcPr>
          <w:p w14:paraId="07FF91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Обеспечение высокого уровня безопасности жизнедеятельности на территории МО «Юкковское сельское поселение»</w:t>
            </w:r>
          </w:p>
        </w:tc>
      </w:tr>
      <w:tr w:rsidR="006C4E58" w:rsidRPr="00F92B33" w14:paraId="4D4B0536" w14:textId="77777777" w:rsidTr="00622C31">
        <w:tc>
          <w:tcPr>
            <w:tcW w:w="2978" w:type="dxa"/>
          </w:tcPr>
          <w:p w14:paraId="5175AA8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2A1B40E1" w14:textId="77777777" w:rsidR="006C4E58" w:rsidRPr="00F92B33" w:rsidRDefault="006C4E58" w:rsidP="00622C31">
            <w:pPr>
              <w:pStyle w:val="ae"/>
              <w:shd w:val="clear" w:color="auto" w:fill="FFFFFF"/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 xml:space="preserve">1) Обеспечение выполнения мероприятий по участию </w:t>
            </w:r>
            <w:r w:rsidRPr="00F92B33">
              <w:rPr>
                <w:color w:val="000000"/>
                <w:sz w:val="28"/>
                <w:szCs w:val="28"/>
              </w:rPr>
              <w:br/>
            </w:r>
            <w:r w:rsidRPr="00F92B33">
              <w:rPr>
                <w:sz w:val="28"/>
                <w:szCs w:val="28"/>
              </w:rPr>
              <w:t xml:space="preserve">в предупреждении и ликвидации последствий чрезвычайных ситуаций природного и техногенного характера на территории МО «Юкковское сельское поселение». </w:t>
            </w:r>
          </w:p>
          <w:p w14:paraId="7294B0AE" w14:textId="77777777" w:rsidR="006C4E58" w:rsidRPr="00F92B33" w:rsidRDefault="006C4E58" w:rsidP="00622C31">
            <w:pPr>
              <w:pStyle w:val="ae"/>
              <w:shd w:val="clear" w:color="auto" w:fill="FFFFFF"/>
              <w:tabs>
                <w:tab w:val="left" w:pos="391"/>
              </w:tabs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Осуществление мероприятий по обеспечению первичных мер пожарной безопасности в границах населенных пунктов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на территории МО «Юкковское сельское поселение»</w:t>
            </w:r>
          </w:p>
        </w:tc>
      </w:tr>
      <w:tr w:rsidR="006C4E58" w:rsidRPr="00F92B33" w14:paraId="1D923F4C" w14:textId="77777777" w:rsidTr="00622C31">
        <w:trPr>
          <w:trHeight w:val="1452"/>
        </w:trPr>
        <w:tc>
          <w:tcPr>
            <w:tcW w:w="2978" w:type="dxa"/>
          </w:tcPr>
          <w:p w14:paraId="5213C8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5BF24A58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1) Поддержание в постоянной готовности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модернизация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с требуемым дооборудованием существующей муниципальной системы оповещения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информирования населения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в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чрезвычайных ситуациях, а также источников наружного противопожарного водоснабжения населённых пунктов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на территории МО «Юкковское сельское поселение».</w:t>
            </w:r>
          </w:p>
          <w:p w14:paraId="791B0B6D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2) Снижение количества чрезвычайных ситуаций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t>и правонарушений, а также минимизация последствий от 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>в МО «Юкковское сельское поселение».</w:t>
            </w:r>
          </w:p>
        </w:tc>
      </w:tr>
      <w:tr w:rsidR="006C4E58" w:rsidRPr="00F92B33" w14:paraId="0AB2216A" w14:textId="77777777" w:rsidTr="00622C31">
        <w:tc>
          <w:tcPr>
            <w:tcW w:w="2978" w:type="dxa"/>
          </w:tcPr>
          <w:p w14:paraId="0E93134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3B56C43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eastAsia="Courier New" w:hAnsi="Times New Roman"/>
                <w:sz w:val="28"/>
                <w:szCs w:val="28"/>
              </w:rPr>
              <w:t>Реализация проектов не предусмотрена</w:t>
            </w:r>
          </w:p>
        </w:tc>
      </w:tr>
      <w:tr w:rsidR="006C4E58" w:rsidRPr="00F92B33" w14:paraId="5CEEB886" w14:textId="77777777" w:rsidTr="00441779">
        <w:trPr>
          <w:trHeight w:val="2392"/>
        </w:trPr>
        <w:tc>
          <w:tcPr>
            <w:tcW w:w="2978" w:type="dxa"/>
          </w:tcPr>
          <w:p w14:paraId="6EB89228" w14:textId="1D98954D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– всего, </w:t>
            </w:r>
            <w:r w:rsidR="00FD64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  <w:p w14:paraId="39CC00A4" w14:textId="77777777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14:paraId="62417402" w14:textId="4CAE0A66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Всего – </w:t>
            </w:r>
            <w:r w:rsidR="008A472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5</w:t>
            </w:r>
            <w:r w:rsidRPr="006C4E58">
              <w:rPr>
                <w:rFonts w:ascii="Times New Roman" w:hAnsi="Times New Roman"/>
                <w:sz w:val="28"/>
                <w:szCs w:val="28"/>
              </w:rPr>
              <w:t> </w:t>
            </w:r>
            <w:r w:rsidR="008A4723">
              <w:rPr>
                <w:rFonts w:ascii="Times New Roman" w:hAnsi="Times New Roman"/>
                <w:sz w:val="28"/>
                <w:szCs w:val="28"/>
              </w:rPr>
              <w:t>586</w:t>
            </w:r>
            <w:r w:rsidRPr="006C4E58">
              <w:rPr>
                <w:rFonts w:ascii="Times New Roman" w:hAnsi="Times New Roman"/>
                <w:sz w:val="28"/>
                <w:szCs w:val="28"/>
              </w:rPr>
              <w:t>,9</w:t>
            </w:r>
            <w:r w:rsidRPr="00986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тысяч рублей, в том числе по годам: </w:t>
            </w:r>
          </w:p>
          <w:p w14:paraId="040C682B" w14:textId="3B84998E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2022 год – </w:t>
            </w:r>
            <w:r w:rsidRPr="006C4E58">
              <w:rPr>
                <w:rFonts w:ascii="Times New Roman" w:hAnsi="Times New Roman"/>
                <w:bCs/>
                <w:sz w:val="28"/>
                <w:szCs w:val="28"/>
              </w:rPr>
              <w:t>1 006,9</w:t>
            </w:r>
            <w:r w:rsidRPr="00986B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</w:p>
          <w:p w14:paraId="6B04DB43" w14:textId="07B15856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2023 год – </w:t>
            </w:r>
            <w:r w:rsidR="008A472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1 460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,0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  </w:t>
            </w:r>
          </w:p>
          <w:p w14:paraId="17D829EE" w14:textId="77777777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2024 год – 1 560,0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</w:p>
          <w:p w14:paraId="345C8889" w14:textId="7A6E749B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2025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1 560,0 тыс. рублей </w:t>
            </w:r>
          </w:p>
        </w:tc>
      </w:tr>
      <w:tr w:rsidR="006C4E58" w:rsidRPr="00F92B33" w14:paraId="3FF59D6B" w14:textId="77777777" w:rsidTr="00622C31">
        <w:tc>
          <w:tcPr>
            <w:tcW w:w="2978" w:type="dxa"/>
          </w:tcPr>
          <w:p w14:paraId="4D29D4D4" w14:textId="01A4699E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Размер налоговых расходов, направленных на достижение цели муниципальной программы, - всего, </w:t>
            </w:r>
            <w:r w:rsidR="00FD646F">
              <w:rPr>
                <w:rFonts w:ascii="Times New Roman" w:hAnsi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>в том числе по годам реализации</w:t>
            </w:r>
          </w:p>
        </w:tc>
        <w:tc>
          <w:tcPr>
            <w:tcW w:w="6945" w:type="dxa"/>
          </w:tcPr>
          <w:p w14:paraId="58D6B549" w14:textId="77777777" w:rsidR="006C4E58" w:rsidRPr="00F92B33" w:rsidRDefault="006C4E58" w:rsidP="00622C3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pacing w:val="-6"/>
                <w:sz w:val="28"/>
                <w:szCs w:val="28"/>
              </w:rPr>
              <w:lastRenderedPageBreak/>
              <w:t>Налоговые расходы не предусмотрены</w:t>
            </w:r>
          </w:p>
        </w:tc>
      </w:tr>
    </w:tbl>
    <w:p w14:paraId="4E3E5986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52C71778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3444305E" w14:textId="77777777" w:rsidR="005923D3" w:rsidRDefault="005923D3" w:rsidP="005923D3">
      <w:pPr>
        <w:pStyle w:val="ConsPlusNormal"/>
        <w:adjustRightInd/>
        <w:ind w:left="108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4.Приложения к муниципальной программе.</w:t>
      </w:r>
    </w:p>
    <w:p w14:paraId="37005D37" w14:textId="77777777" w:rsidR="005923D3" w:rsidRDefault="005923D3" w:rsidP="005923D3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404E35E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 показателях (индикаторах) Программы представлены </w:t>
      </w:r>
      <w:r>
        <w:rPr>
          <w:rFonts w:ascii="Times New Roman" w:hAnsi="Times New Roman"/>
          <w:sz w:val="28"/>
          <w:szCs w:val="28"/>
        </w:rPr>
        <w:br/>
        <w:t>в Приложении 1 к Программе.</w:t>
      </w:r>
    </w:p>
    <w:p w14:paraId="6A936590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 о порядке сбора информации и методике расчета показателя (индикатора) Программы представлены в Приложении 2 к Программе.</w:t>
      </w:r>
    </w:p>
    <w:p w14:paraId="33AC2C0A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ПЛАН реализации Программы представлен в Приложении 3 </w:t>
      </w:r>
      <w:r>
        <w:rPr>
          <w:rFonts w:ascii="Times New Roman" w:hAnsi="Times New Roman"/>
          <w:sz w:val="28"/>
          <w:szCs w:val="28"/>
        </w:rPr>
        <w:br/>
        <w:t>к Программе.</w:t>
      </w:r>
    </w:p>
    <w:p w14:paraId="6F225698" w14:textId="7B2DC85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Сводный детальный план реализации Программы на 2022 год представлен в Приложении 4 к Программе.</w:t>
      </w:r>
    </w:p>
    <w:p w14:paraId="266BBAF3" w14:textId="3B6050AD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Сводный детальный план реализации Программы на 2023 год представлен в Приложении 5 к Программе. </w:t>
      </w:r>
    </w:p>
    <w:p w14:paraId="77285C3D" w14:textId="07843F32" w:rsidR="00AF588B" w:rsidRDefault="00AF588B" w:rsidP="00AF588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77791529" w14:textId="77777777" w:rsidR="005923D3" w:rsidRDefault="005923D3" w:rsidP="00AF588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7855146" w14:textId="44FB3F57" w:rsidR="00423180" w:rsidRDefault="00423180" w:rsidP="0079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423180" w:rsidSect="00EE03D9">
          <w:headerReference w:type="default" r:id="rId9"/>
          <w:footerReference w:type="default" r:id="rId10"/>
          <w:pgSz w:w="11906" w:h="16838"/>
          <w:pgMar w:top="567" w:right="987" w:bottom="1134" w:left="1418" w:header="709" w:footer="476" w:gutter="0"/>
          <w:cols w:space="708"/>
          <w:titlePg/>
          <w:docGrid w:linePitch="360"/>
        </w:sectPr>
      </w:pPr>
    </w:p>
    <w:p w14:paraId="684EA895" w14:textId="1C38D979" w:rsidR="00D43A4C" w:rsidRP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2708F">
        <w:rPr>
          <w:rFonts w:ascii="Times New Roman" w:hAnsi="Times New Roman"/>
          <w:sz w:val="28"/>
          <w:szCs w:val="28"/>
        </w:rPr>
        <w:lastRenderedPageBreak/>
        <w:t>«</w:t>
      </w:r>
      <w:r w:rsidR="00D43A4C" w:rsidRPr="00FD646F">
        <w:rPr>
          <w:rFonts w:ascii="Times New Roman" w:hAnsi="Times New Roman"/>
          <w:sz w:val="28"/>
          <w:szCs w:val="28"/>
        </w:rPr>
        <w:t>Приложение 3</w:t>
      </w:r>
      <w:r w:rsidR="00D43A4C" w:rsidRPr="0002708F">
        <w:rPr>
          <w:rFonts w:ascii="Times New Roman" w:hAnsi="Times New Roman"/>
          <w:sz w:val="28"/>
          <w:szCs w:val="28"/>
        </w:rPr>
        <w:t xml:space="preserve"> к </w:t>
      </w:r>
      <w:r w:rsidRPr="0002708F">
        <w:rPr>
          <w:rFonts w:ascii="Times New Roman" w:hAnsi="Times New Roman"/>
          <w:sz w:val="28"/>
          <w:szCs w:val="28"/>
        </w:rPr>
        <w:t>муниципальной п</w:t>
      </w:r>
      <w:r w:rsidR="00D43A4C" w:rsidRPr="0002708F">
        <w:rPr>
          <w:rFonts w:ascii="Times New Roman" w:hAnsi="Times New Roman"/>
          <w:sz w:val="28"/>
          <w:szCs w:val="28"/>
        </w:rPr>
        <w:t>рограмме</w:t>
      </w:r>
    </w:p>
    <w:p w14:paraId="77786D4F" w14:textId="6556367C" w:rsid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64C2B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C64C2B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4FDE9669" w14:textId="118297D2" w:rsidR="0002708F" w:rsidRPr="0002708F" w:rsidRDefault="0002708F" w:rsidP="0002708F">
      <w:pPr>
        <w:ind w:left="9498"/>
        <w:jc w:val="both"/>
        <w:rPr>
          <w:rFonts w:ascii="Times New Roman" w:hAnsi="Times New Roman"/>
          <w:sz w:val="28"/>
          <w:szCs w:val="28"/>
        </w:rPr>
      </w:pPr>
      <w:bookmarkStart w:id="11" w:name="_Hlk126914030"/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>в редакции от</w:t>
      </w:r>
      <w:r w:rsidR="00FF0378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EE03D9" w:rsidRPr="00EE03D9">
        <w:rPr>
          <w:rStyle w:val="aa"/>
          <w:rFonts w:ascii="Times New Roman" w:hAnsi="Times New Roman"/>
          <w:b w:val="0"/>
          <w:sz w:val="28"/>
          <w:szCs w:val="28"/>
          <w:u w:val="single"/>
        </w:rPr>
        <w:t>04</w:t>
      </w:r>
      <w:r w:rsidR="00740D50" w:rsidRPr="008A4723">
        <w:rPr>
          <w:rStyle w:val="aa"/>
          <w:rFonts w:ascii="Times New Roman" w:hAnsi="Times New Roman"/>
          <w:b w:val="0"/>
          <w:sz w:val="28"/>
          <w:szCs w:val="28"/>
          <w:u w:val="single"/>
        </w:rPr>
        <w:t>.</w:t>
      </w:r>
      <w:r w:rsidR="00EE03D9">
        <w:rPr>
          <w:rStyle w:val="aa"/>
          <w:rFonts w:ascii="Times New Roman" w:hAnsi="Times New Roman"/>
          <w:b w:val="0"/>
          <w:sz w:val="28"/>
          <w:szCs w:val="28"/>
          <w:u w:val="single"/>
        </w:rPr>
        <w:t>12</w:t>
      </w:r>
      <w:r w:rsidR="00740D50" w:rsidRPr="008A4723">
        <w:rPr>
          <w:rStyle w:val="aa"/>
          <w:rFonts w:ascii="Times New Roman" w:hAnsi="Times New Roman"/>
          <w:b w:val="0"/>
          <w:sz w:val="28"/>
          <w:szCs w:val="28"/>
          <w:u w:val="single"/>
        </w:rPr>
        <w:t>.202</w:t>
      </w:r>
      <w:r w:rsidR="008A4723">
        <w:rPr>
          <w:rStyle w:val="aa"/>
          <w:rFonts w:ascii="Times New Roman" w:hAnsi="Times New Roman"/>
          <w:b w:val="0"/>
          <w:sz w:val="28"/>
          <w:szCs w:val="28"/>
          <w:u w:val="single"/>
        </w:rPr>
        <w:t>3</w:t>
      </w:r>
      <w:r w:rsidR="00FC0190" w:rsidRPr="008A4723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>№</w:t>
      </w:r>
      <w:r w:rsidR="00740D50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EE03D9" w:rsidRPr="00EE03D9">
        <w:rPr>
          <w:rStyle w:val="aa"/>
          <w:rFonts w:ascii="Times New Roman" w:hAnsi="Times New Roman"/>
          <w:b w:val="0"/>
          <w:sz w:val="28"/>
          <w:szCs w:val="28"/>
          <w:u w:val="single"/>
        </w:rPr>
        <w:t>436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___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bookmarkEnd w:id="11"/>
    <w:p w14:paraId="536F00F2" w14:textId="7415875D" w:rsidR="0002708F" w:rsidRPr="00D43A4C" w:rsidRDefault="0002708F" w:rsidP="0002708F">
      <w:pPr>
        <w:overflowPunct w:val="0"/>
        <w:autoSpaceDE w:val="0"/>
        <w:autoSpaceDN w:val="0"/>
        <w:adjustRightInd w:val="0"/>
        <w:spacing w:after="0" w:line="240" w:lineRule="auto"/>
        <w:ind w:left="8931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CA63B24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План</w:t>
      </w:r>
    </w:p>
    <w:p w14:paraId="00379F4F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реализации Программы</w:t>
      </w:r>
    </w:p>
    <w:p w14:paraId="70E75B42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4"/>
        <w:gridCol w:w="2245"/>
        <w:gridCol w:w="1546"/>
        <w:gridCol w:w="984"/>
        <w:gridCol w:w="1823"/>
        <w:gridCol w:w="1969"/>
        <w:gridCol w:w="1322"/>
        <w:gridCol w:w="1377"/>
      </w:tblGrid>
      <w:tr w:rsidR="00D43A4C" w:rsidRPr="00D43A4C" w14:paraId="345D26E6" w14:textId="77777777" w:rsidTr="00672EEE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F0B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00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B2D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F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Оценка расходов (тыс. руб., в ценах соответствующих лет)</w:t>
            </w:r>
          </w:p>
        </w:tc>
      </w:tr>
      <w:tr w:rsidR="00D43A4C" w:rsidRPr="00D43A4C" w14:paraId="365BE68D" w14:textId="77777777" w:rsidTr="00672EEE">
        <w:trPr>
          <w:trHeight w:val="1042"/>
        </w:trPr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5B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680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685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64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767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AD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Областной бюджет Ленинградской области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C6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83C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Прочие источники</w:t>
            </w:r>
          </w:p>
        </w:tc>
      </w:tr>
    </w:tbl>
    <w:p w14:paraId="7EA886F6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3"/>
        <w:gridCol w:w="2245"/>
        <w:gridCol w:w="1546"/>
        <w:gridCol w:w="1133"/>
        <w:gridCol w:w="1674"/>
        <w:gridCol w:w="1969"/>
        <w:gridCol w:w="1328"/>
        <w:gridCol w:w="1372"/>
      </w:tblGrid>
      <w:tr w:rsidR="00D43A4C" w:rsidRPr="00D43A4C" w14:paraId="018FBE07" w14:textId="77777777" w:rsidTr="00F40865">
        <w:trPr>
          <w:tblHeader/>
        </w:trPr>
        <w:tc>
          <w:tcPr>
            <w:tcW w:w="1131" w:type="pct"/>
            <w:tcBorders>
              <w:bottom w:val="single" w:sz="4" w:space="0" w:color="auto"/>
            </w:tcBorders>
          </w:tcPr>
          <w:p w14:paraId="224E801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1" w:type="pct"/>
          </w:tcPr>
          <w:p w14:paraId="389565A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1" w:type="pct"/>
          </w:tcPr>
          <w:p w14:paraId="566962F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9" w:type="pct"/>
          </w:tcPr>
          <w:p w14:paraId="2406EA3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3853E7D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6" w:type="pct"/>
          </w:tcPr>
          <w:p w14:paraId="05F215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" w:type="pct"/>
          </w:tcPr>
          <w:p w14:paraId="3324F7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</w:tcPr>
          <w:p w14:paraId="2C3ED57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43A4C" w:rsidRPr="00D43A4C" w14:paraId="57BEA801" w14:textId="77777777" w:rsidTr="00F40865">
        <w:trPr>
          <w:trHeight w:val="432"/>
        </w:trPr>
        <w:tc>
          <w:tcPr>
            <w:tcW w:w="1131" w:type="pct"/>
            <w:vMerge w:val="restart"/>
            <w:tcBorders>
              <w:bottom w:val="nil"/>
            </w:tcBorders>
          </w:tcPr>
          <w:p w14:paraId="0279C1D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«Участие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в предупреждении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обеспечение первичных мер пожарной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безопасности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</w:tcPr>
          <w:p w14:paraId="140D86B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65F6996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40689B7D" w14:textId="527F2ACA" w:rsidR="00D43A4C" w:rsidRPr="00D43A4C" w:rsidRDefault="00D43A4C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 w:rsidR="00F40865"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F408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0821E51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75DDB8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BA8FED" w14:textId="7440401D" w:rsidR="00D43A4C" w:rsidRPr="00D43A4C" w:rsidRDefault="00D43A4C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 w:rsidR="00F40865"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F408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E30231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23078584" w14:textId="77777777" w:rsidTr="00F40865">
        <w:tc>
          <w:tcPr>
            <w:tcW w:w="1131" w:type="pct"/>
            <w:vMerge/>
            <w:tcBorders>
              <w:bottom w:val="nil"/>
            </w:tcBorders>
          </w:tcPr>
          <w:p w14:paraId="484024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FBA943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13D414D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4A2F3073" w14:textId="03666419" w:rsidR="00D43A4C" w:rsidRPr="00D43A4C" w:rsidRDefault="008A4723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0F62912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677C2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412CF17" w14:textId="32BD7270" w:rsidR="00D43A4C" w:rsidRPr="00D43A4C" w:rsidRDefault="008A4723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209F86E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2B84CC56" w14:textId="77777777" w:rsidTr="00F40865">
        <w:trPr>
          <w:trHeight w:val="780"/>
        </w:trPr>
        <w:tc>
          <w:tcPr>
            <w:tcW w:w="1131" w:type="pct"/>
            <w:vMerge/>
            <w:tcBorders>
              <w:bottom w:val="nil"/>
            </w:tcBorders>
          </w:tcPr>
          <w:p w14:paraId="7299EFD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16940C7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8AEEB9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7991398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1 560,0</w:t>
            </w:r>
          </w:p>
        </w:tc>
        <w:tc>
          <w:tcPr>
            <w:tcW w:w="575" w:type="pct"/>
          </w:tcPr>
          <w:p w14:paraId="5358CDE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0E0EDD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0121F4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1 560,0</w:t>
            </w:r>
          </w:p>
        </w:tc>
        <w:tc>
          <w:tcPr>
            <w:tcW w:w="471" w:type="pct"/>
          </w:tcPr>
          <w:p w14:paraId="724711D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40865" w:rsidRPr="00D43A4C" w14:paraId="21576568" w14:textId="77777777" w:rsidTr="00F40865">
        <w:trPr>
          <w:trHeight w:val="780"/>
        </w:trPr>
        <w:tc>
          <w:tcPr>
            <w:tcW w:w="1131" w:type="pct"/>
            <w:tcBorders>
              <w:top w:val="nil"/>
            </w:tcBorders>
          </w:tcPr>
          <w:p w14:paraId="321F51A0" w14:textId="77777777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768B47DB" w14:textId="3AA98ADE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8508981" w14:textId="5932C776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24B7F7E6" w14:textId="29F1B078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1 560, 0</w:t>
            </w:r>
          </w:p>
        </w:tc>
        <w:tc>
          <w:tcPr>
            <w:tcW w:w="575" w:type="pct"/>
          </w:tcPr>
          <w:p w14:paraId="40AE0AD2" w14:textId="77777777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6FE1F314" w14:textId="77777777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4A372978" w14:textId="19E30309" w:rsidR="00F40865" w:rsidRPr="00D43A4C" w:rsidRDefault="00D845ED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1 560,0</w:t>
            </w:r>
          </w:p>
        </w:tc>
        <w:tc>
          <w:tcPr>
            <w:tcW w:w="471" w:type="pct"/>
          </w:tcPr>
          <w:p w14:paraId="413ECD51" w14:textId="77777777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A4C" w:rsidRPr="00D43A4C" w14:paraId="40D8C189" w14:textId="77777777" w:rsidTr="00F40865">
        <w:tc>
          <w:tcPr>
            <w:tcW w:w="1131" w:type="pct"/>
          </w:tcPr>
          <w:p w14:paraId="209FC7B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2CBCEA4E" w14:textId="1A1C3951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667588BA" w14:textId="39074E13" w:rsidR="00D43A4C" w:rsidRPr="00D43A4C" w:rsidRDefault="00D43A4C" w:rsidP="00F4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F40865">
              <w:rPr>
                <w:rFonts w:ascii="Times New Roman" w:hAnsi="Times New Roman"/>
                <w:sz w:val="28"/>
                <w:szCs w:val="28"/>
              </w:rPr>
              <w:t>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460B31F8" w14:textId="3A196C43" w:rsidR="00D43A4C" w:rsidRPr="00D43A4C" w:rsidRDefault="008A4723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586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D845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3688CE3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95CB72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4EB2777" w14:textId="2E84AA78" w:rsidR="00D43A4C" w:rsidRPr="00D43A4C" w:rsidRDefault="008A4723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586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D845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C55C0F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3BEEC0C8" w14:textId="77777777" w:rsidTr="003B09F8">
        <w:tc>
          <w:tcPr>
            <w:tcW w:w="5000" w:type="pct"/>
            <w:gridSpan w:val="8"/>
          </w:tcPr>
          <w:p w14:paraId="5A319A06" w14:textId="4A536B7D" w:rsidR="00D43A4C" w:rsidRPr="00D43A4C" w:rsidRDefault="00D43A4C" w:rsidP="00B45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Процессная часть</w:t>
            </w:r>
          </w:p>
        </w:tc>
      </w:tr>
      <w:tr w:rsidR="00D43A4C" w:rsidRPr="00D43A4C" w14:paraId="0DC5E2FB" w14:textId="77777777" w:rsidTr="00F40865">
        <w:trPr>
          <w:trHeight w:val="432"/>
        </w:trPr>
        <w:tc>
          <w:tcPr>
            <w:tcW w:w="1131" w:type="pct"/>
            <w:vMerge w:val="restart"/>
          </w:tcPr>
          <w:p w14:paraId="5166820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 «Модернизация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дооборудование местной муниципальной системы оповещения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информирования населения»</w:t>
            </w:r>
          </w:p>
        </w:tc>
        <w:tc>
          <w:tcPr>
            <w:tcW w:w="771" w:type="pct"/>
          </w:tcPr>
          <w:p w14:paraId="6496804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7CC355A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6CB96378" w14:textId="14BADAB6" w:rsidR="00D43A4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1F29EC3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57593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007448B" w14:textId="29E27BA3" w:rsidR="00D43A4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1DD31A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3C2AEB22" w14:textId="77777777" w:rsidTr="00F40865">
        <w:tc>
          <w:tcPr>
            <w:tcW w:w="1131" w:type="pct"/>
            <w:vMerge/>
          </w:tcPr>
          <w:p w14:paraId="7BA1711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7B7CDBF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00EA32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4C964A6A" w14:textId="534A5525" w:rsidR="00D43A4C" w:rsidRPr="00D43A4C" w:rsidRDefault="008A4723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645FC">
              <w:rPr>
                <w:rFonts w:ascii="Times New Roman" w:hAnsi="Times New Roman"/>
                <w:sz w:val="28"/>
                <w:szCs w:val="28"/>
              </w:rPr>
              <w:t>00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3CB19B4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9EC0F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95CC8B2" w14:textId="60C77CF3" w:rsidR="00D43A4C" w:rsidRPr="00D43A4C" w:rsidRDefault="008A4723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645FC">
              <w:rPr>
                <w:rFonts w:ascii="Times New Roman" w:hAnsi="Times New Roman"/>
                <w:sz w:val="28"/>
                <w:szCs w:val="28"/>
              </w:rPr>
              <w:t>00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78C4B2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277DA118" w14:textId="77777777" w:rsidTr="00F40865">
        <w:trPr>
          <w:trHeight w:val="780"/>
        </w:trPr>
        <w:tc>
          <w:tcPr>
            <w:tcW w:w="1131" w:type="pct"/>
            <w:vMerge/>
          </w:tcPr>
          <w:p w14:paraId="558B4F6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C71999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D1D8BF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418F94B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1 000,0</w:t>
            </w:r>
          </w:p>
        </w:tc>
        <w:tc>
          <w:tcPr>
            <w:tcW w:w="575" w:type="pct"/>
          </w:tcPr>
          <w:p w14:paraId="3C481DD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5ADD59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E8C25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1 000,0</w:t>
            </w:r>
          </w:p>
        </w:tc>
        <w:tc>
          <w:tcPr>
            <w:tcW w:w="471" w:type="pct"/>
          </w:tcPr>
          <w:p w14:paraId="4473BF4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645FC" w:rsidRPr="00D43A4C" w14:paraId="29F3B747" w14:textId="77777777" w:rsidTr="00F40865">
        <w:trPr>
          <w:trHeight w:val="780"/>
        </w:trPr>
        <w:tc>
          <w:tcPr>
            <w:tcW w:w="1131" w:type="pct"/>
          </w:tcPr>
          <w:p w14:paraId="0C1A7655" w14:textId="77777777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6E3A4330" w14:textId="02B53440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C307E00" w14:textId="6AFC293B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7B5E9FB0" w14:textId="64DD5AF4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162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000,0</w:t>
            </w:r>
          </w:p>
        </w:tc>
        <w:tc>
          <w:tcPr>
            <w:tcW w:w="575" w:type="pct"/>
          </w:tcPr>
          <w:p w14:paraId="78210D08" w14:textId="5602EC97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FDF3E7" w14:textId="493B4CF3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782B277" w14:textId="471DFF71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162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000,0</w:t>
            </w:r>
          </w:p>
        </w:tc>
        <w:tc>
          <w:tcPr>
            <w:tcW w:w="471" w:type="pct"/>
          </w:tcPr>
          <w:p w14:paraId="6C057F5B" w14:textId="0660646C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1E55E0A2" w14:textId="77777777" w:rsidTr="00F40865">
        <w:tc>
          <w:tcPr>
            <w:tcW w:w="1131" w:type="pct"/>
          </w:tcPr>
          <w:p w14:paraId="1999E63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020C2C9" w14:textId="013B5089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3DD82D2" w14:textId="6E734C0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831709">
              <w:rPr>
                <w:rFonts w:ascii="Times New Roman" w:hAnsi="Times New Roman"/>
                <w:sz w:val="28"/>
                <w:szCs w:val="28"/>
              </w:rPr>
              <w:t>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23F0780D" w14:textId="07E34D4F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DBA">
              <w:rPr>
                <w:rFonts w:ascii="Times New Roman" w:hAnsi="Times New Roman"/>
                <w:sz w:val="28"/>
                <w:szCs w:val="28"/>
              </w:rPr>
              <w:t>3</w:t>
            </w:r>
            <w:r w:rsidR="00831709" w:rsidRPr="00577D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7DBA" w:rsidRPr="00577DBA">
              <w:rPr>
                <w:rFonts w:ascii="Times New Roman" w:hAnsi="Times New Roman"/>
                <w:sz w:val="28"/>
                <w:szCs w:val="28"/>
              </w:rPr>
              <w:t>656</w:t>
            </w:r>
            <w:r w:rsidRPr="00577DBA">
              <w:rPr>
                <w:rFonts w:ascii="Times New Roman" w:hAnsi="Times New Roman"/>
                <w:sz w:val="28"/>
                <w:szCs w:val="28"/>
              </w:rPr>
              <w:t>,</w:t>
            </w:r>
            <w:r w:rsidR="00831709" w:rsidRPr="00577DB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5B3A425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50F151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EA8C9E8" w14:textId="0B90A99C" w:rsidR="00D43A4C" w:rsidRPr="00D43A4C" w:rsidRDefault="00831709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7DB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7C5685B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2E9F29C1" w14:textId="77777777" w:rsidTr="00F40865">
        <w:tc>
          <w:tcPr>
            <w:tcW w:w="1131" w:type="pct"/>
            <w:vMerge w:val="restart"/>
          </w:tcPr>
          <w:p w14:paraId="5F975E3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«Обеспечение первичных мер пожарной безопасности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</w:tcPr>
          <w:p w14:paraId="4D06937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1053FF2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016FE9CA" w14:textId="0F596F4B" w:rsidR="00D43A4C" w:rsidRPr="00D43A4C" w:rsidRDefault="0046272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575" w:type="pct"/>
          </w:tcPr>
          <w:p w14:paraId="3D68987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0ADDBE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8DA2DF1" w14:textId="5EA5228E" w:rsidR="00D43A4C" w:rsidRPr="00D43A4C" w:rsidRDefault="0046272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471" w:type="pct"/>
          </w:tcPr>
          <w:p w14:paraId="45216EA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6B078634" w14:textId="77777777" w:rsidTr="00F40865">
        <w:tc>
          <w:tcPr>
            <w:tcW w:w="1131" w:type="pct"/>
            <w:vMerge/>
          </w:tcPr>
          <w:p w14:paraId="2B119B3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D7C7F7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C330D6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1D9667CA" w14:textId="7E747061" w:rsidR="00D43A4C" w:rsidRPr="00D43A4C" w:rsidRDefault="00A717C9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8206B">
              <w:rPr>
                <w:rFonts w:ascii="Times New Roman" w:hAnsi="Times New Roman"/>
                <w:sz w:val="28"/>
                <w:szCs w:val="28"/>
              </w:rPr>
              <w:t>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2E18606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837868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53159A4" w14:textId="58688EA0" w:rsidR="00D43A4C" w:rsidRPr="00D43A4C" w:rsidRDefault="00A717C9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8206B">
              <w:rPr>
                <w:rFonts w:ascii="Times New Roman" w:hAnsi="Times New Roman"/>
                <w:sz w:val="28"/>
                <w:szCs w:val="28"/>
              </w:rPr>
              <w:t>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148A5A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2E98C44A" w14:textId="77777777" w:rsidTr="0048206B">
        <w:trPr>
          <w:trHeight w:val="2412"/>
        </w:trPr>
        <w:tc>
          <w:tcPr>
            <w:tcW w:w="1131" w:type="pct"/>
            <w:vMerge/>
          </w:tcPr>
          <w:p w14:paraId="1AB45BE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143551E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C93E7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311A93E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575" w:type="pct"/>
          </w:tcPr>
          <w:p w14:paraId="63A8099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0849A1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A17E24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471" w:type="pct"/>
          </w:tcPr>
          <w:p w14:paraId="414FD48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8206B" w:rsidRPr="00D43A4C" w14:paraId="58F00618" w14:textId="77777777" w:rsidTr="00F40865">
        <w:tc>
          <w:tcPr>
            <w:tcW w:w="1131" w:type="pct"/>
          </w:tcPr>
          <w:p w14:paraId="58813048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6F261E08" w14:textId="095DD74A" w:rsidR="0048206B" w:rsidRPr="00D43A4C" w:rsidRDefault="0048206B" w:rsidP="0048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245B1DFB" w14:textId="5742D416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5699F070" w14:textId="14EE9C7E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575" w:type="pct"/>
          </w:tcPr>
          <w:p w14:paraId="6AA9D2C0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1006F655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7624C18A" w14:textId="16163B86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471" w:type="pct"/>
          </w:tcPr>
          <w:p w14:paraId="7B21C0D8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A4C" w:rsidRPr="00D43A4C" w14:paraId="3E82E64A" w14:textId="77777777" w:rsidTr="0048206B">
        <w:tc>
          <w:tcPr>
            <w:tcW w:w="1131" w:type="pct"/>
            <w:tcBorders>
              <w:bottom w:val="single" w:sz="4" w:space="0" w:color="auto"/>
            </w:tcBorders>
          </w:tcPr>
          <w:p w14:paraId="35AF19C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771" w:type="pct"/>
          </w:tcPr>
          <w:p w14:paraId="197CF1C3" w14:textId="563D8D70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69539317" w14:textId="1A2D4584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48206B">
              <w:rPr>
                <w:rFonts w:ascii="Times New Roman" w:hAnsi="Times New Roman"/>
                <w:sz w:val="28"/>
                <w:szCs w:val="28"/>
              </w:rPr>
              <w:t>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463EBD9C" w14:textId="0063E5C5" w:rsidR="00D43A4C" w:rsidRPr="00D43A4C" w:rsidRDefault="00A717C9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48206B">
              <w:rPr>
                <w:rFonts w:ascii="Times New Roman" w:hAnsi="Times New Roman"/>
                <w:sz w:val="28"/>
                <w:szCs w:val="28"/>
              </w:rPr>
              <w:t>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6FFCE4D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E4A7E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0B57C4" w14:textId="28E4C7F4" w:rsidR="00D43A4C" w:rsidRPr="00D43A4C" w:rsidRDefault="00A717C9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48206B">
              <w:rPr>
                <w:rFonts w:ascii="Times New Roman" w:hAnsi="Times New Roman"/>
                <w:sz w:val="28"/>
                <w:szCs w:val="28"/>
              </w:rPr>
              <w:t>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7C32A8C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11384DCF" w14:textId="77777777" w:rsidTr="0048206B">
        <w:tc>
          <w:tcPr>
            <w:tcW w:w="1131" w:type="pct"/>
            <w:vMerge w:val="restart"/>
            <w:tcBorders>
              <w:bottom w:val="nil"/>
            </w:tcBorders>
          </w:tcPr>
          <w:p w14:paraId="3EC97DA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«Мероприятия в области предупреждения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стихийных бедствий природного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техногенного характера, обеспечение безопасности на водных объектах»</w:t>
            </w:r>
          </w:p>
        </w:tc>
        <w:tc>
          <w:tcPr>
            <w:tcW w:w="771" w:type="pct"/>
          </w:tcPr>
          <w:p w14:paraId="52E712B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5C4D6A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6B6BDA5F" w14:textId="4D96833E" w:rsidR="00D43A4C" w:rsidRPr="00D43A4C" w:rsidRDefault="0046272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575" w:type="pct"/>
          </w:tcPr>
          <w:p w14:paraId="23A56B9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C1C79A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B741606" w14:textId="18B163A1" w:rsidR="00D43A4C" w:rsidRPr="00D43A4C" w:rsidRDefault="0046272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71" w:type="pct"/>
          </w:tcPr>
          <w:p w14:paraId="7F7D9E8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1B17ADCD" w14:textId="77777777" w:rsidTr="0048206B">
        <w:tc>
          <w:tcPr>
            <w:tcW w:w="1131" w:type="pct"/>
            <w:vMerge/>
            <w:tcBorders>
              <w:bottom w:val="nil"/>
            </w:tcBorders>
          </w:tcPr>
          <w:p w14:paraId="380DB5D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0107044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53BF09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67896755" w14:textId="3DCBFA3A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48206B">
              <w:rPr>
                <w:rFonts w:ascii="Times New Roman" w:hAnsi="Times New Roman"/>
                <w:sz w:val="28"/>
                <w:szCs w:val="28"/>
              </w:rPr>
              <w:t>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1D4E201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9322F1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545F858" w14:textId="1B8F80A7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18554A7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1B43C92F" w14:textId="77777777" w:rsidTr="0048206B">
        <w:tc>
          <w:tcPr>
            <w:tcW w:w="1131" w:type="pct"/>
            <w:vMerge/>
            <w:tcBorders>
              <w:bottom w:val="nil"/>
            </w:tcBorders>
          </w:tcPr>
          <w:p w14:paraId="767345C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3F488E8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D90A38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10DEBE73" w14:textId="66BD210D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4C3D090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C906E2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BDE4D0C" w14:textId="01A1D8F2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0A3E836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8206B" w:rsidRPr="00D43A4C" w14:paraId="3F27DBB5" w14:textId="77777777" w:rsidTr="0048206B">
        <w:tc>
          <w:tcPr>
            <w:tcW w:w="1131" w:type="pct"/>
            <w:tcBorders>
              <w:top w:val="nil"/>
            </w:tcBorders>
          </w:tcPr>
          <w:p w14:paraId="5731EBE1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313303E9" w14:textId="0A842721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D29CE13" w14:textId="328BF31D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17D36CDF" w14:textId="4D30AEB4" w:rsidR="0048206B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48206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250462CE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44F50BA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1D8CBE1" w14:textId="3E0BE2EF" w:rsidR="0048206B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48206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5126E8C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A4C" w:rsidRPr="00D43A4C" w14:paraId="2D4E0E17" w14:textId="77777777" w:rsidTr="00F40865">
        <w:tc>
          <w:tcPr>
            <w:tcW w:w="1131" w:type="pct"/>
          </w:tcPr>
          <w:p w14:paraId="1289BD7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936F45F" w14:textId="1F871800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5C49AE70" w14:textId="584965D0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48206B">
              <w:rPr>
                <w:rFonts w:ascii="Times New Roman" w:hAnsi="Times New Roman"/>
                <w:sz w:val="28"/>
                <w:szCs w:val="28"/>
              </w:rPr>
              <w:t>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11B5D4EF" w14:textId="7A0277EE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07B68AE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0FC5F1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CD9E480" w14:textId="4805CE44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7E20043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267F620C" w14:textId="0C2E673E" w:rsidR="00D43A4C" w:rsidRDefault="00D43A4C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6B3B767C" w14:textId="19BD7B15" w:rsidR="0002616F" w:rsidRPr="00D43A4C" w:rsidRDefault="0002616F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____________________________ </w:t>
      </w:r>
    </w:p>
    <w:p w14:paraId="7FE12A17" w14:textId="7AC87BF9" w:rsidR="0002616F" w:rsidRDefault="000261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A50204E" w14:textId="5EA504EF" w:rsidR="003F2F00" w:rsidRPr="00FD646F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ind w:left="8931"/>
        <w:textAlignment w:val="baseline"/>
        <w:rPr>
          <w:rFonts w:ascii="Times New Roman" w:hAnsi="Times New Roman"/>
          <w:sz w:val="28"/>
          <w:szCs w:val="28"/>
        </w:rPr>
      </w:pPr>
      <w:r w:rsidRPr="00FD646F">
        <w:rPr>
          <w:rFonts w:ascii="Times New Roman" w:hAnsi="Times New Roman"/>
          <w:sz w:val="28"/>
          <w:szCs w:val="28"/>
        </w:rPr>
        <w:lastRenderedPageBreak/>
        <w:t>«Приложение 5 к муниципальной программе</w:t>
      </w:r>
    </w:p>
    <w:p w14:paraId="1EF45230" w14:textId="28508EB2" w:rsidR="003F2F00" w:rsidRDefault="003F2F00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D646F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D646F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33147D82" w14:textId="553AD520" w:rsidR="00740D50" w:rsidRPr="0002708F" w:rsidRDefault="00740D50" w:rsidP="00740D50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в редакции от </w:t>
      </w:r>
      <w:r w:rsidR="00EE03D9" w:rsidRPr="00EE03D9">
        <w:rPr>
          <w:rStyle w:val="aa"/>
          <w:rFonts w:ascii="Times New Roman" w:hAnsi="Times New Roman"/>
          <w:b w:val="0"/>
          <w:sz w:val="28"/>
          <w:szCs w:val="28"/>
          <w:u w:val="single"/>
        </w:rPr>
        <w:t>04</w:t>
      </w:r>
      <w:r w:rsidRPr="00EE03D9">
        <w:rPr>
          <w:rStyle w:val="aa"/>
          <w:rFonts w:ascii="Times New Roman" w:hAnsi="Times New Roman"/>
          <w:b w:val="0"/>
          <w:sz w:val="28"/>
          <w:szCs w:val="28"/>
          <w:u w:val="single"/>
        </w:rPr>
        <w:t>.</w:t>
      </w:r>
      <w:r>
        <w:rPr>
          <w:rStyle w:val="aa"/>
          <w:rFonts w:ascii="Times New Roman" w:hAnsi="Times New Roman"/>
          <w:b w:val="0"/>
          <w:sz w:val="28"/>
          <w:szCs w:val="28"/>
          <w:u w:val="single"/>
        </w:rPr>
        <w:t>1</w:t>
      </w:r>
      <w:r w:rsidR="00EE03D9">
        <w:rPr>
          <w:rStyle w:val="aa"/>
          <w:rFonts w:ascii="Times New Roman" w:hAnsi="Times New Roman"/>
          <w:b w:val="0"/>
          <w:sz w:val="28"/>
          <w:szCs w:val="28"/>
          <w:u w:val="single"/>
        </w:rPr>
        <w:t>2</w:t>
      </w:r>
      <w:r>
        <w:rPr>
          <w:rStyle w:val="aa"/>
          <w:rFonts w:ascii="Times New Roman" w:hAnsi="Times New Roman"/>
          <w:b w:val="0"/>
          <w:sz w:val="28"/>
          <w:szCs w:val="28"/>
          <w:u w:val="single"/>
        </w:rPr>
        <w:t>.202</w:t>
      </w:r>
      <w:r w:rsidR="001D5E49">
        <w:rPr>
          <w:rStyle w:val="aa"/>
          <w:rFonts w:ascii="Times New Roman" w:hAnsi="Times New Roman"/>
          <w:b w:val="0"/>
          <w:sz w:val="28"/>
          <w:szCs w:val="28"/>
          <w:u w:val="single"/>
        </w:rPr>
        <w:t>3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 № 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EE03D9" w:rsidRPr="00EE03D9">
        <w:rPr>
          <w:rStyle w:val="aa"/>
          <w:rFonts w:ascii="Times New Roman" w:hAnsi="Times New Roman"/>
          <w:b w:val="0"/>
          <w:sz w:val="28"/>
          <w:szCs w:val="28"/>
          <w:u w:val="single"/>
        </w:rPr>
        <w:t>436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p w14:paraId="4620C4D2" w14:textId="77777777" w:rsidR="003F2F00" w:rsidRPr="00D43A4C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22B82C1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Сводный детальный план реализации муниципальной программы</w:t>
      </w:r>
    </w:p>
    <w:p w14:paraId="0A44177C" w14:textId="77777777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 xml:space="preserve"> 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</w:t>
      </w:r>
    </w:p>
    <w:p w14:paraId="71459CC7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69C68FE" w14:textId="54F02D4A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3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0974A4EE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5AE7EAF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2436"/>
        <w:gridCol w:w="2018"/>
        <w:gridCol w:w="2714"/>
        <w:gridCol w:w="1328"/>
        <w:gridCol w:w="1292"/>
        <w:gridCol w:w="879"/>
        <w:gridCol w:w="1401"/>
        <w:gridCol w:w="1864"/>
      </w:tblGrid>
      <w:tr w:rsidR="003F2F00" w:rsidRPr="00D43A4C" w14:paraId="7D0F68BD" w14:textId="77777777" w:rsidTr="00064B49">
        <w:trPr>
          <w:trHeight w:val="815"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3A7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2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65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E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DA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243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63A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F2F00" w:rsidRPr="00D43A4C" w14:paraId="53316F47" w14:textId="77777777" w:rsidTr="00064B49">
        <w:trPr>
          <w:jc w:val="center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8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EA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979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51F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5F9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969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9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FE14" w14:textId="18776B2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 том числе на очередной финансовый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(2023)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91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86EB8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2"/>
        <w:gridCol w:w="2440"/>
        <w:gridCol w:w="2021"/>
        <w:gridCol w:w="2717"/>
        <w:gridCol w:w="1331"/>
        <w:gridCol w:w="1281"/>
        <w:gridCol w:w="882"/>
        <w:gridCol w:w="1389"/>
        <w:gridCol w:w="1867"/>
      </w:tblGrid>
      <w:tr w:rsidR="003F2F00" w:rsidRPr="00D43A4C" w14:paraId="73CE2BB9" w14:textId="77777777" w:rsidTr="00064B49">
        <w:trPr>
          <w:tblHeader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9A1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4D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578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D66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6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7F9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7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59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72B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F2F00" w:rsidRPr="00D43A4C" w14:paraId="34C4F962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67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C94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9B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42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2C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F60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B964" w14:textId="71EB6B21" w:rsidR="003F2F00" w:rsidRPr="00D43A4C" w:rsidRDefault="001D5E4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F2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F2F00">
              <w:rPr>
                <w:rFonts w:ascii="Times New Roman" w:hAnsi="Times New Roman"/>
                <w:sz w:val="24"/>
                <w:szCs w:val="24"/>
              </w:rPr>
              <w:t>86,9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52C" w14:textId="3618B58F" w:rsidR="003F2F00" w:rsidRPr="003F2F00" w:rsidRDefault="001D5E4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1 460</w:t>
            </w:r>
            <w:r w:rsidR="003F2F00" w:rsidRPr="003F2F0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C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«Юкковское сельское поселение» </w:t>
            </w:r>
          </w:p>
        </w:tc>
      </w:tr>
      <w:tr w:rsidR="003F2F00" w:rsidRPr="00D43A4C" w14:paraId="5FB3534A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FB4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C2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613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F00" w:rsidRPr="00D43A4C" w14:paraId="73803103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2A7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858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дооборудование местной муниципальной системы оповещения и информирования населения»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2AC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8CF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DD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87C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A022" w14:textId="4BC066A1" w:rsidR="003F2F00" w:rsidRPr="00D506F5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6F5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1D5E49">
              <w:rPr>
                <w:rFonts w:ascii="Times New Roman" w:hAnsi="Times New Roman"/>
                <w:sz w:val="24"/>
                <w:szCs w:val="24"/>
              </w:rPr>
              <w:t>6</w:t>
            </w:r>
            <w:r w:rsidRPr="00D506F5">
              <w:rPr>
                <w:rFonts w:ascii="Times New Roman" w:hAnsi="Times New Roman"/>
                <w:sz w:val="24"/>
                <w:szCs w:val="24"/>
              </w:rPr>
              <w:t>56,9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ECBB" w14:textId="13335981" w:rsidR="003F2F00" w:rsidRPr="00A74C71" w:rsidRDefault="001D5E4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F2F00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42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032BD30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392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3B3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  <w:p w14:paraId="5C1F1B2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оказание услуг,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работ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модернизации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дооборудованию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эксплуатационно-техническому обслуживания местной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информирования населения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1C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CE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BA5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F0E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CDD" w14:textId="281B1FAE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3 </w:t>
            </w:r>
            <w:r w:rsidR="001D5E4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>,</w:t>
            </w:r>
            <w:r w:rsidR="001D5E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34CC" w14:textId="6327B90C" w:rsidR="003F2F00" w:rsidRPr="00D43A4C" w:rsidRDefault="001D5E4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0067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602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493A366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20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F2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7C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590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4C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EF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3EDD" w14:textId="06CAD03F" w:rsidR="003F2F00" w:rsidRPr="00D43A4C" w:rsidRDefault="001D5E4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1 16</w:t>
            </w:r>
            <w:r w:rsidR="003F2F00">
              <w:rPr>
                <w:rFonts w:ascii="Times New Roman" w:hAnsi="Times New Roman"/>
                <w:sz w:val="24"/>
                <w:szCs w:val="24"/>
              </w:rPr>
              <w:t>0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94B" w14:textId="40F92594" w:rsidR="003F2F00" w:rsidRPr="00D43A4C" w:rsidRDefault="00654E5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86062">
              <w:rPr>
                <w:rFonts w:ascii="Times New Roman" w:hAnsi="Times New Roman"/>
                <w:sz w:val="24"/>
                <w:szCs w:val="24"/>
              </w:rPr>
              <w:t>60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7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4E504CC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9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261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51D5FA8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обеспечение требуемыми источниками наружного противопожарного водоснабжения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выполнение работ по техническому обслуживанию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ремонту 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с требованиями нормативных актов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FE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4C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DA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E4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6B40" w14:textId="35AEF3C9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54E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572" w14:textId="7729EEEB" w:rsidR="003F2F00" w:rsidRPr="003A4709" w:rsidRDefault="00654E5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006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8F2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7D2AA800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0DD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B6A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07BC7A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проведение противопожарных мероприятий, требуемых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пожароопасные периоды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768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5B6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F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BB6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1006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7319" w14:textId="40DB9214" w:rsidR="003F2F00" w:rsidRPr="003A4709" w:rsidRDefault="0010067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36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64E7F461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05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297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«Мероприятия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последствий 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37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410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CA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42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5D4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1690" w14:textId="5C15B0C6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9860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6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сельское поселение» </w:t>
            </w:r>
          </w:p>
        </w:tc>
      </w:tr>
      <w:tr w:rsidR="003F2F00" w:rsidRPr="00D43A4C" w14:paraId="36B760FA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9B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BB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340BDE5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осуществление профилактических мероприятий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017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B9CE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63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DFA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2200D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B68" w14:textId="673348D0" w:rsidR="003F2F00" w:rsidRPr="003A4709" w:rsidRDefault="00BF376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F9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4DD9F870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BF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8C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61A45CB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органа повседневного управления РСЧС -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ДДС МО «Юкковское сельское поселение»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BEE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7D5D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B5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CDF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4D63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86B5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D35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«Юкковское сельское поселение» </w:t>
            </w:r>
          </w:p>
        </w:tc>
      </w:tr>
      <w:tr w:rsidR="003F2F00" w:rsidRPr="00D43A4C" w14:paraId="1328FF6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B3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A1D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2D27E97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резерва материальных ресурсов для участия 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ликвидации последствий ЧС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57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8332" w14:textId="357F07AD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10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19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991C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8A6" w14:textId="22EF9C3D" w:rsidR="003F2F00" w:rsidRPr="003A4709" w:rsidRDefault="00BF376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D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38BC1D6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73E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01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Итого по &lt;Участник 1&gt;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A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43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A3F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6A5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2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1A5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6A9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780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9CA1B5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--------------------------------</w:t>
      </w:r>
    </w:p>
    <w:p w14:paraId="49885856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 xml:space="preserve">1) Если участник не является ГРБС, после указания участника в скобках указывается (ГРБС - &lt;наименование органа исполнительной власти&gt;). Для подпрограмм </w:t>
      </w:r>
      <w:r w:rsidRPr="00D84ADF">
        <w:rPr>
          <w:rFonts w:ascii="Times New Roman" w:hAnsi="Times New Roman"/>
          <w:color w:val="000000"/>
          <w:sz w:val="24"/>
          <w:szCs w:val="24"/>
        </w:rPr>
        <w:br/>
      </w:r>
      <w:r w:rsidRPr="00D43A4C">
        <w:rPr>
          <w:rFonts w:ascii="Times New Roman" w:hAnsi="Times New Roman"/>
          <w:sz w:val="20"/>
          <w:szCs w:val="20"/>
        </w:rPr>
        <w:t>в графе 3 указывается соисполнитель, для структурных элементов муниципальной программы указывается участник.</w:t>
      </w:r>
    </w:p>
    <w:p w14:paraId="0EB1B2C3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>2) Для федерального (регионального, муниципального) проекта, мероприятий, направленных на достижение цели федерального (регионального, муниципального) проекта, комплекса процессных мероприятий графа заполняется в случае, если их ожидаемый результат не совпадает с результатами мероприятий, входящих в их состав.</w:t>
      </w:r>
      <w:r>
        <w:rPr>
          <w:rFonts w:ascii="Times New Roman" w:hAnsi="Times New Roman"/>
          <w:sz w:val="20"/>
          <w:szCs w:val="20"/>
        </w:rPr>
        <w:t>».</w:t>
      </w:r>
    </w:p>
    <w:p w14:paraId="52239C4F" w14:textId="77777777" w:rsidR="003F2F00" w:rsidRPr="00D43A4C" w:rsidRDefault="003F2F00" w:rsidP="003F2F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sz w:val="28"/>
          <w:szCs w:val="28"/>
          <w:highlight w:val="yellow"/>
        </w:rPr>
      </w:pPr>
    </w:p>
    <w:p w14:paraId="5E6CB536" w14:textId="77777777" w:rsidR="00D43A4C" w:rsidRDefault="00D43A4C" w:rsidP="003B5411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sectPr w:rsidR="00D43A4C" w:rsidSect="001213C8">
      <w:pgSz w:w="16838" w:h="11906" w:orient="landscape"/>
      <w:pgMar w:top="984" w:right="1134" w:bottom="850" w:left="1134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FFCB7" w14:textId="77777777" w:rsidR="00CE789C" w:rsidRDefault="00CE789C" w:rsidP="002C3073">
      <w:pPr>
        <w:spacing w:after="0" w:line="240" w:lineRule="auto"/>
      </w:pPr>
      <w:r>
        <w:separator/>
      </w:r>
    </w:p>
  </w:endnote>
  <w:endnote w:type="continuationSeparator" w:id="0">
    <w:p w14:paraId="7A24ACD9" w14:textId="77777777" w:rsidR="00CE789C" w:rsidRDefault="00CE789C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A761" w14:textId="77777777" w:rsidR="00C64C2B" w:rsidRPr="00F525AA" w:rsidRDefault="00C64C2B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DB211" w14:textId="77777777" w:rsidR="00CE789C" w:rsidRDefault="00CE789C" w:rsidP="002C3073">
      <w:pPr>
        <w:spacing w:after="0" w:line="240" w:lineRule="auto"/>
      </w:pPr>
      <w:r>
        <w:separator/>
      </w:r>
    </w:p>
  </w:footnote>
  <w:footnote w:type="continuationSeparator" w:id="0">
    <w:p w14:paraId="2945B043" w14:textId="77777777" w:rsidR="00CE789C" w:rsidRDefault="00CE789C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70DC6" w14:textId="6A3ED46F" w:rsidR="00C64C2B" w:rsidRDefault="00C64C2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0190">
      <w:rPr>
        <w:noProof/>
      </w:rPr>
      <w:t>12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1F3ED8"/>
    <w:multiLevelType w:val="hybridMultilevel"/>
    <w:tmpl w:val="0368E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6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18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F82D28"/>
    <w:multiLevelType w:val="hybridMultilevel"/>
    <w:tmpl w:val="60449D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3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41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 w16cid:durableId="1072266307">
    <w:abstractNumId w:val="35"/>
  </w:num>
  <w:num w:numId="2" w16cid:durableId="1355958512">
    <w:abstractNumId w:val="15"/>
  </w:num>
  <w:num w:numId="3" w16cid:durableId="416026526">
    <w:abstractNumId w:val="26"/>
  </w:num>
  <w:num w:numId="4" w16cid:durableId="1659529544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2601826">
    <w:abstractNumId w:val="22"/>
  </w:num>
  <w:num w:numId="6" w16cid:durableId="740099761">
    <w:abstractNumId w:val="32"/>
  </w:num>
  <w:num w:numId="7" w16cid:durableId="1744183804">
    <w:abstractNumId w:val="9"/>
  </w:num>
  <w:num w:numId="8" w16cid:durableId="480922363">
    <w:abstractNumId w:val="43"/>
  </w:num>
  <w:num w:numId="9" w16cid:durableId="13355740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4912160">
    <w:abstractNumId w:val="36"/>
  </w:num>
  <w:num w:numId="11" w16cid:durableId="25563567">
    <w:abstractNumId w:val="19"/>
  </w:num>
  <w:num w:numId="12" w16cid:durableId="1231430670">
    <w:abstractNumId w:val="4"/>
  </w:num>
  <w:num w:numId="13" w16cid:durableId="1856455065">
    <w:abstractNumId w:val="27"/>
  </w:num>
  <w:num w:numId="14" w16cid:durableId="1926063533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3438717">
    <w:abstractNumId w:val="21"/>
  </w:num>
  <w:num w:numId="16" w16cid:durableId="1040864029">
    <w:abstractNumId w:val="39"/>
  </w:num>
  <w:num w:numId="17" w16cid:durableId="616957039">
    <w:abstractNumId w:val="0"/>
  </w:num>
  <w:num w:numId="18" w16cid:durableId="1510440646">
    <w:abstractNumId w:val="6"/>
  </w:num>
  <w:num w:numId="19" w16cid:durableId="146633676">
    <w:abstractNumId w:val="5"/>
  </w:num>
  <w:num w:numId="20" w16cid:durableId="173425735">
    <w:abstractNumId w:val="37"/>
  </w:num>
  <w:num w:numId="21" w16cid:durableId="1321274823">
    <w:abstractNumId w:val="23"/>
  </w:num>
  <w:num w:numId="22" w16cid:durableId="989097138">
    <w:abstractNumId w:val="44"/>
  </w:num>
  <w:num w:numId="23" w16cid:durableId="1864123313">
    <w:abstractNumId w:val="33"/>
  </w:num>
  <w:num w:numId="24" w16cid:durableId="769665007">
    <w:abstractNumId w:val="25"/>
  </w:num>
  <w:num w:numId="25" w16cid:durableId="345252168">
    <w:abstractNumId w:val="29"/>
  </w:num>
  <w:num w:numId="26" w16cid:durableId="460614882">
    <w:abstractNumId w:val="31"/>
  </w:num>
  <w:num w:numId="27" w16cid:durableId="1594893097">
    <w:abstractNumId w:val="8"/>
  </w:num>
  <w:num w:numId="28" w16cid:durableId="1741169589">
    <w:abstractNumId w:val="40"/>
  </w:num>
  <w:num w:numId="29" w16cid:durableId="1928269067">
    <w:abstractNumId w:val="24"/>
  </w:num>
  <w:num w:numId="30" w16cid:durableId="1480270650">
    <w:abstractNumId w:val="30"/>
  </w:num>
  <w:num w:numId="31" w16cid:durableId="906380774">
    <w:abstractNumId w:val="12"/>
  </w:num>
  <w:num w:numId="32" w16cid:durableId="647519537">
    <w:abstractNumId w:val="14"/>
  </w:num>
  <w:num w:numId="33" w16cid:durableId="940918551">
    <w:abstractNumId w:val="16"/>
  </w:num>
  <w:num w:numId="34" w16cid:durableId="19729798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04272367">
    <w:abstractNumId w:val="38"/>
  </w:num>
  <w:num w:numId="36" w16cid:durableId="6559560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82225331">
    <w:abstractNumId w:val="2"/>
  </w:num>
  <w:num w:numId="38" w16cid:durableId="511073796">
    <w:abstractNumId w:val="11"/>
  </w:num>
  <w:num w:numId="39" w16cid:durableId="1770080057">
    <w:abstractNumId w:val="13"/>
  </w:num>
  <w:num w:numId="40" w16cid:durableId="1809862163">
    <w:abstractNumId w:val="18"/>
  </w:num>
  <w:num w:numId="41" w16cid:durableId="1454638260">
    <w:abstractNumId w:val="10"/>
  </w:num>
  <w:num w:numId="42" w16cid:durableId="1075858374">
    <w:abstractNumId w:val="1"/>
  </w:num>
  <w:num w:numId="43" w16cid:durableId="1821770777">
    <w:abstractNumId w:val="34"/>
  </w:num>
  <w:num w:numId="44" w16cid:durableId="2082219056">
    <w:abstractNumId w:val="41"/>
  </w:num>
  <w:num w:numId="45" w16cid:durableId="1998612714">
    <w:abstractNumId w:val="17"/>
  </w:num>
  <w:num w:numId="46" w16cid:durableId="788817072">
    <w:abstractNumId w:val="20"/>
  </w:num>
  <w:num w:numId="47" w16cid:durableId="374542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1C4D"/>
    <w:rsid w:val="000040F8"/>
    <w:rsid w:val="000072D0"/>
    <w:rsid w:val="00010AE6"/>
    <w:rsid w:val="00012C05"/>
    <w:rsid w:val="00020EF6"/>
    <w:rsid w:val="00025071"/>
    <w:rsid w:val="0002616F"/>
    <w:rsid w:val="000261FE"/>
    <w:rsid w:val="0002708F"/>
    <w:rsid w:val="00037B44"/>
    <w:rsid w:val="00041A11"/>
    <w:rsid w:val="000509E0"/>
    <w:rsid w:val="0006526F"/>
    <w:rsid w:val="000714EB"/>
    <w:rsid w:val="00076EB1"/>
    <w:rsid w:val="00077D9E"/>
    <w:rsid w:val="00082D63"/>
    <w:rsid w:val="00083272"/>
    <w:rsid w:val="000838D6"/>
    <w:rsid w:val="00087EC3"/>
    <w:rsid w:val="00090FDC"/>
    <w:rsid w:val="00092593"/>
    <w:rsid w:val="000B1C0E"/>
    <w:rsid w:val="000B2490"/>
    <w:rsid w:val="000B3439"/>
    <w:rsid w:val="000B520C"/>
    <w:rsid w:val="000C354D"/>
    <w:rsid w:val="000C6028"/>
    <w:rsid w:val="000D16F2"/>
    <w:rsid w:val="000D3F90"/>
    <w:rsid w:val="000D5F51"/>
    <w:rsid w:val="000E302D"/>
    <w:rsid w:val="000F39A6"/>
    <w:rsid w:val="000F7A2C"/>
    <w:rsid w:val="0010067C"/>
    <w:rsid w:val="00100721"/>
    <w:rsid w:val="001014FA"/>
    <w:rsid w:val="00102A12"/>
    <w:rsid w:val="00105121"/>
    <w:rsid w:val="001146A9"/>
    <w:rsid w:val="00114799"/>
    <w:rsid w:val="001213C8"/>
    <w:rsid w:val="00125213"/>
    <w:rsid w:val="00137DE5"/>
    <w:rsid w:val="00140371"/>
    <w:rsid w:val="0014639C"/>
    <w:rsid w:val="00151623"/>
    <w:rsid w:val="00154B63"/>
    <w:rsid w:val="00154F3E"/>
    <w:rsid w:val="0016180D"/>
    <w:rsid w:val="00165E8F"/>
    <w:rsid w:val="00166655"/>
    <w:rsid w:val="00170C18"/>
    <w:rsid w:val="001765E5"/>
    <w:rsid w:val="00185BA9"/>
    <w:rsid w:val="00185F37"/>
    <w:rsid w:val="0018723E"/>
    <w:rsid w:val="00191454"/>
    <w:rsid w:val="001927FA"/>
    <w:rsid w:val="001A298C"/>
    <w:rsid w:val="001A2EA5"/>
    <w:rsid w:val="001A6CC3"/>
    <w:rsid w:val="001A77C6"/>
    <w:rsid w:val="001B47E8"/>
    <w:rsid w:val="001B5D1D"/>
    <w:rsid w:val="001B678D"/>
    <w:rsid w:val="001D15C2"/>
    <w:rsid w:val="001D5E49"/>
    <w:rsid w:val="001F2B88"/>
    <w:rsid w:val="001F4F1B"/>
    <w:rsid w:val="001F734B"/>
    <w:rsid w:val="001F7A52"/>
    <w:rsid w:val="00201895"/>
    <w:rsid w:val="00204B94"/>
    <w:rsid w:val="00204E33"/>
    <w:rsid w:val="002057F9"/>
    <w:rsid w:val="00215BF9"/>
    <w:rsid w:val="00232E05"/>
    <w:rsid w:val="002427D0"/>
    <w:rsid w:val="00242CB7"/>
    <w:rsid w:val="0026015A"/>
    <w:rsid w:val="00260B44"/>
    <w:rsid w:val="00260C40"/>
    <w:rsid w:val="00262B75"/>
    <w:rsid w:val="00262FDA"/>
    <w:rsid w:val="00270E19"/>
    <w:rsid w:val="00276B62"/>
    <w:rsid w:val="00276F7B"/>
    <w:rsid w:val="002773F8"/>
    <w:rsid w:val="002800C4"/>
    <w:rsid w:val="002812D3"/>
    <w:rsid w:val="002854BC"/>
    <w:rsid w:val="002872D1"/>
    <w:rsid w:val="00290B62"/>
    <w:rsid w:val="00294596"/>
    <w:rsid w:val="002B30FF"/>
    <w:rsid w:val="002B45A7"/>
    <w:rsid w:val="002B6595"/>
    <w:rsid w:val="002C3073"/>
    <w:rsid w:val="002C411D"/>
    <w:rsid w:val="002D7AFC"/>
    <w:rsid w:val="002E0005"/>
    <w:rsid w:val="002E1BF8"/>
    <w:rsid w:val="002E1D93"/>
    <w:rsid w:val="002E3479"/>
    <w:rsid w:val="002E4136"/>
    <w:rsid w:val="00307F15"/>
    <w:rsid w:val="00311864"/>
    <w:rsid w:val="00316ADA"/>
    <w:rsid w:val="0031794E"/>
    <w:rsid w:val="003206CB"/>
    <w:rsid w:val="00340F66"/>
    <w:rsid w:val="00342D8E"/>
    <w:rsid w:val="00345FE6"/>
    <w:rsid w:val="003520EE"/>
    <w:rsid w:val="00352463"/>
    <w:rsid w:val="00363CC8"/>
    <w:rsid w:val="00364B65"/>
    <w:rsid w:val="00367C95"/>
    <w:rsid w:val="00372D17"/>
    <w:rsid w:val="00373A44"/>
    <w:rsid w:val="0037767A"/>
    <w:rsid w:val="00380D3B"/>
    <w:rsid w:val="003813BF"/>
    <w:rsid w:val="00383CAB"/>
    <w:rsid w:val="00383D5F"/>
    <w:rsid w:val="003874A6"/>
    <w:rsid w:val="00393A8D"/>
    <w:rsid w:val="003A4709"/>
    <w:rsid w:val="003A6BAF"/>
    <w:rsid w:val="003B09F8"/>
    <w:rsid w:val="003B26DF"/>
    <w:rsid w:val="003B5411"/>
    <w:rsid w:val="003B6CC1"/>
    <w:rsid w:val="003C03E9"/>
    <w:rsid w:val="003C75D9"/>
    <w:rsid w:val="003D247C"/>
    <w:rsid w:val="003D4BEE"/>
    <w:rsid w:val="003D68E5"/>
    <w:rsid w:val="003E17F6"/>
    <w:rsid w:val="003E6DDE"/>
    <w:rsid w:val="003E7C9A"/>
    <w:rsid w:val="003F2F00"/>
    <w:rsid w:val="003F3A44"/>
    <w:rsid w:val="003F4E3B"/>
    <w:rsid w:val="004009B9"/>
    <w:rsid w:val="00407FF6"/>
    <w:rsid w:val="0041313D"/>
    <w:rsid w:val="004154F5"/>
    <w:rsid w:val="0041596E"/>
    <w:rsid w:val="00415F66"/>
    <w:rsid w:val="00415FB0"/>
    <w:rsid w:val="004173C0"/>
    <w:rsid w:val="00423180"/>
    <w:rsid w:val="00423B2F"/>
    <w:rsid w:val="004317C8"/>
    <w:rsid w:val="00436ABD"/>
    <w:rsid w:val="00441779"/>
    <w:rsid w:val="004424AD"/>
    <w:rsid w:val="00442D7A"/>
    <w:rsid w:val="00443974"/>
    <w:rsid w:val="00452626"/>
    <w:rsid w:val="00462721"/>
    <w:rsid w:val="004641A8"/>
    <w:rsid w:val="004668DE"/>
    <w:rsid w:val="004676E5"/>
    <w:rsid w:val="00475369"/>
    <w:rsid w:val="00475D01"/>
    <w:rsid w:val="0047634B"/>
    <w:rsid w:val="0048206B"/>
    <w:rsid w:val="0048233B"/>
    <w:rsid w:val="0048679F"/>
    <w:rsid w:val="00487C6E"/>
    <w:rsid w:val="004929E5"/>
    <w:rsid w:val="00495EDE"/>
    <w:rsid w:val="004A3E12"/>
    <w:rsid w:val="004A3F1D"/>
    <w:rsid w:val="004A5705"/>
    <w:rsid w:val="004A746C"/>
    <w:rsid w:val="004B26C5"/>
    <w:rsid w:val="004B672A"/>
    <w:rsid w:val="004C44A2"/>
    <w:rsid w:val="004E516E"/>
    <w:rsid w:val="004E5383"/>
    <w:rsid w:val="004E7B67"/>
    <w:rsid w:val="004E7CD6"/>
    <w:rsid w:val="004F49EC"/>
    <w:rsid w:val="005031EB"/>
    <w:rsid w:val="00503AFF"/>
    <w:rsid w:val="005107E5"/>
    <w:rsid w:val="00522EE0"/>
    <w:rsid w:val="00536F85"/>
    <w:rsid w:val="00542FF9"/>
    <w:rsid w:val="0054534C"/>
    <w:rsid w:val="005475D4"/>
    <w:rsid w:val="00547F4A"/>
    <w:rsid w:val="00556417"/>
    <w:rsid w:val="0056116D"/>
    <w:rsid w:val="005634C8"/>
    <w:rsid w:val="0056495D"/>
    <w:rsid w:val="005752E9"/>
    <w:rsid w:val="005757D1"/>
    <w:rsid w:val="00577305"/>
    <w:rsid w:val="00577DBA"/>
    <w:rsid w:val="005923D3"/>
    <w:rsid w:val="00595538"/>
    <w:rsid w:val="00597E7B"/>
    <w:rsid w:val="005A55DC"/>
    <w:rsid w:val="005A60C4"/>
    <w:rsid w:val="005B027A"/>
    <w:rsid w:val="005B121B"/>
    <w:rsid w:val="005B1F87"/>
    <w:rsid w:val="005C11B0"/>
    <w:rsid w:val="005C1827"/>
    <w:rsid w:val="005E4B35"/>
    <w:rsid w:val="005E4DF4"/>
    <w:rsid w:val="005E7B88"/>
    <w:rsid w:val="005F6644"/>
    <w:rsid w:val="005F7DB8"/>
    <w:rsid w:val="006044D1"/>
    <w:rsid w:val="00607694"/>
    <w:rsid w:val="00607A67"/>
    <w:rsid w:val="0061068C"/>
    <w:rsid w:val="006171BF"/>
    <w:rsid w:val="00620CD3"/>
    <w:rsid w:val="00620EC2"/>
    <w:rsid w:val="00631B4F"/>
    <w:rsid w:val="006335F6"/>
    <w:rsid w:val="00646855"/>
    <w:rsid w:val="00654AB3"/>
    <w:rsid w:val="00654E59"/>
    <w:rsid w:val="006623E9"/>
    <w:rsid w:val="00662EB9"/>
    <w:rsid w:val="00672EEE"/>
    <w:rsid w:val="00681B70"/>
    <w:rsid w:val="00681D4B"/>
    <w:rsid w:val="00687631"/>
    <w:rsid w:val="0069159A"/>
    <w:rsid w:val="006A0419"/>
    <w:rsid w:val="006B2B41"/>
    <w:rsid w:val="006B4F2D"/>
    <w:rsid w:val="006B5275"/>
    <w:rsid w:val="006C1384"/>
    <w:rsid w:val="006C23D9"/>
    <w:rsid w:val="006C2B97"/>
    <w:rsid w:val="006C369C"/>
    <w:rsid w:val="006C4E58"/>
    <w:rsid w:val="006C6AE9"/>
    <w:rsid w:val="006D121E"/>
    <w:rsid w:val="006D71DA"/>
    <w:rsid w:val="006E09D5"/>
    <w:rsid w:val="006E2C1C"/>
    <w:rsid w:val="006E6AAD"/>
    <w:rsid w:val="006E6ABD"/>
    <w:rsid w:val="006F0131"/>
    <w:rsid w:val="006F7AA4"/>
    <w:rsid w:val="00704086"/>
    <w:rsid w:val="0071620D"/>
    <w:rsid w:val="00724322"/>
    <w:rsid w:val="007307D1"/>
    <w:rsid w:val="00731E0A"/>
    <w:rsid w:val="00740D50"/>
    <w:rsid w:val="0075009D"/>
    <w:rsid w:val="00750DC8"/>
    <w:rsid w:val="00751B39"/>
    <w:rsid w:val="00754825"/>
    <w:rsid w:val="00760E52"/>
    <w:rsid w:val="00764D7A"/>
    <w:rsid w:val="00773AAA"/>
    <w:rsid w:val="00783171"/>
    <w:rsid w:val="00783A07"/>
    <w:rsid w:val="0079105D"/>
    <w:rsid w:val="007911F5"/>
    <w:rsid w:val="007A6E2D"/>
    <w:rsid w:val="007B12B5"/>
    <w:rsid w:val="007B1DEB"/>
    <w:rsid w:val="007B6036"/>
    <w:rsid w:val="007C2D45"/>
    <w:rsid w:val="007D6A7C"/>
    <w:rsid w:val="007E27EE"/>
    <w:rsid w:val="007E5E0C"/>
    <w:rsid w:val="007F00DE"/>
    <w:rsid w:val="007F54E1"/>
    <w:rsid w:val="00805D6C"/>
    <w:rsid w:val="00812D8E"/>
    <w:rsid w:val="008227A3"/>
    <w:rsid w:val="0082579B"/>
    <w:rsid w:val="00831709"/>
    <w:rsid w:val="00834CE9"/>
    <w:rsid w:val="0083613D"/>
    <w:rsid w:val="0083622F"/>
    <w:rsid w:val="008363D1"/>
    <w:rsid w:val="008422EC"/>
    <w:rsid w:val="008434C5"/>
    <w:rsid w:val="0086382A"/>
    <w:rsid w:val="00865A3C"/>
    <w:rsid w:val="00866EC4"/>
    <w:rsid w:val="00875DB1"/>
    <w:rsid w:val="00876CBD"/>
    <w:rsid w:val="0088013E"/>
    <w:rsid w:val="008A4723"/>
    <w:rsid w:val="008A4FE3"/>
    <w:rsid w:val="008B03BB"/>
    <w:rsid w:val="008D2674"/>
    <w:rsid w:val="008D3B31"/>
    <w:rsid w:val="008D6A02"/>
    <w:rsid w:val="008F6A51"/>
    <w:rsid w:val="008F6F56"/>
    <w:rsid w:val="00900749"/>
    <w:rsid w:val="009126D3"/>
    <w:rsid w:val="009276FA"/>
    <w:rsid w:val="009313B9"/>
    <w:rsid w:val="0094141E"/>
    <w:rsid w:val="0094498A"/>
    <w:rsid w:val="0095286B"/>
    <w:rsid w:val="00954D04"/>
    <w:rsid w:val="00962839"/>
    <w:rsid w:val="00966430"/>
    <w:rsid w:val="0097480D"/>
    <w:rsid w:val="00983D88"/>
    <w:rsid w:val="009859D5"/>
    <w:rsid w:val="00986062"/>
    <w:rsid w:val="00986B55"/>
    <w:rsid w:val="00991A6A"/>
    <w:rsid w:val="0099408F"/>
    <w:rsid w:val="00995E06"/>
    <w:rsid w:val="0099783D"/>
    <w:rsid w:val="0099784B"/>
    <w:rsid w:val="009A140C"/>
    <w:rsid w:val="009A3341"/>
    <w:rsid w:val="009A36B1"/>
    <w:rsid w:val="009A43D7"/>
    <w:rsid w:val="009C65F0"/>
    <w:rsid w:val="009D0332"/>
    <w:rsid w:val="009D5262"/>
    <w:rsid w:val="009E171C"/>
    <w:rsid w:val="009E788A"/>
    <w:rsid w:val="009F1415"/>
    <w:rsid w:val="009F15BC"/>
    <w:rsid w:val="009F189A"/>
    <w:rsid w:val="009F3827"/>
    <w:rsid w:val="009F4357"/>
    <w:rsid w:val="00A0782C"/>
    <w:rsid w:val="00A079FD"/>
    <w:rsid w:val="00A07AD2"/>
    <w:rsid w:val="00A126C9"/>
    <w:rsid w:val="00A31A9F"/>
    <w:rsid w:val="00A54C88"/>
    <w:rsid w:val="00A551E0"/>
    <w:rsid w:val="00A60C77"/>
    <w:rsid w:val="00A717C9"/>
    <w:rsid w:val="00A74C71"/>
    <w:rsid w:val="00A80A26"/>
    <w:rsid w:val="00A9066E"/>
    <w:rsid w:val="00A92FF4"/>
    <w:rsid w:val="00A9410C"/>
    <w:rsid w:val="00AB0534"/>
    <w:rsid w:val="00AB4A13"/>
    <w:rsid w:val="00AC2395"/>
    <w:rsid w:val="00AC726B"/>
    <w:rsid w:val="00AE2114"/>
    <w:rsid w:val="00AE4E12"/>
    <w:rsid w:val="00AF588B"/>
    <w:rsid w:val="00B06993"/>
    <w:rsid w:val="00B07054"/>
    <w:rsid w:val="00B07B25"/>
    <w:rsid w:val="00B12D25"/>
    <w:rsid w:val="00B15DA6"/>
    <w:rsid w:val="00B15EED"/>
    <w:rsid w:val="00B35DFA"/>
    <w:rsid w:val="00B44BF7"/>
    <w:rsid w:val="00B458F1"/>
    <w:rsid w:val="00B46412"/>
    <w:rsid w:val="00B46756"/>
    <w:rsid w:val="00B470D9"/>
    <w:rsid w:val="00B51B13"/>
    <w:rsid w:val="00B53EA6"/>
    <w:rsid w:val="00B5440C"/>
    <w:rsid w:val="00B57FC9"/>
    <w:rsid w:val="00B6444A"/>
    <w:rsid w:val="00B75082"/>
    <w:rsid w:val="00B81C59"/>
    <w:rsid w:val="00B8498A"/>
    <w:rsid w:val="00BB77A6"/>
    <w:rsid w:val="00BC6E8C"/>
    <w:rsid w:val="00BD7328"/>
    <w:rsid w:val="00BE2575"/>
    <w:rsid w:val="00BE3189"/>
    <w:rsid w:val="00BE6638"/>
    <w:rsid w:val="00BE78C2"/>
    <w:rsid w:val="00BF0249"/>
    <w:rsid w:val="00BF376B"/>
    <w:rsid w:val="00BF4919"/>
    <w:rsid w:val="00BF6ED2"/>
    <w:rsid w:val="00C1495D"/>
    <w:rsid w:val="00C160D3"/>
    <w:rsid w:val="00C25A8A"/>
    <w:rsid w:val="00C274D7"/>
    <w:rsid w:val="00C33C0A"/>
    <w:rsid w:val="00C36D36"/>
    <w:rsid w:val="00C419C7"/>
    <w:rsid w:val="00C531E1"/>
    <w:rsid w:val="00C645FC"/>
    <w:rsid w:val="00C64C2B"/>
    <w:rsid w:val="00C71093"/>
    <w:rsid w:val="00C7262A"/>
    <w:rsid w:val="00C77342"/>
    <w:rsid w:val="00C87E02"/>
    <w:rsid w:val="00C92A5A"/>
    <w:rsid w:val="00C962F9"/>
    <w:rsid w:val="00CA2CB1"/>
    <w:rsid w:val="00CA2ECE"/>
    <w:rsid w:val="00CB43EC"/>
    <w:rsid w:val="00CB444B"/>
    <w:rsid w:val="00CC135E"/>
    <w:rsid w:val="00CC226C"/>
    <w:rsid w:val="00CC2472"/>
    <w:rsid w:val="00CC3576"/>
    <w:rsid w:val="00CD3398"/>
    <w:rsid w:val="00CD6063"/>
    <w:rsid w:val="00CE6EEA"/>
    <w:rsid w:val="00CE789C"/>
    <w:rsid w:val="00CF2E1D"/>
    <w:rsid w:val="00D16C96"/>
    <w:rsid w:val="00D23E69"/>
    <w:rsid w:val="00D270E9"/>
    <w:rsid w:val="00D275D7"/>
    <w:rsid w:val="00D34EA9"/>
    <w:rsid w:val="00D374DD"/>
    <w:rsid w:val="00D438BE"/>
    <w:rsid w:val="00D43A4C"/>
    <w:rsid w:val="00D4476A"/>
    <w:rsid w:val="00D44A3D"/>
    <w:rsid w:val="00D45CE7"/>
    <w:rsid w:val="00D473B2"/>
    <w:rsid w:val="00D506F5"/>
    <w:rsid w:val="00D51AA2"/>
    <w:rsid w:val="00D5308D"/>
    <w:rsid w:val="00D57ABA"/>
    <w:rsid w:val="00D6250F"/>
    <w:rsid w:val="00D6577E"/>
    <w:rsid w:val="00D71B41"/>
    <w:rsid w:val="00D80C6E"/>
    <w:rsid w:val="00D845ED"/>
    <w:rsid w:val="00D84ADF"/>
    <w:rsid w:val="00D9609A"/>
    <w:rsid w:val="00DB226F"/>
    <w:rsid w:val="00DB6704"/>
    <w:rsid w:val="00DC7967"/>
    <w:rsid w:val="00DD46D5"/>
    <w:rsid w:val="00DE2967"/>
    <w:rsid w:val="00E03450"/>
    <w:rsid w:val="00E0781E"/>
    <w:rsid w:val="00E114E8"/>
    <w:rsid w:val="00E12A18"/>
    <w:rsid w:val="00E172E4"/>
    <w:rsid w:val="00E21599"/>
    <w:rsid w:val="00E339C9"/>
    <w:rsid w:val="00E362E2"/>
    <w:rsid w:val="00E36BBA"/>
    <w:rsid w:val="00E611B4"/>
    <w:rsid w:val="00E61405"/>
    <w:rsid w:val="00E712D7"/>
    <w:rsid w:val="00E71AC5"/>
    <w:rsid w:val="00E73372"/>
    <w:rsid w:val="00E73DBB"/>
    <w:rsid w:val="00E73F93"/>
    <w:rsid w:val="00E74245"/>
    <w:rsid w:val="00E74659"/>
    <w:rsid w:val="00E86E29"/>
    <w:rsid w:val="00E904DC"/>
    <w:rsid w:val="00E9414F"/>
    <w:rsid w:val="00EA7B6E"/>
    <w:rsid w:val="00EB2DAF"/>
    <w:rsid w:val="00EC3EC8"/>
    <w:rsid w:val="00ED615D"/>
    <w:rsid w:val="00ED760B"/>
    <w:rsid w:val="00EE03D9"/>
    <w:rsid w:val="00EE2E4F"/>
    <w:rsid w:val="00EE6A46"/>
    <w:rsid w:val="00EF00BF"/>
    <w:rsid w:val="00F00537"/>
    <w:rsid w:val="00F06DA3"/>
    <w:rsid w:val="00F0744B"/>
    <w:rsid w:val="00F102EB"/>
    <w:rsid w:val="00F14FDE"/>
    <w:rsid w:val="00F15E5E"/>
    <w:rsid w:val="00F209E3"/>
    <w:rsid w:val="00F20AFB"/>
    <w:rsid w:val="00F35D3F"/>
    <w:rsid w:val="00F40865"/>
    <w:rsid w:val="00F40B02"/>
    <w:rsid w:val="00F40EB7"/>
    <w:rsid w:val="00F525AA"/>
    <w:rsid w:val="00F55BDE"/>
    <w:rsid w:val="00F668B5"/>
    <w:rsid w:val="00F672B7"/>
    <w:rsid w:val="00F82B95"/>
    <w:rsid w:val="00F840A1"/>
    <w:rsid w:val="00F85F95"/>
    <w:rsid w:val="00F86935"/>
    <w:rsid w:val="00F86CC6"/>
    <w:rsid w:val="00F92872"/>
    <w:rsid w:val="00F92B33"/>
    <w:rsid w:val="00FA5D91"/>
    <w:rsid w:val="00FB0B5C"/>
    <w:rsid w:val="00FB3D9C"/>
    <w:rsid w:val="00FC0190"/>
    <w:rsid w:val="00FC0F04"/>
    <w:rsid w:val="00FC6DB6"/>
    <w:rsid w:val="00FC7761"/>
    <w:rsid w:val="00FD5F82"/>
    <w:rsid w:val="00FD646F"/>
    <w:rsid w:val="00FF0378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BBC5B"/>
  <w15:docId w15:val="{DA2F9C90-4D57-4180-B722-BB192870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D5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aliases w:val="Обычный (Web)1"/>
    <w:basedOn w:val="a"/>
    <w:link w:val="af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Обычный (Интернет) Знак"/>
    <w:aliases w:val="Обычный (Web)1 Знак"/>
    <w:link w:val="ae"/>
    <w:locked/>
    <w:rsid w:val="00A60C77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3E6DD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1">
    <w:name w:val="Основной текст_"/>
    <w:link w:val="10"/>
    <w:locked/>
    <w:rsid w:val="003E6DDE"/>
    <w:rPr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f1"/>
    <w:rsid w:val="003E6DDE"/>
    <w:pPr>
      <w:widowControl w:val="0"/>
      <w:shd w:val="clear" w:color="auto" w:fill="FFFFFF"/>
      <w:spacing w:after="420" w:line="235" w:lineRule="exact"/>
      <w:jc w:val="both"/>
    </w:pPr>
    <w:rPr>
      <w:sz w:val="19"/>
      <w:szCs w:val="19"/>
    </w:rPr>
  </w:style>
  <w:style w:type="character" w:styleId="af2">
    <w:name w:val="Hyperlink"/>
    <w:uiPriority w:val="99"/>
    <w:semiHidden/>
    <w:unhideWhenUsed/>
    <w:rsid w:val="005B1F87"/>
    <w:rPr>
      <w:color w:val="0000FF"/>
      <w:u w:val="single"/>
    </w:rPr>
  </w:style>
  <w:style w:type="paragraph" w:styleId="af3">
    <w:name w:val="No Spacing"/>
    <w:link w:val="af4"/>
    <w:uiPriority w:val="99"/>
    <w:qFormat/>
    <w:rsid w:val="00D43A4C"/>
    <w:pPr>
      <w:suppressAutoHyphens/>
    </w:pPr>
    <w:rPr>
      <w:rFonts w:eastAsia="Calibri"/>
      <w:kern w:val="1"/>
      <w:sz w:val="22"/>
      <w:szCs w:val="22"/>
      <w:lang w:eastAsia="ar-SA"/>
    </w:rPr>
  </w:style>
  <w:style w:type="character" w:customStyle="1" w:styleId="af4">
    <w:name w:val="Без интервала Знак"/>
    <w:link w:val="af3"/>
    <w:uiPriority w:val="99"/>
    <w:locked/>
    <w:rsid w:val="00D43A4C"/>
    <w:rPr>
      <w:rFonts w:eastAsia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0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64E3D-A84B-48B5-B440-3F23CBCE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553</TotalTime>
  <Pages>15</Pages>
  <Words>1948</Words>
  <Characters>14125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16041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Александра Н. Кошнякова</dc:creator>
  <cp:lastModifiedBy>Настя Горшкова</cp:lastModifiedBy>
  <cp:revision>74</cp:revision>
  <cp:lastPrinted>2023-02-09T08:02:00Z</cp:lastPrinted>
  <dcterms:created xsi:type="dcterms:W3CDTF">2023-02-06T06:43:00Z</dcterms:created>
  <dcterms:modified xsi:type="dcterms:W3CDTF">2023-12-04T12:03:00Z</dcterms:modified>
</cp:coreProperties>
</file>