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996D" w14:textId="77777777" w:rsidR="0011501E" w:rsidRDefault="0011501E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3473374A" w14:textId="6B7CB164" w:rsidR="0011501E" w:rsidRDefault="0011501E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     идентификатор</w:t>
      </w:r>
    </w:p>
    <w:p w14:paraId="44922C26" w14:textId="77777777" w:rsidR="0011501E" w:rsidRDefault="0011501E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44FDC755" w14:textId="431CD7DE" w:rsidR="00BA3A33" w:rsidRDefault="0011501E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56D4CE9C" w14:textId="77777777" w:rsidR="00BA3A33" w:rsidRDefault="00BA3A33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D07227F" w14:textId="77777777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5C32439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51807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3BB16D2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B6767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8EF2BD3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A713A1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A8F7A7A" w14:textId="77777777" w:rsidR="0011501E" w:rsidRDefault="0011501E" w:rsidP="0011501E">
      <w:pPr>
        <w:spacing w:after="0"/>
        <w:ind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14:paraId="3D6E1338" w14:textId="77777777" w:rsidR="0011501E" w:rsidRPr="0011501E" w:rsidRDefault="0011501E" w:rsidP="0011501E">
      <w:pPr>
        <w:spacing w:after="0"/>
        <w:ind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14:paraId="370D1E4A" w14:textId="48550234" w:rsidR="00E34C24" w:rsidRPr="00F668B5" w:rsidRDefault="00785524" w:rsidP="0011501E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11501E" w:rsidRPr="0011501E">
        <w:rPr>
          <w:rFonts w:ascii="Arial" w:eastAsiaTheme="minorHAnsi" w:hAnsi="Arial" w:cs="Arial"/>
          <w:sz w:val="28"/>
          <w:szCs w:val="28"/>
          <w:u w:val="single"/>
          <w:lang w:eastAsia="en-US"/>
        </w:rPr>
        <w:t>07.11.2023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BA3A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11501E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8C0746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11501E" w:rsidRPr="0011501E">
        <w:rPr>
          <w:rFonts w:ascii="Arial" w:eastAsiaTheme="minorHAnsi" w:hAnsi="Arial" w:cs="Arial"/>
          <w:sz w:val="28"/>
          <w:szCs w:val="18"/>
          <w:u w:val="single"/>
          <w:lang w:eastAsia="en-US"/>
        </w:rPr>
        <w:t>358</w:t>
      </w:r>
      <w:r w:rsidR="00EE306D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0D4FDEBE" w14:textId="77777777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4C20DB0A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37FFB6E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Об утверждении предварительных </w:t>
      </w:r>
    </w:p>
    <w:p w14:paraId="7FDD7AE8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итогов социально-экономического </w:t>
      </w:r>
    </w:p>
    <w:p w14:paraId="6EC10F37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развития муниципального образования </w:t>
      </w:r>
    </w:p>
    <w:p w14:paraId="7F719169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2E460A8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Всеволожского муниципального района</w:t>
      </w:r>
    </w:p>
    <w:p w14:paraId="38676051" w14:textId="77777777" w:rsidR="004657E0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 за 202</w:t>
      </w:r>
      <w:r w:rsidR="005E286B">
        <w:rPr>
          <w:rFonts w:ascii="Times New Roman" w:hAnsi="Times New Roman" w:cs="Times New Roman"/>
          <w:iCs/>
          <w:sz w:val="28"/>
          <w:szCs w:val="28"/>
        </w:rPr>
        <w:t>3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 w:rsidR="004657E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86A5522" w14:textId="04EDF510" w:rsidR="004657E0" w:rsidRDefault="004657E0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оценк</w:t>
      </w:r>
      <w:r w:rsidR="005A589A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 xml:space="preserve"> ожидаемого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исполнения </w:t>
      </w:r>
    </w:p>
    <w:p w14:paraId="033E7CBD" w14:textId="77777777" w:rsidR="005A589A" w:rsidRPr="00216736" w:rsidRDefault="004657E0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бюджета </w:t>
      </w:r>
      <w:r w:rsidR="005A589A" w:rsidRPr="00216736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</w:t>
      </w:r>
    </w:p>
    <w:p w14:paraId="0F44022E" w14:textId="77777777" w:rsidR="005A589A" w:rsidRPr="00216736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«Юкковское сельское поселение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F1455F0" w14:textId="77777777" w:rsidR="005A589A" w:rsidRPr="00216736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Всеволожского муниципального района</w:t>
      </w:r>
    </w:p>
    <w:p w14:paraId="0A319DA6" w14:textId="3EA64970" w:rsidR="005A589A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216736">
        <w:rPr>
          <w:rFonts w:ascii="Times New Roman" w:hAnsi="Times New Roman" w:cs="Times New Roman"/>
          <w:iCs/>
          <w:sz w:val="28"/>
          <w:szCs w:val="28"/>
        </w:rPr>
        <w:t>а 202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B73DD4E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6FDE4B6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53BD8C2" w14:textId="36C5003C" w:rsidR="00F12966" w:rsidRDefault="00751A42" w:rsidP="007C0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16736" w:rsidRPr="00216736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ьями</w:t>
      </w:r>
      <w:r w:rsidR="00216736" w:rsidRPr="00216736">
        <w:rPr>
          <w:rFonts w:ascii="Times New Roman" w:hAnsi="Times New Roman" w:cs="Times New Roman"/>
          <w:sz w:val="28"/>
          <w:szCs w:val="28"/>
        </w:rPr>
        <w:t xml:space="preserve"> 173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16736" w:rsidRPr="00216736">
        <w:rPr>
          <w:rFonts w:ascii="Times New Roman" w:hAnsi="Times New Roman" w:cs="Times New Roman"/>
          <w:sz w:val="28"/>
          <w:szCs w:val="28"/>
        </w:rPr>
        <w:t>184.2 Бюджетного кодекса Российской Федерации</w:t>
      </w:r>
      <w:r w:rsidR="00F12966" w:rsidRPr="00216736">
        <w:rPr>
          <w:rFonts w:ascii="Times New Roman" w:hAnsi="Times New Roman" w:cs="Times New Roman"/>
          <w:bCs/>
          <w:sz w:val="28"/>
          <w:szCs w:val="28"/>
        </w:rPr>
        <w:t>,</w:t>
      </w:r>
      <w:r w:rsidR="00B87F36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B87F36" w:rsidRPr="00B87F36">
        <w:rPr>
          <w:rFonts w:ascii="Times New Roman" w:hAnsi="Times New Roman" w:cs="Times New Roman"/>
          <w:sz w:val="28"/>
          <w:szCs w:val="28"/>
        </w:rPr>
        <w:t xml:space="preserve">решением совета депутатов МО «Юкковское сельское поселение» от 24.11.2014 № 17 «Об утверждении Положения </w:t>
      </w:r>
      <w:r w:rsidR="007C0C5F">
        <w:rPr>
          <w:rFonts w:ascii="Times New Roman" w:hAnsi="Times New Roman" w:cs="Times New Roman"/>
          <w:sz w:val="28"/>
          <w:szCs w:val="28"/>
        </w:rPr>
        <w:br/>
      </w:r>
      <w:r w:rsidR="00B87F36" w:rsidRPr="00B87F36">
        <w:rPr>
          <w:rFonts w:ascii="Times New Roman" w:hAnsi="Times New Roman" w:cs="Times New Roman"/>
          <w:sz w:val="28"/>
          <w:szCs w:val="28"/>
        </w:rPr>
        <w:t>о бюджетном процессе в муниципальном образовании «Юкковское сельское поселение»</w:t>
      </w:r>
      <w:r w:rsidR="00B87F36">
        <w:rPr>
          <w:rFonts w:ascii="Times New Roman" w:hAnsi="Times New Roman" w:cs="Times New Roman"/>
          <w:sz w:val="28"/>
          <w:szCs w:val="28"/>
        </w:rPr>
        <w:t>,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7F36">
        <w:rPr>
          <w:rFonts w:ascii="Times New Roman" w:hAnsi="Times New Roman"/>
          <w:sz w:val="28"/>
          <w:szCs w:val="28"/>
        </w:rPr>
        <w:t>администрация</w:t>
      </w:r>
      <w:r w:rsidR="00F12966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3F75E9E" w14:textId="77777777"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3F5D2EC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9ADEF" w14:textId="00426208" w:rsidR="00216736" w:rsidRPr="00216736" w:rsidRDefault="00216736" w:rsidP="007C0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736">
        <w:rPr>
          <w:rFonts w:ascii="Times New Roman" w:hAnsi="Times New Roman" w:cs="Times New Roman"/>
          <w:sz w:val="28"/>
          <w:szCs w:val="28"/>
        </w:rPr>
        <w:t>1. Утвердить предварительные итоги социально-экономического развития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</w:t>
      </w:r>
      <w:r w:rsidRPr="0021673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F2C66">
        <w:rPr>
          <w:rFonts w:ascii="Times New Roman" w:hAnsi="Times New Roman" w:cs="Times New Roman"/>
          <w:sz w:val="28"/>
          <w:szCs w:val="28"/>
        </w:rPr>
        <w:t>»</w:t>
      </w:r>
      <w:r w:rsidRPr="00216736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202</w:t>
      </w:r>
      <w:r w:rsidR="005E286B">
        <w:rPr>
          <w:rFonts w:ascii="Times New Roman" w:hAnsi="Times New Roman" w:cs="Times New Roman"/>
          <w:sz w:val="28"/>
          <w:szCs w:val="28"/>
        </w:rPr>
        <w:t>3</w:t>
      </w:r>
      <w:r w:rsidRPr="00216736">
        <w:rPr>
          <w:rFonts w:ascii="Times New Roman" w:hAnsi="Times New Roman" w:cs="Times New Roman"/>
          <w:sz w:val="28"/>
          <w:szCs w:val="28"/>
        </w:rPr>
        <w:t xml:space="preserve"> год</w:t>
      </w:r>
      <w:r w:rsidR="004657E0">
        <w:rPr>
          <w:rFonts w:ascii="Times New Roman" w:hAnsi="Times New Roman" w:cs="Times New Roman"/>
          <w:sz w:val="28"/>
          <w:szCs w:val="28"/>
        </w:rPr>
        <w:t xml:space="preserve"> и оценку ожидаемого исполнения бюджета </w:t>
      </w:r>
      <w:r w:rsidR="005A589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района Ленинградской области на 2023 год </w:t>
      </w:r>
      <w:r w:rsidRPr="0021673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60826996" w14:textId="77777777" w:rsidR="00EE306D" w:rsidRPr="00EE306D" w:rsidRDefault="00AA2A6B" w:rsidP="00215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E30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12966" w:rsidRPr="00EE30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Разместить настоящее постановление на официальном сайте муниципального образования «Юкковское сельское поселение»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http://www.ykki.ru и опубликовать в газете «</w:t>
      </w:r>
      <w:proofErr w:type="spellStart"/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>Юкковские</w:t>
      </w:r>
      <w:proofErr w:type="spellEnd"/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ведомости».</w:t>
      </w:r>
    </w:p>
    <w:p w14:paraId="06198F70" w14:textId="77777777" w:rsidR="00F12966" w:rsidRPr="0004602B" w:rsidRDefault="00AA2A6B" w:rsidP="00EE3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966" w:rsidRPr="0004602B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EE306D">
        <w:rPr>
          <w:rFonts w:ascii="Times New Roman" w:hAnsi="Times New Roman" w:cs="Times New Roman"/>
          <w:sz w:val="28"/>
          <w:szCs w:val="28"/>
        </w:rPr>
        <w:t>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14:paraId="1DA07D67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F7975C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766E14" w14:textId="60DAE207" w:rsidR="00F12966" w:rsidRPr="00E34C24" w:rsidRDefault="005E286B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</w:t>
      </w:r>
      <w:r w:rsidR="006A387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Белов</w:t>
      </w:r>
    </w:p>
    <w:p w14:paraId="4B69BDF2" w14:textId="77777777" w:rsidR="00F12966" w:rsidRDefault="00F12966">
      <w:pPr>
        <w:sectPr w:rsidR="00F12966" w:rsidSect="0011501E">
          <w:headerReference w:type="default" r:id="rId8"/>
          <w:pgSz w:w="11900" w:h="16840"/>
          <w:pgMar w:top="709" w:right="851" w:bottom="1135" w:left="1555" w:header="0" w:footer="227" w:gutter="0"/>
          <w:cols w:space="720"/>
          <w:titlePg/>
          <w:docGrid w:linePitch="299"/>
        </w:sectPr>
      </w:pPr>
    </w:p>
    <w:p w14:paraId="32A8CE19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0F75F1D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08A0B1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6096" w:hanging="425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МО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4F09993D" w14:textId="400408AD" w:rsidR="00F12966" w:rsidRPr="0004602B" w:rsidRDefault="00C05233" w:rsidP="009019B1">
      <w:pPr>
        <w:widowControl w:val="0"/>
        <w:autoSpaceDE w:val="0"/>
        <w:autoSpaceDN w:val="0"/>
        <w:adjustRightInd w:val="0"/>
        <w:spacing w:after="0" w:line="240" w:lineRule="auto"/>
        <w:ind w:left="9639" w:hanging="3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745">
        <w:rPr>
          <w:rFonts w:ascii="Times New Roman" w:hAnsi="Times New Roman" w:cs="Times New Roman"/>
          <w:sz w:val="28"/>
          <w:szCs w:val="28"/>
        </w:rPr>
        <w:t xml:space="preserve">т   </w:t>
      </w:r>
      <w:r w:rsidR="004F0C26">
        <w:rPr>
          <w:rFonts w:ascii="Times New Roman" w:hAnsi="Times New Roman" w:cs="Times New Roman"/>
          <w:sz w:val="28"/>
          <w:szCs w:val="28"/>
        </w:rPr>
        <w:t>_</w:t>
      </w:r>
      <w:r w:rsidR="0011501E" w:rsidRPr="0011501E">
        <w:rPr>
          <w:rFonts w:ascii="Times New Roman" w:hAnsi="Times New Roman" w:cs="Times New Roman"/>
          <w:sz w:val="28"/>
          <w:szCs w:val="28"/>
          <w:u w:val="single"/>
        </w:rPr>
        <w:t>07.11.2023</w:t>
      </w:r>
      <w:r w:rsidR="004F0C26">
        <w:rPr>
          <w:rFonts w:ascii="Times New Roman" w:hAnsi="Times New Roman" w:cs="Times New Roman"/>
          <w:sz w:val="28"/>
          <w:szCs w:val="28"/>
        </w:rPr>
        <w:t>__</w:t>
      </w:r>
      <w:r w:rsidR="00002E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2E4F">
        <w:rPr>
          <w:rFonts w:ascii="Times New Roman" w:hAnsi="Times New Roman" w:cs="Times New Roman"/>
          <w:sz w:val="28"/>
          <w:szCs w:val="28"/>
        </w:rPr>
        <w:t xml:space="preserve">№ </w:t>
      </w:r>
      <w:r w:rsidR="00BA3A33">
        <w:rPr>
          <w:rFonts w:ascii="Times New Roman" w:hAnsi="Times New Roman" w:cs="Times New Roman"/>
          <w:sz w:val="28"/>
          <w:szCs w:val="28"/>
        </w:rPr>
        <w:t xml:space="preserve"> </w:t>
      </w:r>
      <w:r w:rsidR="004F0C2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1501E" w:rsidRPr="0011501E">
        <w:rPr>
          <w:rFonts w:ascii="Times New Roman" w:hAnsi="Times New Roman" w:cs="Times New Roman"/>
          <w:sz w:val="28"/>
          <w:szCs w:val="28"/>
          <w:u w:val="single"/>
        </w:rPr>
        <w:t>358</w:t>
      </w:r>
      <w:r w:rsidR="004F0C26">
        <w:rPr>
          <w:rFonts w:ascii="Times New Roman" w:hAnsi="Times New Roman" w:cs="Times New Roman"/>
          <w:sz w:val="28"/>
          <w:szCs w:val="28"/>
        </w:rPr>
        <w:t>____</w:t>
      </w:r>
    </w:p>
    <w:p w14:paraId="3E48AB93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04EB0E42" w14:textId="77777777" w:rsidR="00C03745" w:rsidRPr="0004602B" w:rsidRDefault="00C03745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14:paraId="488EA403" w14:textId="77777777" w:rsidR="009019B1" w:rsidRPr="009019B1" w:rsidRDefault="009019B1" w:rsidP="009019B1">
      <w:pPr>
        <w:numPr>
          <w:ilvl w:val="0"/>
          <w:numId w:val="5"/>
        </w:numPr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и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>тоги социально-экономического</w:t>
      </w:r>
    </w:p>
    <w:p w14:paraId="2336DD1C" w14:textId="4309F560"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развития муниципального образования «Юкковское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Всеволожского муниципального района Ленинградской области за 202</w:t>
      </w:r>
      <w:r w:rsidR="005E286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0ACD42BB" w14:textId="77777777"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85C550" w14:textId="77777777" w:rsidR="009019B1" w:rsidRDefault="009019B1" w:rsidP="009019B1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 xml:space="preserve">Основные показатели, характеризующие итоги социально-экономического развития МО </w:t>
      </w:r>
      <w:r w:rsidR="00927D3C">
        <w:rPr>
          <w:rFonts w:ascii="Times New Roman" w:eastAsia="Times New Roman" w:hAnsi="Times New Roman" w:cs="Times New Roman"/>
          <w:iCs/>
          <w:sz w:val="28"/>
          <w:szCs w:val="28"/>
        </w:rPr>
        <w:t>«Юкковское сельское поселение</w:t>
      </w:r>
      <w:r w:rsidR="0021565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>, представлены в таблице 1:</w:t>
      </w:r>
    </w:p>
    <w:p w14:paraId="49EF95E8" w14:textId="77777777" w:rsidR="001B6680" w:rsidRDefault="001B668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56CB43" w14:textId="77777777" w:rsidR="00F45560" w:rsidRPr="00F45560" w:rsidRDefault="00F4556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560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10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5"/>
        <w:gridCol w:w="4536"/>
        <w:gridCol w:w="1134"/>
        <w:gridCol w:w="1653"/>
        <w:gridCol w:w="1540"/>
        <w:gridCol w:w="1139"/>
      </w:tblGrid>
      <w:tr w:rsidR="00F45560" w:rsidRPr="00F45560" w14:paraId="3F73D991" w14:textId="77777777" w:rsidTr="00C905CD">
        <w:tc>
          <w:tcPr>
            <w:tcW w:w="635" w:type="dxa"/>
          </w:tcPr>
          <w:p w14:paraId="27C084FC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14:paraId="1FBA8181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14:paraId="5106F00E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53" w:type="dxa"/>
          </w:tcPr>
          <w:p w14:paraId="123419C9" w14:textId="4742A02B" w:rsidR="00F45560" w:rsidRPr="00F45560" w:rsidRDefault="00F45560" w:rsidP="00C905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E28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905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40" w:type="dxa"/>
          </w:tcPr>
          <w:p w14:paraId="73CDFF8B" w14:textId="52C6531F" w:rsidR="00F45560" w:rsidRPr="00F45560" w:rsidRDefault="00F45560" w:rsidP="00215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E28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оценка</w:t>
            </w:r>
          </w:p>
        </w:tc>
        <w:tc>
          <w:tcPr>
            <w:tcW w:w="1139" w:type="dxa"/>
          </w:tcPr>
          <w:p w14:paraId="40D17B4C" w14:textId="77777777" w:rsidR="00F45560" w:rsidRPr="00F45560" w:rsidRDefault="00F45560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 роста (снижения), % </w:t>
            </w:r>
          </w:p>
        </w:tc>
      </w:tr>
      <w:tr w:rsidR="00F45560" w:rsidRPr="00F45560" w14:paraId="58E6DDB8" w14:textId="77777777" w:rsidTr="00F45560">
        <w:tc>
          <w:tcPr>
            <w:tcW w:w="10637" w:type="dxa"/>
            <w:gridSpan w:val="6"/>
          </w:tcPr>
          <w:p w14:paraId="5A6E6A0A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Демографические показатели</w:t>
            </w:r>
          </w:p>
        </w:tc>
      </w:tr>
      <w:tr w:rsidR="00C905CD" w:rsidRPr="00F45560" w14:paraId="4BF0C906" w14:textId="77777777" w:rsidTr="001B668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BEC0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9C9A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(на 1 января года)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730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688D" w14:textId="73DA404D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D738" w14:textId="6E2D1CA4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9" w:type="dxa"/>
            <w:vAlign w:val="center"/>
          </w:tcPr>
          <w:p w14:paraId="4AFC4BB2" w14:textId="042C9092"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A6C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A6C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5CD" w:rsidRPr="00F45560" w14:paraId="1303EF60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D17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4D0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в том числе: городское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98A6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FE5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D208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9" w:type="dxa"/>
            <w:vAlign w:val="center"/>
          </w:tcPr>
          <w:p w14:paraId="37A3691B" w14:textId="77777777"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5CD" w:rsidRPr="00F45560" w14:paraId="57446703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030E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8E703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сельское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1709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8FE9" w14:textId="76CF1E5F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96BD" w14:textId="0F6F5E33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9" w:type="dxa"/>
            <w:vAlign w:val="center"/>
          </w:tcPr>
          <w:p w14:paraId="1E9BBA3D" w14:textId="1E45AF53"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A6C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A6C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5CD" w:rsidRPr="00F45560" w14:paraId="55C32F35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0C86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55AAE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среднегодовая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ACD6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6F99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5 451,5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22F7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5 739,0</w:t>
            </w:r>
          </w:p>
        </w:tc>
        <w:tc>
          <w:tcPr>
            <w:tcW w:w="1139" w:type="dxa"/>
            <w:vAlign w:val="center"/>
          </w:tcPr>
          <w:p w14:paraId="3FC7242A" w14:textId="77777777"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105,3</w:t>
            </w:r>
          </w:p>
        </w:tc>
      </w:tr>
      <w:tr w:rsidR="00C905CD" w:rsidRPr="00F45560" w14:paraId="7AFD69AE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D6D3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C3CF0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родившихся (без учета мертворожденных)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865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EE66" w14:textId="6E58008C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AD7F" w14:textId="21B6C2CC" w:rsidR="00C905CD" w:rsidRPr="00C905CD" w:rsidRDefault="005E286B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4991D74C" w14:textId="0C8BBB03" w:rsidR="00C905CD" w:rsidRPr="001B6680" w:rsidRDefault="004A6C4C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905CD"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5CD" w:rsidRPr="00F45560" w14:paraId="21E291EB" w14:textId="77777777" w:rsidTr="001B6680">
        <w:trPr>
          <w:trHeight w:val="37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27B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C090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умерших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DC7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4873" w14:textId="5E879958" w:rsidR="00C905CD" w:rsidRPr="00C905CD" w:rsidRDefault="005E286B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6807" w14:textId="4F1ADD93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32D49EF3" w14:textId="04BF6986" w:rsidR="00C905CD" w:rsidRPr="001B6680" w:rsidRDefault="00310D85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C905CD"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5CD" w:rsidRPr="00F45560" w14:paraId="3C4035B4" w14:textId="77777777" w:rsidTr="001B6680">
        <w:trPr>
          <w:trHeight w:val="5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9C5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EA9BF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прирост </w:t>
            </w:r>
            <w:proofErr w:type="gramStart"/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( -</w:t>
            </w:r>
            <w:proofErr w:type="gramEnd"/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CCB2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8701" w14:textId="1DD8D5FE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1000" w14:textId="78D83FB5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2395934A" w14:textId="29D339F1" w:rsidR="00C905CD" w:rsidRPr="001B6680" w:rsidRDefault="00310D85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05CD"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05CD" w:rsidRPr="00F45560" w14:paraId="05FCCB7F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209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437C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прибывших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3E28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6A36" w14:textId="45A6CF5C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0D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5FC1" w14:textId="47632BC4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8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DB22331" w14:textId="7437B1AE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0D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10D8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05CD" w:rsidRPr="00F45560" w14:paraId="5C3DB5BC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7F8F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5622B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07ED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F61F" w14:textId="08DFB0A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FA2C" w14:textId="7BB2591B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3804E04" w14:textId="7FD50427" w:rsidR="00C905CD" w:rsidRPr="001B6680" w:rsidRDefault="00310D85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8121F"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5CD" w:rsidRPr="00F45560" w14:paraId="7A315C68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D5AC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024D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(-убыль)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FD2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3E9E" w14:textId="49D8C7E6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2D02" w14:textId="59822DBF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D3D7800" w14:textId="59773E6F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0D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C905CD" w:rsidRPr="00F45560" w14:paraId="211CAD0A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FBC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15CF4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D2D0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24B2" w14:textId="790A7B7D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7DCE" w14:textId="360F5F70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AA2A11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14:paraId="343D7395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0A75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922B0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A143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3B0" w14:textId="7932AE13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F371" w14:textId="7A922254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0A4FAFC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14:paraId="1047B139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F365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1427B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4BE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302F" w14:textId="60EAFDF0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6A6C" w14:textId="17AB5B95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-1,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4C6190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14:paraId="601AD73F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9E5E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63AA3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миграционного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6BCA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DF6C" w14:textId="2CE7B068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3788" w14:textId="49986796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  <w:vAlign w:val="center"/>
          </w:tcPr>
          <w:p w14:paraId="6EB63BA3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14:paraId="7186D12B" w14:textId="77777777" w:rsidTr="00F45560">
        <w:tc>
          <w:tcPr>
            <w:tcW w:w="10637" w:type="dxa"/>
            <w:gridSpan w:val="6"/>
          </w:tcPr>
          <w:p w14:paraId="00C06F9F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 и заработная плата</w:t>
            </w:r>
          </w:p>
        </w:tc>
      </w:tr>
      <w:tr w:rsidR="0038121F" w:rsidRPr="00F45560" w14:paraId="0CF34E9F" w14:textId="77777777" w:rsidTr="001B6680">
        <w:tc>
          <w:tcPr>
            <w:tcW w:w="635" w:type="dxa"/>
            <w:vAlign w:val="center"/>
          </w:tcPr>
          <w:p w14:paraId="5C13577B" w14:textId="77777777" w:rsidR="0038121F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FEE9C" w14:textId="77777777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экономике (среднегодовая)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CA37" w14:textId="77777777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570D" w14:textId="66BFDA01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7AF9" w14:textId="5E028731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04214F7E" w14:textId="7FA37EEA" w:rsidR="0038121F" w:rsidRPr="001B6680" w:rsidRDefault="001B668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10D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5560" w:rsidRPr="00F45560" w14:paraId="56A9D3BA" w14:textId="77777777" w:rsidTr="001B6680">
        <w:tc>
          <w:tcPr>
            <w:tcW w:w="635" w:type="dxa"/>
            <w:vAlign w:val="center"/>
          </w:tcPr>
          <w:p w14:paraId="6D1BE5ED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vAlign w:val="center"/>
          </w:tcPr>
          <w:p w14:paraId="6250AFD4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в расчете на 1 работника - всего</w:t>
            </w:r>
          </w:p>
        </w:tc>
        <w:tc>
          <w:tcPr>
            <w:tcW w:w="1134" w:type="dxa"/>
            <w:vAlign w:val="center"/>
          </w:tcPr>
          <w:p w14:paraId="4C76463C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53" w:type="dxa"/>
            <w:vAlign w:val="center"/>
          </w:tcPr>
          <w:p w14:paraId="70714D0D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Align w:val="center"/>
          </w:tcPr>
          <w:p w14:paraId="45A5E315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vAlign w:val="center"/>
          </w:tcPr>
          <w:p w14:paraId="0805841C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14:paraId="5FFF50D9" w14:textId="77777777" w:rsidTr="00F45560">
        <w:tc>
          <w:tcPr>
            <w:tcW w:w="10637" w:type="dxa"/>
            <w:gridSpan w:val="6"/>
          </w:tcPr>
          <w:p w14:paraId="4C2C7131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</w:tr>
      <w:tr w:rsidR="00F45560" w:rsidRPr="00F45560" w14:paraId="5416282D" w14:textId="77777777" w:rsidTr="00C905CD">
        <w:tc>
          <w:tcPr>
            <w:tcW w:w="635" w:type="dxa"/>
          </w:tcPr>
          <w:p w14:paraId="60CD6BD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  <w:vAlign w:val="center"/>
          </w:tcPr>
          <w:p w14:paraId="43AE5312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продукции сельского хозяйства в хозяйствах всех категорий, в том числе:</w:t>
            </w:r>
          </w:p>
        </w:tc>
        <w:tc>
          <w:tcPr>
            <w:tcW w:w="1134" w:type="dxa"/>
          </w:tcPr>
          <w:p w14:paraId="11B5B614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0316DD42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1F32E51A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7E8BCBC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0236B504" w14:textId="77777777" w:rsidTr="00C905CD">
        <w:tc>
          <w:tcPr>
            <w:tcW w:w="635" w:type="dxa"/>
          </w:tcPr>
          <w:p w14:paraId="711022E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3171E75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растениеводство</w:t>
            </w:r>
          </w:p>
        </w:tc>
        <w:tc>
          <w:tcPr>
            <w:tcW w:w="1134" w:type="dxa"/>
          </w:tcPr>
          <w:p w14:paraId="78F826C6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62F46394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549D031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268CCA3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1EFA8538" w14:textId="77777777" w:rsidTr="00C905CD">
        <w:tc>
          <w:tcPr>
            <w:tcW w:w="635" w:type="dxa"/>
          </w:tcPr>
          <w:p w14:paraId="07CB18CC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5830263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животноводство</w:t>
            </w:r>
          </w:p>
        </w:tc>
        <w:tc>
          <w:tcPr>
            <w:tcW w:w="1134" w:type="dxa"/>
          </w:tcPr>
          <w:p w14:paraId="5DFF43E1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24DBFAF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2637F7BA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4C27692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0625ECCA" w14:textId="77777777" w:rsidTr="00C905CD">
        <w:tc>
          <w:tcPr>
            <w:tcW w:w="635" w:type="dxa"/>
          </w:tcPr>
          <w:p w14:paraId="0BD56CB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5B88B3D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C2661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3D2A23F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14:paraId="32A71F55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5069CE8E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5560" w:rsidRPr="00F45560" w14:paraId="41938DFB" w14:textId="77777777" w:rsidTr="00F45560">
        <w:tc>
          <w:tcPr>
            <w:tcW w:w="10637" w:type="dxa"/>
            <w:gridSpan w:val="6"/>
          </w:tcPr>
          <w:p w14:paraId="77F9B4A1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Потребительский рынок</w:t>
            </w:r>
          </w:p>
        </w:tc>
      </w:tr>
      <w:tr w:rsidR="00F45560" w:rsidRPr="00F45560" w14:paraId="4929318B" w14:textId="77777777" w:rsidTr="00C905CD">
        <w:tc>
          <w:tcPr>
            <w:tcW w:w="635" w:type="dxa"/>
          </w:tcPr>
          <w:p w14:paraId="54BABC03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6" w:type="dxa"/>
            <w:vAlign w:val="center"/>
          </w:tcPr>
          <w:p w14:paraId="1ACB932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134" w:type="dxa"/>
          </w:tcPr>
          <w:p w14:paraId="0ED95E1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43FB7C29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21D708A3" w14:textId="77777777" w:rsidR="00F45560" w:rsidRPr="00F45560" w:rsidRDefault="00F82192" w:rsidP="00F82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14:paraId="51732397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14:paraId="5587D529" w14:textId="77777777" w:rsidTr="00C905CD">
        <w:tc>
          <w:tcPr>
            <w:tcW w:w="635" w:type="dxa"/>
          </w:tcPr>
          <w:p w14:paraId="4C5E8B9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6" w:type="dxa"/>
            <w:vAlign w:val="center"/>
          </w:tcPr>
          <w:p w14:paraId="621E27D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платных услуг населению</w:t>
            </w:r>
          </w:p>
        </w:tc>
        <w:tc>
          <w:tcPr>
            <w:tcW w:w="1134" w:type="dxa"/>
          </w:tcPr>
          <w:p w14:paraId="39EBA3AC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1FF2D048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14:paraId="412D28F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14:paraId="7C8A0251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14:paraId="1F316F62" w14:textId="77777777" w:rsidTr="00F45560">
        <w:tc>
          <w:tcPr>
            <w:tcW w:w="10637" w:type="dxa"/>
            <w:gridSpan w:val="6"/>
          </w:tcPr>
          <w:p w14:paraId="570969EC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F45560" w:rsidRPr="00F45560" w14:paraId="6DF981F1" w14:textId="77777777" w:rsidTr="00C905CD">
        <w:tc>
          <w:tcPr>
            <w:tcW w:w="635" w:type="dxa"/>
          </w:tcPr>
          <w:p w14:paraId="468AC49D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536" w:type="dxa"/>
            <w:vAlign w:val="center"/>
          </w:tcPr>
          <w:p w14:paraId="54A595D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инвестиций в основной капитал - всего</w:t>
            </w:r>
          </w:p>
        </w:tc>
        <w:tc>
          <w:tcPr>
            <w:tcW w:w="1134" w:type="dxa"/>
          </w:tcPr>
          <w:p w14:paraId="6F72855D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17733155" w14:textId="33D72E05" w:rsidR="00F45560" w:rsidRPr="00F45560" w:rsidRDefault="004A6C4C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212 868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14:paraId="393836C3" w14:textId="0487D92E" w:rsidR="00F45560" w:rsidRPr="00F45560" w:rsidRDefault="004A6C4C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213 00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3C99A91D" w14:textId="02490CCB" w:rsidR="00F45560" w:rsidRPr="00F45560" w:rsidRDefault="00310D85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7FAF489" w14:textId="77777777" w:rsidR="00F45560" w:rsidRPr="00F45560" w:rsidRDefault="00F45560" w:rsidP="00F45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3FA86" w14:textId="422B6548"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По данным статистики численность сельского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на 1 января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5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88 человек. </w:t>
      </w:r>
    </w:p>
    <w:p w14:paraId="0F2E967D" w14:textId="2B047215"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>Среднегодовая ч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исленность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занятых в экономике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по итогам 9 месяцев составила </w:t>
      </w:r>
      <w:r w:rsidR="007C0C5F" w:rsidRPr="00DE373C">
        <w:rPr>
          <w:rFonts w:ascii="Times New Roman" w:eastAsia="Times New Roman" w:hAnsi="Times New Roman" w:cs="Times New Roman"/>
          <w:sz w:val="28"/>
          <w:szCs w:val="28"/>
        </w:rPr>
        <w:br/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842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человек, к концу 202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года численность 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 xml:space="preserve">не изменится и составит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2 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842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14:paraId="094FE88B" w14:textId="77777777" w:rsidR="007C0C5F" w:rsidRPr="00F45560" w:rsidRDefault="007C0C5F" w:rsidP="00F4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98D9A3" w14:textId="77777777" w:rsidR="001419BF" w:rsidRPr="0013458A" w:rsidRDefault="001419BF" w:rsidP="0013458A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58A">
        <w:rPr>
          <w:rFonts w:ascii="Times New Roman" w:eastAsia="Times New Roman" w:hAnsi="Times New Roman" w:cs="Times New Roman"/>
          <w:b/>
          <w:sz w:val="28"/>
          <w:szCs w:val="28"/>
        </w:rPr>
        <w:t>Оценка ожидаемого исполнения бюджета муниципального образования «Юкковское сельское поселение»</w:t>
      </w:r>
    </w:p>
    <w:p w14:paraId="57E22472" w14:textId="77777777"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Всеволожского муниципального района Ленинградской области</w:t>
      </w:r>
    </w:p>
    <w:p w14:paraId="199D0847" w14:textId="0E8FDFE0"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310D8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38533D9F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6FCE95" w14:textId="2900C261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Прогноз ожидаемого исполнения бюджета по доходам и расходам бюджета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определен с учетом внесенных изменений в решение совета депутатов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«О бюджете муниц</w:t>
      </w:r>
      <w:r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 муниципального района Ленинградской области на 202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год» 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br/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64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41084E" w:rsidRPr="0041084E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года (с изменениями), отчета об исполнении бюджета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</w:t>
      </w:r>
      <w:r w:rsidR="002043FC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043FC">
        <w:rPr>
          <w:rFonts w:ascii="Times New Roman" w:eastAsia="Times New Roman" w:hAnsi="Times New Roman" w:cs="Times New Roman"/>
          <w:sz w:val="28"/>
          <w:szCs w:val="28"/>
        </w:rPr>
        <w:t xml:space="preserve"> месяцев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18551175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B7B91" w14:textId="3649BEAE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доходной части бюджета муниц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Всеволожского муниципального района Ленинградской области на 202</w:t>
      </w:r>
      <w:r w:rsidR="002043F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14:paraId="0C1016C9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6DDD5" w14:textId="47A54950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lastRenderedPageBreak/>
        <w:t>В 202</w:t>
      </w:r>
      <w:r w:rsidR="002043F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году в бюджет МО «Юкковское сельское поселение» ожидается поступление доходов в сумме </w:t>
      </w:r>
      <w:r w:rsidR="00DF29AD" w:rsidRPr="00DF29AD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F29A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514</w:t>
      </w:r>
      <w:r w:rsidRPr="00DF29A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F2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тыс. руб., в том числе:</w:t>
      </w:r>
    </w:p>
    <w:p w14:paraId="19B912CB" w14:textId="3865AA3E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по налоговым доходам </w:t>
      </w:r>
      <w:r w:rsidR="008817D7">
        <w:rPr>
          <w:rFonts w:ascii="Times New Roman" w:eastAsia="Times New Roman" w:hAnsi="Times New Roman" w:cs="Times New Roman"/>
          <w:sz w:val="28"/>
          <w:szCs w:val="28"/>
        </w:rPr>
        <w:t>74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 9</w:t>
      </w:r>
      <w:r w:rsidR="008817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1,2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6C12A420" w14:textId="48128875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по неналоговым доходам 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21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309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222F4A2D" w14:textId="26F990B2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В ожидаемом исполнении по доходам учтены безвозмездные поступления в сумме </w:t>
      </w:r>
      <w:r w:rsidR="008817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941B3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41B3D">
        <w:rPr>
          <w:rFonts w:ascii="Times New Roman" w:eastAsia="Times New Roman" w:hAnsi="Times New Roman" w:cs="Times New Roman"/>
          <w:sz w:val="28"/>
          <w:szCs w:val="28"/>
        </w:rPr>
        <w:t>223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941B3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руб., в том числе:</w:t>
      </w:r>
    </w:p>
    <w:p w14:paraId="0B3D5F37" w14:textId="67240864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8817D7">
        <w:rPr>
          <w:rFonts w:ascii="Times New Roman" w:eastAsia="Times New Roman" w:hAnsi="Times New Roman" w:cs="Times New Roman"/>
          <w:sz w:val="28"/>
          <w:szCs w:val="28"/>
        </w:rPr>
        <w:t>314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,6 тыс. руб., на осуществление первичного воинского учета на территориях, где отсутствуют военные комиссариаты (из федерального бюджета);</w:t>
      </w:r>
    </w:p>
    <w:p w14:paraId="4C7A83AB" w14:textId="77777777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- 3,5 тыс. руб. передача полномочий по административному правонарушению;</w:t>
      </w:r>
    </w:p>
    <w:p w14:paraId="05932286" w14:textId="73945A83" w:rsidR="008817D7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49B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 субсидии бюджетам </w:t>
      </w:r>
      <w:r w:rsidR="008817D7">
        <w:rPr>
          <w:rFonts w:ascii="Times New Roman" w:eastAsia="Times New Roman" w:hAnsi="Times New Roman" w:cs="Times New Roman"/>
          <w:sz w:val="28"/>
          <w:szCs w:val="28"/>
        </w:rPr>
        <w:t>на реализацию программ формирования городской среды;</w:t>
      </w:r>
    </w:p>
    <w:p w14:paraId="5DDCBF54" w14:textId="25BFB348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 7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 прочие субсидии бюджетам сельских поселений, в том числе:</w:t>
      </w:r>
    </w:p>
    <w:p w14:paraId="78A4D706" w14:textId="75FD6667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1) 1 05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 субсидия на реализацию областного закона от 15.01.2018 года № 3-оз «О содействии участию населения в осуществлении местного самоуправления в иных формах на территориях»;</w:t>
      </w:r>
    </w:p>
    <w:p w14:paraId="66D9F564" w14:textId="70E26F0F"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2) 45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 субсидия на реализацию областного закона от 28.12.2018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области»;</w:t>
      </w:r>
    </w:p>
    <w:p w14:paraId="52F4D251" w14:textId="44498824" w:rsidR="00E04E4A" w:rsidRDefault="00B72A28" w:rsidP="00B7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00,0 тыс. рублей субсидии 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</w:t>
      </w:r>
      <w:r w:rsidR="00DF29AD">
        <w:rPr>
          <w:rFonts w:ascii="Times New Roman" w:eastAsia="Times New Roman" w:hAnsi="Times New Roman" w:cs="Times New Roman"/>
          <w:sz w:val="28"/>
          <w:szCs w:val="28"/>
        </w:rPr>
        <w:t>мероприятий, направленных на повышение качества городской среды (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>областно</w:t>
      </w:r>
      <w:r w:rsidR="00DF29A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04E4A">
        <w:rPr>
          <w:rFonts w:ascii="Times New Roman" w:eastAsia="Times New Roman" w:hAnsi="Times New Roman" w:cs="Times New Roman"/>
          <w:sz w:val="28"/>
          <w:szCs w:val="28"/>
        </w:rPr>
        <w:t xml:space="preserve"> закон от 21.12.2021 № 148-оз «</w:t>
      </w:r>
      <w:r w:rsidR="00E04E4A" w:rsidRPr="00E04E4A">
        <w:rPr>
          <w:rFonts w:ascii="Times New Roman" w:hAnsi="Times New Roman" w:cs="Times New Roman"/>
          <w:sz w:val="28"/>
          <w:szCs w:val="28"/>
        </w:rPr>
        <w:t>О распределении в 2023 году субсидий из областного бюджета Ленинградской области бюджетам муниципальных образований Ленинградской области на реализацию мероприятий, направленных на повышение качества городской среды</w:t>
      </w:r>
      <w:r w:rsidR="00E04E4A">
        <w:rPr>
          <w:rFonts w:ascii="Times New Roman" w:hAnsi="Times New Roman" w:cs="Times New Roman"/>
          <w:sz w:val="28"/>
          <w:szCs w:val="28"/>
        </w:rPr>
        <w:t>»</w:t>
      </w:r>
      <w:r w:rsidR="00DF29AD">
        <w:rPr>
          <w:rFonts w:ascii="Times New Roman" w:hAnsi="Times New Roman" w:cs="Times New Roman"/>
          <w:sz w:val="28"/>
          <w:szCs w:val="28"/>
        </w:rPr>
        <w:t>)</w:t>
      </w:r>
      <w:r w:rsidR="00E04E4A">
        <w:rPr>
          <w:rFonts w:ascii="Times New Roman" w:hAnsi="Times New Roman" w:cs="Times New Roman"/>
          <w:sz w:val="28"/>
          <w:szCs w:val="28"/>
        </w:rPr>
        <w:t>;</w:t>
      </w:r>
    </w:p>
    <w:p w14:paraId="1B993CB4" w14:textId="4D996BBE" w:rsidR="00E04E4A" w:rsidRPr="00755F5A" w:rsidRDefault="00755F5A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245,</w:t>
      </w:r>
      <w:r w:rsidR="00243E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руб. субсидия на реализацию </w:t>
      </w:r>
      <w:r w:rsidRPr="00755F5A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5F5A">
        <w:rPr>
          <w:rFonts w:ascii="Times New Roman" w:hAnsi="Times New Roman" w:cs="Times New Roman"/>
          <w:sz w:val="28"/>
          <w:szCs w:val="28"/>
        </w:rPr>
        <w:t xml:space="preserve"> мероприятий по борьбе с борщевиком Сосновского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55F5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5F5A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27 декабря 2019 года № 636 "О государственной программе Ленинградской области "Комплексное развитие сельских территорий Ленинградской области"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DE1BF6" w14:textId="529E1F9C" w:rsidR="001419BF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По итогам исполнения доходной части бюджета муниципального образования </w:t>
      </w:r>
      <w:r w:rsidR="003457E6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состоянию на 01.1</w:t>
      </w:r>
      <w:r w:rsidR="00BF2CE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F29A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52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684" w:rsidRPr="005242B0">
        <w:rPr>
          <w:rFonts w:ascii="Times New Roman" w:eastAsia="Times New Roman" w:hAnsi="Times New Roman" w:cs="Times New Roman"/>
          <w:sz w:val="28"/>
          <w:szCs w:val="28"/>
        </w:rPr>
        <w:t xml:space="preserve">в бюджет муниципального образования «Юкковское сельское поселение» Всеволожского муниципального района Ленинградской области поступило всего </w:t>
      </w:r>
      <w:r w:rsidR="00BF2CEF">
        <w:rPr>
          <w:rFonts w:ascii="Times New Roman" w:eastAsia="Times New Roman" w:hAnsi="Times New Roman" w:cs="Times New Roman"/>
          <w:sz w:val="28"/>
          <w:szCs w:val="28"/>
        </w:rPr>
        <w:t>94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F2CEF">
        <w:rPr>
          <w:rFonts w:ascii="Times New Roman" w:eastAsia="Times New Roman" w:hAnsi="Times New Roman" w:cs="Times New Roman"/>
          <w:sz w:val="28"/>
          <w:szCs w:val="28"/>
        </w:rPr>
        <w:t>024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2CE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3AE392DF" w14:textId="5765D66E" w:rsidR="001419BF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налоговым доходам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58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7507">
        <w:rPr>
          <w:rFonts w:ascii="Times New Roman" w:eastAsia="Times New Roman" w:hAnsi="Times New Roman" w:cs="Times New Roman"/>
          <w:sz w:val="28"/>
          <w:szCs w:val="28"/>
        </w:rPr>
        <w:t>82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8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>руб.</w:t>
      </w:r>
      <w:r w:rsidR="00AB6421" w:rsidRPr="005242B0">
        <w:rPr>
          <w:rFonts w:ascii="Times New Roman" w:hAnsi="Times New Roman" w:cs="Times New Roman"/>
          <w:sz w:val="28"/>
          <w:szCs w:val="28"/>
        </w:rPr>
        <w:t xml:space="preserve"> (удельный вес составляет </w:t>
      </w:r>
      <w:r w:rsidR="00617507">
        <w:rPr>
          <w:rFonts w:ascii="Times New Roman" w:hAnsi="Times New Roman" w:cs="Times New Roman"/>
          <w:sz w:val="28"/>
          <w:szCs w:val="28"/>
        </w:rPr>
        <w:t>6</w:t>
      </w:r>
      <w:r w:rsidR="00414CD5">
        <w:rPr>
          <w:rFonts w:ascii="Times New Roman" w:hAnsi="Times New Roman" w:cs="Times New Roman"/>
          <w:sz w:val="28"/>
          <w:szCs w:val="28"/>
        </w:rPr>
        <w:t>2</w:t>
      </w:r>
      <w:r w:rsidR="00C87528">
        <w:rPr>
          <w:rFonts w:ascii="Times New Roman" w:hAnsi="Times New Roman" w:cs="Times New Roman"/>
          <w:sz w:val="28"/>
          <w:szCs w:val="28"/>
        </w:rPr>
        <w:t>,</w:t>
      </w:r>
      <w:r w:rsidR="00414CD5">
        <w:rPr>
          <w:rFonts w:ascii="Times New Roman" w:hAnsi="Times New Roman" w:cs="Times New Roman"/>
          <w:sz w:val="28"/>
          <w:szCs w:val="28"/>
        </w:rPr>
        <w:t>6</w:t>
      </w:r>
      <w:r w:rsidR="00AB6421" w:rsidRPr="005242B0">
        <w:rPr>
          <w:rFonts w:ascii="Times New Roman" w:hAnsi="Times New Roman" w:cs="Times New Roman"/>
          <w:sz w:val="28"/>
          <w:szCs w:val="28"/>
        </w:rPr>
        <w:t>%)</w:t>
      </w:r>
      <w:r w:rsidR="00990C69" w:rsidRPr="005242B0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14CD5">
        <w:rPr>
          <w:rFonts w:ascii="Times New Roman" w:hAnsi="Times New Roman" w:cs="Times New Roman"/>
          <w:sz w:val="28"/>
          <w:szCs w:val="28"/>
        </w:rPr>
        <w:t>101</w:t>
      </w:r>
      <w:r w:rsidR="00C87528">
        <w:rPr>
          <w:rFonts w:ascii="Times New Roman" w:hAnsi="Times New Roman" w:cs="Times New Roman"/>
          <w:sz w:val="28"/>
          <w:szCs w:val="28"/>
        </w:rPr>
        <w:t>,</w:t>
      </w:r>
      <w:r w:rsidR="00414CD5">
        <w:rPr>
          <w:rFonts w:ascii="Times New Roman" w:hAnsi="Times New Roman" w:cs="Times New Roman"/>
          <w:sz w:val="28"/>
          <w:szCs w:val="28"/>
        </w:rPr>
        <w:t>4</w:t>
      </w:r>
      <w:r w:rsidR="00990C69" w:rsidRPr="005242B0">
        <w:rPr>
          <w:rFonts w:ascii="Times New Roman" w:hAnsi="Times New Roman" w:cs="Times New Roman"/>
          <w:sz w:val="28"/>
          <w:szCs w:val="28"/>
        </w:rPr>
        <w:t>% от плановых назначений)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7863B12" w14:textId="1AA28716" w:rsidR="00990C69" w:rsidRPr="005242B0" w:rsidRDefault="001419BF" w:rsidP="00990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неналоговым доходам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 xml:space="preserve">и– 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617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268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5242B0">
        <w:rPr>
          <w:sz w:val="28"/>
          <w:szCs w:val="28"/>
        </w:rPr>
        <w:t xml:space="preserve"> </w:t>
      </w:r>
      <w:r w:rsidR="00AB6421" w:rsidRPr="005242B0">
        <w:rPr>
          <w:rFonts w:ascii="Times New Roman" w:hAnsi="Times New Roman" w:cs="Times New Roman"/>
          <w:sz w:val="28"/>
          <w:szCs w:val="28"/>
        </w:rPr>
        <w:t xml:space="preserve">(удельный вес составляет </w:t>
      </w:r>
      <w:r w:rsidR="00617507">
        <w:rPr>
          <w:rFonts w:ascii="Times New Roman" w:hAnsi="Times New Roman" w:cs="Times New Roman"/>
          <w:sz w:val="28"/>
          <w:szCs w:val="28"/>
        </w:rPr>
        <w:t>2</w:t>
      </w:r>
      <w:r w:rsidR="00414CD5">
        <w:rPr>
          <w:rFonts w:ascii="Times New Roman" w:hAnsi="Times New Roman" w:cs="Times New Roman"/>
          <w:sz w:val="28"/>
          <w:szCs w:val="28"/>
        </w:rPr>
        <w:t>2</w:t>
      </w:r>
      <w:r w:rsidR="00AB6421" w:rsidRPr="005242B0">
        <w:rPr>
          <w:rFonts w:ascii="Times New Roman" w:hAnsi="Times New Roman" w:cs="Times New Roman"/>
          <w:sz w:val="28"/>
          <w:szCs w:val="28"/>
        </w:rPr>
        <w:t>,</w:t>
      </w:r>
      <w:r w:rsidR="00414CD5">
        <w:rPr>
          <w:rFonts w:ascii="Times New Roman" w:hAnsi="Times New Roman" w:cs="Times New Roman"/>
          <w:sz w:val="28"/>
          <w:szCs w:val="28"/>
        </w:rPr>
        <w:t>6</w:t>
      </w:r>
      <w:r w:rsidR="00990C69" w:rsidRPr="005242B0">
        <w:rPr>
          <w:rFonts w:ascii="Times New Roman" w:hAnsi="Times New Roman" w:cs="Times New Roman"/>
          <w:sz w:val="28"/>
          <w:szCs w:val="28"/>
        </w:rPr>
        <w:t>%</w:t>
      </w:r>
      <w:r w:rsidR="00AB6421" w:rsidRPr="005242B0">
        <w:rPr>
          <w:rFonts w:ascii="Times New Roman" w:hAnsi="Times New Roman" w:cs="Times New Roman"/>
          <w:sz w:val="28"/>
          <w:szCs w:val="28"/>
        </w:rPr>
        <w:t>)</w:t>
      </w:r>
      <w:r w:rsidR="00990C69" w:rsidRPr="005242B0">
        <w:rPr>
          <w:rFonts w:ascii="Times New Roman" w:hAnsi="Times New Roman" w:cs="Times New Roman"/>
          <w:sz w:val="28"/>
          <w:szCs w:val="28"/>
        </w:rPr>
        <w:t xml:space="preserve">, что </w:t>
      </w:r>
      <w:r w:rsidR="00617507">
        <w:rPr>
          <w:rFonts w:ascii="Times New Roman" w:hAnsi="Times New Roman" w:cs="Times New Roman"/>
          <w:sz w:val="28"/>
          <w:szCs w:val="28"/>
        </w:rPr>
        <w:t xml:space="preserve">в </w:t>
      </w:r>
      <w:r w:rsidR="00414CD5">
        <w:rPr>
          <w:rFonts w:ascii="Times New Roman" w:hAnsi="Times New Roman" w:cs="Times New Roman"/>
          <w:sz w:val="28"/>
          <w:szCs w:val="28"/>
        </w:rPr>
        <w:t>11</w:t>
      </w:r>
      <w:r w:rsidR="00617507">
        <w:rPr>
          <w:rFonts w:ascii="Times New Roman" w:hAnsi="Times New Roman" w:cs="Times New Roman"/>
          <w:sz w:val="28"/>
          <w:szCs w:val="28"/>
        </w:rPr>
        <w:t>,</w:t>
      </w:r>
      <w:r w:rsidR="00414CD5">
        <w:rPr>
          <w:rFonts w:ascii="Times New Roman" w:hAnsi="Times New Roman" w:cs="Times New Roman"/>
          <w:sz w:val="28"/>
          <w:szCs w:val="28"/>
        </w:rPr>
        <w:t>2</w:t>
      </w:r>
      <w:r w:rsidR="00617507">
        <w:rPr>
          <w:rFonts w:ascii="Times New Roman" w:hAnsi="Times New Roman" w:cs="Times New Roman"/>
          <w:sz w:val="28"/>
          <w:szCs w:val="28"/>
        </w:rPr>
        <w:t xml:space="preserve"> раз</w:t>
      </w:r>
      <w:r w:rsidR="00414CD5">
        <w:rPr>
          <w:rFonts w:ascii="Times New Roman" w:hAnsi="Times New Roman" w:cs="Times New Roman"/>
          <w:sz w:val="28"/>
          <w:szCs w:val="28"/>
        </w:rPr>
        <w:t>а</w:t>
      </w:r>
      <w:r w:rsidR="00617507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990C69" w:rsidRPr="005242B0">
        <w:rPr>
          <w:rFonts w:ascii="Times New Roman" w:hAnsi="Times New Roman" w:cs="Times New Roman"/>
          <w:sz w:val="28"/>
          <w:szCs w:val="28"/>
        </w:rPr>
        <w:t xml:space="preserve"> плановых назначений</w:t>
      </w:r>
      <w:r w:rsidR="00AB6421" w:rsidRPr="005242B0">
        <w:rPr>
          <w:rFonts w:ascii="Times New Roman" w:hAnsi="Times New Roman" w:cs="Times New Roman"/>
          <w:sz w:val="28"/>
          <w:szCs w:val="28"/>
        </w:rPr>
        <w:t>;</w:t>
      </w:r>
    </w:p>
    <w:p w14:paraId="0394F503" w14:textId="397F4D83" w:rsidR="003457E6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безвозмездным поступлениям в доход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 xml:space="preserve">«Юкковское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Ленинградской области– </w:t>
      </w:r>
      <w:r w:rsidR="004D585E">
        <w:rPr>
          <w:rFonts w:ascii="Times New Roman" w:eastAsia="Times New Roman" w:hAnsi="Times New Roman" w:cs="Times New Roman"/>
          <w:sz w:val="28"/>
          <w:szCs w:val="28"/>
        </w:rPr>
        <w:t>13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927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4CD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5242B0">
        <w:rPr>
          <w:sz w:val="28"/>
          <w:szCs w:val="28"/>
        </w:rPr>
        <w:t xml:space="preserve"> </w:t>
      </w:r>
      <w:r w:rsidR="00AB6421" w:rsidRPr="005242B0">
        <w:rPr>
          <w:rFonts w:ascii="Times New Roman" w:hAnsi="Times New Roman" w:cs="Times New Roman"/>
          <w:sz w:val="28"/>
          <w:szCs w:val="28"/>
        </w:rPr>
        <w:t xml:space="preserve">(удельный вес составляет </w:t>
      </w:r>
      <w:r w:rsidR="004D585E">
        <w:rPr>
          <w:rFonts w:ascii="Times New Roman" w:hAnsi="Times New Roman" w:cs="Times New Roman"/>
          <w:sz w:val="28"/>
          <w:szCs w:val="28"/>
        </w:rPr>
        <w:t>1</w:t>
      </w:r>
      <w:r w:rsidR="003A266E">
        <w:rPr>
          <w:rFonts w:ascii="Times New Roman" w:hAnsi="Times New Roman" w:cs="Times New Roman"/>
          <w:sz w:val="28"/>
          <w:szCs w:val="28"/>
        </w:rPr>
        <w:t>4</w:t>
      </w:r>
      <w:r w:rsidR="00C87528">
        <w:rPr>
          <w:rFonts w:ascii="Times New Roman" w:hAnsi="Times New Roman" w:cs="Times New Roman"/>
          <w:sz w:val="28"/>
          <w:szCs w:val="28"/>
        </w:rPr>
        <w:t>,</w:t>
      </w:r>
      <w:r w:rsidR="003A266E">
        <w:rPr>
          <w:rFonts w:ascii="Times New Roman" w:hAnsi="Times New Roman" w:cs="Times New Roman"/>
          <w:sz w:val="28"/>
          <w:szCs w:val="28"/>
        </w:rPr>
        <w:t>8</w:t>
      </w:r>
      <w:r w:rsidR="005242B0" w:rsidRPr="005242B0">
        <w:rPr>
          <w:rFonts w:ascii="Times New Roman" w:hAnsi="Times New Roman" w:cs="Times New Roman"/>
          <w:sz w:val="28"/>
          <w:szCs w:val="28"/>
        </w:rPr>
        <w:t>%</w:t>
      </w:r>
      <w:r w:rsidR="00AB6421" w:rsidRPr="005242B0">
        <w:rPr>
          <w:sz w:val="28"/>
          <w:szCs w:val="28"/>
        </w:rPr>
        <w:t>)</w:t>
      </w:r>
      <w:r w:rsidR="00990C69" w:rsidRPr="005242B0">
        <w:rPr>
          <w:sz w:val="28"/>
          <w:szCs w:val="28"/>
        </w:rPr>
        <w:t xml:space="preserve">, </w:t>
      </w:r>
      <w:r w:rsidR="00990C69" w:rsidRPr="005242B0">
        <w:rPr>
          <w:rFonts w:ascii="Times New Roman" w:eastAsia="Times New Roman" w:hAnsi="Times New Roman" w:cs="Times New Roman"/>
          <w:sz w:val="28"/>
          <w:szCs w:val="28"/>
        </w:rPr>
        <w:t xml:space="preserve">что составляет </w:t>
      </w:r>
      <w:r w:rsidR="004D585E">
        <w:rPr>
          <w:rFonts w:ascii="Times New Roman" w:eastAsia="Times New Roman" w:hAnsi="Times New Roman" w:cs="Times New Roman"/>
          <w:sz w:val="28"/>
          <w:szCs w:val="28"/>
        </w:rPr>
        <w:t>28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3A266E">
        <w:rPr>
          <w:rFonts w:ascii="Times New Roman" w:eastAsia="Times New Roman" w:hAnsi="Times New Roman" w:cs="Times New Roman"/>
          <w:sz w:val="28"/>
          <w:szCs w:val="28"/>
        </w:rPr>
        <w:t>3</w:t>
      </w:r>
      <w:r w:rsidR="00990C69" w:rsidRPr="005242B0">
        <w:rPr>
          <w:rFonts w:ascii="Times New Roman" w:eastAsia="Times New Roman" w:hAnsi="Times New Roman" w:cs="Times New Roman"/>
          <w:sz w:val="28"/>
          <w:szCs w:val="28"/>
        </w:rPr>
        <w:t xml:space="preserve"> % от плановых назначений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8834E8" w14:textId="77777777" w:rsidR="001419BF" w:rsidRPr="008A7416" w:rsidRDefault="001419BF" w:rsidP="00CE03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524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626053" w14:textId="5597B569" w:rsidR="001419BF" w:rsidRPr="008A7416" w:rsidRDefault="001419BF" w:rsidP="00141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доходной части бюджета за </w:t>
      </w:r>
      <w:r w:rsidR="003A266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4D58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C0C5F" w:rsidRPr="008A7416">
        <w:rPr>
          <w:rFonts w:ascii="Times New Roman" w:eastAsia="Times New Roman" w:hAnsi="Times New Roman" w:cs="Times New Roman"/>
          <w:sz w:val="28"/>
          <w:szCs w:val="28"/>
        </w:rPr>
        <w:br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>и оценка ожидаемого исполнения доходной части бюджета в 202</w:t>
      </w:r>
      <w:r w:rsidR="004D58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</w:t>
      </w:r>
      <w:r w:rsidR="007C0C5F" w:rsidRPr="008A7416">
        <w:rPr>
          <w:rFonts w:ascii="Times New Roman" w:eastAsia="Times New Roman" w:hAnsi="Times New Roman" w:cs="Times New Roman"/>
          <w:sz w:val="28"/>
          <w:szCs w:val="28"/>
        </w:rPr>
        <w:br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в таблице 2. </w:t>
      </w:r>
    </w:p>
    <w:p w14:paraId="71164B42" w14:textId="77777777" w:rsidR="006A387F" w:rsidRPr="008A7416" w:rsidRDefault="006A387F" w:rsidP="00C03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20D99" w14:textId="77777777" w:rsidR="00A2384A" w:rsidRPr="008A7416" w:rsidRDefault="00A2384A" w:rsidP="00A2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7416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38" w:type="dxa"/>
        <w:tblInd w:w="118" w:type="dxa"/>
        <w:tblLook w:val="04A0" w:firstRow="1" w:lastRow="0" w:firstColumn="1" w:lastColumn="0" w:noHBand="0" w:noVBand="1"/>
      </w:tblPr>
      <w:tblGrid>
        <w:gridCol w:w="4668"/>
        <w:gridCol w:w="1985"/>
        <w:gridCol w:w="1842"/>
        <w:gridCol w:w="1843"/>
      </w:tblGrid>
      <w:tr w:rsidR="008A7416" w:rsidRPr="008A7416" w14:paraId="3C62311C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92B5" w14:textId="77777777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E16E" w14:textId="631F25D3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 на 202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г,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CEADD" w14:textId="0B5DE3B6" w:rsidR="00652A68" w:rsidRPr="008A7416" w:rsidRDefault="00652A68" w:rsidP="00E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 на 01.1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</w:t>
            </w:r>
            <w:proofErr w:type="spellStart"/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F913" w14:textId="1964E2EF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Ожидаемое выполнение в 202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</w:t>
            </w:r>
            <w:proofErr w:type="spellStart"/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7416" w:rsidRPr="008A7416" w14:paraId="747FD327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C588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BB62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9BA7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5C04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E4D" w:rsidRPr="00243E4D" w14:paraId="1F022A6A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6DE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3B78" w14:textId="5DFFAF01" w:rsidR="00AD0853" w:rsidRPr="00181DA9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167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167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047</w:t>
            </w: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56F37" w14:textId="12F68752" w:rsidR="00AD0853" w:rsidRPr="00181DA9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94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024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7E4E" w14:textId="7F05CE03" w:rsidR="00AD0853" w:rsidRPr="00243E4D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207B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207B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514</w:t>
            </w: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207B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8A7416" w:rsidRPr="008A7416" w14:paraId="27A381E5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E133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404F" w14:textId="2056A144" w:rsidR="00AD0853" w:rsidRPr="00181DA9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1DA9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81DA9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81DA9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B50E48" w14:textId="450A8F29" w:rsidR="00AD0853" w:rsidRPr="00181DA9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096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DC77" w14:textId="2898C2F8" w:rsidR="00AD0853" w:rsidRPr="00181DA9" w:rsidRDefault="00181DA9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  <w:r w:rsidR="00AD0853" w:rsidRP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7416" w:rsidRPr="008A7416" w14:paraId="27B7EC1B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FEAA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9CBF" w14:textId="2BBC782D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58 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0ED3" w14:textId="77D0AF5E" w:rsidR="00AD0853" w:rsidRPr="004D585E" w:rsidRDefault="00414CD5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7A69" w14:textId="26EDB41C" w:rsidR="00AD0853" w:rsidRPr="004D585E" w:rsidRDefault="00181DA9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</w:t>
            </w:r>
            <w:r w:rsidR="008A7416"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981</w:t>
            </w:r>
            <w:r w:rsidR="008A7416"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</w:tr>
      <w:tr w:rsidR="008A7416" w:rsidRPr="008A7416" w14:paraId="683E0906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991B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7DB7" w14:textId="3F28C038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ADEAE" w14:textId="1175CB4B" w:rsidR="00AD0853" w:rsidRPr="004D585E" w:rsidRDefault="004D585E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068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5CCE" w14:textId="46AC643A" w:rsidR="00AD0853" w:rsidRPr="004D585E" w:rsidRDefault="00E5644A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A7416" w:rsidRPr="008A7416" w14:paraId="010284B2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223E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700D" w14:textId="68E79EF2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2802A" w14:textId="320D73BF" w:rsidR="00AD0853" w:rsidRPr="008A7416" w:rsidRDefault="004D585E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068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6BC7" w14:textId="2186180B" w:rsidR="00AD0853" w:rsidRPr="00E5644A" w:rsidRDefault="00181DA9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A7416" w:rsidRPr="008A7416" w14:paraId="69DB4241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3F9C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A1E2F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4E68F" w14:textId="16667D15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F4F5" w14:textId="11B85D51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023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416" w:rsidRPr="008A7416" w14:paraId="3A6B493A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9CFE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8CE6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2181E" w14:textId="18B42821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112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F218" w14:textId="522C197F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3 023,2</w:t>
            </w:r>
          </w:p>
        </w:tc>
      </w:tr>
      <w:tr w:rsidR="008A7416" w:rsidRPr="008A7416" w14:paraId="0BDC3B88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0CFD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145D" w14:textId="3821D5BE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EE15" w14:textId="1E7123CC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5B3F" w14:textId="0DA40734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67B04AE7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9A5D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9FFA" w14:textId="572FA9B2" w:rsidR="00AD0853" w:rsidRPr="008A7416" w:rsidRDefault="004D585E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0A85" w14:textId="661A6CA2" w:rsidR="00AD0853" w:rsidRPr="008A7416" w:rsidRDefault="0021129C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5BD9" w14:textId="4806FF68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5810F28A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6D29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B7A7" w14:textId="4FD42371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061F4" w14:textId="7EBFD40F" w:rsidR="00AD0853" w:rsidRPr="008A7416" w:rsidRDefault="0021129C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90C6" w14:textId="3EE824E9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32D9BBD4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86A8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8B70" w14:textId="0A44D9A6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6265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10834" w14:textId="53602FB2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756D" w14:textId="17D8F86E" w:rsidR="00AD0853" w:rsidRPr="004D585E" w:rsidRDefault="00207B36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E5644A" w:rsidRPr="00E5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309</w:t>
            </w:r>
            <w:r w:rsidR="008A7416" w:rsidRPr="00E5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A7416" w:rsidRPr="008A7416" w14:paraId="274E4679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76B3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A431" w14:textId="2E9A2C67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6265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CC9D" w14:textId="739EAD68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4A38" w14:textId="0425FADA" w:rsidR="00AD0853" w:rsidRPr="00E5644A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7416" w:rsidRPr="008A7416" w14:paraId="02630C67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5AD1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2A2A5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67FEA" w14:textId="50F8B743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1 720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0FA5" w14:textId="5E01FBB8" w:rsidR="00AD0853" w:rsidRPr="004D585E" w:rsidRDefault="00207B36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1 720</w:t>
            </w:r>
            <w:r w:rsidR="00646265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44A" w:rsidRPr="008A7416" w14:paraId="143E35CC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C86E" w14:textId="602B474C" w:rsidR="00E5644A" w:rsidRPr="008A7416" w:rsidRDefault="00E5644A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AA8" w14:textId="775B08BF" w:rsidR="00E5644A" w:rsidRPr="008A7416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54FCC" w14:textId="13E9F606" w:rsidR="00E5644A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18 9</w:t>
            </w:r>
            <w:r w:rsidR="00167F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3893" w14:textId="3D37CD57" w:rsidR="00E5644A" w:rsidRPr="00E5644A" w:rsidRDefault="00E5644A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18 9</w:t>
            </w:r>
            <w:r w:rsidR="00207B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416" w:rsidRPr="008A7416" w14:paraId="319C6151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8EC8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4D74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0780" w14:textId="3D104C50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15B" w14:textId="3F2596DD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416" w:rsidRPr="008A7416" w14:paraId="1D02D68C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316C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AE3A2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BB12B" w14:textId="34924C64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8713" w14:textId="77777777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E5644A" w:rsidRPr="00E5644A" w14:paraId="0D9C87CF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68E4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B6DC" w14:textId="1C30BE7B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147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D136E" w14:textId="207E339E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67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927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67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2007" w14:textId="2A385C42" w:rsidR="00AD0853" w:rsidRPr="00E5644A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C3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D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C3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223</w:t>
            </w:r>
            <w:r w:rsidR="009D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C3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A7416" w:rsidRPr="008A7416" w14:paraId="022A2CE7" w14:textId="77777777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CCD1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45BD" w14:textId="4F9CEC73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85F5D" w14:textId="35FB26C8" w:rsidR="00AD0853" w:rsidRPr="008A7416" w:rsidRDefault="00181DA9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2112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927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2112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6ECA" w14:textId="76161E19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B75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E56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75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6B4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B75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E56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B75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14:paraId="27095484" w14:textId="77777777" w:rsidR="0041084E" w:rsidRPr="008A7416" w:rsidRDefault="0041084E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FC0115" w14:textId="5C55F198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на 202</w:t>
      </w:r>
      <w:r w:rsidR="00243E4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14:paraId="7DC244CA" w14:textId="77777777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20D5E223" w14:textId="713A612F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t>По итогам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по состоянию на 01.1</w:t>
      </w:r>
      <w:r w:rsidR="003A266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14:paraId="485109CB" w14:textId="5706068D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составляю</w:t>
      </w:r>
      <w:r w:rsidR="001130E8" w:rsidRPr="00B2148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6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275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67F1899C" w14:textId="725C6A27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0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7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33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 (удельный вес в общей сумме расх</w:t>
      </w:r>
      <w:r w:rsidR="008143EE" w:rsidRPr="00B21483">
        <w:rPr>
          <w:rFonts w:ascii="Times New Roman" w:eastAsia="Times New Roman" w:hAnsi="Times New Roman" w:cs="Times New Roman"/>
          <w:sz w:val="28"/>
          <w:szCs w:val="28"/>
        </w:rPr>
        <w:t xml:space="preserve">одной части бюджета составляет 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273C1" w:rsidRPr="000273C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 w:rsidRPr="000273C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38390FD9" w14:textId="7952BAAB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8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1040">
        <w:rPr>
          <w:rFonts w:ascii="Times New Roman" w:eastAsia="Times New Roman" w:hAnsi="Times New Roman" w:cs="Times New Roman"/>
          <w:sz w:val="28"/>
          <w:szCs w:val="28"/>
        </w:rPr>
        <w:t>94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руб. (удельный вес в общей сумме расходной части бюджета составляет 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273C1" w:rsidRPr="000273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21483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 w:rsidRPr="000273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0021BA13" w14:textId="7E5E21B9" w:rsidR="00300B99" w:rsidRPr="00D73D20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524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муниципального образо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вания «Юкковское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на 202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 по состоянию на 01.1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года исполнены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71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9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58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руб., что составляет 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4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6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%, в том числе:</w:t>
      </w:r>
    </w:p>
    <w:p w14:paraId="28EC0DE5" w14:textId="104BB3C8"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расходам на исполнение муниципальных про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грамм   - в сумме 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8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9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36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 от бюджетных назначений на 202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14:paraId="02DDDD5E" w14:textId="2176E5A9"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непрограммным р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асходам бюджета - в сумме 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33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028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0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67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14:paraId="1482127A" w14:textId="7FEE8C7C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Ожидаемое исполнение в 202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бюджета 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расходам составляет 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53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963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5D0B960E" w14:textId="540C6F7D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107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26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0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9</w:t>
      </w:r>
      <w:r w:rsidR="0088634F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% от бюджетных назначений на 202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14:paraId="20888FB9" w14:textId="25DEC8D5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46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703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F25BD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14:paraId="31FE709E" w14:textId="0109BA75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муниципальных 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и непрограммных расходов муниц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3A266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 оценка ожидаемого исполнения муниципальных 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в 202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в таблице 3.</w:t>
      </w:r>
    </w:p>
    <w:p w14:paraId="09333106" w14:textId="77777777" w:rsidR="0088634F" w:rsidRDefault="008863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BEC5B92" w14:textId="77777777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Таблица 3</w:t>
      </w:r>
    </w:p>
    <w:p w14:paraId="05819FD9" w14:textId="77777777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DF6F6" w14:textId="77777777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Предварительные итоги исполнения муниципальных программ</w:t>
      </w:r>
    </w:p>
    <w:p w14:paraId="56581EDF" w14:textId="465FD599" w:rsidR="00300B99" w:rsidRPr="0088634F" w:rsidRDefault="002A18E5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8531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243E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</w:p>
    <w:p w14:paraId="0DA5333F" w14:textId="57F5EA29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оценка ожидаемого исполнения муниципальных 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>программ и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243E4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15ABB063" w14:textId="77777777" w:rsidR="00300B99" w:rsidRPr="0088634F" w:rsidRDefault="00300B99" w:rsidP="009D2C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9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802"/>
        <w:gridCol w:w="1547"/>
        <w:gridCol w:w="1345"/>
        <w:gridCol w:w="1502"/>
      </w:tblGrid>
      <w:tr w:rsidR="0088634F" w:rsidRPr="0088634F" w14:paraId="081B68D6" w14:textId="77777777" w:rsidTr="00187469">
        <w:trPr>
          <w:trHeight w:val="1287"/>
          <w:tblHeader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77CA" w14:textId="77777777" w:rsidR="00E819A2" w:rsidRPr="0088634F" w:rsidRDefault="00E819A2" w:rsidP="003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27892" w14:textId="04BB2D19" w:rsidR="00E819A2" w:rsidRPr="0088634F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назначения на 202</w:t>
            </w:r>
            <w:r w:rsidR="00243E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  <w:proofErr w:type="gramStart"/>
            <w:r w:rsidR="009D2C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="009D2C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 руб.)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FC6EF" w14:textId="35FFA80F" w:rsidR="00E819A2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Исполнение бюджетных назначений на 01.1</w:t>
            </w:r>
            <w:r w:rsidR="009853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243E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57083A00" w14:textId="295F8DCD" w:rsidR="009D2CEA" w:rsidRPr="0088634F" w:rsidRDefault="009D2CEA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F235" w14:textId="77777777" w:rsidR="00E819A2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Предполагаемое исполнение бюджетных назначений в 202</w:t>
            </w:r>
            <w:r w:rsidR="00243E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году</w:t>
            </w:r>
          </w:p>
          <w:p w14:paraId="71A5FE58" w14:textId="42349985" w:rsidR="009D2CEA" w:rsidRPr="0088634F" w:rsidRDefault="009D2CEA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88634F" w:rsidRPr="0088634F" w14:paraId="36FEFDC3" w14:textId="77777777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9EC1" w14:textId="77777777"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410C1" w14:textId="23781CCD" w:rsidR="00097D5F" w:rsidRPr="0088634F" w:rsidRDefault="00A847AD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39043" w14:textId="5F26F518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7A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20D25" w14:textId="50517C3E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47A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  <w:r w:rsidR="00A84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34F" w:rsidRPr="0088634F" w14:paraId="2FA0DA4F" w14:textId="77777777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9F9F4" w14:textId="77777777"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«Безопасный город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6F6DB" w14:textId="7A4AE643" w:rsidR="00097D5F" w:rsidRPr="0088634F" w:rsidRDefault="0098531D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2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91B14" w14:textId="04822E66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0C135" w14:textId="1B8AEE9C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88634F" w:rsidRPr="0088634F" w14:paraId="6E945C70" w14:textId="77777777" w:rsidTr="00D73D20">
        <w:trPr>
          <w:trHeight w:val="111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3CA30" w14:textId="77777777"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063D5" w14:textId="1549093C" w:rsidR="00097D5F" w:rsidRPr="0088634F" w:rsidRDefault="0098531D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9D2C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2DEC4" w14:textId="7F325F76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8A665" w14:textId="5C224D06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1 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</w:p>
        </w:tc>
      </w:tr>
      <w:tr w:rsidR="0088634F" w:rsidRPr="0088634F" w14:paraId="3DB3908A" w14:textId="77777777" w:rsidTr="00D73D20">
        <w:trPr>
          <w:trHeight w:val="9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CCFE2" w14:textId="77777777"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FDB81" w14:textId="311D8E46" w:rsidR="00097D5F" w:rsidRPr="0088634F" w:rsidRDefault="00E95BAA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4CBDD" w14:textId="55E4B0CB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DBBA0" w14:textId="46F7DA73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6600F3A3" w14:textId="77777777" w:rsidTr="00D73D20">
        <w:trPr>
          <w:trHeight w:val="84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CC671" w14:textId="77777777" w:rsidR="009D2CEA" w:rsidRPr="0088634F" w:rsidRDefault="009D2CEA" w:rsidP="009D2CEA">
            <w:pPr>
              <w:spacing w:after="0" w:line="240" w:lineRule="auto"/>
              <w:rPr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59B64" w14:textId="573C69E9" w:rsidR="009D2CEA" w:rsidRPr="0088634F" w:rsidRDefault="0098531D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729F7" w14:textId="4B06CC09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1AC04" w14:textId="1AD25B27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6122E">
              <w:rPr>
                <w:rFonts w:ascii="Times New Roman" w:hAnsi="Times New Roman" w:cs="Times New Roman"/>
                <w:sz w:val="24"/>
                <w:szCs w:val="24"/>
              </w:rPr>
              <w:t>3 367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9D2CEA" w:rsidRPr="0088634F" w14:paraId="1319BA04" w14:textId="77777777" w:rsidTr="00D73D20">
        <w:trPr>
          <w:trHeight w:val="74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9A6B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CB6C" w14:textId="33392BE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FABD4" w14:textId="515948BA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CEA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9D2CEA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FA354" w14:textId="2C778C7E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2953CBF5" w14:textId="77777777" w:rsidTr="00D73D20">
        <w:trPr>
          <w:trHeight w:val="4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1DF87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9211A" w14:textId="07685642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79ADE" w14:textId="4E9F7AE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D07E0" w14:textId="46F38E8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D2CEA" w:rsidRPr="0088634F" w14:paraId="17FDE2C5" w14:textId="77777777" w:rsidTr="00D73D20">
        <w:trPr>
          <w:trHeight w:val="96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3698" w14:textId="77777777" w:rsidR="009D2CEA" w:rsidRPr="0088634F" w:rsidRDefault="009D2CEA" w:rsidP="009D2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6F2EBA" w14:textId="3DFEFC4F" w:rsidR="009D2CEA" w:rsidRPr="0088634F" w:rsidRDefault="00C34A05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4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05050" w14:textId="10838235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F5F67D" w14:textId="06DABC56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12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732A2022" w14:textId="77777777" w:rsidTr="00D73D20">
        <w:trPr>
          <w:trHeight w:val="62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4C61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BCA2E" w14:textId="0F38A2C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80F3E" w14:textId="276B44C8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DA7C6" w14:textId="0471BD8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D2CEA" w:rsidRPr="0088634F" w14:paraId="5973D928" w14:textId="77777777" w:rsidTr="00FB130B">
        <w:trPr>
          <w:trHeight w:val="856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FA3F3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174D4" w14:textId="6DF9524F" w:rsidR="009D2CEA" w:rsidRPr="0088634F" w:rsidRDefault="00C34A05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B8A70" w14:textId="7CA0CB44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7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A9E9D" w14:textId="719E54BA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02FD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FD9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2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414F578D" w14:textId="77777777" w:rsidTr="00D73D20">
        <w:trPr>
          <w:trHeight w:val="314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EB17E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C0012" w14:textId="31A5D4C9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C6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85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85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275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85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B8F74" w14:textId="1BB80ACD" w:rsidR="009D2CEA" w:rsidRPr="0088634F" w:rsidRDefault="00BB1040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  <w:r w:rsidR="009D2CEA"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958</w:t>
            </w:r>
            <w:r w:rsidR="009D2CEA"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B119B" w14:textId="773B9037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BC6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="0023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963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3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BDE99D0" w14:textId="77777777" w:rsidR="00300B99" w:rsidRPr="0088634F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BF6F05" w14:textId="687E63A1" w:rsidR="00300B99" w:rsidRPr="0088634F" w:rsidRDefault="00300B99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Ожидаемый дефицит бюджета МО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 сельское поселение» 202</w:t>
      </w:r>
      <w:r w:rsidR="00231E3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 w:rsidR="00572B5A">
        <w:rPr>
          <w:rFonts w:ascii="Times New Roman" w:eastAsia="Times New Roman" w:hAnsi="Times New Roman" w:cs="Times New Roman"/>
          <w:sz w:val="28"/>
          <w:szCs w:val="28"/>
        </w:rPr>
        <w:t>9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2B5A">
        <w:rPr>
          <w:rFonts w:ascii="Times New Roman" w:eastAsia="Times New Roman" w:hAnsi="Times New Roman" w:cs="Times New Roman"/>
          <w:sz w:val="28"/>
          <w:szCs w:val="28"/>
        </w:rPr>
        <w:t>449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,</w:t>
      </w:r>
      <w:r w:rsidR="00572B5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 рублей будет покрыт за счет изменения остатков средств на счетах по учету средств бюджета. </w:t>
      </w:r>
    </w:p>
    <w:p w14:paraId="5C12DDF8" w14:textId="77777777" w:rsidR="00F12966" w:rsidRPr="006B1199" w:rsidRDefault="009019B1" w:rsidP="00901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12966" w:rsidRPr="006B1199" w:rsidSect="009019B1">
      <w:pgSz w:w="11900" w:h="16840"/>
      <w:pgMar w:top="1135" w:right="560" w:bottom="1244" w:left="851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8C78" w14:textId="77777777" w:rsidR="005A3623" w:rsidRDefault="005A3623" w:rsidP="002C3073">
      <w:pPr>
        <w:spacing w:after="0" w:line="240" w:lineRule="auto"/>
      </w:pPr>
      <w:r>
        <w:separator/>
      </w:r>
    </w:p>
  </w:endnote>
  <w:endnote w:type="continuationSeparator" w:id="0">
    <w:p w14:paraId="4F78A5ED" w14:textId="77777777" w:rsidR="005A3623" w:rsidRDefault="005A362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DE686" w14:textId="77777777" w:rsidR="005A3623" w:rsidRDefault="005A3623" w:rsidP="002C3073">
      <w:pPr>
        <w:spacing w:after="0" w:line="240" w:lineRule="auto"/>
      </w:pPr>
      <w:r>
        <w:separator/>
      </w:r>
    </w:p>
  </w:footnote>
  <w:footnote w:type="continuationSeparator" w:id="0">
    <w:p w14:paraId="28D90E43" w14:textId="77777777" w:rsidR="005A3623" w:rsidRDefault="005A362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641955"/>
      <w:docPartObj>
        <w:docPartGallery w:val="Page Numbers (Top of Page)"/>
        <w:docPartUnique/>
      </w:docPartObj>
    </w:sdtPr>
    <w:sdtEndPr/>
    <w:sdtContent>
      <w:p w14:paraId="7E68BB8E" w14:textId="77777777" w:rsidR="00D73D20" w:rsidRDefault="00D73D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C03">
          <w:rPr>
            <w:noProof/>
          </w:rPr>
          <w:t>8</w:t>
        </w:r>
        <w:r>
          <w:fldChar w:fldCharType="end"/>
        </w:r>
      </w:p>
    </w:sdtContent>
  </w:sdt>
  <w:p w14:paraId="12F028C8" w14:textId="77777777" w:rsidR="00D73D20" w:rsidRDefault="00D73D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E9D495F"/>
    <w:multiLevelType w:val="hybridMultilevel"/>
    <w:tmpl w:val="060A0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43724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745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008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6849815">
    <w:abstractNumId w:val="2"/>
  </w:num>
  <w:num w:numId="5" w16cid:durableId="1533037810">
    <w:abstractNumId w:val="7"/>
  </w:num>
  <w:num w:numId="6" w16cid:durableId="1010063815">
    <w:abstractNumId w:val="1"/>
  </w:num>
  <w:num w:numId="7" w16cid:durableId="229775713">
    <w:abstractNumId w:val="5"/>
  </w:num>
  <w:num w:numId="8" w16cid:durableId="1211386141">
    <w:abstractNumId w:val="0"/>
  </w:num>
  <w:num w:numId="9" w16cid:durableId="422074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079AA"/>
    <w:rsid w:val="00013B4C"/>
    <w:rsid w:val="000273C1"/>
    <w:rsid w:val="000300F3"/>
    <w:rsid w:val="00037B44"/>
    <w:rsid w:val="00055C0E"/>
    <w:rsid w:val="0006526F"/>
    <w:rsid w:val="0008452A"/>
    <w:rsid w:val="00097D5F"/>
    <w:rsid w:val="000C3076"/>
    <w:rsid w:val="000C5DD9"/>
    <w:rsid w:val="000C6028"/>
    <w:rsid w:val="000D16F2"/>
    <w:rsid w:val="001130E8"/>
    <w:rsid w:val="001145E1"/>
    <w:rsid w:val="0011501E"/>
    <w:rsid w:val="0012327E"/>
    <w:rsid w:val="0012440F"/>
    <w:rsid w:val="0013458A"/>
    <w:rsid w:val="001415E7"/>
    <w:rsid w:val="001419BF"/>
    <w:rsid w:val="00150559"/>
    <w:rsid w:val="00167F34"/>
    <w:rsid w:val="00181DA9"/>
    <w:rsid w:val="001856E1"/>
    <w:rsid w:val="00187469"/>
    <w:rsid w:val="00194229"/>
    <w:rsid w:val="001B37B9"/>
    <w:rsid w:val="001B5DB4"/>
    <w:rsid w:val="001B5DE9"/>
    <w:rsid w:val="001B6680"/>
    <w:rsid w:val="001D5CBC"/>
    <w:rsid w:val="001E0831"/>
    <w:rsid w:val="002043FC"/>
    <w:rsid w:val="00207B36"/>
    <w:rsid w:val="0021129C"/>
    <w:rsid w:val="00215659"/>
    <w:rsid w:val="00216736"/>
    <w:rsid w:val="00231E3B"/>
    <w:rsid w:val="00243E4D"/>
    <w:rsid w:val="0025235A"/>
    <w:rsid w:val="00284D9C"/>
    <w:rsid w:val="002A18E5"/>
    <w:rsid w:val="002A24D5"/>
    <w:rsid w:val="002A7440"/>
    <w:rsid w:val="002B4B62"/>
    <w:rsid w:val="002C3073"/>
    <w:rsid w:val="002E0005"/>
    <w:rsid w:val="00300B99"/>
    <w:rsid w:val="003052FD"/>
    <w:rsid w:val="00310D85"/>
    <w:rsid w:val="003206CB"/>
    <w:rsid w:val="003457E6"/>
    <w:rsid w:val="00352625"/>
    <w:rsid w:val="00370473"/>
    <w:rsid w:val="0038121F"/>
    <w:rsid w:val="003860AF"/>
    <w:rsid w:val="003A266E"/>
    <w:rsid w:val="003D6CE3"/>
    <w:rsid w:val="0040691A"/>
    <w:rsid w:val="004078BF"/>
    <w:rsid w:val="0041084E"/>
    <w:rsid w:val="00414025"/>
    <w:rsid w:val="00414CD5"/>
    <w:rsid w:val="00427A1F"/>
    <w:rsid w:val="004634C8"/>
    <w:rsid w:val="004657E0"/>
    <w:rsid w:val="00467EBA"/>
    <w:rsid w:val="004A6C4C"/>
    <w:rsid w:val="004D585E"/>
    <w:rsid w:val="004E396C"/>
    <w:rsid w:val="004F0C26"/>
    <w:rsid w:val="005242B0"/>
    <w:rsid w:val="005341A2"/>
    <w:rsid w:val="00543198"/>
    <w:rsid w:val="00562E59"/>
    <w:rsid w:val="00572B5A"/>
    <w:rsid w:val="005A3623"/>
    <w:rsid w:val="005A589A"/>
    <w:rsid w:val="005B5CF5"/>
    <w:rsid w:val="005B5EBC"/>
    <w:rsid w:val="005E286B"/>
    <w:rsid w:val="00603FD5"/>
    <w:rsid w:val="00617507"/>
    <w:rsid w:val="00641BC1"/>
    <w:rsid w:val="00646265"/>
    <w:rsid w:val="00652A68"/>
    <w:rsid w:val="00660657"/>
    <w:rsid w:val="0069159A"/>
    <w:rsid w:val="006A00C7"/>
    <w:rsid w:val="006A387F"/>
    <w:rsid w:val="006B1199"/>
    <w:rsid w:val="006B49B2"/>
    <w:rsid w:val="006D71DA"/>
    <w:rsid w:val="00751A42"/>
    <w:rsid w:val="00751B39"/>
    <w:rsid w:val="0075511A"/>
    <w:rsid w:val="00755F5A"/>
    <w:rsid w:val="00760E76"/>
    <w:rsid w:val="00780AF5"/>
    <w:rsid w:val="00785524"/>
    <w:rsid w:val="007A041E"/>
    <w:rsid w:val="007B3A49"/>
    <w:rsid w:val="007B3F7F"/>
    <w:rsid w:val="007B6036"/>
    <w:rsid w:val="007C0C5F"/>
    <w:rsid w:val="007F20A5"/>
    <w:rsid w:val="00801855"/>
    <w:rsid w:val="00802FD9"/>
    <w:rsid w:val="008143EE"/>
    <w:rsid w:val="008235FD"/>
    <w:rsid w:val="008313FF"/>
    <w:rsid w:val="008363D1"/>
    <w:rsid w:val="008817D7"/>
    <w:rsid w:val="0088634F"/>
    <w:rsid w:val="00894741"/>
    <w:rsid w:val="008A3440"/>
    <w:rsid w:val="008A7416"/>
    <w:rsid w:val="008B03BB"/>
    <w:rsid w:val="008B0B1F"/>
    <w:rsid w:val="008C0746"/>
    <w:rsid w:val="008C7DEA"/>
    <w:rsid w:val="008D0EDC"/>
    <w:rsid w:val="008D4339"/>
    <w:rsid w:val="009019B1"/>
    <w:rsid w:val="00927D3C"/>
    <w:rsid w:val="00941B3D"/>
    <w:rsid w:val="0096595B"/>
    <w:rsid w:val="0098531D"/>
    <w:rsid w:val="00990C69"/>
    <w:rsid w:val="00994684"/>
    <w:rsid w:val="0099784B"/>
    <w:rsid w:val="009A21A4"/>
    <w:rsid w:val="009C7EAA"/>
    <w:rsid w:val="009D2CEA"/>
    <w:rsid w:val="009D549D"/>
    <w:rsid w:val="009D75F3"/>
    <w:rsid w:val="00A0782C"/>
    <w:rsid w:val="00A103E6"/>
    <w:rsid w:val="00A10EC0"/>
    <w:rsid w:val="00A126C9"/>
    <w:rsid w:val="00A2384A"/>
    <w:rsid w:val="00A73CC8"/>
    <w:rsid w:val="00A779E2"/>
    <w:rsid w:val="00A847AD"/>
    <w:rsid w:val="00A91F88"/>
    <w:rsid w:val="00AA2A6B"/>
    <w:rsid w:val="00AB6421"/>
    <w:rsid w:val="00AC09B9"/>
    <w:rsid w:val="00AD0853"/>
    <w:rsid w:val="00AF2C66"/>
    <w:rsid w:val="00AF5F73"/>
    <w:rsid w:val="00B06993"/>
    <w:rsid w:val="00B21483"/>
    <w:rsid w:val="00B63325"/>
    <w:rsid w:val="00B72A28"/>
    <w:rsid w:val="00B7566A"/>
    <w:rsid w:val="00B87F36"/>
    <w:rsid w:val="00B938BC"/>
    <w:rsid w:val="00BA0379"/>
    <w:rsid w:val="00BA3A33"/>
    <w:rsid w:val="00BA4C1B"/>
    <w:rsid w:val="00BB1040"/>
    <w:rsid w:val="00BC6D25"/>
    <w:rsid w:val="00BF2CEF"/>
    <w:rsid w:val="00BF3055"/>
    <w:rsid w:val="00BF6CBA"/>
    <w:rsid w:val="00C03745"/>
    <w:rsid w:val="00C05233"/>
    <w:rsid w:val="00C34A05"/>
    <w:rsid w:val="00C5205E"/>
    <w:rsid w:val="00C7262A"/>
    <w:rsid w:val="00C87528"/>
    <w:rsid w:val="00C87E12"/>
    <w:rsid w:val="00C905CD"/>
    <w:rsid w:val="00CC226C"/>
    <w:rsid w:val="00CE0361"/>
    <w:rsid w:val="00D03B22"/>
    <w:rsid w:val="00D163F7"/>
    <w:rsid w:val="00D32145"/>
    <w:rsid w:val="00D5308D"/>
    <w:rsid w:val="00D57ABA"/>
    <w:rsid w:val="00D6092E"/>
    <w:rsid w:val="00D73D20"/>
    <w:rsid w:val="00D9601D"/>
    <w:rsid w:val="00DB577E"/>
    <w:rsid w:val="00DB5A1A"/>
    <w:rsid w:val="00DE373C"/>
    <w:rsid w:val="00DF29AD"/>
    <w:rsid w:val="00E04E4A"/>
    <w:rsid w:val="00E15728"/>
    <w:rsid w:val="00E34C24"/>
    <w:rsid w:val="00E45378"/>
    <w:rsid w:val="00E5644A"/>
    <w:rsid w:val="00E613B1"/>
    <w:rsid w:val="00E61F5F"/>
    <w:rsid w:val="00E7121B"/>
    <w:rsid w:val="00E74245"/>
    <w:rsid w:val="00E819A2"/>
    <w:rsid w:val="00E868E8"/>
    <w:rsid w:val="00E92F81"/>
    <w:rsid w:val="00E95BAA"/>
    <w:rsid w:val="00EC1CD3"/>
    <w:rsid w:val="00EC362C"/>
    <w:rsid w:val="00EE306D"/>
    <w:rsid w:val="00F12966"/>
    <w:rsid w:val="00F25BDC"/>
    <w:rsid w:val="00F4216B"/>
    <w:rsid w:val="00F45560"/>
    <w:rsid w:val="00F53356"/>
    <w:rsid w:val="00F6122E"/>
    <w:rsid w:val="00F668B5"/>
    <w:rsid w:val="00F82192"/>
    <w:rsid w:val="00F85638"/>
    <w:rsid w:val="00FC6C03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FD9D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B72A2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B72A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0A26-0F9A-4430-9550-35B96452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1862</TotalTime>
  <Pages>9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24</cp:revision>
  <cp:lastPrinted>2023-11-17T13:18:00Z</cp:lastPrinted>
  <dcterms:created xsi:type="dcterms:W3CDTF">2022-11-14T10:02:00Z</dcterms:created>
  <dcterms:modified xsi:type="dcterms:W3CDTF">2023-11-20T06:53:00Z</dcterms:modified>
</cp:coreProperties>
</file>