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80273" w14:textId="67C9AFEC" w:rsidR="000D3DAA" w:rsidRPr="000D3DAA" w:rsidRDefault="000D3DAA" w:rsidP="00E34C24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noProof/>
          <w:sz w:val="24"/>
          <w:szCs w:val="18"/>
        </w:rPr>
      </w:pPr>
      <w:r>
        <w:rPr>
          <w:rFonts w:ascii="Arial" w:eastAsiaTheme="minorHAnsi" w:hAnsi="Arial" w:cs="Arial"/>
          <w:noProof/>
          <w:sz w:val="24"/>
          <w:szCs w:val="18"/>
        </w:rPr>
        <w:t xml:space="preserve">                                                                                                         </w:t>
      </w:r>
      <w:r w:rsidRPr="000D3DAA">
        <w:rPr>
          <w:rFonts w:ascii="Times New Roman" w:eastAsiaTheme="minorHAnsi" w:hAnsi="Times New Roman" w:cs="Times New Roman"/>
          <w:noProof/>
          <w:sz w:val="24"/>
          <w:szCs w:val="18"/>
        </w:rPr>
        <w:t>идентификатор</w:t>
      </w:r>
    </w:p>
    <w:p w14:paraId="60490475" w14:textId="77777777" w:rsidR="000D3DAA" w:rsidRDefault="000D3DAA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noProof/>
          <w:sz w:val="24"/>
          <w:szCs w:val="18"/>
        </w:rPr>
      </w:pPr>
    </w:p>
    <w:p w14:paraId="156C8EA1" w14:textId="36CFC4A7" w:rsidR="00562E59" w:rsidRDefault="000D3DAA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>
        <w:rPr>
          <w:rFonts w:ascii="Arial" w:eastAsiaTheme="minorHAnsi" w:hAnsi="Arial" w:cs="Arial"/>
          <w:noProof/>
          <w:sz w:val="24"/>
          <w:szCs w:val="18"/>
        </w:rPr>
        <w:t>ГЕРБ</w:t>
      </w:r>
    </w:p>
    <w:p w14:paraId="00A87D99" w14:textId="77777777" w:rsidR="00E34C24" w:rsidRPr="00F668B5" w:rsidRDefault="00E34C24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5AE71885" w14:textId="77777777" w:rsidR="00E34C24" w:rsidRPr="00F668B5" w:rsidRDefault="00E34C24" w:rsidP="00E34C2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6EA47A29" w14:textId="77777777" w:rsidR="00E34C24" w:rsidRPr="00F668B5" w:rsidRDefault="00E34C24" w:rsidP="00E34C2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36EF6604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19296951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64BA154D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51D012BF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66C192E" w14:textId="77777777" w:rsidR="00E34C24" w:rsidRPr="00F668B5" w:rsidRDefault="00E34C24" w:rsidP="00E34C24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6C0ED3D9" w14:textId="5955F399" w:rsidR="00E34C24" w:rsidRPr="00F668B5" w:rsidRDefault="00E34C24" w:rsidP="00B9795F">
      <w:pPr>
        <w:spacing w:after="0"/>
        <w:ind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</w:t>
      </w:r>
      <w:r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0D3DAA" w:rsidRPr="000D3DAA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01.11.2023</w:t>
      </w:r>
      <w:r>
        <w:rPr>
          <w:rFonts w:ascii="Arial" w:eastAsiaTheme="minorHAnsi" w:hAnsi="Arial" w:cs="Arial"/>
          <w:sz w:val="28"/>
          <w:szCs w:val="18"/>
          <w:lang w:eastAsia="en-US"/>
        </w:rPr>
        <w:t>___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B9795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0D3DAA">
        <w:rPr>
          <w:rFonts w:ascii="Arial" w:eastAsiaTheme="minorHAnsi" w:hAnsi="Arial" w:cs="Arial"/>
          <w:sz w:val="28"/>
          <w:szCs w:val="18"/>
          <w:lang w:eastAsia="en-US"/>
        </w:rPr>
        <w:t xml:space="preserve">     </w:t>
      </w:r>
      <w:r w:rsidR="008B0B1F" w:rsidRPr="000D3DAA">
        <w:rPr>
          <w:rFonts w:ascii="Times New Roman" w:eastAsiaTheme="minorHAnsi" w:hAnsi="Times New Roman" w:cs="Times New Roman"/>
          <w:sz w:val="28"/>
          <w:szCs w:val="18"/>
          <w:lang w:eastAsia="en-US"/>
        </w:rPr>
        <w:t>№_</w:t>
      </w:r>
      <w:r w:rsidR="001D5CBC" w:rsidRPr="000D3DAA">
        <w:rPr>
          <w:rFonts w:ascii="Times New Roman" w:eastAsiaTheme="minorHAnsi" w:hAnsi="Times New Roman" w:cs="Times New Roman"/>
          <w:sz w:val="28"/>
          <w:szCs w:val="18"/>
          <w:lang w:eastAsia="en-US"/>
        </w:rPr>
        <w:t>_</w:t>
      </w:r>
      <w:r w:rsidR="000D3DAA" w:rsidRPr="000D3DAA">
        <w:rPr>
          <w:rFonts w:ascii="Times New Roman" w:eastAsiaTheme="minorHAnsi" w:hAnsi="Times New Roman" w:cs="Times New Roman"/>
          <w:sz w:val="28"/>
          <w:szCs w:val="18"/>
          <w:u w:val="single"/>
          <w:lang w:eastAsia="en-US"/>
        </w:rPr>
        <w:t>348</w:t>
      </w:r>
      <w:r w:rsidR="001D5CBC" w:rsidRPr="000D3DAA">
        <w:rPr>
          <w:rFonts w:ascii="Times New Roman" w:eastAsiaTheme="minorHAnsi" w:hAnsi="Times New Roman" w:cs="Times New Roman"/>
          <w:sz w:val="28"/>
          <w:szCs w:val="18"/>
          <w:lang w:eastAsia="en-US"/>
        </w:rPr>
        <w:t>_____</w:t>
      </w:r>
    </w:p>
    <w:p w14:paraId="0FE21961" w14:textId="3EC30978" w:rsidR="00002E4F" w:rsidRPr="00E34C24" w:rsidRDefault="00E34C24" w:rsidP="00E34C2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>
        <w:rPr>
          <w:rFonts w:ascii="Arial" w:eastAsiaTheme="minorHAnsi" w:hAnsi="Arial" w:cs="Arial"/>
          <w:szCs w:val="18"/>
          <w:lang w:eastAsia="en-US"/>
        </w:rPr>
        <w:t>д. Юкки</w:t>
      </w:r>
    </w:p>
    <w:p w14:paraId="6FF4674A" w14:textId="77777777" w:rsidR="004078BF" w:rsidRDefault="004078BF" w:rsidP="00BA4C1B">
      <w:pPr>
        <w:widowControl w:val="0"/>
        <w:tabs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B8C224A" w14:textId="77777777" w:rsidR="000D3DAA" w:rsidRDefault="000D3DAA" w:rsidP="00BA4C1B">
      <w:pPr>
        <w:widowControl w:val="0"/>
        <w:tabs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E2B85E9" w14:textId="77777777" w:rsidR="00F12966" w:rsidRPr="0004602B" w:rsidRDefault="00F12966" w:rsidP="00BA4C1B">
      <w:pPr>
        <w:widowControl w:val="0"/>
        <w:tabs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4602B">
        <w:rPr>
          <w:rFonts w:ascii="Times New Roman" w:hAnsi="Times New Roman"/>
          <w:bCs/>
          <w:sz w:val="28"/>
          <w:szCs w:val="28"/>
        </w:rPr>
        <w:t xml:space="preserve">Об утверждении перечня муниципальных </w:t>
      </w:r>
    </w:p>
    <w:p w14:paraId="36BCF138" w14:textId="77777777" w:rsidR="00F12966" w:rsidRPr="0004602B" w:rsidRDefault="00F12966" w:rsidP="00BA4C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4602B">
        <w:rPr>
          <w:rFonts w:ascii="Times New Roman" w:hAnsi="Times New Roman"/>
          <w:bCs/>
          <w:sz w:val="28"/>
          <w:szCs w:val="28"/>
        </w:rPr>
        <w:t>программ муниципального образования</w:t>
      </w:r>
    </w:p>
    <w:p w14:paraId="097EC651" w14:textId="77777777" w:rsidR="00BA4C1B" w:rsidRDefault="00F12966" w:rsidP="00BA4C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4602B">
        <w:rPr>
          <w:rFonts w:ascii="Times New Roman" w:hAnsi="Times New Roman"/>
          <w:bCs/>
          <w:sz w:val="28"/>
          <w:szCs w:val="28"/>
        </w:rPr>
        <w:t xml:space="preserve">«Юкковское 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04602B">
        <w:rPr>
          <w:rFonts w:ascii="Times New Roman" w:hAnsi="Times New Roman"/>
          <w:bCs/>
          <w:sz w:val="28"/>
          <w:szCs w:val="28"/>
        </w:rPr>
        <w:t xml:space="preserve">сельское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="00BA4C1B">
        <w:rPr>
          <w:rFonts w:ascii="Times New Roman" w:hAnsi="Times New Roman"/>
          <w:bCs/>
          <w:sz w:val="28"/>
          <w:szCs w:val="28"/>
        </w:rPr>
        <w:t>поселение»</w:t>
      </w:r>
    </w:p>
    <w:p w14:paraId="5F8AC427" w14:textId="77777777" w:rsidR="00603FD5" w:rsidRDefault="00BA4C1B" w:rsidP="00BA4C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Всеволожского муниципального района </w:t>
      </w:r>
    </w:p>
    <w:p w14:paraId="6993E4E1" w14:textId="77777777" w:rsidR="00F12966" w:rsidRPr="0004602B" w:rsidRDefault="00BA4C1B" w:rsidP="00BA4C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Ленинградской области</w:t>
      </w:r>
    </w:p>
    <w:p w14:paraId="69C08E56" w14:textId="77777777" w:rsidR="00F12966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1B216A16" w14:textId="77777777"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BEF9698" w14:textId="06C00C4F" w:rsidR="00F12966" w:rsidRDefault="00E2781E" w:rsidP="00F1296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основании</w:t>
      </w:r>
      <w:r w:rsidR="00F12966" w:rsidRPr="00BA4C1B">
        <w:rPr>
          <w:rFonts w:ascii="Times New Roman" w:eastAsia="Times New Roman" w:hAnsi="Times New Roman"/>
          <w:sz w:val="28"/>
          <w:szCs w:val="28"/>
        </w:rPr>
        <w:t xml:space="preserve"> стать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="00F12966" w:rsidRPr="00BA4C1B">
        <w:rPr>
          <w:rFonts w:ascii="Times New Roman" w:eastAsia="Times New Roman" w:hAnsi="Times New Roman"/>
          <w:sz w:val="28"/>
          <w:szCs w:val="28"/>
        </w:rPr>
        <w:t xml:space="preserve"> 179 Бюджетного кодекса Российской Федерации, </w:t>
      </w:r>
      <w:r w:rsidR="00327720">
        <w:rPr>
          <w:rFonts w:ascii="Times New Roman" w:eastAsia="Times New Roman" w:hAnsi="Times New Roman"/>
          <w:sz w:val="28"/>
          <w:szCs w:val="28"/>
        </w:rPr>
        <w:t xml:space="preserve">Постановлением Правительства Ленинградской области от 07.03.2013 № 66 «Об </w:t>
      </w:r>
      <w:r w:rsidR="00327720">
        <w:rPr>
          <w:rFonts w:ascii="Times New Roman" w:hAnsi="Times New Roman"/>
          <w:bCs/>
          <w:sz w:val="28"/>
          <w:szCs w:val="28"/>
        </w:rPr>
        <w:t>утверждении Порядка разработки, реализации и оценки эффективности государственных программ Ленинградской области</w:t>
      </w:r>
      <w:r w:rsidR="002A7D99">
        <w:rPr>
          <w:rFonts w:ascii="Times New Roman" w:hAnsi="Times New Roman"/>
          <w:bCs/>
          <w:sz w:val="28"/>
          <w:szCs w:val="28"/>
        </w:rPr>
        <w:t>»</w:t>
      </w:r>
      <w:r w:rsidR="00327720">
        <w:rPr>
          <w:rFonts w:ascii="Times New Roman" w:hAnsi="Times New Roman"/>
          <w:bCs/>
          <w:sz w:val="28"/>
          <w:szCs w:val="28"/>
        </w:rPr>
        <w:t xml:space="preserve">, </w:t>
      </w:r>
      <w:r w:rsidR="00F12966" w:rsidRPr="00BA4C1B">
        <w:rPr>
          <w:rFonts w:ascii="Times New Roman" w:eastAsia="Times New Roman" w:hAnsi="Times New Roman"/>
          <w:sz w:val="28"/>
          <w:szCs w:val="28"/>
        </w:rPr>
        <w:t>постановлени</w:t>
      </w:r>
      <w:r w:rsidR="00327720">
        <w:rPr>
          <w:rFonts w:ascii="Times New Roman" w:eastAsia="Times New Roman" w:hAnsi="Times New Roman"/>
          <w:sz w:val="28"/>
          <w:szCs w:val="28"/>
        </w:rPr>
        <w:t>ем</w:t>
      </w:r>
      <w:r w:rsidR="00F12966" w:rsidRPr="00BA4C1B">
        <w:rPr>
          <w:rFonts w:ascii="Times New Roman" w:eastAsia="Times New Roman" w:hAnsi="Times New Roman"/>
          <w:sz w:val="28"/>
          <w:szCs w:val="28"/>
        </w:rPr>
        <w:t xml:space="preserve"> администрации муниципального образования «Юкко</w:t>
      </w:r>
      <w:r w:rsidR="008B0B1F" w:rsidRPr="00BA4C1B">
        <w:rPr>
          <w:rFonts w:ascii="Times New Roman" w:eastAsia="Times New Roman" w:hAnsi="Times New Roman"/>
          <w:sz w:val="28"/>
          <w:szCs w:val="28"/>
        </w:rPr>
        <w:t xml:space="preserve">вское сельское поселение» от </w:t>
      </w:r>
      <w:r w:rsidR="001E421A">
        <w:rPr>
          <w:rFonts w:ascii="Times New Roman" w:eastAsia="Times New Roman" w:hAnsi="Times New Roman"/>
          <w:sz w:val="28"/>
          <w:szCs w:val="28"/>
        </w:rPr>
        <w:t>20</w:t>
      </w:r>
      <w:r w:rsidR="008B0B1F" w:rsidRPr="00BA4C1B">
        <w:rPr>
          <w:rFonts w:ascii="Times New Roman" w:eastAsia="Times New Roman" w:hAnsi="Times New Roman"/>
          <w:sz w:val="28"/>
          <w:szCs w:val="28"/>
        </w:rPr>
        <w:t>.</w:t>
      </w:r>
      <w:r w:rsidR="001E421A">
        <w:rPr>
          <w:rFonts w:ascii="Times New Roman" w:eastAsia="Times New Roman" w:hAnsi="Times New Roman"/>
          <w:sz w:val="28"/>
          <w:szCs w:val="28"/>
        </w:rPr>
        <w:t>12</w:t>
      </w:r>
      <w:r w:rsidR="008B0B1F" w:rsidRPr="00BA4C1B">
        <w:rPr>
          <w:rFonts w:ascii="Times New Roman" w:eastAsia="Times New Roman" w:hAnsi="Times New Roman"/>
          <w:sz w:val="28"/>
          <w:szCs w:val="28"/>
        </w:rPr>
        <w:t xml:space="preserve">.2021 № </w:t>
      </w:r>
      <w:r w:rsidR="001E421A">
        <w:rPr>
          <w:rFonts w:ascii="Times New Roman" w:eastAsia="Times New Roman" w:hAnsi="Times New Roman"/>
          <w:sz w:val="28"/>
          <w:szCs w:val="28"/>
        </w:rPr>
        <w:t>513</w:t>
      </w:r>
      <w:r w:rsidR="00F12966" w:rsidRPr="00BA4C1B">
        <w:rPr>
          <w:rFonts w:ascii="Times New Roman" w:eastAsia="Times New Roman" w:hAnsi="Times New Roman"/>
          <w:sz w:val="28"/>
          <w:szCs w:val="28"/>
        </w:rPr>
        <w:t xml:space="preserve"> «</w:t>
      </w:r>
      <w:r w:rsidR="008B0B1F">
        <w:rPr>
          <w:rFonts w:ascii="Times New Roman" w:hAnsi="Times New Roman"/>
          <w:bCs/>
          <w:sz w:val="28"/>
          <w:szCs w:val="28"/>
        </w:rPr>
        <w:t>Об утверждении П</w:t>
      </w:r>
      <w:r w:rsidR="00F12966">
        <w:rPr>
          <w:rFonts w:ascii="Times New Roman" w:hAnsi="Times New Roman"/>
          <w:bCs/>
          <w:sz w:val="28"/>
          <w:szCs w:val="28"/>
        </w:rPr>
        <w:t xml:space="preserve">орядка разработки, реализации и оценки эффективности муниципальных программ </w:t>
      </w:r>
      <w:r w:rsidR="008B0B1F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="00F12966">
        <w:rPr>
          <w:rFonts w:ascii="Times New Roman" w:hAnsi="Times New Roman"/>
          <w:bCs/>
          <w:sz w:val="28"/>
          <w:szCs w:val="28"/>
        </w:rPr>
        <w:t xml:space="preserve"> «Юкковское сельское поселение» </w:t>
      </w:r>
      <w:r w:rsidR="008B0B1F">
        <w:rPr>
          <w:rFonts w:ascii="Times New Roman" w:hAnsi="Times New Roman"/>
          <w:bCs/>
          <w:sz w:val="28"/>
          <w:szCs w:val="28"/>
        </w:rPr>
        <w:t>Всеволожского муниципального района Ленинградской области</w:t>
      </w:r>
      <w:r w:rsidR="005302EF">
        <w:rPr>
          <w:rFonts w:ascii="Times New Roman" w:hAnsi="Times New Roman"/>
          <w:bCs/>
          <w:sz w:val="28"/>
          <w:szCs w:val="28"/>
        </w:rPr>
        <w:t>»</w:t>
      </w:r>
      <w:r w:rsidR="00F12966">
        <w:rPr>
          <w:rFonts w:ascii="Times New Roman" w:hAnsi="Times New Roman"/>
          <w:bCs/>
          <w:sz w:val="28"/>
          <w:szCs w:val="28"/>
        </w:rPr>
        <w:t>,</w:t>
      </w:r>
      <w:r w:rsidR="00F12966">
        <w:rPr>
          <w:rFonts w:ascii="Times New Roman" w:hAnsi="Times New Roman"/>
          <w:sz w:val="28"/>
          <w:szCs w:val="28"/>
        </w:rPr>
        <w:t xml:space="preserve"> администрация «Юкковское сельское поселение» Всеволожского муниципального района Ленинградской области</w:t>
      </w:r>
    </w:p>
    <w:p w14:paraId="617145CB" w14:textId="77777777" w:rsidR="00F12966" w:rsidRPr="0004602B" w:rsidRDefault="00F12966" w:rsidP="00F129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02B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518F7142" w14:textId="77777777"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F8DC21" w14:textId="77777777" w:rsidR="00F12966" w:rsidRPr="00111695" w:rsidRDefault="00F12966" w:rsidP="00301643">
      <w:pPr>
        <w:pStyle w:val="aa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11695">
        <w:rPr>
          <w:rFonts w:ascii="Times New Roman" w:eastAsia="Times New Roman" w:hAnsi="Times New Roman"/>
          <w:sz w:val="28"/>
          <w:szCs w:val="28"/>
        </w:rPr>
        <w:t>Утвердить Перечень муниципальных программ муниципального образования «Юкковское сельское поселение»</w:t>
      </w:r>
      <w:r w:rsidR="00BA4C1B">
        <w:rPr>
          <w:rFonts w:ascii="Times New Roman" w:eastAsia="Times New Roman" w:hAnsi="Times New Roman"/>
          <w:sz w:val="28"/>
          <w:szCs w:val="28"/>
        </w:rPr>
        <w:t xml:space="preserve"> Всеволожского муниципального района Ленинградской области</w:t>
      </w:r>
      <w:r w:rsidRPr="00111695">
        <w:rPr>
          <w:rFonts w:ascii="Times New Roman" w:eastAsia="Times New Roman" w:hAnsi="Times New Roman"/>
          <w:sz w:val="28"/>
          <w:szCs w:val="28"/>
        </w:rPr>
        <w:t xml:space="preserve"> (далее – Перечень)</w:t>
      </w:r>
      <w:r w:rsidR="00BA4C1B">
        <w:rPr>
          <w:rFonts w:ascii="Times New Roman" w:eastAsia="Times New Roman" w:hAnsi="Times New Roman"/>
          <w:sz w:val="28"/>
          <w:szCs w:val="28"/>
        </w:rPr>
        <w:t xml:space="preserve"> согласно Приложению</w:t>
      </w:r>
      <w:r w:rsidRPr="00111695">
        <w:rPr>
          <w:rFonts w:ascii="Times New Roman" w:eastAsia="Times New Roman" w:hAnsi="Times New Roman"/>
          <w:sz w:val="28"/>
          <w:szCs w:val="28"/>
        </w:rPr>
        <w:t>.</w:t>
      </w:r>
    </w:p>
    <w:p w14:paraId="142187BA" w14:textId="77777777" w:rsidR="00E2781E" w:rsidRDefault="00F12966" w:rsidP="00301643">
      <w:pPr>
        <w:pStyle w:val="aa"/>
        <w:widowControl w:val="0"/>
        <w:numPr>
          <w:ilvl w:val="0"/>
          <w:numId w:val="6"/>
        </w:numPr>
        <w:tabs>
          <w:tab w:val="left" w:pos="1134"/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01643">
        <w:rPr>
          <w:rFonts w:ascii="Times New Roman" w:eastAsia="Times New Roman" w:hAnsi="Times New Roman"/>
          <w:sz w:val="28"/>
          <w:szCs w:val="28"/>
        </w:rPr>
        <w:t>Признать утратившим</w:t>
      </w:r>
      <w:r w:rsidR="00E2781E">
        <w:rPr>
          <w:rFonts w:ascii="Times New Roman" w:eastAsia="Times New Roman" w:hAnsi="Times New Roman"/>
          <w:sz w:val="28"/>
          <w:szCs w:val="28"/>
        </w:rPr>
        <w:t>и</w:t>
      </w:r>
      <w:r w:rsidRPr="00301643">
        <w:rPr>
          <w:rFonts w:ascii="Times New Roman" w:eastAsia="Times New Roman" w:hAnsi="Times New Roman"/>
          <w:sz w:val="28"/>
          <w:szCs w:val="28"/>
        </w:rPr>
        <w:t xml:space="preserve"> силу</w:t>
      </w:r>
      <w:r w:rsidR="00E2781E">
        <w:rPr>
          <w:rFonts w:ascii="Times New Roman" w:eastAsia="Times New Roman" w:hAnsi="Times New Roman"/>
          <w:sz w:val="28"/>
          <w:szCs w:val="28"/>
        </w:rPr>
        <w:t>:</w:t>
      </w:r>
    </w:p>
    <w:p w14:paraId="6560A4B6" w14:textId="002C1FAB" w:rsidR="00E2781E" w:rsidRPr="00FA2119" w:rsidRDefault="00F12966" w:rsidP="00FA2119">
      <w:pPr>
        <w:pStyle w:val="aa"/>
        <w:widowControl w:val="0"/>
        <w:numPr>
          <w:ilvl w:val="0"/>
          <w:numId w:val="10"/>
        </w:numPr>
        <w:tabs>
          <w:tab w:val="left" w:pos="720"/>
          <w:tab w:val="left" w:pos="1134"/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FA2119">
        <w:rPr>
          <w:rFonts w:ascii="Times New Roman" w:eastAsia="Times New Roman" w:hAnsi="Times New Roman"/>
          <w:sz w:val="28"/>
          <w:szCs w:val="28"/>
        </w:rPr>
        <w:t>постановление администрации МО «Юкк</w:t>
      </w:r>
      <w:r w:rsidR="00BA4C1B" w:rsidRPr="00FA2119">
        <w:rPr>
          <w:rFonts w:ascii="Times New Roman" w:eastAsia="Times New Roman" w:hAnsi="Times New Roman"/>
          <w:sz w:val="28"/>
          <w:szCs w:val="28"/>
        </w:rPr>
        <w:t xml:space="preserve">овское сельское поселение» от </w:t>
      </w:r>
      <w:r w:rsidR="001E421A">
        <w:rPr>
          <w:rFonts w:ascii="Times New Roman" w:eastAsia="Times New Roman" w:hAnsi="Times New Roman"/>
          <w:sz w:val="28"/>
          <w:szCs w:val="28"/>
        </w:rPr>
        <w:t>1</w:t>
      </w:r>
      <w:r w:rsidR="00301643" w:rsidRPr="00FA2119">
        <w:rPr>
          <w:rFonts w:ascii="Times New Roman" w:hAnsi="Times New Roman"/>
          <w:bCs/>
          <w:sz w:val="28"/>
          <w:szCs w:val="28"/>
        </w:rPr>
        <w:t>0.1</w:t>
      </w:r>
      <w:r w:rsidR="001E421A">
        <w:rPr>
          <w:rFonts w:ascii="Times New Roman" w:hAnsi="Times New Roman"/>
          <w:bCs/>
          <w:sz w:val="28"/>
          <w:szCs w:val="28"/>
        </w:rPr>
        <w:t>1</w:t>
      </w:r>
      <w:r w:rsidR="00301643" w:rsidRPr="00FA2119">
        <w:rPr>
          <w:rFonts w:ascii="Times New Roman" w:hAnsi="Times New Roman"/>
          <w:bCs/>
          <w:sz w:val="28"/>
          <w:szCs w:val="28"/>
        </w:rPr>
        <w:t>.202</w:t>
      </w:r>
      <w:r w:rsidR="001E421A">
        <w:rPr>
          <w:rFonts w:ascii="Times New Roman" w:hAnsi="Times New Roman"/>
          <w:bCs/>
          <w:sz w:val="28"/>
          <w:szCs w:val="28"/>
        </w:rPr>
        <w:t>2</w:t>
      </w:r>
      <w:r w:rsidR="00301643" w:rsidRPr="00FA2119">
        <w:rPr>
          <w:rFonts w:ascii="Times New Roman" w:hAnsi="Times New Roman"/>
          <w:bCs/>
          <w:sz w:val="28"/>
          <w:szCs w:val="28"/>
        </w:rPr>
        <w:t xml:space="preserve"> </w:t>
      </w:r>
      <w:r w:rsidR="00BA4C1B" w:rsidRPr="00FA2119">
        <w:rPr>
          <w:rFonts w:ascii="Times New Roman" w:eastAsia="Times New Roman" w:hAnsi="Times New Roman"/>
          <w:sz w:val="28"/>
          <w:szCs w:val="28"/>
        </w:rPr>
        <w:t xml:space="preserve">№ </w:t>
      </w:r>
      <w:r w:rsidR="00B9795F" w:rsidRPr="00FA2119">
        <w:rPr>
          <w:rFonts w:ascii="Times New Roman" w:eastAsia="Times New Roman" w:hAnsi="Times New Roman"/>
          <w:sz w:val="28"/>
          <w:szCs w:val="28"/>
        </w:rPr>
        <w:t>3</w:t>
      </w:r>
      <w:r w:rsidR="001E421A">
        <w:rPr>
          <w:rFonts w:ascii="Times New Roman" w:eastAsia="Times New Roman" w:hAnsi="Times New Roman"/>
          <w:sz w:val="28"/>
          <w:szCs w:val="28"/>
        </w:rPr>
        <w:t>59</w:t>
      </w:r>
      <w:r w:rsidRPr="00FA2119">
        <w:rPr>
          <w:rFonts w:ascii="Times New Roman" w:eastAsia="Times New Roman" w:hAnsi="Times New Roman"/>
          <w:sz w:val="28"/>
          <w:szCs w:val="28"/>
        </w:rPr>
        <w:t xml:space="preserve"> «Об утверждении перечня муниципальных программ муниципального образования «Юкковское сельское поселение</w:t>
      </w:r>
      <w:r w:rsidR="00A91F88" w:rsidRPr="00FA2119">
        <w:rPr>
          <w:rFonts w:ascii="Times New Roman" w:eastAsia="Times New Roman" w:hAnsi="Times New Roman"/>
          <w:sz w:val="28"/>
          <w:szCs w:val="28"/>
        </w:rPr>
        <w:t xml:space="preserve">» </w:t>
      </w:r>
      <w:r w:rsidR="00B9795F" w:rsidRPr="00FA2119">
        <w:rPr>
          <w:rFonts w:ascii="Times New Roman" w:hAnsi="Times New Roman"/>
          <w:bCs/>
          <w:sz w:val="28"/>
          <w:szCs w:val="28"/>
        </w:rPr>
        <w:t>Всеволожского муниципального района Ленинградской области</w:t>
      </w:r>
      <w:r w:rsidR="00E2781E" w:rsidRPr="00FA2119">
        <w:rPr>
          <w:rFonts w:ascii="Times New Roman" w:hAnsi="Times New Roman"/>
          <w:bCs/>
          <w:sz w:val="28"/>
          <w:szCs w:val="28"/>
        </w:rPr>
        <w:t>.</w:t>
      </w:r>
    </w:p>
    <w:p w14:paraId="4F9458C9" w14:textId="4ED314BE" w:rsidR="00F12966" w:rsidRDefault="00EE51A6" w:rsidP="00301643">
      <w:pPr>
        <w:pStyle w:val="aa"/>
        <w:numPr>
          <w:ilvl w:val="0"/>
          <w:numId w:val="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</w:t>
      </w:r>
      <w:r w:rsidR="00F12966">
        <w:rPr>
          <w:rFonts w:ascii="Times New Roman" w:eastAsia="Times New Roman" w:hAnsi="Times New Roman"/>
          <w:sz w:val="28"/>
          <w:szCs w:val="28"/>
        </w:rPr>
        <w:t>астояще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="00F12966">
        <w:rPr>
          <w:rFonts w:ascii="Times New Roman" w:eastAsia="Times New Roman" w:hAnsi="Times New Roman"/>
          <w:sz w:val="28"/>
          <w:szCs w:val="28"/>
        </w:rPr>
        <w:t xml:space="preserve"> постановлени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="00F12966">
        <w:rPr>
          <w:rFonts w:ascii="Times New Roman" w:eastAsia="Times New Roman" w:hAnsi="Times New Roman"/>
          <w:sz w:val="28"/>
          <w:szCs w:val="28"/>
        </w:rPr>
        <w:t xml:space="preserve"> вступа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="00F12966">
        <w:rPr>
          <w:rFonts w:ascii="Times New Roman" w:eastAsia="Times New Roman" w:hAnsi="Times New Roman"/>
          <w:sz w:val="28"/>
          <w:szCs w:val="28"/>
        </w:rPr>
        <w:t xml:space="preserve">т в силу </w:t>
      </w:r>
      <w:r w:rsidR="00F12966">
        <w:rPr>
          <w:rFonts w:ascii="Times New Roman" w:eastAsia="Times New Roman" w:hAnsi="Times New Roman"/>
          <w:sz w:val="28"/>
          <w:szCs w:val="28"/>
        </w:rPr>
        <w:br/>
        <w:t>с 01.01.202</w:t>
      </w:r>
      <w:r w:rsidR="001E421A">
        <w:rPr>
          <w:rFonts w:ascii="Times New Roman" w:eastAsia="Times New Roman" w:hAnsi="Times New Roman"/>
          <w:sz w:val="28"/>
          <w:szCs w:val="28"/>
        </w:rPr>
        <w:t>4</w:t>
      </w:r>
      <w:r w:rsidR="00F12966">
        <w:rPr>
          <w:rFonts w:ascii="Times New Roman" w:eastAsia="Times New Roman" w:hAnsi="Times New Roman"/>
          <w:sz w:val="28"/>
          <w:szCs w:val="28"/>
        </w:rPr>
        <w:t>.</w:t>
      </w:r>
    </w:p>
    <w:p w14:paraId="091F053E" w14:textId="77777777" w:rsidR="000A633E" w:rsidRPr="000A633E" w:rsidRDefault="000A633E" w:rsidP="000A633E">
      <w:pPr>
        <w:pStyle w:val="aa"/>
        <w:numPr>
          <w:ilvl w:val="0"/>
          <w:numId w:val="6"/>
        </w:numPr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0A633E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>Разместить настоящее постановление на официальном сайте муниципального образования «Юкковское сельское поселение» http://www.ykki.ru и опубликовать в газете «</w:t>
      </w:r>
      <w:proofErr w:type="spellStart"/>
      <w:r w:rsidRPr="000A633E">
        <w:rPr>
          <w:rFonts w:ascii="Times New Roman" w:eastAsia="Times New Roman" w:hAnsi="Times New Roman"/>
          <w:color w:val="000000" w:themeColor="text1"/>
          <w:sz w:val="28"/>
          <w:szCs w:val="28"/>
        </w:rPr>
        <w:t>Юкковские</w:t>
      </w:r>
      <w:proofErr w:type="spellEnd"/>
      <w:r w:rsidRPr="000A633E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ведомости».</w:t>
      </w:r>
    </w:p>
    <w:p w14:paraId="0618D66C" w14:textId="77777777" w:rsidR="00F12966" w:rsidRPr="00301643" w:rsidRDefault="00F12966" w:rsidP="00301643">
      <w:pPr>
        <w:pStyle w:val="aa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643">
        <w:rPr>
          <w:rFonts w:ascii="Times New Roman" w:hAnsi="Times New Roman" w:cs="Times New Roman"/>
          <w:sz w:val="28"/>
          <w:szCs w:val="28"/>
        </w:rPr>
        <w:t>Контроль исполнени</w:t>
      </w:r>
      <w:r w:rsidR="00B9795F" w:rsidRPr="00301643">
        <w:rPr>
          <w:rFonts w:ascii="Times New Roman" w:hAnsi="Times New Roman" w:cs="Times New Roman"/>
          <w:sz w:val="28"/>
          <w:szCs w:val="28"/>
        </w:rPr>
        <w:t>я</w:t>
      </w:r>
      <w:r w:rsidRPr="00301643">
        <w:rPr>
          <w:rFonts w:ascii="Times New Roman" w:hAnsi="Times New Roman" w:cs="Times New Roman"/>
          <w:sz w:val="28"/>
          <w:szCs w:val="28"/>
        </w:rPr>
        <w:t xml:space="preserve"> постановления оставляю за собой.</w:t>
      </w:r>
    </w:p>
    <w:p w14:paraId="01E697DF" w14:textId="77777777" w:rsidR="00F12966" w:rsidRPr="0004602B" w:rsidRDefault="00F12966" w:rsidP="0030164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5D070E" w14:textId="77777777"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E44AAD" w14:textId="1A15A061" w:rsidR="00F12966" w:rsidRPr="00E34C24" w:rsidRDefault="001E421A" w:rsidP="00E34C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="00BA4C1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</w:t>
      </w:r>
      <w:r w:rsidR="00F12966">
        <w:rPr>
          <w:rFonts w:ascii="Times New Roman" w:hAnsi="Times New Roman" w:cs="Times New Roman"/>
          <w:sz w:val="28"/>
          <w:szCs w:val="28"/>
        </w:rPr>
        <w:t xml:space="preserve">      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4C1B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34C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34C2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Белов</w:t>
      </w:r>
    </w:p>
    <w:p w14:paraId="0611AE3A" w14:textId="77777777" w:rsidR="00F12966" w:rsidRDefault="00F12966">
      <w:pPr>
        <w:sectPr w:rsidR="00F12966" w:rsidSect="000D3DAA">
          <w:headerReference w:type="default" r:id="rId8"/>
          <w:pgSz w:w="11900" w:h="16840"/>
          <w:pgMar w:top="851" w:right="851" w:bottom="1135" w:left="1555" w:header="0" w:footer="227" w:gutter="0"/>
          <w:cols w:space="720"/>
          <w:titlePg/>
          <w:docGrid w:linePitch="299"/>
        </w:sectPr>
      </w:pPr>
    </w:p>
    <w:p w14:paraId="6F559406" w14:textId="77777777" w:rsidR="00F12966" w:rsidRPr="0004602B" w:rsidRDefault="00F12966" w:rsidP="000A633E">
      <w:pPr>
        <w:widowControl w:val="0"/>
        <w:autoSpaceDE w:val="0"/>
        <w:autoSpaceDN w:val="0"/>
        <w:adjustRightInd w:val="0"/>
        <w:spacing w:after="0" w:line="240" w:lineRule="auto"/>
        <w:ind w:left="637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411CA9C8" w14:textId="77777777"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03AA4463" w14:textId="77777777"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t>МО «Юкковское сельское поселение»</w:t>
      </w:r>
    </w:p>
    <w:p w14:paraId="360E3E91" w14:textId="08EEB6F1"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  <w:proofErr w:type="gramStart"/>
      <w:r w:rsidRPr="0004602B">
        <w:rPr>
          <w:rFonts w:ascii="Times New Roman" w:hAnsi="Times New Roman" w:cs="Times New Roman"/>
          <w:sz w:val="28"/>
          <w:szCs w:val="28"/>
        </w:rPr>
        <w:t xml:space="preserve">от </w:t>
      </w:r>
      <w:r w:rsidR="00562E59">
        <w:rPr>
          <w:rFonts w:ascii="Times New Roman" w:hAnsi="Times New Roman" w:cs="Times New Roman"/>
          <w:sz w:val="28"/>
          <w:szCs w:val="28"/>
        </w:rPr>
        <w:t xml:space="preserve"> </w:t>
      </w:r>
      <w:r w:rsidR="000D3DAA" w:rsidRPr="000D3DAA">
        <w:rPr>
          <w:rFonts w:ascii="Times New Roman" w:hAnsi="Times New Roman" w:cs="Times New Roman"/>
          <w:sz w:val="28"/>
          <w:szCs w:val="28"/>
        </w:rPr>
        <w:t>01</w:t>
      </w:r>
      <w:r w:rsidR="00562E59" w:rsidRPr="000D3DAA">
        <w:rPr>
          <w:rFonts w:ascii="Times New Roman" w:hAnsi="Times New Roman" w:cs="Times New Roman"/>
          <w:sz w:val="28"/>
          <w:szCs w:val="28"/>
        </w:rPr>
        <w:t>.</w:t>
      </w:r>
      <w:r w:rsidR="000D3DAA" w:rsidRPr="000D3DAA">
        <w:rPr>
          <w:rFonts w:ascii="Times New Roman" w:hAnsi="Times New Roman" w:cs="Times New Roman"/>
          <w:sz w:val="28"/>
          <w:szCs w:val="28"/>
        </w:rPr>
        <w:t>11</w:t>
      </w:r>
      <w:r w:rsidR="00562E59" w:rsidRPr="000D3DAA">
        <w:rPr>
          <w:rFonts w:ascii="Times New Roman" w:hAnsi="Times New Roman" w:cs="Times New Roman"/>
          <w:sz w:val="28"/>
          <w:szCs w:val="28"/>
        </w:rPr>
        <w:t>.</w:t>
      </w:r>
      <w:r w:rsidRPr="000D3DAA">
        <w:rPr>
          <w:rFonts w:ascii="Times New Roman" w:hAnsi="Times New Roman" w:cs="Times New Roman"/>
          <w:sz w:val="28"/>
          <w:szCs w:val="28"/>
        </w:rPr>
        <w:t>20</w:t>
      </w:r>
      <w:r w:rsidR="006A00C7" w:rsidRPr="000D3DAA">
        <w:rPr>
          <w:rFonts w:ascii="Times New Roman" w:hAnsi="Times New Roman" w:cs="Times New Roman"/>
          <w:sz w:val="28"/>
          <w:szCs w:val="28"/>
        </w:rPr>
        <w:t>2</w:t>
      </w:r>
      <w:r w:rsidR="001E421A" w:rsidRPr="000D3DAA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="00002E4F">
        <w:rPr>
          <w:rFonts w:ascii="Times New Roman" w:hAnsi="Times New Roman" w:cs="Times New Roman"/>
          <w:sz w:val="28"/>
          <w:szCs w:val="28"/>
        </w:rPr>
        <w:t xml:space="preserve"> № </w:t>
      </w:r>
      <w:r w:rsidR="00613DC8">
        <w:rPr>
          <w:rFonts w:ascii="Times New Roman" w:hAnsi="Times New Roman" w:cs="Times New Roman"/>
          <w:sz w:val="28"/>
          <w:szCs w:val="28"/>
        </w:rPr>
        <w:t>_</w:t>
      </w:r>
      <w:r w:rsidR="000D3DAA" w:rsidRPr="000D3DAA">
        <w:rPr>
          <w:rFonts w:ascii="Times New Roman" w:hAnsi="Times New Roman" w:cs="Times New Roman"/>
          <w:sz w:val="28"/>
          <w:szCs w:val="28"/>
          <w:u w:val="single"/>
        </w:rPr>
        <w:t>348</w:t>
      </w:r>
      <w:r w:rsidR="00613DC8">
        <w:rPr>
          <w:rFonts w:ascii="Times New Roman" w:hAnsi="Times New Roman" w:cs="Times New Roman"/>
          <w:sz w:val="28"/>
          <w:szCs w:val="28"/>
        </w:rPr>
        <w:t>___</w:t>
      </w:r>
    </w:p>
    <w:p w14:paraId="5B8307C8" w14:textId="77777777"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5"/>
      <w:bookmarkEnd w:id="0"/>
    </w:p>
    <w:p w14:paraId="4CCE6BF5" w14:textId="77777777" w:rsidR="00613DC8" w:rsidRPr="0004602B" w:rsidRDefault="00613DC8" w:rsidP="00613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602B">
        <w:rPr>
          <w:rFonts w:ascii="Times New Roman" w:eastAsia="Times New Roman" w:hAnsi="Times New Roman" w:cs="Times New Roman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речень муниципальных программ муниципального образования «Юкковское сельское поселение» </w:t>
      </w:r>
      <w:r w:rsidR="000A633E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Всеволожского муниципального района Ленинградской области</w:t>
      </w:r>
      <w:r w:rsidRPr="000460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61069DA" w14:textId="77777777" w:rsidR="00613DC8" w:rsidRPr="0004602B" w:rsidRDefault="00613DC8" w:rsidP="00613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39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4267"/>
        <w:gridCol w:w="3341"/>
        <w:gridCol w:w="2414"/>
        <w:gridCol w:w="3032"/>
      </w:tblGrid>
      <w:tr w:rsidR="00613DC8" w:rsidRPr="0004602B" w14:paraId="030967FD" w14:textId="77777777" w:rsidTr="008017A3">
        <w:trPr>
          <w:trHeight w:val="1452"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98D7C" w14:textId="77777777" w:rsidR="00613DC8" w:rsidRPr="002C447C" w:rsidRDefault="00613DC8" w:rsidP="00DD5A09">
            <w:pPr>
              <w:tabs>
                <w:tab w:val="left" w:pos="1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44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5BE38" w14:textId="77777777" w:rsidR="00613DC8" w:rsidRPr="002C447C" w:rsidRDefault="00613DC8" w:rsidP="00DD5A09">
            <w:pPr>
              <w:tabs>
                <w:tab w:val="left" w:pos="1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44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Наименование муниципальной </w:t>
            </w:r>
            <w:proofErr w:type="gramStart"/>
            <w:r w:rsidRPr="002C44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программы  МО</w:t>
            </w:r>
            <w:proofErr w:type="gramEnd"/>
            <w:r w:rsidRPr="002C44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«Юкковское сельское поселение»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1A99" w14:textId="77777777" w:rsidR="00613DC8" w:rsidRPr="002C447C" w:rsidRDefault="00613DC8" w:rsidP="00DD5A09">
            <w:pPr>
              <w:tabs>
                <w:tab w:val="left" w:pos="1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C44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 муниципальных подпрограмм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C3885" w14:textId="77777777" w:rsidR="00613DC8" w:rsidRPr="002C447C" w:rsidRDefault="00613DC8" w:rsidP="00DD5A09">
            <w:pPr>
              <w:tabs>
                <w:tab w:val="left" w:pos="1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Годы реализации 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3775" w14:textId="77777777" w:rsidR="00613DC8" w:rsidRPr="002C447C" w:rsidRDefault="00613DC8" w:rsidP="00DD5A09">
            <w:pPr>
              <w:tabs>
                <w:tab w:val="left" w:pos="1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C44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Ответственный исполнитель </w:t>
            </w:r>
          </w:p>
        </w:tc>
      </w:tr>
      <w:tr w:rsidR="00613DC8" w:rsidRPr="0004602B" w14:paraId="6C536A05" w14:textId="77777777" w:rsidTr="008017A3">
        <w:trPr>
          <w:trHeight w:val="22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6F847" w14:textId="77777777" w:rsidR="00613DC8" w:rsidRPr="008017A3" w:rsidRDefault="00613DC8" w:rsidP="008017A3">
            <w:pPr>
              <w:pStyle w:val="aa"/>
              <w:numPr>
                <w:ilvl w:val="0"/>
                <w:numId w:val="7"/>
              </w:numPr>
              <w:tabs>
                <w:tab w:val="left" w:pos="117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F8B72" w14:textId="77777777" w:rsidR="00613DC8" w:rsidRPr="0004602B" w:rsidRDefault="00613DC8" w:rsidP="00B40CFD">
            <w:pPr>
              <w:tabs>
                <w:tab w:val="left" w:pos="11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Муниципальная программа «Участие в предупреждении и ликвидации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следствий чрезвычайных ситуаций</w:t>
            </w: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первичных мер </w:t>
            </w:r>
            <w:proofErr w:type="gramStart"/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пожарной  безопасности</w:t>
            </w:r>
            <w:proofErr w:type="gramEnd"/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территории МО «Юкковское сельское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поселение</w:t>
            </w: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621E" w14:textId="77777777" w:rsidR="00613DC8" w:rsidRPr="0004602B" w:rsidRDefault="00613DC8" w:rsidP="00DD5A09">
            <w:pPr>
              <w:pStyle w:val="Preformat"/>
              <w:tabs>
                <w:tab w:val="left" w:pos="281"/>
              </w:tabs>
              <w:ind w:left="2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1DA3D" w14:textId="771001D5" w:rsidR="00613DC8" w:rsidRPr="0004602B" w:rsidRDefault="00613DC8" w:rsidP="00613DC8">
            <w:pPr>
              <w:tabs>
                <w:tab w:val="left" w:pos="1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1E421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1E421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189F" w14:textId="77777777" w:rsidR="00613DC8" w:rsidRPr="0004602B" w:rsidRDefault="00613DC8" w:rsidP="00DD5A09">
            <w:pPr>
              <w:tabs>
                <w:tab w:val="left" w:pos="1173"/>
              </w:tabs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02B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613DC8" w:rsidRPr="0004602B" w14:paraId="67F034C4" w14:textId="77777777" w:rsidTr="008017A3">
        <w:trPr>
          <w:trHeight w:val="153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72EFC" w14:textId="77777777" w:rsidR="00613DC8" w:rsidRPr="008017A3" w:rsidRDefault="00613DC8" w:rsidP="008017A3">
            <w:pPr>
              <w:pStyle w:val="aa"/>
              <w:numPr>
                <w:ilvl w:val="0"/>
                <w:numId w:val="7"/>
              </w:numPr>
              <w:tabs>
                <w:tab w:val="left" w:pos="117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26C6A" w14:textId="77777777" w:rsidR="00613DC8" w:rsidRPr="0004602B" w:rsidRDefault="00613DC8" w:rsidP="00B40CFD">
            <w:pPr>
              <w:tabs>
                <w:tab w:val="left" w:pos="11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Муниципальная программа «Развитие сети муниципальных дорог общего пользования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>МО «Юкк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овское сельское поселение</w:t>
            </w: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E371" w14:textId="77777777" w:rsidR="00613DC8" w:rsidRPr="0004602B" w:rsidRDefault="00613DC8" w:rsidP="00DD5A09">
            <w:pPr>
              <w:pStyle w:val="Preformat"/>
              <w:tabs>
                <w:tab w:val="left" w:pos="1173"/>
              </w:tabs>
              <w:ind w:left="2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34417" w14:textId="3A1B3449" w:rsidR="00613DC8" w:rsidRPr="0004602B" w:rsidRDefault="00613DC8" w:rsidP="00613DC8">
            <w:pPr>
              <w:tabs>
                <w:tab w:val="left" w:pos="1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F35F7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F35F7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D842" w14:textId="77777777" w:rsidR="00613DC8" w:rsidRPr="0004602B" w:rsidRDefault="00613DC8" w:rsidP="00DD5A09">
            <w:pPr>
              <w:tabs>
                <w:tab w:val="left" w:pos="1173"/>
              </w:tabs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02B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613DC8" w:rsidRPr="0004602B" w14:paraId="0CB6C59A" w14:textId="77777777" w:rsidTr="00B40CFD">
        <w:trPr>
          <w:trHeight w:val="518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2669" w14:textId="77777777" w:rsidR="00613DC8" w:rsidRPr="008017A3" w:rsidRDefault="00613DC8" w:rsidP="008017A3">
            <w:pPr>
              <w:pStyle w:val="aa"/>
              <w:numPr>
                <w:ilvl w:val="0"/>
                <w:numId w:val="7"/>
              </w:numPr>
              <w:tabs>
                <w:tab w:val="left" w:pos="117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F5080" w14:textId="77777777" w:rsidR="00613DC8" w:rsidRPr="00765E2C" w:rsidRDefault="00613DC8" w:rsidP="00B40CFD">
            <w:pPr>
              <w:tabs>
                <w:tab w:val="left" w:pos="11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5E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Муниципальная </w:t>
            </w:r>
            <w:proofErr w:type="gramStart"/>
            <w:r w:rsidRPr="00765E2C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жилищно-</w:t>
            </w:r>
            <w:r w:rsidRPr="00765E2C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коммунального хозяйства в  МО «Юкковско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 сельское поселение»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2DD9" w14:textId="77777777" w:rsidR="00613DC8" w:rsidRDefault="00613DC8" w:rsidP="00DD5A09">
            <w:pPr>
              <w:pStyle w:val="Preformat"/>
              <w:tabs>
                <w:tab w:val="left" w:pos="1173"/>
              </w:tabs>
              <w:ind w:left="139"/>
              <w:rPr>
                <w:rFonts w:ascii="Times New Roman" w:hAnsi="Times New Roman"/>
                <w:sz w:val="28"/>
                <w:szCs w:val="28"/>
              </w:rPr>
            </w:pPr>
            <w:r w:rsidRPr="00765E2C">
              <w:rPr>
                <w:rFonts w:ascii="Times New Roman" w:hAnsi="Times New Roman"/>
                <w:sz w:val="28"/>
                <w:szCs w:val="28"/>
              </w:rPr>
              <w:t>Подпрограмма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65E2C">
              <w:rPr>
                <w:rFonts w:ascii="Times New Roman" w:hAnsi="Times New Roman"/>
                <w:sz w:val="28"/>
                <w:szCs w:val="28"/>
              </w:rPr>
              <w:t xml:space="preserve">  «</w:t>
            </w:r>
            <w:proofErr w:type="gramEnd"/>
            <w:r w:rsidRPr="00765E2C">
              <w:rPr>
                <w:rFonts w:ascii="Times New Roman" w:hAnsi="Times New Roman"/>
                <w:sz w:val="28"/>
                <w:szCs w:val="28"/>
              </w:rPr>
              <w:t>Модернизация и развитие систем коммунальной инфраструктуры МО «Юкковско</w:t>
            </w:r>
            <w:r>
              <w:rPr>
                <w:rFonts w:ascii="Times New Roman" w:hAnsi="Times New Roman"/>
                <w:sz w:val="28"/>
                <w:szCs w:val="28"/>
              </w:rPr>
              <w:t>е сельское поселение</w:t>
            </w:r>
            <w:r w:rsidRPr="00765E2C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7EEB8E4F" w14:textId="77777777" w:rsidR="00613DC8" w:rsidRDefault="00613DC8" w:rsidP="00DD5A09">
            <w:pPr>
              <w:spacing w:after="0"/>
              <w:ind w:left="139"/>
              <w:rPr>
                <w:rFonts w:ascii="Times New Roman" w:hAnsi="Times New Roman"/>
                <w:sz w:val="28"/>
                <w:szCs w:val="28"/>
              </w:rPr>
            </w:pPr>
            <w:r w:rsidRPr="00765E2C">
              <w:rPr>
                <w:rFonts w:ascii="Times New Roman" w:hAnsi="Times New Roman"/>
                <w:sz w:val="28"/>
                <w:szCs w:val="28"/>
              </w:rPr>
              <w:t>П</w:t>
            </w:r>
            <w:r w:rsidRPr="00765E2C">
              <w:rPr>
                <w:rFonts w:ascii="Times New Roman" w:hAnsi="Times New Roman" w:cs="Times New Roman"/>
                <w:sz w:val="28"/>
                <w:szCs w:val="28"/>
              </w:rPr>
              <w:t>одпрограмма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  <w:p w14:paraId="2DBF5A8C" w14:textId="77777777" w:rsidR="00613DC8" w:rsidRPr="00765E2C" w:rsidRDefault="00613DC8" w:rsidP="00DD5A09">
            <w:pPr>
              <w:ind w:left="139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754B35">
              <w:rPr>
                <w:rFonts w:ascii="Times New Roman" w:eastAsia="Times New Roman" w:hAnsi="Times New Roman"/>
                <w:sz w:val="28"/>
                <w:szCs w:val="28"/>
              </w:rPr>
              <w:t>Проведение капитального ремонта многоквартирных домов, расположенных на территории МО «Юкковское сельское поселение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176D1" w14:textId="4FF6D142" w:rsidR="00613DC8" w:rsidRPr="002E6EEB" w:rsidRDefault="00613DC8" w:rsidP="00613D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F35F7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F35F7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EE1E" w14:textId="77777777" w:rsidR="00613DC8" w:rsidRPr="002E6EEB" w:rsidRDefault="00613DC8" w:rsidP="00DD5A09">
            <w:pPr>
              <w:tabs>
                <w:tab w:val="left" w:pos="1173"/>
              </w:tabs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613DC8" w:rsidRPr="0004602B" w14:paraId="51E1BDF4" w14:textId="77777777" w:rsidTr="008017A3">
        <w:trPr>
          <w:trHeight w:val="141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74A1C" w14:textId="77777777" w:rsidR="00613DC8" w:rsidRPr="008017A3" w:rsidRDefault="00613DC8" w:rsidP="008017A3">
            <w:pPr>
              <w:pStyle w:val="aa"/>
              <w:numPr>
                <w:ilvl w:val="0"/>
                <w:numId w:val="7"/>
              </w:numPr>
              <w:tabs>
                <w:tab w:val="left" w:pos="117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2F19C" w14:textId="77777777" w:rsidR="00613DC8" w:rsidRPr="002E6EEB" w:rsidRDefault="00613DC8" w:rsidP="00B40C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2F76">
              <w:rPr>
                <w:rFonts w:ascii="Times New Roman" w:eastAsia="Times New Roman" w:hAnsi="Times New Roman"/>
                <w:sz w:val="28"/>
                <w:szCs w:val="28"/>
              </w:rPr>
              <w:t>Муниципальная программа «Благоустройство территории МО «Юкковское сельское поселение»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B48F" w14:textId="77777777" w:rsidR="00613DC8" w:rsidRPr="002E6EEB" w:rsidRDefault="00613DC8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14:paraId="543A7EFB" w14:textId="77777777" w:rsidR="00613DC8" w:rsidRPr="002E6EEB" w:rsidRDefault="00613DC8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64364" w14:textId="6168F54B" w:rsidR="00613DC8" w:rsidRPr="002E6EEB" w:rsidRDefault="00613DC8" w:rsidP="00613D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F35F7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F35F7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35DC" w14:textId="77777777" w:rsidR="00613DC8" w:rsidRDefault="00613DC8" w:rsidP="00DD5A09">
            <w:pPr>
              <w:tabs>
                <w:tab w:val="left" w:pos="1173"/>
              </w:tabs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МО «Юкковское сельское поселение»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2CC30D4B" w14:textId="77777777" w:rsidR="00613DC8" w:rsidRPr="002E6EEB" w:rsidRDefault="00613DC8" w:rsidP="00DD5A09">
            <w:pPr>
              <w:tabs>
                <w:tab w:val="left" w:pos="1173"/>
              </w:tabs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966">
              <w:rPr>
                <w:rFonts w:ascii="Times New Roman" w:eastAsia="Times New Roman" w:hAnsi="Times New Roman"/>
                <w:sz w:val="28"/>
                <w:szCs w:val="28"/>
              </w:rPr>
              <w:t>МКУ МФЦ «Юкки»</w:t>
            </w:r>
          </w:p>
        </w:tc>
      </w:tr>
      <w:tr w:rsidR="00613DC8" w:rsidRPr="0004602B" w14:paraId="5CDB91D1" w14:textId="77777777" w:rsidTr="008017A3">
        <w:trPr>
          <w:trHeight w:val="153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10CF6" w14:textId="77777777" w:rsidR="00613DC8" w:rsidRPr="008017A3" w:rsidRDefault="00613DC8" w:rsidP="008017A3">
            <w:pPr>
              <w:pStyle w:val="aa"/>
              <w:numPr>
                <w:ilvl w:val="0"/>
                <w:numId w:val="7"/>
              </w:numPr>
              <w:tabs>
                <w:tab w:val="left" w:pos="117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B129B" w14:textId="77777777" w:rsidR="00613DC8" w:rsidRPr="00765E2C" w:rsidRDefault="00613DC8" w:rsidP="00B40CFD">
            <w:pPr>
              <w:tabs>
                <w:tab w:val="left" w:pos="11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1695">
              <w:rPr>
                <w:rFonts w:ascii="Times New Roman" w:eastAsia="Times New Roman" w:hAnsi="Times New Roman"/>
                <w:sz w:val="28"/>
                <w:szCs w:val="28"/>
              </w:rPr>
              <w:t xml:space="preserve">Муниципальная </w:t>
            </w:r>
            <w:proofErr w:type="gramStart"/>
            <w:r w:rsidRPr="00111695">
              <w:rPr>
                <w:rFonts w:ascii="Times New Roman" w:eastAsia="Times New Roman" w:hAnsi="Times New Roman"/>
                <w:sz w:val="28"/>
                <w:szCs w:val="28"/>
              </w:rPr>
              <w:t>программа  «</w:t>
            </w:r>
            <w:proofErr w:type="gramEnd"/>
            <w:r w:rsidRPr="00111695">
              <w:rPr>
                <w:rFonts w:ascii="Times New Roman" w:eastAsia="Times New Roman" w:hAnsi="Times New Roman"/>
                <w:sz w:val="28"/>
                <w:szCs w:val="28"/>
              </w:rPr>
              <w:t xml:space="preserve">Формирование комфортной городской среды на территории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МО</w:t>
            </w:r>
            <w:r w:rsidRPr="00111695">
              <w:rPr>
                <w:rFonts w:ascii="Times New Roman" w:eastAsia="Times New Roman" w:hAnsi="Times New Roman"/>
                <w:sz w:val="28"/>
                <w:szCs w:val="28"/>
              </w:rPr>
              <w:t xml:space="preserve"> «Юкковское сельское поселение» 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AAF6" w14:textId="77777777" w:rsidR="00613DC8" w:rsidRPr="00765E2C" w:rsidRDefault="00613DC8" w:rsidP="00DD5A09"/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C735D" w14:textId="607346F1" w:rsidR="00613DC8" w:rsidRPr="002E6EEB" w:rsidRDefault="00613DC8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F35F7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F35F7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8204" w14:textId="77777777" w:rsidR="00613DC8" w:rsidRDefault="00613DC8" w:rsidP="00DD5A09">
            <w:pPr>
              <w:tabs>
                <w:tab w:val="left" w:pos="1173"/>
              </w:tabs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6EEB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МО «Юкковское сельское поселение»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6DC29503" w14:textId="77777777" w:rsidR="00613DC8" w:rsidRPr="002E6EEB" w:rsidRDefault="00613DC8" w:rsidP="00DD5A09">
            <w:pPr>
              <w:tabs>
                <w:tab w:val="left" w:pos="1173"/>
              </w:tabs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2966">
              <w:rPr>
                <w:rFonts w:ascii="Times New Roman" w:eastAsia="Times New Roman" w:hAnsi="Times New Roman"/>
                <w:sz w:val="28"/>
                <w:szCs w:val="28"/>
              </w:rPr>
              <w:t>МКУ МФЦ «Юкки»</w:t>
            </w:r>
          </w:p>
        </w:tc>
      </w:tr>
      <w:tr w:rsidR="00613DC8" w:rsidRPr="0004602B" w14:paraId="399C6125" w14:textId="77777777" w:rsidTr="008017A3">
        <w:trPr>
          <w:trHeight w:val="110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5F755" w14:textId="77777777" w:rsidR="00613DC8" w:rsidRPr="008017A3" w:rsidRDefault="00613DC8" w:rsidP="008017A3">
            <w:pPr>
              <w:pStyle w:val="aa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E741C" w14:textId="77777777" w:rsidR="00613DC8" w:rsidRPr="00754B35" w:rsidRDefault="00613DC8" w:rsidP="00B40CFD">
            <w:pPr>
              <w:tabs>
                <w:tab w:val="left" w:pos="11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4B35">
              <w:rPr>
                <w:rFonts w:ascii="Times New Roman" w:eastAsia="Times New Roman" w:hAnsi="Times New Roman"/>
                <w:sz w:val="28"/>
                <w:szCs w:val="28"/>
              </w:rPr>
              <w:t>Муниципальная программа «Наша молодежь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364E" w14:textId="77777777" w:rsidR="00613DC8" w:rsidRPr="0004602B" w:rsidRDefault="00613DC8" w:rsidP="00DD5A09">
            <w:pPr>
              <w:pStyle w:val="Preformat"/>
              <w:tabs>
                <w:tab w:val="left" w:pos="1173"/>
              </w:tabs>
              <w:ind w:left="2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529E6" w14:textId="53F8D9D5" w:rsidR="00613DC8" w:rsidRPr="008017A3" w:rsidRDefault="00613DC8" w:rsidP="00613D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17A3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F35F7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8017A3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F35F7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350D" w14:textId="77777777" w:rsidR="008017A3" w:rsidRPr="008017A3" w:rsidRDefault="00613DC8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17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МО «Юкковское сельское поселение», </w:t>
            </w:r>
          </w:p>
          <w:p w14:paraId="2E70D4B1" w14:textId="77777777" w:rsidR="00613DC8" w:rsidRPr="008017A3" w:rsidRDefault="00613DC8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17A3">
              <w:rPr>
                <w:rFonts w:ascii="Times New Roman" w:eastAsia="Times New Roman" w:hAnsi="Times New Roman" w:cs="Times New Roman"/>
                <w:sz w:val="28"/>
                <w:szCs w:val="28"/>
              </w:rPr>
              <w:t>МКУ «МФЦ «Юкки»</w:t>
            </w:r>
          </w:p>
        </w:tc>
      </w:tr>
      <w:tr w:rsidR="00613DC8" w:rsidRPr="0004602B" w14:paraId="15FA4ADC" w14:textId="77777777" w:rsidTr="008017A3">
        <w:trPr>
          <w:trHeight w:val="362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79E4F" w14:textId="77777777" w:rsidR="00613DC8" w:rsidRPr="008017A3" w:rsidRDefault="00613DC8" w:rsidP="008017A3">
            <w:pPr>
              <w:pStyle w:val="aa"/>
              <w:numPr>
                <w:ilvl w:val="0"/>
                <w:numId w:val="7"/>
              </w:numPr>
              <w:tabs>
                <w:tab w:val="left" w:pos="117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11CAF" w14:textId="77777777" w:rsidR="00613DC8" w:rsidRPr="00275F32" w:rsidRDefault="00613DC8" w:rsidP="00B40CFD">
            <w:pPr>
              <w:tabs>
                <w:tab w:val="left" w:pos="11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5F32">
              <w:rPr>
                <w:rFonts w:ascii="Times New Roman" w:eastAsia="Times New Roman" w:hAnsi="Times New Roman"/>
                <w:sz w:val="28"/>
                <w:szCs w:val="28"/>
              </w:rPr>
              <w:t xml:space="preserve">Муниципальная программа «Развитие культуры и спорта в МО «Юкковское сельское поселение» 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3334" w14:textId="77777777" w:rsidR="00613DC8" w:rsidRPr="00275F32" w:rsidRDefault="00613DC8" w:rsidP="00DD5A09">
            <w:pPr>
              <w:pStyle w:val="Preformat"/>
              <w:tabs>
                <w:tab w:val="left" w:pos="1173"/>
              </w:tabs>
              <w:ind w:left="22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5F32">
              <w:rPr>
                <w:rFonts w:ascii="Times New Roman" w:hAnsi="Times New Roman"/>
                <w:sz w:val="28"/>
                <w:szCs w:val="28"/>
              </w:rPr>
              <w:t>Подпрограмма 1</w:t>
            </w:r>
          </w:p>
          <w:p w14:paraId="7BE70C42" w14:textId="77777777" w:rsidR="00613DC8" w:rsidRPr="00275F32" w:rsidRDefault="00613DC8" w:rsidP="00DD5A09">
            <w:pPr>
              <w:spacing w:after="0"/>
              <w:ind w:left="228"/>
              <w:rPr>
                <w:sz w:val="28"/>
                <w:szCs w:val="28"/>
              </w:rPr>
            </w:pPr>
            <w:r w:rsidRPr="00275F32">
              <w:rPr>
                <w:rFonts w:ascii="Times New Roman" w:eastAsia="Times New Roman" w:hAnsi="Times New Roman"/>
                <w:sz w:val="28"/>
                <w:szCs w:val="28"/>
              </w:rPr>
              <w:t xml:space="preserve">«Развитие культуры в МО «Юкковское сельское поселение» </w:t>
            </w:r>
          </w:p>
          <w:p w14:paraId="69CE2CEC" w14:textId="77777777" w:rsidR="00613DC8" w:rsidRDefault="00613DC8" w:rsidP="00DD5A09">
            <w:pPr>
              <w:spacing w:after="0"/>
              <w:ind w:left="228"/>
              <w:rPr>
                <w:rFonts w:ascii="Times New Roman" w:hAnsi="Times New Roman"/>
                <w:sz w:val="28"/>
                <w:szCs w:val="28"/>
              </w:rPr>
            </w:pPr>
          </w:p>
          <w:p w14:paraId="259E37C5" w14:textId="77777777" w:rsidR="00613DC8" w:rsidRPr="00275F32" w:rsidRDefault="00613DC8" w:rsidP="00DD5A09">
            <w:pPr>
              <w:spacing w:after="0"/>
              <w:ind w:left="228"/>
              <w:rPr>
                <w:rFonts w:ascii="Times New Roman" w:hAnsi="Times New Roman"/>
                <w:sz w:val="28"/>
                <w:szCs w:val="28"/>
              </w:rPr>
            </w:pPr>
            <w:r w:rsidRPr="00275F32">
              <w:rPr>
                <w:rFonts w:ascii="Times New Roman" w:hAnsi="Times New Roman"/>
                <w:sz w:val="28"/>
                <w:szCs w:val="28"/>
              </w:rPr>
              <w:t>П</w:t>
            </w:r>
            <w:r w:rsidRPr="00275F32">
              <w:rPr>
                <w:rFonts w:ascii="Times New Roman" w:hAnsi="Times New Roman" w:cs="Times New Roman"/>
                <w:sz w:val="28"/>
                <w:szCs w:val="28"/>
              </w:rPr>
              <w:t>одпрограмма</w:t>
            </w:r>
            <w:r w:rsidRPr="00275F32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  <w:p w14:paraId="41CE58D5" w14:textId="77777777" w:rsidR="00613DC8" w:rsidRPr="00275F32" w:rsidRDefault="00613DC8" w:rsidP="00DD5A09">
            <w:pPr>
              <w:spacing w:after="0"/>
              <w:ind w:left="228"/>
              <w:rPr>
                <w:sz w:val="28"/>
                <w:szCs w:val="28"/>
              </w:rPr>
            </w:pPr>
            <w:r w:rsidRPr="00275F32">
              <w:rPr>
                <w:rFonts w:ascii="Times New Roman" w:eastAsia="Times New Roman" w:hAnsi="Times New Roman"/>
                <w:sz w:val="28"/>
                <w:szCs w:val="28"/>
              </w:rPr>
              <w:t xml:space="preserve">«Развитие физической культуры 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массового </w:t>
            </w:r>
            <w:proofErr w:type="gramStart"/>
            <w:r w:rsidRPr="00275F32">
              <w:rPr>
                <w:rFonts w:ascii="Times New Roman" w:eastAsia="Times New Roman" w:hAnsi="Times New Roman"/>
                <w:sz w:val="28"/>
                <w:szCs w:val="28"/>
              </w:rPr>
              <w:t>спорта  в</w:t>
            </w:r>
            <w:proofErr w:type="gramEnd"/>
            <w:r w:rsidRPr="00275F32">
              <w:rPr>
                <w:rFonts w:ascii="Times New Roman" w:eastAsia="Times New Roman" w:hAnsi="Times New Roman"/>
                <w:sz w:val="28"/>
                <w:szCs w:val="28"/>
              </w:rPr>
              <w:t xml:space="preserve"> МО «Юкковское сельское поселение»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2BC2C" w14:textId="341B83A3" w:rsidR="00613DC8" w:rsidRPr="00275F32" w:rsidRDefault="00613DC8" w:rsidP="00613DC8">
            <w:pPr>
              <w:spacing w:after="0" w:line="240" w:lineRule="auto"/>
              <w:ind w:left="228"/>
              <w:jc w:val="center"/>
              <w:rPr>
                <w:rFonts w:ascii="Tahoma" w:eastAsia="Times New Roman" w:hAnsi="Tahoma" w:cs="Tahoma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 w:rsidR="00F35F77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-202</w:t>
            </w:r>
            <w:r w:rsidR="00F35F77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A0D3" w14:textId="77777777" w:rsidR="00613DC8" w:rsidRDefault="00613DC8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13DC8">
              <w:rPr>
                <w:rFonts w:ascii="Times New Roman" w:eastAsia="Times New Roman" w:hAnsi="Times New Roman"/>
                <w:sz w:val="28"/>
                <w:szCs w:val="28"/>
              </w:rPr>
              <w:t>Администрация МО «Юкковское сельское поселение»,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14:paraId="744BAB5F" w14:textId="77777777" w:rsidR="00613DC8" w:rsidRPr="00F12966" w:rsidRDefault="00613DC8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2966">
              <w:rPr>
                <w:rFonts w:ascii="Times New Roman" w:eastAsia="Times New Roman" w:hAnsi="Times New Roman"/>
                <w:sz w:val="28"/>
                <w:szCs w:val="28"/>
              </w:rPr>
              <w:t>МКУ МФЦ «Юкки»</w:t>
            </w:r>
          </w:p>
        </w:tc>
      </w:tr>
      <w:tr w:rsidR="00613DC8" w:rsidRPr="0004602B" w14:paraId="1CE2A86C" w14:textId="77777777" w:rsidTr="008017A3">
        <w:trPr>
          <w:trHeight w:val="170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68A67" w14:textId="77777777" w:rsidR="00613DC8" w:rsidRPr="008017A3" w:rsidRDefault="00613DC8" w:rsidP="008017A3">
            <w:pPr>
              <w:pStyle w:val="aa"/>
              <w:numPr>
                <w:ilvl w:val="0"/>
                <w:numId w:val="7"/>
              </w:numPr>
              <w:tabs>
                <w:tab w:val="left" w:pos="117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858E7" w14:textId="77777777" w:rsidR="00613DC8" w:rsidRPr="00111695" w:rsidRDefault="00613DC8" w:rsidP="00B40CFD">
            <w:pPr>
              <w:tabs>
                <w:tab w:val="left" w:pos="117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1695">
              <w:rPr>
                <w:rFonts w:ascii="Times New Roman" w:eastAsia="Times New Roman" w:hAnsi="Times New Roman"/>
                <w:sz w:val="28"/>
                <w:szCs w:val="28"/>
              </w:rPr>
              <w:t xml:space="preserve">Муниципальная </w:t>
            </w:r>
            <w:proofErr w:type="gramStart"/>
            <w:r w:rsidRPr="00111695">
              <w:rPr>
                <w:rFonts w:ascii="Times New Roman" w:eastAsia="Times New Roman" w:hAnsi="Times New Roman"/>
                <w:sz w:val="28"/>
                <w:szCs w:val="28"/>
              </w:rPr>
              <w:t>программа  «</w:t>
            </w:r>
            <w:proofErr w:type="gramEnd"/>
            <w:r w:rsidRPr="00111695">
              <w:rPr>
                <w:rFonts w:ascii="Times New Roman" w:eastAsia="Times New Roman" w:hAnsi="Times New Roman"/>
                <w:sz w:val="28"/>
                <w:szCs w:val="28"/>
              </w:rPr>
              <w:t xml:space="preserve">Дополнительные меры социальной поддержки населения в МО «Юкковское сельское поселение» 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5454" w14:textId="77777777" w:rsidR="00613DC8" w:rsidRPr="00275F32" w:rsidRDefault="00613DC8" w:rsidP="00DD5A09">
            <w:pPr>
              <w:pStyle w:val="Preformat"/>
              <w:tabs>
                <w:tab w:val="left" w:pos="1173"/>
              </w:tabs>
              <w:ind w:left="2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B267B" w14:textId="61E2C5EE" w:rsidR="00613DC8" w:rsidRPr="00275F32" w:rsidRDefault="00613DC8" w:rsidP="008017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 w:rsidR="00F35F77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-202</w:t>
            </w:r>
            <w:r w:rsidR="00F35F77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394A" w14:textId="77777777" w:rsidR="00613DC8" w:rsidRPr="00F12966" w:rsidRDefault="00613DC8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2966">
              <w:rPr>
                <w:rFonts w:ascii="Times New Roman" w:eastAsia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613DC8" w:rsidRPr="0004602B" w14:paraId="78A38CDF" w14:textId="77777777" w:rsidTr="00B40CFD">
        <w:trPr>
          <w:trHeight w:val="178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3F739" w14:textId="77777777" w:rsidR="00613DC8" w:rsidRPr="008017A3" w:rsidRDefault="00613DC8" w:rsidP="008017A3">
            <w:pPr>
              <w:pStyle w:val="aa"/>
              <w:numPr>
                <w:ilvl w:val="0"/>
                <w:numId w:val="7"/>
              </w:numPr>
              <w:tabs>
                <w:tab w:val="left" w:pos="117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02432" w14:textId="77777777" w:rsidR="00613DC8" w:rsidRPr="00935F16" w:rsidRDefault="00613DC8" w:rsidP="00DD5A09">
            <w:pPr>
              <w:tabs>
                <w:tab w:val="left" w:pos="11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5F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«Поддержка малого и среднего предпринимательства в </w:t>
            </w:r>
            <w:r w:rsidRPr="00935F16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муниципальном </w:t>
            </w:r>
            <w:proofErr w:type="gramStart"/>
            <w:r w:rsidRPr="00935F16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образовании  «</w:t>
            </w:r>
            <w:proofErr w:type="gramEnd"/>
            <w:r w:rsidRPr="00935F16"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>Юкков</w:t>
            </w:r>
            <w:r>
              <w:rPr>
                <w:rStyle w:val="ab"/>
                <w:rFonts w:ascii="Times New Roman" w:hAnsi="Times New Roman" w:cs="Times New Roman"/>
                <w:b w:val="0"/>
                <w:sz w:val="28"/>
                <w:szCs w:val="28"/>
              </w:rPr>
              <w:t xml:space="preserve">ское сельское поселение» 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4784" w14:textId="77777777" w:rsidR="00613DC8" w:rsidRPr="00275F32" w:rsidRDefault="00613DC8" w:rsidP="00DD5A09">
            <w:pPr>
              <w:pStyle w:val="Preformat"/>
              <w:tabs>
                <w:tab w:val="left" w:pos="1173"/>
              </w:tabs>
              <w:ind w:left="22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95304" w14:textId="208EECF7" w:rsidR="00613DC8" w:rsidRPr="00275F32" w:rsidRDefault="00613DC8" w:rsidP="008017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 w:rsidR="00F35F77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-202</w:t>
            </w:r>
            <w:r w:rsidR="00F35F77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A5E8" w14:textId="77777777" w:rsidR="00613DC8" w:rsidRPr="00F12966" w:rsidRDefault="00613DC8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12966">
              <w:rPr>
                <w:rFonts w:ascii="Times New Roman" w:eastAsia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  <w:tr w:rsidR="008017A3" w:rsidRPr="0004602B" w14:paraId="7AC1B923" w14:textId="77777777" w:rsidTr="00B40CFD">
        <w:trPr>
          <w:trHeight w:val="139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02DD0" w14:textId="77777777" w:rsidR="008017A3" w:rsidRDefault="008017A3" w:rsidP="00B40CFD">
            <w:pPr>
              <w:pStyle w:val="aa"/>
              <w:numPr>
                <w:ilvl w:val="0"/>
                <w:numId w:val="7"/>
              </w:numPr>
              <w:tabs>
                <w:tab w:val="left" w:pos="1173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A667E" w14:textId="77777777" w:rsidR="008017A3" w:rsidRPr="00935F16" w:rsidRDefault="008017A3" w:rsidP="00B40CFD">
            <w:pPr>
              <w:tabs>
                <w:tab w:val="left" w:pos="117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364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Pr="0096364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Безопасный город</w:t>
            </w:r>
            <w:r w:rsidRPr="0096364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МО</w:t>
            </w:r>
            <w:r w:rsidRPr="0096364B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«Юкковское сельское поселение»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D920" w14:textId="77777777" w:rsidR="008017A3" w:rsidRDefault="008017A3" w:rsidP="00DD5A09">
            <w:pPr>
              <w:pStyle w:val="Preformat"/>
              <w:tabs>
                <w:tab w:val="left" w:pos="1173"/>
              </w:tabs>
              <w:ind w:left="22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862F1" w14:textId="3057798E" w:rsidR="008017A3" w:rsidRDefault="008017A3" w:rsidP="008017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 w:rsidR="00F35F77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-202</w:t>
            </w:r>
            <w:r w:rsidR="00F35F77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6183" w14:textId="77777777" w:rsidR="008017A3" w:rsidRPr="00F12966" w:rsidRDefault="008017A3" w:rsidP="00DD5A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017A3">
              <w:rPr>
                <w:rFonts w:ascii="Times New Roman" w:eastAsia="Times New Roman" w:hAnsi="Times New Roman"/>
                <w:sz w:val="28"/>
                <w:szCs w:val="28"/>
              </w:rPr>
              <w:t>Администрация МО «Юкковское сельское поселение»</w:t>
            </w:r>
          </w:p>
        </w:tc>
      </w:tr>
    </w:tbl>
    <w:p w14:paraId="74E85D70" w14:textId="77777777"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5576EB" w14:textId="77777777" w:rsidR="0099784B" w:rsidRPr="00F12966" w:rsidRDefault="004078BF" w:rsidP="00F12966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____________</w:t>
      </w:r>
    </w:p>
    <w:sectPr w:rsidR="0099784B" w:rsidRPr="00F12966" w:rsidSect="00F12966">
      <w:pgSz w:w="16840" w:h="11900" w:orient="landscape"/>
      <w:pgMar w:top="851" w:right="1135" w:bottom="1555" w:left="1244" w:header="0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ED808" w14:textId="77777777" w:rsidR="006644DF" w:rsidRDefault="006644DF" w:rsidP="002C3073">
      <w:pPr>
        <w:spacing w:after="0" w:line="240" w:lineRule="auto"/>
      </w:pPr>
      <w:r>
        <w:separator/>
      </w:r>
    </w:p>
  </w:endnote>
  <w:endnote w:type="continuationSeparator" w:id="0">
    <w:p w14:paraId="7EBB03A2" w14:textId="77777777" w:rsidR="006644DF" w:rsidRDefault="006644DF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5378B" w14:textId="77777777" w:rsidR="006644DF" w:rsidRDefault="006644DF" w:rsidP="002C3073">
      <w:pPr>
        <w:spacing w:after="0" w:line="240" w:lineRule="auto"/>
      </w:pPr>
      <w:r>
        <w:separator/>
      </w:r>
    </w:p>
  </w:footnote>
  <w:footnote w:type="continuationSeparator" w:id="0">
    <w:p w14:paraId="6FBA2FA3" w14:textId="77777777" w:rsidR="006644DF" w:rsidRDefault="006644DF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7172"/>
      <w:docPartObj>
        <w:docPartGallery w:val="Page Numbers (Top of Page)"/>
        <w:docPartUnique/>
      </w:docPartObj>
    </w:sdtPr>
    <w:sdtEndPr/>
    <w:sdtContent>
      <w:p w14:paraId="221BD700" w14:textId="77777777" w:rsidR="002C3073" w:rsidRDefault="004E396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57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13F298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4711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D34C4"/>
    <w:multiLevelType w:val="hybridMultilevel"/>
    <w:tmpl w:val="EBAE0694"/>
    <w:lvl w:ilvl="0" w:tplc="8662BF8C">
      <w:start w:val="1"/>
      <w:numFmt w:val="decimal"/>
      <w:lvlText w:val="%1."/>
      <w:lvlJc w:val="left"/>
      <w:pPr>
        <w:ind w:left="1863" w:hanging="11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6FE48DF"/>
    <w:multiLevelType w:val="hybridMultilevel"/>
    <w:tmpl w:val="AEB8549C"/>
    <w:lvl w:ilvl="0" w:tplc="6ECAD9E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2943BE"/>
    <w:multiLevelType w:val="hybridMultilevel"/>
    <w:tmpl w:val="247C30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E85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A63A49"/>
    <w:multiLevelType w:val="hybridMultilevel"/>
    <w:tmpl w:val="7F10F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003BD2"/>
    <w:multiLevelType w:val="hybridMultilevel"/>
    <w:tmpl w:val="58228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57D79"/>
    <w:multiLevelType w:val="hybridMultilevel"/>
    <w:tmpl w:val="FA8A3DFA"/>
    <w:lvl w:ilvl="0" w:tplc="9D28822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8685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81006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79412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6197120">
    <w:abstractNumId w:val="1"/>
  </w:num>
  <w:num w:numId="5" w16cid:durableId="650141780">
    <w:abstractNumId w:val="0"/>
  </w:num>
  <w:num w:numId="6" w16cid:durableId="1767188629">
    <w:abstractNumId w:val="7"/>
  </w:num>
  <w:num w:numId="7" w16cid:durableId="296230677">
    <w:abstractNumId w:val="6"/>
  </w:num>
  <w:num w:numId="8" w16cid:durableId="495732389">
    <w:abstractNumId w:val="4"/>
  </w:num>
  <w:num w:numId="9" w16cid:durableId="493499583">
    <w:abstractNumId w:val="3"/>
  </w:num>
  <w:num w:numId="10" w16cid:durableId="19210614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02E4F"/>
    <w:rsid w:val="000036C5"/>
    <w:rsid w:val="00037B44"/>
    <w:rsid w:val="0006526F"/>
    <w:rsid w:val="0008452A"/>
    <w:rsid w:val="000A633E"/>
    <w:rsid w:val="000C6028"/>
    <w:rsid w:val="000D16F2"/>
    <w:rsid w:val="000D3DAA"/>
    <w:rsid w:val="0012327E"/>
    <w:rsid w:val="00175BC9"/>
    <w:rsid w:val="001D597A"/>
    <w:rsid w:val="001D5CBC"/>
    <w:rsid w:val="001E421A"/>
    <w:rsid w:val="002A24D5"/>
    <w:rsid w:val="002A7D99"/>
    <w:rsid w:val="002C3073"/>
    <w:rsid w:val="002E0005"/>
    <w:rsid w:val="00301643"/>
    <w:rsid w:val="003052FD"/>
    <w:rsid w:val="003206CB"/>
    <w:rsid w:val="00327720"/>
    <w:rsid w:val="003860AF"/>
    <w:rsid w:val="003E108D"/>
    <w:rsid w:val="0040691A"/>
    <w:rsid w:val="004078BF"/>
    <w:rsid w:val="00427A1F"/>
    <w:rsid w:val="004E396C"/>
    <w:rsid w:val="004E7882"/>
    <w:rsid w:val="005302EF"/>
    <w:rsid w:val="00543198"/>
    <w:rsid w:val="00562E59"/>
    <w:rsid w:val="005B5CF5"/>
    <w:rsid w:val="00603FD5"/>
    <w:rsid w:val="00613DC8"/>
    <w:rsid w:val="00642DB1"/>
    <w:rsid w:val="006644DF"/>
    <w:rsid w:val="0069159A"/>
    <w:rsid w:val="006A00C7"/>
    <w:rsid w:val="006D71DA"/>
    <w:rsid w:val="00751B39"/>
    <w:rsid w:val="0075511A"/>
    <w:rsid w:val="00780AF5"/>
    <w:rsid w:val="007B3A49"/>
    <w:rsid w:val="007B3F7F"/>
    <w:rsid w:val="007B6036"/>
    <w:rsid w:val="007C2497"/>
    <w:rsid w:val="008017A3"/>
    <w:rsid w:val="008313FF"/>
    <w:rsid w:val="008363D1"/>
    <w:rsid w:val="008B03BB"/>
    <w:rsid w:val="008B0B1F"/>
    <w:rsid w:val="0096595B"/>
    <w:rsid w:val="0099784B"/>
    <w:rsid w:val="009B57D8"/>
    <w:rsid w:val="009D549D"/>
    <w:rsid w:val="00A0782C"/>
    <w:rsid w:val="00A126C9"/>
    <w:rsid w:val="00A73CC8"/>
    <w:rsid w:val="00A91F88"/>
    <w:rsid w:val="00AB59B7"/>
    <w:rsid w:val="00AC3B15"/>
    <w:rsid w:val="00AF5F73"/>
    <w:rsid w:val="00B06993"/>
    <w:rsid w:val="00B40CFD"/>
    <w:rsid w:val="00B62CCA"/>
    <w:rsid w:val="00B9795F"/>
    <w:rsid w:val="00BA0B99"/>
    <w:rsid w:val="00BA4C1B"/>
    <w:rsid w:val="00C5205E"/>
    <w:rsid w:val="00C7262A"/>
    <w:rsid w:val="00CC226C"/>
    <w:rsid w:val="00D03B22"/>
    <w:rsid w:val="00D5308D"/>
    <w:rsid w:val="00D57ABA"/>
    <w:rsid w:val="00DA6711"/>
    <w:rsid w:val="00DB577E"/>
    <w:rsid w:val="00DC1FD6"/>
    <w:rsid w:val="00E2781E"/>
    <w:rsid w:val="00E34C24"/>
    <w:rsid w:val="00E74245"/>
    <w:rsid w:val="00EE51A6"/>
    <w:rsid w:val="00F103A9"/>
    <w:rsid w:val="00F12966"/>
    <w:rsid w:val="00F35F77"/>
    <w:rsid w:val="00F4216B"/>
    <w:rsid w:val="00F668B5"/>
    <w:rsid w:val="00F73840"/>
    <w:rsid w:val="00FA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8764F"/>
  <w15:docId w15:val="{DE679028-6F84-4DD5-922A-2786E33C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styleId="a9">
    <w:name w:val="Hyperlink"/>
    <w:basedOn w:val="a0"/>
    <w:semiHidden/>
    <w:unhideWhenUsed/>
    <w:rsid w:val="00543198"/>
    <w:rPr>
      <w:color w:val="0066CC"/>
      <w:u w:val="single"/>
    </w:rPr>
  </w:style>
  <w:style w:type="paragraph" w:customStyle="1" w:styleId="ConsPlusNormal">
    <w:name w:val="ConsPlusNormal"/>
    <w:rsid w:val="005431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locked/>
    <w:rsid w:val="005431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198"/>
    <w:pPr>
      <w:widowControl w:val="0"/>
      <w:shd w:val="clear" w:color="auto" w:fill="FFFFFF"/>
      <w:spacing w:after="780" w:line="274" w:lineRule="exac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 + 9"/>
    <w:aliases w:val="5 pt"/>
    <w:basedOn w:val="a0"/>
    <w:rsid w:val="005431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F12966"/>
    <w:pPr>
      <w:ind w:left="720"/>
      <w:contextualSpacing/>
    </w:pPr>
    <w:rPr>
      <w:rFonts w:eastAsiaTheme="minorHAnsi"/>
      <w:lang w:eastAsia="en-US"/>
    </w:rPr>
  </w:style>
  <w:style w:type="paragraph" w:customStyle="1" w:styleId="Preformat">
    <w:name w:val="Preformat"/>
    <w:link w:val="Preformat0"/>
    <w:rsid w:val="00F1296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reformat0">
    <w:name w:val="Preformat Знак"/>
    <w:basedOn w:val="a0"/>
    <w:link w:val="Preformat"/>
    <w:rsid w:val="00F12966"/>
    <w:rPr>
      <w:rFonts w:ascii="Courier New" w:eastAsia="Times New Roman" w:hAnsi="Courier New" w:cs="Times New Roman"/>
      <w:sz w:val="20"/>
      <w:szCs w:val="20"/>
    </w:rPr>
  </w:style>
  <w:style w:type="character" w:styleId="ab">
    <w:name w:val="Strong"/>
    <w:basedOn w:val="a0"/>
    <w:qFormat/>
    <w:rsid w:val="00F129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1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B2B58-222A-46A1-8A98-F8596B4E2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34</TotalTime>
  <Pages>6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7</cp:revision>
  <cp:lastPrinted>2023-10-31T12:04:00Z</cp:lastPrinted>
  <dcterms:created xsi:type="dcterms:W3CDTF">2022-11-11T11:08:00Z</dcterms:created>
  <dcterms:modified xsi:type="dcterms:W3CDTF">2023-11-01T12:51:00Z</dcterms:modified>
</cp:coreProperties>
</file>