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B3B3FC" w14:textId="427A8E6B" w:rsidR="005561B1" w:rsidRPr="005561B1" w:rsidRDefault="005561B1" w:rsidP="005561B1">
      <w:pPr>
        <w:spacing w:after="0" w:line="20" w:lineRule="atLeast"/>
        <w:ind w:right="-567"/>
        <w:rPr>
          <w:rFonts w:ascii="Times New Roman" w:hAnsi="Times New Roman" w:cs="Times New Roman"/>
          <w:noProof/>
          <w:sz w:val="24"/>
          <w:szCs w:val="24"/>
        </w:rPr>
      </w:pPr>
      <w:r>
        <w:rPr>
          <w:noProof/>
          <w:sz w:val="24"/>
          <w:szCs w:val="24"/>
        </w:rPr>
        <w:t xml:space="preserve">                                                                                                                                                  </w:t>
      </w:r>
      <w:r w:rsidRPr="005561B1">
        <w:rPr>
          <w:rFonts w:ascii="Times New Roman" w:hAnsi="Times New Roman" w:cs="Times New Roman"/>
          <w:noProof/>
          <w:sz w:val="24"/>
          <w:szCs w:val="24"/>
        </w:rPr>
        <w:t>идентификатор</w:t>
      </w:r>
    </w:p>
    <w:p w14:paraId="13BEA957" w14:textId="199AA4DF" w:rsidR="00DA7B12" w:rsidRPr="005561B1" w:rsidRDefault="005561B1" w:rsidP="0006526F">
      <w:pPr>
        <w:spacing w:after="0" w:line="20" w:lineRule="atLeast"/>
        <w:ind w:left="-709" w:right="-567"/>
        <w:jc w:val="center"/>
        <w:rPr>
          <w:rFonts w:ascii="Times New Roman" w:eastAsiaTheme="minorHAnsi" w:hAnsi="Times New Roman" w:cs="Times New Roman"/>
          <w:noProof/>
          <w:sz w:val="28"/>
          <w:szCs w:val="28"/>
        </w:rPr>
      </w:pPr>
      <w:r w:rsidRPr="005561B1">
        <w:rPr>
          <w:noProof/>
          <w:sz w:val="28"/>
          <w:szCs w:val="28"/>
        </w:rPr>
        <w:t>ГЕРБ</w:t>
      </w:r>
    </w:p>
    <w:p w14:paraId="766E11D5" w14:textId="2DEA6202" w:rsidR="00F668B5" w:rsidRPr="00F668B5" w:rsidRDefault="00F668B5" w:rsidP="0006526F">
      <w:pPr>
        <w:spacing w:after="0" w:line="20" w:lineRule="atLeast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  <w:r w:rsidRPr="00F668B5">
        <w:rPr>
          <w:rFonts w:ascii="Arial" w:eastAsiaTheme="minorHAnsi" w:hAnsi="Arial" w:cs="Arial"/>
          <w:sz w:val="24"/>
          <w:szCs w:val="18"/>
          <w:lang w:eastAsia="en-US"/>
        </w:rPr>
        <w:t>Муниципальное образование</w:t>
      </w:r>
    </w:p>
    <w:p w14:paraId="77AF0BD7" w14:textId="77777777" w:rsidR="00F668B5" w:rsidRPr="00F668B5" w:rsidRDefault="00F668B5" w:rsidP="0006526F">
      <w:pPr>
        <w:spacing w:after="0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  <w:r w:rsidRPr="00F668B5">
        <w:rPr>
          <w:rFonts w:ascii="Arial" w:eastAsiaTheme="minorHAnsi" w:hAnsi="Arial" w:cs="Arial"/>
          <w:sz w:val="28"/>
          <w:szCs w:val="18"/>
          <w:lang w:eastAsia="en-US"/>
        </w:rPr>
        <w:t>«Юкковское сельское поселение»</w:t>
      </w:r>
    </w:p>
    <w:p w14:paraId="116633DD" w14:textId="77777777" w:rsidR="00F668B5" w:rsidRPr="00F668B5" w:rsidRDefault="00F668B5" w:rsidP="0006526F">
      <w:pPr>
        <w:spacing w:after="0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  <w:r w:rsidRPr="00F668B5">
        <w:rPr>
          <w:rFonts w:ascii="Arial" w:eastAsiaTheme="minorHAnsi" w:hAnsi="Arial" w:cs="Arial"/>
          <w:sz w:val="24"/>
          <w:szCs w:val="18"/>
          <w:lang w:eastAsia="en-US"/>
        </w:rPr>
        <w:t>Всеволожского муниципального района Ленинградской области</w:t>
      </w:r>
    </w:p>
    <w:p w14:paraId="18E06966" w14:textId="77777777" w:rsidR="00F668B5" w:rsidRPr="00F668B5" w:rsidRDefault="00F668B5" w:rsidP="0006526F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</w:p>
    <w:p w14:paraId="743825CC" w14:textId="77777777" w:rsidR="00F668B5" w:rsidRPr="00F668B5" w:rsidRDefault="00F668B5" w:rsidP="0006526F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pacing w:val="80"/>
          <w:sz w:val="28"/>
          <w:szCs w:val="18"/>
          <w:lang w:eastAsia="en-US"/>
        </w:rPr>
      </w:pPr>
      <w:r w:rsidRPr="00F668B5">
        <w:rPr>
          <w:rFonts w:ascii="Arial" w:eastAsiaTheme="minorHAnsi" w:hAnsi="Arial" w:cs="Arial"/>
          <w:spacing w:val="80"/>
          <w:sz w:val="28"/>
          <w:szCs w:val="18"/>
          <w:lang w:eastAsia="en-US"/>
        </w:rPr>
        <w:t>АДМИНИСТРАЦИЯ</w:t>
      </w:r>
    </w:p>
    <w:p w14:paraId="290F08B5" w14:textId="77777777" w:rsidR="00F668B5" w:rsidRPr="00F668B5" w:rsidRDefault="00F668B5" w:rsidP="0006526F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b/>
          <w:spacing w:val="40"/>
          <w:sz w:val="28"/>
          <w:szCs w:val="18"/>
          <w:lang w:eastAsia="en-US"/>
        </w:rPr>
      </w:pPr>
    </w:p>
    <w:p w14:paraId="40CDDC80" w14:textId="77777777" w:rsidR="00F668B5" w:rsidRPr="00F668B5" w:rsidRDefault="00E74245" w:rsidP="0006526F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pacing w:val="80"/>
          <w:sz w:val="40"/>
          <w:szCs w:val="18"/>
          <w:lang w:eastAsia="en-US"/>
        </w:rPr>
      </w:pPr>
      <w:r>
        <w:rPr>
          <w:rFonts w:ascii="Arial" w:eastAsiaTheme="minorHAnsi" w:hAnsi="Arial" w:cs="Arial"/>
          <w:spacing w:val="80"/>
          <w:sz w:val="40"/>
          <w:szCs w:val="18"/>
          <w:lang w:eastAsia="en-US"/>
        </w:rPr>
        <w:t>ПОСТАНОВЛЕНИЕ</w:t>
      </w:r>
    </w:p>
    <w:p w14:paraId="3490DEB0" w14:textId="77777777" w:rsidR="00F668B5" w:rsidRPr="00F668B5" w:rsidRDefault="00F668B5" w:rsidP="0006526F">
      <w:pPr>
        <w:spacing w:after="0" w:line="240" w:lineRule="auto"/>
        <w:ind w:left="-709" w:right="-567"/>
        <w:rPr>
          <w:rFonts w:ascii="Arial" w:eastAsiaTheme="minorHAnsi" w:hAnsi="Arial" w:cs="Arial"/>
          <w:sz w:val="44"/>
          <w:szCs w:val="18"/>
          <w:lang w:eastAsia="en-US"/>
        </w:rPr>
      </w:pPr>
    </w:p>
    <w:p w14:paraId="2D8637C0" w14:textId="21E135B4" w:rsidR="00FD2661" w:rsidRPr="00F668B5" w:rsidRDefault="00F668B5" w:rsidP="00FD2661">
      <w:pPr>
        <w:spacing w:after="0"/>
        <w:ind w:left="-709" w:right="-567" w:firstLine="425"/>
        <w:rPr>
          <w:rFonts w:ascii="Arial" w:eastAsiaTheme="minorHAnsi" w:hAnsi="Arial" w:cs="Arial"/>
          <w:sz w:val="28"/>
          <w:szCs w:val="18"/>
          <w:lang w:eastAsia="en-US"/>
        </w:rPr>
      </w:pPr>
      <w:r w:rsidRPr="00F668B5">
        <w:rPr>
          <w:rFonts w:ascii="Arial" w:eastAsiaTheme="minorHAnsi" w:hAnsi="Arial" w:cs="Arial"/>
          <w:sz w:val="28"/>
          <w:szCs w:val="18"/>
          <w:lang w:eastAsia="en-US"/>
        </w:rPr>
        <w:t xml:space="preserve">     </w:t>
      </w:r>
      <w:r w:rsidR="00FD2661" w:rsidRPr="00F668B5">
        <w:rPr>
          <w:rFonts w:ascii="Arial" w:eastAsiaTheme="minorHAnsi" w:hAnsi="Arial" w:cs="Arial"/>
          <w:sz w:val="28"/>
          <w:szCs w:val="18"/>
          <w:lang w:eastAsia="en-US"/>
        </w:rPr>
        <w:t xml:space="preserve"> </w:t>
      </w:r>
      <w:r w:rsidR="00FD2661" w:rsidRPr="005561B1">
        <w:rPr>
          <w:rFonts w:ascii="Times New Roman" w:eastAsiaTheme="minorHAnsi" w:hAnsi="Times New Roman" w:cs="Times New Roman"/>
          <w:sz w:val="28"/>
          <w:szCs w:val="18"/>
          <w:lang w:eastAsia="en-US"/>
        </w:rPr>
        <w:t>___</w:t>
      </w:r>
      <w:r w:rsidR="005561B1" w:rsidRPr="005561B1">
        <w:rPr>
          <w:rFonts w:ascii="Times New Roman" w:eastAsiaTheme="minorHAnsi" w:hAnsi="Times New Roman" w:cs="Times New Roman"/>
          <w:sz w:val="28"/>
          <w:szCs w:val="18"/>
          <w:u w:val="single"/>
          <w:lang w:eastAsia="en-US"/>
        </w:rPr>
        <w:t>01.11.2023</w:t>
      </w:r>
      <w:r w:rsidR="00FD2661" w:rsidRPr="005561B1">
        <w:rPr>
          <w:rFonts w:ascii="Times New Roman" w:eastAsiaTheme="minorHAnsi" w:hAnsi="Times New Roman" w:cs="Times New Roman"/>
          <w:sz w:val="28"/>
          <w:szCs w:val="18"/>
          <w:lang w:eastAsia="en-US"/>
        </w:rPr>
        <w:t xml:space="preserve">______ </w:t>
      </w:r>
      <w:r w:rsidR="00FD2661" w:rsidRPr="005561B1">
        <w:rPr>
          <w:rFonts w:ascii="Times New Roman" w:eastAsiaTheme="minorHAnsi" w:hAnsi="Times New Roman" w:cs="Times New Roman"/>
          <w:sz w:val="28"/>
          <w:szCs w:val="18"/>
          <w:lang w:eastAsia="en-US"/>
        </w:rPr>
        <w:tab/>
      </w:r>
      <w:r w:rsidR="00FD2661" w:rsidRPr="00F668B5">
        <w:rPr>
          <w:rFonts w:ascii="Arial" w:eastAsiaTheme="minorHAnsi" w:hAnsi="Arial" w:cs="Arial"/>
          <w:sz w:val="28"/>
          <w:szCs w:val="18"/>
          <w:lang w:eastAsia="en-US"/>
        </w:rPr>
        <w:tab/>
      </w:r>
      <w:r w:rsidR="00FD2661" w:rsidRPr="00F668B5">
        <w:rPr>
          <w:rFonts w:ascii="Arial" w:eastAsiaTheme="minorHAnsi" w:hAnsi="Arial" w:cs="Arial"/>
          <w:sz w:val="28"/>
          <w:szCs w:val="18"/>
          <w:lang w:eastAsia="en-US"/>
        </w:rPr>
        <w:tab/>
      </w:r>
      <w:r w:rsidR="00FD2661" w:rsidRPr="00F668B5">
        <w:rPr>
          <w:rFonts w:ascii="Arial" w:eastAsiaTheme="minorHAnsi" w:hAnsi="Arial" w:cs="Arial"/>
          <w:sz w:val="28"/>
          <w:szCs w:val="18"/>
          <w:lang w:eastAsia="en-US"/>
        </w:rPr>
        <w:tab/>
      </w:r>
      <w:r w:rsidR="00FD2661" w:rsidRPr="00F668B5">
        <w:rPr>
          <w:rFonts w:ascii="Arial" w:eastAsiaTheme="minorHAnsi" w:hAnsi="Arial" w:cs="Arial"/>
          <w:sz w:val="28"/>
          <w:szCs w:val="18"/>
          <w:lang w:eastAsia="en-US"/>
        </w:rPr>
        <w:tab/>
      </w:r>
      <w:r w:rsidR="00FD2661">
        <w:rPr>
          <w:rFonts w:ascii="Arial" w:eastAsiaTheme="minorHAnsi" w:hAnsi="Arial" w:cs="Arial"/>
          <w:sz w:val="28"/>
          <w:szCs w:val="18"/>
          <w:lang w:eastAsia="en-US"/>
        </w:rPr>
        <w:tab/>
      </w:r>
      <w:r w:rsidR="00FD2661" w:rsidRPr="00F668B5">
        <w:rPr>
          <w:rFonts w:ascii="Arial" w:eastAsiaTheme="minorHAnsi" w:hAnsi="Arial" w:cs="Arial"/>
          <w:sz w:val="28"/>
          <w:szCs w:val="18"/>
          <w:lang w:eastAsia="en-US"/>
        </w:rPr>
        <w:tab/>
      </w:r>
      <w:r w:rsidR="005561B1">
        <w:rPr>
          <w:rFonts w:ascii="Arial" w:eastAsiaTheme="minorHAnsi" w:hAnsi="Arial" w:cs="Arial"/>
          <w:sz w:val="28"/>
          <w:szCs w:val="18"/>
          <w:lang w:eastAsia="en-US"/>
        </w:rPr>
        <w:t xml:space="preserve">              </w:t>
      </w:r>
      <w:r w:rsidR="00FD2661" w:rsidRPr="005561B1">
        <w:rPr>
          <w:rFonts w:ascii="Times New Roman" w:eastAsiaTheme="minorHAnsi" w:hAnsi="Times New Roman" w:cs="Times New Roman"/>
          <w:sz w:val="28"/>
          <w:szCs w:val="18"/>
          <w:lang w:eastAsia="en-US"/>
        </w:rPr>
        <w:t>№ __</w:t>
      </w:r>
      <w:r w:rsidR="005561B1" w:rsidRPr="005561B1">
        <w:rPr>
          <w:rFonts w:ascii="Times New Roman" w:eastAsiaTheme="minorHAnsi" w:hAnsi="Times New Roman" w:cs="Times New Roman"/>
          <w:sz w:val="28"/>
          <w:szCs w:val="18"/>
          <w:u w:val="single"/>
          <w:lang w:eastAsia="en-US"/>
        </w:rPr>
        <w:t>347</w:t>
      </w:r>
      <w:r w:rsidR="00FD2661" w:rsidRPr="005561B1">
        <w:rPr>
          <w:rFonts w:ascii="Times New Roman" w:eastAsiaTheme="minorHAnsi" w:hAnsi="Times New Roman" w:cs="Times New Roman"/>
          <w:sz w:val="28"/>
          <w:szCs w:val="18"/>
          <w:lang w:eastAsia="en-US"/>
        </w:rPr>
        <w:t>____</w:t>
      </w:r>
    </w:p>
    <w:p w14:paraId="11159B31" w14:textId="77777777" w:rsidR="00FD2661" w:rsidRPr="00F668B5" w:rsidRDefault="00FD2661" w:rsidP="00FD2661">
      <w:pPr>
        <w:spacing w:after="0"/>
        <w:ind w:left="-709" w:right="-567"/>
        <w:rPr>
          <w:rFonts w:ascii="Arial" w:eastAsiaTheme="minorHAnsi" w:hAnsi="Arial" w:cs="Arial"/>
          <w:sz w:val="28"/>
          <w:szCs w:val="18"/>
          <w:lang w:eastAsia="en-US"/>
        </w:rPr>
      </w:pPr>
      <w:r w:rsidRPr="00F668B5">
        <w:rPr>
          <w:rFonts w:ascii="Arial" w:eastAsiaTheme="minorHAnsi" w:hAnsi="Arial" w:cs="Arial"/>
          <w:sz w:val="28"/>
          <w:szCs w:val="18"/>
          <w:lang w:eastAsia="en-US"/>
        </w:rPr>
        <w:t xml:space="preserve">          </w:t>
      </w:r>
      <w:r w:rsidRPr="00F668B5">
        <w:rPr>
          <w:rFonts w:ascii="Arial" w:eastAsiaTheme="minorHAnsi" w:hAnsi="Arial" w:cs="Arial"/>
          <w:sz w:val="24"/>
          <w:szCs w:val="18"/>
          <w:lang w:eastAsia="en-US"/>
        </w:rPr>
        <w:tab/>
      </w:r>
      <w:r w:rsidRPr="00F668B5">
        <w:rPr>
          <w:rFonts w:ascii="Arial" w:eastAsiaTheme="minorHAnsi" w:hAnsi="Arial" w:cs="Arial"/>
          <w:szCs w:val="18"/>
          <w:lang w:eastAsia="en-US"/>
        </w:rPr>
        <w:t xml:space="preserve">     д. Юкки</w:t>
      </w:r>
    </w:p>
    <w:p w14:paraId="3FC7A916" w14:textId="78033146" w:rsidR="00B27C49" w:rsidRPr="00B27C49" w:rsidRDefault="00B27C49" w:rsidP="00FD2661">
      <w:pPr>
        <w:spacing w:after="0"/>
        <w:ind w:left="-709" w:right="-567" w:firstLine="425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252"/>
      </w:tblGrid>
      <w:tr w:rsidR="001A00DD" w:rsidRPr="00E55825" w14:paraId="5F76F7E1" w14:textId="77777777" w:rsidTr="008865CD">
        <w:trPr>
          <w:trHeight w:val="2014"/>
        </w:trPr>
        <w:tc>
          <w:tcPr>
            <w:tcW w:w="5252" w:type="dxa"/>
          </w:tcPr>
          <w:p w14:paraId="328EF80C" w14:textId="69018129" w:rsidR="009728A3" w:rsidRPr="008865CD" w:rsidRDefault="008865CD" w:rsidP="008865CD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ab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>«</w:t>
            </w:r>
            <w:r w:rsidRPr="008865CD">
              <w:rPr>
                <w:rStyle w:val="ab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>Об орга</w:t>
            </w:r>
            <w:r>
              <w:rPr>
                <w:rStyle w:val="ab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 xml:space="preserve">низации работы по рассмотрению </w:t>
            </w:r>
            <w:r w:rsidRPr="008865CD">
              <w:rPr>
                <w:rStyle w:val="ab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>обращений контролируемых лиц, поступивших в подсистему досудебного обжалования</w:t>
            </w:r>
            <w:r>
              <w:rPr>
                <w:rStyle w:val="ab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>»</w:t>
            </w:r>
          </w:p>
          <w:p w14:paraId="7AA322B2" w14:textId="5D0AC56B" w:rsidR="001A00DD" w:rsidRPr="00E55825" w:rsidRDefault="001A00DD" w:rsidP="00A52AAE">
            <w:pPr>
              <w:pStyle w:val="aa"/>
              <w:jc w:val="both"/>
            </w:pPr>
          </w:p>
        </w:tc>
      </w:tr>
    </w:tbl>
    <w:p w14:paraId="18902233" w14:textId="3B0AE7DC" w:rsidR="008865CD" w:rsidRPr="002B7743" w:rsidRDefault="008865CD" w:rsidP="00DA7B1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B7743">
        <w:rPr>
          <w:rFonts w:ascii="Times New Roman" w:hAnsi="Times New Roman"/>
          <w:sz w:val="28"/>
          <w:szCs w:val="28"/>
        </w:rPr>
        <w:t>В целях координации и обеспечения работы по рассмотрению обращений контролируемых лиц, в рамках досудебного обжалования, в соответствии</w:t>
      </w:r>
      <w:r w:rsidRPr="002B7743">
        <w:rPr>
          <w:rFonts w:ascii="Times New Roman" w:hAnsi="Times New Roman"/>
          <w:sz w:val="28"/>
          <w:szCs w:val="28"/>
        </w:rPr>
        <w:br/>
        <w:t xml:space="preserve">с требованиями Федерального закона </w:t>
      </w:r>
      <w:bookmarkStart w:id="0" w:name="_Hlk149229881"/>
      <w:r w:rsidRPr="002B7743">
        <w:rPr>
          <w:rFonts w:ascii="Times New Roman" w:hAnsi="Times New Roman"/>
          <w:sz w:val="28"/>
          <w:szCs w:val="28"/>
        </w:rPr>
        <w:t>от 31</w:t>
      </w:r>
      <w:r>
        <w:rPr>
          <w:rFonts w:ascii="Times New Roman" w:hAnsi="Times New Roman"/>
          <w:sz w:val="28"/>
          <w:szCs w:val="28"/>
        </w:rPr>
        <w:t>.07.</w:t>
      </w:r>
      <w:r w:rsidRPr="002B7743">
        <w:rPr>
          <w:rFonts w:ascii="Times New Roman" w:hAnsi="Times New Roman"/>
          <w:sz w:val="28"/>
          <w:szCs w:val="28"/>
        </w:rPr>
        <w:t>2020</w:t>
      </w:r>
      <w:r>
        <w:rPr>
          <w:rFonts w:ascii="Times New Roman" w:hAnsi="Times New Roman"/>
          <w:sz w:val="28"/>
          <w:szCs w:val="28"/>
        </w:rPr>
        <w:t xml:space="preserve"> </w:t>
      </w:r>
      <w:r w:rsidRPr="002B7743">
        <w:rPr>
          <w:rFonts w:ascii="Times New Roman" w:hAnsi="Times New Roman"/>
          <w:sz w:val="28"/>
          <w:szCs w:val="28"/>
        </w:rPr>
        <w:t>№ 248-ФЗ</w:t>
      </w:r>
      <w:r w:rsidRPr="002B7743">
        <w:rPr>
          <w:rFonts w:ascii="Times New Roman" w:hAnsi="Times New Roman"/>
          <w:sz w:val="28"/>
          <w:szCs w:val="28"/>
        </w:rPr>
        <w:br/>
        <w:t xml:space="preserve">«О государственном контроле (надзоре) и муниципальном контроле </w:t>
      </w:r>
      <w:r>
        <w:rPr>
          <w:rFonts w:ascii="Times New Roman" w:hAnsi="Times New Roman"/>
          <w:sz w:val="28"/>
          <w:szCs w:val="28"/>
        </w:rPr>
        <w:br/>
      </w:r>
      <w:r w:rsidRPr="002B7743">
        <w:rPr>
          <w:rFonts w:ascii="Times New Roman" w:hAnsi="Times New Roman"/>
          <w:sz w:val="28"/>
          <w:szCs w:val="28"/>
        </w:rPr>
        <w:t>в Российской Федерации»</w:t>
      </w:r>
      <w:bookmarkEnd w:id="0"/>
      <w:r>
        <w:rPr>
          <w:rFonts w:ascii="Times New Roman" w:hAnsi="Times New Roman"/>
          <w:sz w:val="28"/>
          <w:szCs w:val="28"/>
        </w:rPr>
        <w:t>, п</w:t>
      </w:r>
      <w:r w:rsidRPr="005B2681">
        <w:rPr>
          <w:rFonts w:ascii="Times New Roman" w:hAnsi="Times New Roman"/>
          <w:sz w:val="28"/>
          <w:szCs w:val="28"/>
        </w:rPr>
        <w:t>остановлени</w:t>
      </w:r>
      <w:r>
        <w:rPr>
          <w:rFonts w:ascii="Times New Roman" w:hAnsi="Times New Roman"/>
          <w:sz w:val="28"/>
          <w:szCs w:val="28"/>
        </w:rPr>
        <w:t>я</w:t>
      </w:r>
      <w:r w:rsidRPr="005B268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</w:t>
      </w:r>
      <w:r w:rsidRPr="005B2681">
        <w:rPr>
          <w:rFonts w:ascii="Times New Roman" w:hAnsi="Times New Roman"/>
          <w:sz w:val="28"/>
          <w:szCs w:val="28"/>
        </w:rPr>
        <w:t xml:space="preserve">равительства Российской Федерации от 10.03.2022 № 336 «Об особенностях организации </w:t>
      </w:r>
      <w:r>
        <w:rPr>
          <w:rFonts w:ascii="Times New Roman" w:hAnsi="Times New Roman"/>
          <w:sz w:val="28"/>
          <w:szCs w:val="28"/>
        </w:rPr>
        <w:br/>
      </w:r>
      <w:r w:rsidRPr="005B2681">
        <w:rPr>
          <w:rFonts w:ascii="Times New Roman" w:hAnsi="Times New Roman"/>
          <w:sz w:val="28"/>
          <w:szCs w:val="28"/>
        </w:rPr>
        <w:t>и осуществления государственного контроля (надзора), муниципального контроля»</w:t>
      </w:r>
      <w:r>
        <w:rPr>
          <w:rFonts w:ascii="Times New Roman" w:hAnsi="Times New Roman"/>
          <w:sz w:val="28"/>
          <w:szCs w:val="28"/>
        </w:rPr>
        <w:t xml:space="preserve">, </w:t>
      </w:r>
      <w:r w:rsidRPr="00F02CF7">
        <w:rPr>
          <w:rFonts w:ascii="Times New Roman" w:hAnsi="Times New Roman"/>
          <w:sz w:val="28"/>
          <w:szCs w:val="28"/>
        </w:rPr>
        <w:t>постановлени</w:t>
      </w:r>
      <w:r>
        <w:rPr>
          <w:rFonts w:ascii="Times New Roman" w:hAnsi="Times New Roman"/>
          <w:sz w:val="28"/>
          <w:szCs w:val="28"/>
        </w:rPr>
        <w:t>я</w:t>
      </w:r>
      <w:r w:rsidRPr="00F02CF7">
        <w:rPr>
          <w:rFonts w:ascii="Times New Roman" w:hAnsi="Times New Roman"/>
          <w:sz w:val="28"/>
          <w:szCs w:val="28"/>
        </w:rPr>
        <w:t xml:space="preserve"> Правительства </w:t>
      </w:r>
      <w:r>
        <w:rPr>
          <w:rFonts w:ascii="Times New Roman" w:hAnsi="Times New Roman"/>
          <w:sz w:val="28"/>
          <w:szCs w:val="28"/>
        </w:rPr>
        <w:t>Российской Федерации</w:t>
      </w:r>
      <w:r w:rsidRPr="00F02CF7">
        <w:rPr>
          <w:rFonts w:ascii="Times New Roman" w:hAnsi="Times New Roman"/>
          <w:sz w:val="28"/>
          <w:szCs w:val="28"/>
        </w:rPr>
        <w:t xml:space="preserve"> от 21.04.2018 № 482 «О государственной информационной системе «Типовое облачное решение по автоматизации контрольной (надзорной) деятельности», постановлени</w:t>
      </w:r>
      <w:r>
        <w:rPr>
          <w:rFonts w:ascii="Times New Roman" w:hAnsi="Times New Roman"/>
          <w:sz w:val="28"/>
          <w:szCs w:val="28"/>
        </w:rPr>
        <w:t>я</w:t>
      </w:r>
      <w:r w:rsidRPr="00F02CF7">
        <w:rPr>
          <w:rFonts w:ascii="Times New Roman" w:hAnsi="Times New Roman"/>
          <w:sz w:val="28"/>
          <w:szCs w:val="28"/>
        </w:rPr>
        <w:t xml:space="preserve"> Правительства Российской Федерации от </w:t>
      </w:r>
      <w:r>
        <w:rPr>
          <w:rFonts w:ascii="Times New Roman" w:hAnsi="Times New Roman"/>
          <w:sz w:val="28"/>
          <w:szCs w:val="28"/>
        </w:rPr>
        <w:t>0</w:t>
      </w:r>
      <w:r w:rsidRPr="00F02CF7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>.03.</w:t>
      </w:r>
      <w:r w:rsidRPr="00F02CF7">
        <w:rPr>
          <w:rFonts w:ascii="Times New Roman" w:hAnsi="Times New Roman"/>
          <w:sz w:val="28"/>
          <w:szCs w:val="28"/>
        </w:rPr>
        <w:t>2021 №</w:t>
      </w:r>
      <w:r w:rsidR="00DA7B12">
        <w:rPr>
          <w:rFonts w:ascii="Times New Roman" w:hAnsi="Times New Roman"/>
          <w:sz w:val="28"/>
          <w:szCs w:val="28"/>
        </w:rPr>
        <w:t xml:space="preserve"> </w:t>
      </w:r>
      <w:r w:rsidRPr="00F02CF7">
        <w:rPr>
          <w:rFonts w:ascii="Times New Roman" w:hAnsi="Times New Roman"/>
          <w:sz w:val="28"/>
          <w:szCs w:val="28"/>
        </w:rPr>
        <w:t xml:space="preserve">338 </w:t>
      </w:r>
      <w:r>
        <w:rPr>
          <w:rFonts w:ascii="Times New Roman" w:hAnsi="Times New Roman"/>
          <w:sz w:val="28"/>
          <w:szCs w:val="28"/>
        </w:rPr>
        <w:br/>
      </w:r>
      <w:r w:rsidRPr="00F02CF7">
        <w:rPr>
          <w:rFonts w:ascii="Times New Roman" w:hAnsi="Times New Roman"/>
          <w:sz w:val="28"/>
          <w:szCs w:val="28"/>
        </w:rPr>
        <w:t>«О межведомственном информационном взаимодействии в рамках осуществления государственного контроля (надзора), муниципального контроля», руководствуясь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F02CF7">
        <w:rPr>
          <w:rFonts w:ascii="Times New Roman" w:hAnsi="Times New Roman"/>
          <w:sz w:val="28"/>
          <w:szCs w:val="28"/>
        </w:rPr>
        <w:t xml:space="preserve">Уставом </w:t>
      </w:r>
      <w:r>
        <w:rPr>
          <w:rFonts w:ascii="Times New Roman" w:hAnsi="Times New Roman"/>
          <w:sz w:val="28"/>
          <w:szCs w:val="28"/>
        </w:rPr>
        <w:t>«Юкковское сельское поселение» Всеволожского муниципального района Ленинградской области</w:t>
      </w:r>
      <w:r w:rsidRPr="00F02CF7">
        <w:rPr>
          <w:rFonts w:ascii="Times New Roman" w:hAnsi="Times New Roman"/>
          <w:sz w:val="28"/>
          <w:szCs w:val="28"/>
        </w:rPr>
        <w:t xml:space="preserve">, </w:t>
      </w:r>
    </w:p>
    <w:p w14:paraId="66CF15EE" w14:textId="77777777" w:rsidR="0094209A" w:rsidRPr="00436CD8" w:rsidRDefault="0094209A" w:rsidP="0094209A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55825">
        <w:rPr>
          <w:rFonts w:ascii="Times New Roman" w:hAnsi="Times New Roman" w:cs="Times New Roman"/>
          <w:b/>
          <w:sz w:val="28"/>
          <w:szCs w:val="28"/>
        </w:rPr>
        <w:t>п о с т а н о в л я е т:</w:t>
      </w:r>
    </w:p>
    <w:p w14:paraId="7B9CECBC" w14:textId="77777777" w:rsidR="008865CD" w:rsidRPr="002B7743" w:rsidRDefault="008865CD" w:rsidP="008865CD">
      <w:pPr>
        <w:numPr>
          <w:ilvl w:val="0"/>
          <w:numId w:val="3"/>
        </w:numPr>
        <w:spacing w:after="0" w:line="240" w:lineRule="auto"/>
        <w:ind w:left="0" w:right="-185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B7743">
        <w:rPr>
          <w:rFonts w:ascii="Times New Roman" w:hAnsi="Times New Roman"/>
          <w:sz w:val="28"/>
          <w:szCs w:val="28"/>
        </w:rPr>
        <w:t>Утвердить перечень должностных лиц, ответственных за работу по рассмотрению обращений контролируемых лиц, поступивших в подсистему досудебного обжалования (Приложение № 1).</w:t>
      </w:r>
    </w:p>
    <w:p w14:paraId="4E32D9F6" w14:textId="77777777" w:rsidR="008865CD" w:rsidRPr="002B7743" w:rsidRDefault="008865CD" w:rsidP="008865CD">
      <w:pPr>
        <w:spacing w:after="0" w:line="240" w:lineRule="auto"/>
        <w:ind w:right="-185"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2B7743">
        <w:rPr>
          <w:rFonts w:ascii="Times New Roman" w:hAnsi="Times New Roman"/>
          <w:sz w:val="28"/>
          <w:szCs w:val="28"/>
        </w:rPr>
        <w:t>2.</w:t>
      </w:r>
      <w:r w:rsidRPr="002B7743">
        <w:rPr>
          <w:rFonts w:ascii="Times New Roman" w:hAnsi="Times New Roman"/>
          <w:sz w:val="28"/>
          <w:szCs w:val="28"/>
        </w:rPr>
        <w:tab/>
        <w:t>Утвердить Методические рекомендации по работе с подсистемой досудебного обжалования (Приложение № 2).</w:t>
      </w:r>
    </w:p>
    <w:p w14:paraId="0FE0A157" w14:textId="77777777" w:rsidR="008865CD" w:rsidRPr="002B7743" w:rsidRDefault="008865CD" w:rsidP="008865CD">
      <w:pPr>
        <w:spacing w:after="0" w:line="240" w:lineRule="auto"/>
        <w:ind w:right="-185"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2B7743">
        <w:rPr>
          <w:rFonts w:ascii="Times New Roman" w:hAnsi="Times New Roman"/>
          <w:sz w:val="28"/>
          <w:szCs w:val="28"/>
        </w:rPr>
        <w:lastRenderedPageBreak/>
        <w:t xml:space="preserve">3. </w:t>
      </w:r>
      <w:r w:rsidRPr="002B7743">
        <w:rPr>
          <w:rFonts w:ascii="Times New Roman" w:hAnsi="Times New Roman"/>
          <w:sz w:val="28"/>
          <w:szCs w:val="28"/>
        </w:rPr>
        <w:tab/>
        <w:t>Обеспечить проведение проверок фактов нарушения должностными лицами, определенными в соответствии с приложением, порядка и сроков рассмотрения обращений контролируемых лиц в рамках досудебного обжалования.</w:t>
      </w:r>
    </w:p>
    <w:p w14:paraId="32C168A8" w14:textId="45E3DF87" w:rsidR="008865CD" w:rsidRDefault="008865CD" w:rsidP="008865CD">
      <w:pPr>
        <w:spacing w:after="0" w:line="240" w:lineRule="auto"/>
        <w:ind w:right="-185"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2B7743">
        <w:rPr>
          <w:rFonts w:ascii="Times New Roman" w:hAnsi="Times New Roman"/>
          <w:sz w:val="28"/>
          <w:szCs w:val="28"/>
        </w:rPr>
        <w:t xml:space="preserve">4. </w:t>
      </w:r>
      <w:r w:rsidRPr="002B7743">
        <w:rPr>
          <w:rFonts w:ascii="Times New Roman" w:hAnsi="Times New Roman"/>
          <w:sz w:val="28"/>
          <w:szCs w:val="28"/>
        </w:rPr>
        <w:tab/>
        <w:t>Обеспечить ежемесячно проведение анализа результатов рассмотрения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2B7743">
        <w:rPr>
          <w:rFonts w:ascii="Times New Roman" w:hAnsi="Times New Roman"/>
          <w:sz w:val="28"/>
          <w:szCs w:val="28"/>
        </w:rPr>
        <w:t>в рамках досудебного обжалования обращений контролируемых лиц.</w:t>
      </w:r>
    </w:p>
    <w:p w14:paraId="40D8B9D1" w14:textId="3349F596" w:rsidR="008865CD" w:rsidRDefault="008865CD" w:rsidP="008865CD">
      <w:pPr>
        <w:spacing w:after="0" w:line="240" w:lineRule="auto"/>
        <w:ind w:right="-185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5. </w:t>
      </w:r>
      <w:r w:rsidRPr="002B7743">
        <w:rPr>
          <w:rFonts w:ascii="Times New Roman" w:hAnsi="Times New Roman"/>
          <w:sz w:val="28"/>
          <w:szCs w:val="28"/>
        </w:rPr>
        <w:tab/>
        <w:t xml:space="preserve">Настоящее постановление вступает в силу со дня его официального опубликования и подлежит размещению на официальном сайте </w:t>
      </w:r>
      <w:r w:rsidR="00141761" w:rsidRPr="00313EC7">
        <w:rPr>
          <w:rFonts w:ascii="Times New Roman" w:hAnsi="Times New Roman"/>
          <w:sz w:val="28"/>
          <w:szCs w:val="28"/>
        </w:rPr>
        <w:t xml:space="preserve">МО «Юкковское сельское поселение» </w:t>
      </w:r>
      <w:r w:rsidR="00141761" w:rsidRPr="00313EC7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по адресу: </w:t>
      </w:r>
      <w:hyperlink r:id="rId7" w:history="1">
        <w:r w:rsidR="00141761" w:rsidRPr="002121B7">
          <w:rPr>
            <w:rStyle w:val="a9"/>
            <w:rFonts w:ascii="Times New Roman" w:eastAsia="Times New Roman" w:hAnsi="Times New Roman" w:cs="Times New Roman"/>
            <w:bCs/>
            <w:kern w:val="36"/>
            <w:sz w:val="28"/>
            <w:szCs w:val="28"/>
          </w:rPr>
          <w:t>www.ykki.ru</w:t>
        </w:r>
      </w:hyperlink>
      <w:r w:rsidR="00141761" w:rsidRPr="00313EC7">
        <w:rPr>
          <w:rFonts w:ascii="Times New Roman" w:hAnsi="Times New Roman"/>
          <w:sz w:val="28"/>
          <w:szCs w:val="28"/>
        </w:rPr>
        <w:t>.</w:t>
      </w:r>
    </w:p>
    <w:p w14:paraId="555D5706" w14:textId="65F62E05" w:rsidR="008865CD" w:rsidRPr="002B7743" w:rsidRDefault="008865CD" w:rsidP="008865CD">
      <w:pPr>
        <w:spacing w:after="0" w:line="240" w:lineRule="auto"/>
        <w:ind w:right="-185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6.</w:t>
      </w:r>
      <w:r>
        <w:rPr>
          <w:rFonts w:ascii="Times New Roman" w:hAnsi="Times New Roman"/>
          <w:sz w:val="28"/>
          <w:szCs w:val="28"/>
        </w:rPr>
        <w:tab/>
      </w:r>
      <w:r w:rsidR="00141761">
        <w:rPr>
          <w:rFonts w:ascii="Times New Roman" w:hAnsi="Times New Roman" w:cs="Times New Roman"/>
          <w:sz w:val="28"/>
          <w:szCs w:val="28"/>
        </w:rPr>
        <w:t xml:space="preserve">Контроль исполнения настоящего постановления оставляю </w:t>
      </w:r>
      <w:r w:rsidR="00141761">
        <w:rPr>
          <w:rFonts w:ascii="Times New Roman" w:hAnsi="Times New Roman" w:cs="Times New Roman"/>
          <w:sz w:val="28"/>
          <w:szCs w:val="28"/>
        </w:rPr>
        <w:br/>
        <w:t>за собой.</w:t>
      </w:r>
    </w:p>
    <w:p w14:paraId="0820ADCE" w14:textId="77777777" w:rsidR="00DA5511" w:rsidRDefault="00DA5511" w:rsidP="00DA5511">
      <w:pPr>
        <w:pStyle w:val="aa"/>
        <w:rPr>
          <w:rFonts w:ascii="Times New Roman" w:hAnsi="Times New Roman" w:cs="Times New Roman"/>
          <w:sz w:val="28"/>
          <w:szCs w:val="28"/>
        </w:rPr>
      </w:pPr>
    </w:p>
    <w:p w14:paraId="1FE83065" w14:textId="77777777" w:rsidR="008D72BC" w:rsidRDefault="008D72BC" w:rsidP="00DA5511">
      <w:pPr>
        <w:pStyle w:val="aa"/>
        <w:rPr>
          <w:rFonts w:ascii="Times New Roman" w:hAnsi="Times New Roman" w:cs="Times New Roman"/>
          <w:sz w:val="28"/>
          <w:szCs w:val="28"/>
        </w:rPr>
      </w:pPr>
    </w:p>
    <w:p w14:paraId="4029ED30" w14:textId="4D869DF4" w:rsidR="00DA5511" w:rsidRDefault="00DA5511" w:rsidP="00DA5511">
      <w:pPr>
        <w:pStyle w:val="a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И.о. главы администрации                                      </w:t>
      </w:r>
      <w:r w:rsidR="008D72BC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9C4DEC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F02301">
        <w:rPr>
          <w:rFonts w:ascii="Times New Roman" w:hAnsi="Times New Roman" w:cs="Times New Roman"/>
          <w:sz w:val="28"/>
          <w:szCs w:val="28"/>
        </w:rPr>
        <w:t>М.Ю. Белов</w:t>
      </w:r>
    </w:p>
    <w:p w14:paraId="482DEE1B" w14:textId="7C012B21" w:rsidR="00FD2661" w:rsidRDefault="00FD2661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br w:type="page"/>
      </w:r>
    </w:p>
    <w:tbl>
      <w:tblPr>
        <w:tblStyle w:val="ae"/>
        <w:tblW w:w="102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49"/>
        <w:gridCol w:w="4252"/>
      </w:tblGrid>
      <w:tr w:rsidR="00EA6443" w14:paraId="05C46C8F" w14:textId="77777777" w:rsidTr="00EA6443">
        <w:tc>
          <w:tcPr>
            <w:tcW w:w="5949" w:type="dxa"/>
          </w:tcPr>
          <w:p w14:paraId="52DCAB1C" w14:textId="77777777" w:rsidR="00EA6443" w:rsidRDefault="00EA6443" w:rsidP="00141761">
            <w:pPr>
              <w:contextualSpacing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4252" w:type="dxa"/>
            <w:vAlign w:val="center"/>
          </w:tcPr>
          <w:p w14:paraId="67BEA633" w14:textId="77777777" w:rsidR="00EA6443" w:rsidRDefault="00EA6443" w:rsidP="00EA6443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Приложение № 1</w:t>
            </w:r>
          </w:p>
          <w:p w14:paraId="17FAD1D7" w14:textId="77777777" w:rsidR="00EA6443" w:rsidRPr="002B7743" w:rsidRDefault="00EA6443" w:rsidP="00EA6443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8"/>
              </w:rPr>
            </w:pPr>
            <w:bookmarkStart w:id="1" w:name="_Hlk149067228"/>
            <w:r w:rsidRPr="002B7743">
              <w:rPr>
                <w:rFonts w:ascii="Times New Roman" w:hAnsi="Times New Roman"/>
                <w:sz w:val="28"/>
              </w:rPr>
              <w:t xml:space="preserve">к постановлению администрации </w:t>
            </w:r>
          </w:p>
          <w:p w14:paraId="14D69AB3" w14:textId="60319267" w:rsidR="00EA6443" w:rsidRDefault="00EA6443" w:rsidP="00EA6443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Юкковское сельское поселение Всеволожского </w:t>
            </w:r>
            <w:r w:rsidRPr="002B7743">
              <w:rPr>
                <w:rFonts w:ascii="Times New Roman" w:hAnsi="Times New Roman"/>
                <w:sz w:val="28"/>
              </w:rPr>
              <w:t xml:space="preserve">муниципального района </w:t>
            </w:r>
          </w:p>
          <w:p w14:paraId="68CA5534" w14:textId="34CF4E32" w:rsidR="0099366F" w:rsidRDefault="0099366F" w:rsidP="00EA6443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от__</w:t>
            </w:r>
            <w:r w:rsidR="005561B1" w:rsidRPr="005561B1">
              <w:rPr>
                <w:rFonts w:ascii="Times New Roman" w:hAnsi="Times New Roman"/>
                <w:sz w:val="28"/>
                <w:u w:val="single"/>
              </w:rPr>
              <w:t>01.11.2023</w:t>
            </w:r>
            <w:r>
              <w:rPr>
                <w:rFonts w:ascii="Times New Roman" w:hAnsi="Times New Roman"/>
                <w:sz w:val="28"/>
              </w:rPr>
              <w:t>_____№_</w:t>
            </w:r>
            <w:r w:rsidR="005561B1" w:rsidRPr="005561B1">
              <w:rPr>
                <w:rFonts w:ascii="Times New Roman" w:hAnsi="Times New Roman"/>
                <w:sz w:val="28"/>
                <w:u w:val="single"/>
              </w:rPr>
              <w:t>347</w:t>
            </w:r>
            <w:r>
              <w:rPr>
                <w:rFonts w:ascii="Times New Roman" w:hAnsi="Times New Roman"/>
                <w:sz w:val="28"/>
              </w:rPr>
              <w:t>_____</w:t>
            </w:r>
          </w:p>
          <w:bookmarkEnd w:id="1"/>
          <w:p w14:paraId="769D25EA" w14:textId="54E76D1A" w:rsidR="00EA6443" w:rsidRDefault="00EA6443" w:rsidP="00EA6443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8"/>
              </w:rPr>
            </w:pPr>
          </w:p>
        </w:tc>
      </w:tr>
    </w:tbl>
    <w:p w14:paraId="166A7021" w14:textId="77777777" w:rsidR="00141761" w:rsidRDefault="00141761" w:rsidP="00141761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Перечень</w:t>
      </w:r>
    </w:p>
    <w:p w14:paraId="0C5C5BFC" w14:textId="77777777" w:rsidR="00141761" w:rsidRDefault="00141761" w:rsidP="00141761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должностных лиц, ответственных за работу по рассмотрению обращений контролируемых лиц,</w:t>
      </w:r>
      <w:r>
        <w:rPr>
          <w:rFonts w:ascii="Times New Roman" w:hAnsi="Times New Roman"/>
          <w:b/>
          <w:sz w:val="28"/>
        </w:rPr>
        <w:br/>
        <w:t>поступивших в подсистему досудебного обжалования</w:t>
      </w:r>
    </w:p>
    <w:p w14:paraId="4E419CA7" w14:textId="77777777" w:rsidR="00141761" w:rsidRDefault="00141761" w:rsidP="0014176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</w:p>
    <w:tbl>
      <w:tblPr>
        <w:tblStyle w:val="ae"/>
        <w:tblW w:w="10144" w:type="dxa"/>
        <w:tblLayout w:type="fixed"/>
        <w:tblLook w:val="04A0" w:firstRow="1" w:lastRow="0" w:firstColumn="1" w:lastColumn="0" w:noHBand="0" w:noVBand="1"/>
      </w:tblPr>
      <w:tblGrid>
        <w:gridCol w:w="846"/>
        <w:gridCol w:w="4791"/>
        <w:gridCol w:w="2013"/>
        <w:gridCol w:w="2494"/>
      </w:tblGrid>
      <w:tr w:rsidR="00141761" w14:paraId="75285E4D" w14:textId="77777777" w:rsidTr="008B2268">
        <w:tc>
          <w:tcPr>
            <w:tcW w:w="846" w:type="dxa"/>
          </w:tcPr>
          <w:p w14:paraId="46237ECC" w14:textId="77777777" w:rsidR="00141761" w:rsidRDefault="00141761" w:rsidP="000F0820">
            <w:pPr>
              <w:contextualSpacing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№</w:t>
            </w:r>
          </w:p>
        </w:tc>
        <w:tc>
          <w:tcPr>
            <w:tcW w:w="4791" w:type="dxa"/>
          </w:tcPr>
          <w:p w14:paraId="5AC42090" w14:textId="77777777" w:rsidR="00141761" w:rsidRDefault="00141761" w:rsidP="000F0820">
            <w:pPr>
              <w:contextualSpacing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Обязанности</w:t>
            </w:r>
          </w:p>
        </w:tc>
        <w:tc>
          <w:tcPr>
            <w:tcW w:w="2013" w:type="dxa"/>
          </w:tcPr>
          <w:p w14:paraId="312226F4" w14:textId="77777777" w:rsidR="00141761" w:rsidRDefault="00141761" w:rsidP="000F0820">
            <w:pPr>
              <w:contextualSpacing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Наименование структурного подразделения</w:t>
            </w:r>
          </w:p>
        </w:tc>
        <w:tc>
          <w:tcPr>
            <w:tcW w:w="2494" w:type="dxa"/>
          </w:tcPr>
          <w:p w14:paraId="063D3509" w14:textId="77777777" w:rsidR="00141761" w:rsidRDefault="00141761" w:rsidP="000F0820">
            <w:pPr>
              <w:contextualSpacing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Наименование должности</w:t>
            </w:r>
          </w:p>
        </w:tc>
      </w:tr>
      <w:tr w:rsidR="00141761" w14:paraId="301C066C" w14:textId="77777777" w:rsidTr="008B2268">
        <w:tc>
          <w:tcPr>
            <w:tcW w:w="846" w:type="dxa"/>
          </w:tcPr>
          <w:p w14:paraId="28B6AD7B" w14:textId="77777777" w:rsidR="00141761" w:rsidRDefault="00141761" w:rsidP="000F0820">
            <w:pPr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4791" w:type="dxa"/>
          </w:tcPr>
          <w:p w14:paraId="032A04C1" w14:textId="77777777" w:rsidR="00141761" w:rsidRDefault="00141761" w:rsidP="000F0820">
            <w:pPr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 Обеспечение координации работы по рассмотрению обращений контролируемых лиц в рамках досудебного обжалования.</w:t>
            </w:r>
          </w:p>
          <w:p w14:paraId="7E051502" w14:textId="77777777" w:rsidR="00141761" w:rsidRDefault="00141761" w:rsidP="000F0820">
            <w:pPr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 Обеспечение соблюдения порядка и сроков рассмотрения обращений контролируемых лиц в рамках досудебного обжалования.</w:t>
            </w:r>
          </w:p>
          <w:p w14:paraId="2403F713" w14:textId="77777777" w:rsidR="00141761" w:rsidRDefault="00141761" w:rsidP="000F0820">
            <w:pPr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 Обеспечение принятия решений по результатам рассмотрения обращений контролируемых лиц в рамках досудебного обжалования.</w:t>
            </w:r>
          </w:p>
        </w:tc>
        <w:tc>
          <w:tcPr>
            <w:tcW w:w="2013" w:type="dxa"/>
          </w:tcPr>
          <w:p w14:paraId="472A5C5C" w14:textId="4C0E03F0" w:rsidR="00141761" w:rsidRDefault="008B2268" w:rsidP="000F0820">
            <w:pPr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Отдел земельно-имущественных отношений и муниципального контроля</w:t>
            </w:r>
            <w:r w:rsidR="00D45E8C">
              <w:rPr>
                <w:rFonts w:ascii="Times New Roman" w:hAnsi="Times New Roman"/>
                <w:sz w:val="24"/>
              </w:rPr>
              <w:t xml:space="preserve"> администрации муниципального образования Юкковское сельское поселение</w:t>
            </w:r>
            <w:r w:rsidR="00141761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2494" w:type="dxa"/>
          </w:tcPr>
          <w:p w14:paraId="3F2601B3" w14:textId="1039E66D" w:rsidR="00141761" w:rsidRDefault="008B2268" w:rsidP="000F0820">
            <w:pPr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Начальник отдела земельно</w:t>
            </w:r>
            <w:r w:rsidR="00DA7B12">
              <w:rPr>
                <w:rFonts w:ascii="Times New Roman" w:hAnsi="Times New Roman"/>
                <w:sz w:val="24"/>
              </w:rPr>
              <w:t>-имущественных</w:t>
            </w:r>
            <w:r>
              <w:rPr>
                <w:rFonts w:ascii="Times New Roman" w:hAnsi="Times New Roman"/>
                <w:sz w:val="24"/>
              </w:rPr>
              <w:t xml:space="preserve"> отношений и муниципального контроля, Главный специалист</w:t>
            </w:r>
            <w:r w:rsidR="00DA7B12">
              <w:rPr>
                <w:rFonts w:ascii="Times New Roman" w:hAnsi="Times New Roman"/>
                <w:sz w:val="24"/>
              </w:rPr>
              <w:t xml:space="preserve"> отдела земельно-имущественных отношений и муниципального контроля</w:t>
            </w:r>
          </w:p>
        </w:tc>
      </w:tr>
      <w:tr w:rsidR="008B2268" w14:paraId="73776C27" w14:textId="77777777" w:rsidTr="008B2268">
        <w:tc>
          <w:tcPr>
            <w:tcW w:w="846" w:type="dxa"/>
          </w:tcPr>
          <w:p w14:paraId="3E2F2145" w14:textId="77777777" w:rsidR="008B2268" w:rsidRDefault="008B2268" w:rsidP="008B2268">
            <w:pPr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791" w:type="dxa"/>
          </w:tcPr>
          <w:p w14:paraId="311C2B36" w14:textId="77777777" w:rsidR="008B2268" w:rsidRDefault="008B2268" w:rsidP="008B2268">
            <w:pPr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 Обеспечение рассмотрения и подписания решений по обращениям контролируемых лиц в рамках досудебного обжалования.</w:t>
            </w:r>
          </w:p>
          <w:p w14:paraId="20B2739C" w14:textId="77777777" w:rsidR="008B2268" w:rsidRDefault="008B2268" w:rsidP="008B2268">
            <w:pPr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 Обеспечение назначения и переназначения исполнителя по обращениям контролируемых лиц в рамках досудебного обжалования.</w:t>
            </w:r>
          </w:p>
          <w:p w14:paraId="7909FBF7" w14:textId="77777777" w:rsidR="008B2268" w:rsidRDefault="008B2268" w:rsidP="008B2268">
            <w:pPr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 Обеспечение контроля за ходом и сроками рассмотрения обращений контролируемых лиц в рамках досудебного обжалования.</w:t>
            </w:r>
          </w:p>
        </w:tc>
        <w:tc>
          <w:tcPr>
            <w:tcW w:w="2013" w:type="dxa"/>
          </w:tcPr>
          <w:p w14:paraId="0F1419D6" w14:textId="2915C759" w:rsidR="008B2268" w:rsidRDefault="008B2268" w:rsidP="008B2268">
            <w:pPr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3C7B5E">
              <w:rPr>
                <w:rFonts w:ascii="Times New Roman" w:hAnsi="Times New Roman"/>
                <w:sz w:val="24"/>
              </w:rPr>
              <w:t xml:space="preserve">Отдел земельно-имущественных отношений и муниципального контроля администрации муниципального образования Юкковское сельское поселение </w:t>
            </w:r>
          </w:p>
        </w:tc>
        <w:tc>
          <w:tcPr>
            <w:tcW w:w="2494" w:type="dxa"/>
          </w:tcPr>
          <w:p w14:paraId="112FD7D3" w14:textId="53430F3C" w:rsidR="008B2268" w:rsidRDefault="00DA7B12" w:rsidP="008B2268">
            <w:pPr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Начальник отдела земельно-имущественных отношений и муниципального контроля, Главный специалист отдела земельно-имущественных отношений и муниципального контроля</w:t>
            </w:r>
          </w:p>
        </w:tc>
      </w:tr>
      <w:tr w:rsidR="008B2268" w14:paraId="3FDF95D4" w14:textId="77777777" w:rsidTr="008B2268">
        <w:tc>
          <w:tcPr>
            <w:tcW w:w="846" w:type="dxa"/>
          </w:tcPr>
          <w:p w14:paraId="477CFE57" w14:textId="77777777" w:rsidR="008B2268" w:rsidRDefault="008B2268" w:rsidP="008B2268">
            <w:pPr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4791" w:type="dxa"/>
          </w:tcPr>
          <w:p w14:paraId="21363848" w14:textId="77777777" w:rsidR="008B2268" w:rsidRDefault="008B2268" w:rsidP="008B2268">
            <w:pPr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 Обеспечение определения должностного лица, уполномоченного на рассмотрение обращения контролируемого лица в рамках досудебного обжалования.</w:t>
            </w:r>
          </w:p>
          <w:p w14:paraId="3819F27B" w14:textId="77777777" w:rsidR="008B2268" w:rsidRDefault="008B2268" w:rsidP="008B2268">
            <w:pPr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 Обеспечение контроля за ходом и сроками рассмотрения обращений контролируемых лиц в рамках досудебного обжалования.</w:t>
            </w:r>
          </w:p>
        </w:tc>
        <w:tc>
          <w:tcPr>
            <w:tcW w:w="2013" w:type="dxa"/>
          </w:tcPr>
          <w:p w14:paraId="567827BB" w14:textId="2398F13B" w:rsidR="008B2268" w:rsidRDefault="008B2268" w:rsidP="008B2268">
            <w:pPr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3C7B5E">
              <w:rPr>
                <w:rFonts w:ascii="Times New Roman" w:hAnsi="Times New Roman"/>
                <w:sz w:val="24"/>
              </w:rPr>
              <w:t xml:space="preserve">Отдел земельно-имущественных отношений и муниципального контроля администрации муниципального образования Юкковское </w:t>
            </w:r>
            <w:r w:rsidRPr="003C7B5E">
              <w:rPr>
                <w:rFonts w:ascii="Times New Roman" w:hAnsi="Times New Roman"/>
                <w:sz w:val="24"/>
              </w:rPr>
              <w:lastRenderedPageBreak/>
              <w:t xml:space="preserve">сельское поселение </w:t>
            </w:r>
          </w:p>
        </w:tc>
        <w:tc>
          <w:tcPr>
            <w:tcW w:w="2494" w:type="dxa"/>
          </w:tcPr>
          <w:p w14:paraId="5A9922F9" w14:textId="62F9FD5A" w:rsidR="008B2268" w:rsidRPr="00EA2690" w:rsidRDefault="00DA7B12" w:rsidP="008B2268">
            <w:pPr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Начальник отдела земельно-имущественных отношений и муниципального контроля, Главный специалист отдела земельно-имущественных отношений и </w:t>
            </w:r>
            <w:r>
              <w:rPr>
                <w:rFonts w:ascii="Times New Roman" w:hAnsi="Times New Roman"/>
                <w:sz w:val="24"/>
              </w:rPr>
              <w:lastRenderedPageBreak/>
              <w:t>муниципального контроля</w:t>
            </w:r>
          </w:p>
        </w:tc>
      </w:tr>
      <w:tr w:rsidR="00141761" w14:paraId="095AB34C" w14:textId="77777777" w:rsidTr="008B2268">
        <w:tc>
          <w:tcPr>
            <w:tcW w:w="846" w:type="dxa"/>
          </w:tcPr>
          <w:p w14:paraId="7F83CB04" w14:textId="77777777" w:rsidR="00141761" w:rsidRDefault="00141761" w:rsidP="000F0820">
            <w:pPr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4</w:t>
            </w:r>
          </w:p>
        </w:tc>
        <w:tc>
          <w:tcPr>
            <w:tcW w:w="4791" w:type="dxa"/>
          </w:tcPr>
          <w:p w14:paraId="7E1052F5" w14:textId="77777777" w:rsidR="00141761" w:rsidRDefault="00141761" w:rsidP="000F0820">
            <w:pPr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 Обеспечение настройки и предоставления доступа к личным кабинетам подсистемы досудебного обжалования.</w:t>
            </w:r>
          </w:p>
          <w:p w14:paraId="534B809B" w14:textId="77777777" w:rsidR="00141761" w:rsidRDefault="00141761" w:rsidP="000F0820">
            <w:pPr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 Обеспечение формирования сообщений о программно-технических ошибках функционирования подсистемы досудебного обжалования;</w:t>
            </w:r>
          </w:p>
          <w:p w14:paraId="1291A10A" w14:textId="77777777" w:rsidR="00141761" w:rsidRDefault="00141761" w:rsidP="000F0820">
            <w:pPr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 Обеспечение информационной и программно-технической поддержки пользователей подсистемы досудебного обжалования.</w:t>
            </w:r>
          </w:p>
        </w:tc>
        <w:tc>
          <w:tcPr>
            <w:tcW w:w="2013" w:type="dxa"/>
          </w:tcPr>
          <w:p w14:paraId="77DBB13B" w14:textId="72156E14" w:rsidR="00141761" w:rsidRDefault="00D45E8C" w:rsidP="00EA2690">
            <w:pPr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D45E8C">
              <w:rPr>
                <w:rFonts w:ascii="Times New Roman" w:hAnsi="Times New Roman"/>
                <w:sz w:val="24"/>
              </w:rPr>
              <w:t>МКУ «МФЦ «Юкки»</w:t>
            </w:r>
          </w:p>
        </w:tc>
        <w:tc>
          <w:tcPr>
            <w:tcW w:w="2494" w:type="dxa"/>
          </w:tcPr>
          <w:p w14:paraId="422B11E7" w14:textId="13D76E88" w:rsidR="00141761" w:rsidRDefault="00EA2690" w:rsidP="000F0820">
            <w:pPr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Главный специалист по защите информации</w:t>
            </w:r>
          </w:p>
        </w:tc>
      </w:tr>
      <w:tr w:rsidR="00141761" w14:paraId="20E61259" w14:textId="77777777" w:rsidTr="008B2268">
        <w:tc>
          <w:tcPr>
            <w:tcW w:w="846" w:type="dxa"/>
          </w:tcPr>
          <w:p w14:paraId="779D1F0E" w14:textId="77777777" w:rsidR="00141761" w:rsidRDefault="00141761" w:rsidP="000F0820">
            <w:pPr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4791" w:type="dxa"/>
          </w:tcPr>
          <w:p w14:paraId="61BD61FB" w14:textId="77777777" w:rsidR="00141761" w:rsidRDefault="00141761" w:rsidP="000F0820">
            <w:pPr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 Обеспечение рассмотрения материалов обращений контролируемых лиц в рамках досудебного обжалования, принятия решений по ходатайствам, продления сроков рассмотрения обращений и подготовки проектов решений по обращениям контролируемых лиц в рамках досудебного обжалования.</w:t>
            </w:r>
          </w:p>
        </w:tc>
        <w:tc>
          <w:tcPr>
            <w:tcW w:w="2013" w:type="dxa"/>
          </w:tcPr>
          <w:p w14:paraId="3964CACD" w14:textId="4732C844" w:rsidR="00141761" w:rsidRDefault="008B2268" w:rsidP="000F0820">
            <w:pPr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Отдел земельно-имущественных отношений и муниципального контроля администрации муниципального образования Юкковское сельское поселение</w:t>
            </w:r>
          </w:p>
        </w:tc>
        <w:tc>
          <w:tcPr>
            <w:tcW w:w="2494" w:type="dxa"/>
          </w:tcPr>
          <w:p w14:paraId="6AC4F489" w14:textId="3775EA83" w:rsidR="00141761" w:rsidRDefault="00DA7B12" w:rsidP="000F0820">
            <w:pPr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Начальник отдела земельно-имущественных отношений и муниципального контроля, Главный специалист отдела земельно-имущественных отношений и муниципального контроля</w:t>
            </w:r>
          </w:p>
        </w:tc>
      </w:tr>
    </w:tbl>
    <w:p w14:paraId="355AAD6F" w14:textId="77777777" w:rsidR="00141761" w:rsidRDefault="00141761" w:rsidP="00141761">
      <w:pPr>
        <w:spacing w:line="240" w:lineRule="auto"/>
        <w:contextualSpacing/>
        <w:sectPr w:rsidR="00141761" w:rsidSect="005561B1">
          <w:headerReference w:type="default" r:id="rId8"/>
          <w:headerReference w:type="first" r:id="rId9"/>
          <w:pgSz w:w="11906" w:h="16838"/>
          <w:pgMar w:top="568" w:right="851" w:bottom="1276" w:left="1134" w:header="709" w:footer="709" w:gutter="0"/>
          <w:cols w:space="720"/>
          <w:titlePg/>
          <w:docGrid w:linePitch="299"/>
        </w:sectPr>
      </w:pPr>
    </w:p>
    <w:tbl>
      <w:tblPr>
        <w:tblStyle w:val="ae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4677"/>
      </w:tblGrid>
      <w:tr w:rsidR="00EA6443" w14:paraId="4C5DAC38" w14:textId="77777777" w:rsidTr="00942148">
        <w:trPr>
          <w:trHeight w:val="2021"/>
        </w:trPr>
        <w:tc>
          <w:tcPr>
            <w:tcW w:w="4957" w:type="dxa"/>
          </w:tcPr>
          <w:p w14:paraId="22872EBD" w14:textId="77777777" w:rsidR="00EA6443" w:rsidRDefault="00EA6443" w:rsidP="00141761">
            <w:pPr>
              <w:contextualSpacing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4677" w:type="dxa"/>
          </w:tcPr>
          <w:p w14:paraId="1F103F96" w14:textId="76B87DE6" w:rsidR="00EA6443" w:rsidRDefault="00EA6443" w:rsidP="00EA6443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Приложение № 2</w:t>
            </w:r>
          </w:p>
          <w:p w14:paraId="4D643190" w14:textId="77777777" w:rsidR="00EA6443" w:rsidRPr="002B7743" w:rsidRDefault="00EA6443" w:rsidP="00EA6443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8"/>
              </w:rPr>
            </w:pPr>
            <w:r w:rsidRPr="002B7743">
              <w:rPr>
                <w:rFonts w:ascii="Times New Roman" w:hAnsi="Times New Roman"/>
                <w:sz w:val="28"/>
              </w:rPr>
              <w:t xml:space="preserve">к постановлению администрации </w:t>
            </w:r>
          </w:p>
          <w:p w14:paraId="17CE3383" w14:textId="1EAC7E12" w:rsidR="00EA6443" w:rsidRDefault="00EA6443" w:rsidP="00EA6443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Юкковское сельское поселение Всеволожского </w:t>
            </w:r>
            <w:r w:rsidRPr="002B7743">
              <w:rPr>
                <w:rFonts w:ascii="Times New Roman" w:hAnsi="Times New Roman"/>
                <w:sz w:val="28"/>
              </w:rPr>
              <w:t xml:space="preserve">муниципального района </w:t>
            </w:r>
          </w:p>
          <w:p w14:paraId="1503EC68" w14:textId="3E721AEB" w:rsidR="0099366F" w:rsidRDefault="0099366F" w:rsidP="0099366F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от__</w:t>
            </w:r>
            <w:r w:rsidR="005561B1" w:rsidRPr="005561B1">
              <w:rPr>
                <w:rFonts w:ascii="Times New Roman" w:hAnsi="Times New Roman"/>
                <w:sz w:val="28"/>
                <w:u w:val="single"/>
              </w:rPr>
              <w:t>01.11.2023</w:t>
            </w:r>
            <w:r>
              <w:rPr>
                <w:rFonts w:ascii="Times New Roman" w:hAnsi="Times New Roman"/>
                <w:sz w:val="28"/>
              </w:rPr>
              <w:t>______№_</w:t>
            </w:r>
            <w:r w:rsidR="005561B1" w:rsidRPr="005561B1">
              <w:rPr>
                <w:rFonts w:ascii="Times New Roman" w:hAnsi="Times New Roman"/>
                <w:sz w:val="28"/>
                <w:u w:val="single"/>
              </w:rPr>
              <w:t>347</w:t>
            </w:r>
            <w:r w:rsidRPr="005561B1">
              <w:rPr>
                <w:rFonts w:ascii="Times New Roman" w:hAnsi="Times New Roman"/>
                <w:sz w:val="28"/>
                <w:u w:val="single"/>
              </w:rPr>
              <w:t>_</w:t>
            </w:r>
            <w:r>
              <w:rPr>
                <w:rFonts w:ascii="Times New Roman" w:hAnsi="Times New Roman"/>
                <w:sz w:val="28"/>
              </w:rPr>
              <w:t>____</w:t>
            </w:r>
          </w:p>
          <w:p w14:paraId="5A6D2B44" w14:textId="77777777" w:rsidR="0099366F" w:rsidRDefault="0099366F" w:rsidP="00EA6443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8"/>
              </w:rPr>
            </w:pPr>
          </w:p>
          <w:p w14:paraId="3718C581" w14:textId="77777777" w:rsidR="00EA6443" w:rsidRDefault="00EA6443" w:rsidP="00141761">
            <w:pPr>
              <w:contextualSpacing/>
              <w:jc w:val="center"/>
              <w:rPr>
                <w:rFonts w:ascii="Times New Roman" w:hAnsi="Times New Roman"/>
                <w:sz w:val="28"/>
              </w:rPr>
            </w:pPr>
          </w:p>
        </w:tc>
      </w:tr>
    </w:tbl>
    <w:p w14:paraId="2953AC7D" w14:textId="77777777" w:rsidR="00141761" w:rsidRPr="002B7743" w:rsidRDefault="00141761" w:rsidP="00141761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2B7743">
        <w:rPr>
          <w:rFonts w:ascii="Times New Roman" w:hAnsi="Times New Roman"/>
          <w:b/>
          <w:sz w:val="28"/>
          <w:szCs w:val="28"/>
        </w:rPr>
        <w:t>Методические рекомендации по работе с подсистемой</w:t>
      </w:r>
      <w:r w:rsidRPr="002B7743">
        <w:rPr>
          <w:rFonts w:ascii="Times New Roman" w:hAnsi="Times New Roman"/>
          <w:b/>
          <w:sz w:val="28"/>
          <w:szCs w:val="28"/>
        </w:rPr>
        <w:br/>
        <w:t>досудебного обжалования</w:t>
      </w:r>
    </w:p>
    <w:p w14:paraId="0A0D0976" w14:textId="77777777" w:rsidR="00141761" w:rsidRDefault="00141761" w:rsidP="00141761">
      <w:pPr>
        <w:spacing w:after="0" w:line="240" w:lineRule="auto"/>
        <w:contextualSpacing/>
        <w:jc w:val="center"/>
        <w:rPr>
          <w:rFonts w:ascii="Times New Roman" w:hAnsi="Times New Roman"/>
          <w:b/>
          <w:sz w:val="32"/>
        </w:rPr>
      </w:pPr>
    </w:p>
    <w:p w14:paraId="3130A35F" w14:textId="77777777" w:rsidR="00141761" w:rsidRDefault="00141761" w:rsidP="00141761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Организация работы, назначение сотрудников, ответственных за работу</w:t>
      </w:r>
      <w:r>
        <w:rPr>
          <w:rFonts w:ascii="Times New Roman" w:hAnsi="Times New Roman"/>
          <w:b/>
          <w:sz w:val="28"/>
        </w:rPr>
        <w:br/>
        <w:t>с обращениями, с учетом ролей, предусмотренных в подсистеме досудебного обжалования ГИС ТОР КНД.</w:t>
      </w:r>
    </w:p>
    <w:p w14:paraId="31F8537F" w14:textId="77777777" w:rsidR="00141761" w:rsidRDefault="00141761" w:rsidP="0014176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</w:p>
    <w:p w14:paraId="1EA7FCC4" w14:textId="77777777" w:rsidR="00141761" w:rsidRDefault="00141761" w:rsidP="0014176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>Для работы в подсистеме досудебного обжалования (далее – подсистема ДО) необходимо ведомственным актом определить должностных лиц, ответственных за рассмотрение обращений в подсистеме ДО.</w:t>
      </w:r>
    </w:p>
    <w:p w14:paraId="2D98A593" w14:textId="77777777" w:rsidR="00141761" w:rsidRDefault="00141761" w:rsidP="0014176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Подсистемой ДО предусмотрена следующая ролевая модель должностных лиц и их функционал:</w:t>
      </w:r>
    </w:p>
    <w:p w14:paraId="5414BEFC" w14:textId="77777777" w:rsidR="00141761" w:rsidRDefault="00141761" w:rsidP="0014176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Администратор:</w:t>
      </w:r>
    </w:p>
    <w:p w14:paraId="3AEFA76F" w14:textId="77777777" w:rsidR="00141761" w:rsidRPr="00BE6EA1" w:rsidRDefault="00141761" w:rsidP="00141761">
      <w:pPr>
        <w:spacing w:after="0" w:line="240" w:lineRule="auto"/>
        <w:ind w:left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с</w:t>
      </w:r>
      <w:r w:rsidRPr="00BE6EA1">
        <w:rPr>
          <w:rFonts w:ascii="Times New Roman" w:hAnsi="Times New Roman"/>
          <w:sz w:val="28"/>
        </w:rPr>
        <w:t>оздание новой учетной записи пользователя с указанием его роли</w:t>
      </w:r>
      <w:r w:rsidRPr="00BE6EA1">
        <w:rPr>
          <w:rFonts w:ascii="Times New Roman" w:hAnsi="Times New Roman"/>
          <w:sz w:val="28"/>
        </w:rPr>
        <w:br/>
        <w:t xml:space="preserve">в рассмотрении жалоб; </w:t>
      </w:r>
    </w:p>
    <w:p w14:paraId="16F717A8" w14:textId="77777777" w:rsidR="00141761" w:rsidRPr="00BE6EA1" w:rsidRDefault="00141761" w:rsidP="00141761">
      <w:pPr>
        <w:spacing w:after="0" w:line="240" w:lineRule="auto"/>
        <w:ind w:left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н</w:t>
      </w:r>
      <w:r w:rsidRPr="00BE6EA1">
        <w:rPr>
          <w:rFonts w:ascii="Times New Roman" w:hAnsi="Times New Roman"/>
          <w:sz w:val="28"/>
        </w:rPr>
        <w:t>астройка и загрузка шаблонов документов;</w:t>
      </w:r>
    </w:p>
    <w:p w14:paraId="205342B4" w14:textId="77777777" w:rsidR="00141761" w:rsidRPr="00BE6EA1" w:rsidRDefault="00141761" w:rsidP="00141761">
      <w:pPr>
        <w:spacing w:after="0" w:line="240" w:lineRule="auto"/>
        <w:ind w:left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н</w:t>
      </w:r>
      <w:r w:rsidRPr="00BE6EA1">
        <w:rPr>
          <w:rFonts w:ascii="Times New Roman" w:hAnsi="Times New Roman"/>
          <w:sz w:val="28"/>
        </w:rPr>
        <w:t>астройка личного кабинета контрольного (надзорного) органа;</w:t>
      </w:r>
    </w:p>
    <w:p w14:paraId="3532AF7C" w14:textId="77777777" w:rsidR="00141761" w:rsidRDefault="00141761" w:rsidP="0014176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Секретарь:</w:t>
      </w:r>
    </w:p>
    <w:p w14:paraId="7482F572" w14:textId="77777777" w:rsidR="00141761" w:rsidRDefault="00141761" w:rsidP="00141761">
      <w:pPr>
        <w:spacing w:after="0" w:line="240" w:lineRule="auto"/>
        <w:ind w:left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назначение и переназначение жалобы на исполнителя;</w:t>
      </w:r>
    </w:p>
    <w:p w14:paraId="5F0F089A" w14:textId="77777777" w:rsidR="00141761" w:rsidRDefault="00141761" w:rsidP="00141761">
      <w:pPr>
        <w:spacing w:after="0" w:line="240" w:lineRule="auto"/>
        <w:ind w:left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обеспечение контроля за ходом и сроками рассмотрения жалоб.</w:t>
      </w:r>
    </w:p>
    <w:p w14:paraId="5EC9F541" w14:textId="77777777" w:rsidR="00141761" w:rsidRDefault="00141761" w:rsidP="0014176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Руководитель:</w:t>
      </w:r>
    </w:p>
    <w:p w14:paraId="04D29B61" w14:textId="77777777" w:rsidR="00141761" w:rsidRDefault="00141761" w:rsidP="00141761">
      <w:pPr>
        <w:spacing w:after="0" w:line="240" w:lineRule="auto"/>
        <w:ind w:left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назначение жалобы на исполнителя;</w:t>
      </w:r>
    </w:p>
    <w:p w14:paraId="1E9F86C5" w14:textId="77777777" w:rsidR="00141761" w:rsidRDefault="00141761" w:rsidP="00141761">
      <w:pPr>
        <w:spacing w:after="0" w:line="240" w:lineRule="auto"/>
        <w:ind w:left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перенаправление жалобы в другое структурное подразделение;</w:t>
      </w:r>
    </w:p>
    <w:p w14:paraId="690205B0" w14:textId="77777777" w:rsidR="00141761" w:rsidRDefault="00141761" w:rsidP="00141761">
      <w:pPr>
        <w:spacing w:after="0" w:line="240" w:lineRule="auto"/>
        <w:ind w:left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принятие решения об отказе в рассмотрении жалобы;</w:t>
      </w:r>
    </w:p>
    <w:p w14:paraId="0DA10DC7" w14:textId="77777777" w:rsidR="00141761" w:rsidRDefault="00141761" w:rsidP="0014176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принятие решения по ходатайству о приостановлении исполнения обжалуемого решения;</w:t>
      </w:r>
    </w:p>
    <w:p w14:paraId="769A40CA" w14:textId="77777777" w:rsidR="00141761" w:rsidRDefault="00141761" w:rsidP="0014176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принятие решения по ходатайству о восстановлении пропущенного срока подачи жалобы;</w:t>
      </w:r>
    </w:p>
    <w:p w14:paraId="16B479C0" w14:textId="77777777" w:rsidR="00141761" w:rsidRDefault="00141761" w:rsidP="00141761">
      <w:pPr>
        <w:spacing w:after="0" w:line="240" w:lineRule="auto"/>
        <w:ind w:left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запрос дополнительной информации по жалобе;</w:t>
      </w:r>
    </w:p>
    <w:p w14:paraId="24AF71AD" w14:textId="77777777" w:rsidR="00141761" w:rsidRDefault="00141761" w:rsidP="00141761">
      <w:pPr>
        <w:spacing w:after="0" w:line="240" w:lineRule="auto"/>
        <w:ind w:left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принятие итогового решения по жалобе;</w:t>
      </w:r>
    </w:p>
    <w:p w14:paraId="79A8B2CA" w14:textId="77777777" w:rsidR="00141761" w:rsidRDefault="00141761" w:rsidP="00141761">
      <w:pPr>
        <w:spacing w:after="0" w:line="240" w:lineRule="auto"/>
        <w:ind w:left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продление срока рассмотрения жалобы.</w:t>
      </w:r>
    </w:p>
    <w:p w14:paraId="57DFF162" w14:textId="77777777" w:rsidR="00141761" w:rsidRDefault="00141761" w:rsidP="0014176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Инспектор:</w:t>
      </w:r>
    </w:p>
    <w:p w14:paraId="453C1C23" w14:textId="77777777" w:rsidR="00141761" w:rsidRDefault="00141761" w:rsidP="00141761">
      <w:pPr>
        <w:spacing w:after="0" w:line="240" w:lineRule="auto"/>
        <w:ind w:left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подготовка проекта решения об отказе в рассмотрении жалобы;</w:t>
      </w:r>
    </w:p>
    <w:p w14:paraId="2E1034E5" w14:textId="77777777" w:rsidR="00141761" w:rsidRDefault="00141761" w:rsidP="00141761">
      <w:pPr>
        <w:spacing w:after="0" w:line="240" w:lineRule="auto"/>
        <w:ind w:left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перенаправление жалобы в другое структурное подразделение;</w:t>
      </w:r>
    </w:p>
    <w:p w14:paraId="3ECA084A" w14:textId="77777777" w:rsidR="00141761" w:rsidRDefault="00141761" w:rsidP="00141761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подготовка проекта решения по ходатайству о приостановлении исполнения обжалуемого решения;</w:t>
      </w:r>
    </w:p>
    <w:p w14:paraId="67ACC337" w14:textId="77777777" w:rsidR="00141761" w:rsidRDefault="00141761" w:rsidP="00141761">
      <w:pPr>
        <w:spacing w:after="0" w:line="240" w:lineRule="auto"/>
        <w:ind w:left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подготовка проекта решения по ходатайству о восстановлении</w:t>
      </w:r>
    </w:p>
    <w:p w14:paraId="69CA07FE" w14:textId="77777777" w:rsidR="00141761" w:rsidRDefault="00141761" w:rsidP="00141761">
      <w:pPr>
        <w:spacing w:after="0" w:line="240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пропущенного срока подачи жалобы;</w:t>
      </w:r>
    </w:p>
    <w:p w14:paraId="06A19483" w14:textId="77777777" w:rsidR="00141761" w:rsidRDefault="00141761" w:rsidP="00141761">
      <w:pPr>
        <w:spacing w:after="0" w:line="240" w:lineRule="auto"/>
        <w:ind w:left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запрос дополнительной информации по жалобе;</w:t>
      </w:r>
    </w:p>
    <w:p w14:paraId="7FCB1504" w14:textId="77777777" w:rsidR="00141761" w:rsidRDefault="00141761" w:rsidP="00141761">
      <w:pPr>
        <w:spacing w:after="0" w:line="240" w:lineRule="auto"/>
        <w:ind w:left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подготовка проекта итогового решения по жалобе;</w:t>
      </w:r>
    </w:p>
    <w:p w14:paraId="2CF239D5" w14:textId="77777777" w:rsidR="00141761" w:rsidRDefault="00141761" w:rsidP="00141761">
      <w:pPr>
        <w:spacing w:after="0" w:line="240" w:lineRule="auto"/>
        <w:ind w:left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продление срока рассмотрения жалобы.</w:t>
      </w:r>
    </w:p>
    <w:p w14:paraId="63A17220" w14:textId="77777777" w:rsidR="00141761" w:rsidRDefault="00141761" w:rsidP="0014176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</w:p>
    <w:p w14:paraId="43A415FC" w14:textId="77777777" w:rsidR="00141761" w:rsidRPr="000A15E0" w:rsidRDefault="00141761" w:rsidP="0014176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 w:rsidRPr="000A15E0">
        <w:rPr>
          <w:rFonts w:ascii="Times New Roman" w:hAnsi="Times New Roman"/>
          <w:sz w:val="28"/>
        </w:rPr>
        <w:t>С учетом ролевой модели должностных лиц и их функционала в подсистеме ДО, должностным регламентом (ведомственным актом) определяются следующие полномочия должностных лиц:</w:t>
      </w:r>
    </w:p>
    <w:p w14:paraId="08EC2EA8" w14:textId="77777777" w:rsidR="00141761" w:rsidRPr="000A15E0" w:rsidRDefault="00141761" w:rsidP="00141761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</w:rPr>
      </w:pPr>
      <w:r w:rsidRPr="000A15E0">
        <w:rPr>
          <w:rFonts w:ascii="Times New Roman" w:hAnsi="Times New Roman"/>
          <w:b/>
          <w:sz w:val="28"/>
        </w:rPr>
        <w:t>Координатор</w:t>
      </w:r>
      <w:r w:rsidRPr="000A15E0">
        <w:rPr>
          <w:rFonts w:ascii="Times New Roman" w:hAnsi="Times New Roman"/>
          <w:sz w:val="28"/>
        </w:rPr>
        <w:t xml:space="preserve"> </w:t>
      </w:r>
      <w:r w:rsidRPr="000A15E0">
        <w:rPr>
          <w:rFonts w:ascii="Times New Roman" w:hAnsi="Times New Roman"/>
          <w:b/>
          <w:sz w:val="28"/>
        </w:rPr>
        <w:t>(руководитель, заместитель руководителя контрольного органа):</w:t>
      </w:r>
    </w:p>
    <w:p w14:paraId="67C688CB" w14:textId="77777777" w:rsidR="00141761" w:rsidRDefault="00141761" w:rsidP="00141761">
      <w:pPr>
        <w:pStyle w:val="ac"/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– обеспечивает координацию работы по досудебному обжалованию решений контрольного (надзорного) органа, действий (бездействие) его должностных лиц;</w:t>
      </w:r>
    </w:p>
    <w:p w14:paraId="467AC291" w14:textId="77777777" w:rsidR="00141761" w:rsidRDefault="00141761" w:rsidP="00141761">
      <w:pPr>
        <w:pStyle w:val="ac"/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–обеспечивает соблюдение порядка и сроков рассмотрения жалоб контролируемых лиц на решения контрольного (надзорного) органа, действия (бездействие) его должностных лиц;</w:t>
      </w:r>
    </w:p>
    <w:p w14:paraId="6E8700F3" w14:textId="77777777" w:rsidR="00141761" w:rsidRDefault="00141761" w:rsidP="00141761">
      <w:pPr>
        <w:pStyle w:val="ac"/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– обеспечивает в контрольном (надзорном) органе принятие решений</w:t>
      </w:r>
      <w:r>
        <w:rPr>
          <w:rFonts w:ascii="Times New Roman" w:hAnsi="Times New Roman"/>
          <w:sz w:val="28"/>
        </w:rPr>
        <w:br/>
        <w:t>по результатам рассмотрения жалоб контролируемых лиц в рамках досудебного обжалования;</w:t>
      </w:r>
    </w:p>
    <w:p w14:paraId="4C3C6708" w14:textId="77777777" w:rsidR="00141761" w:rsidRPr="001A22D4" w:rsidRDefault="00141761" w:rsidP="00141761">
      <w:pPr>
        <w:spacing w:after="0" w:line="240" w:lineRule="auto"/>
        <w:ind w:left="709"/>
        <w:jc w:val="both"/>
        <w:rPr>
          <w:rFonts w:ascii="Times New Roman" w:hAnsi="Times New Roman"/>
          <w:b/>
          <w:sz w:val="28"/>
        </w:rPr>
      </w:pPr>
      <w:r w:rsidRPr="000A15E0">
        <w:rPr>
          <w:rFonts w:ascii="Times New Roman" w:hAnsi="Times New Roman"/>
          <w:b/>
          <w:sz w:val="28"/>
        </w:rPr>
        <w:t>Руководитель</w:t>
      </w:r>
      <w:r w:rsidRPr="000A15E0">
        <w:rPr>
          <w:rFonts w:ascii="Times New Roman" w:hAnsi="Times New Roman"/>
          <w:sz w:val="28"/>
        </w:rPr>
        <w:t xml:space="preserve"> </w:t>
      </w:r>
      <w:r w:rsidRPr="000A15E0">
        <w:rPr>
          <w:rFonts w:ascii="Times New Roman" w:hAnsi="Times New Roman"/>
          <w:b/>
          <w:sz w:val="28"/>
        </w:rPr>
        <w:t>(заместитель руководителя контрольного органа,</w:t>
      </w:r>
      <w:r>
        <w:rPr>
          <w:rFonts w:ascii="Times New Roman" w:hAnsi="Times New Roman"/>
          <w:b/>
          <w:sz w:val="28"/>
        </w:rPr>
        <w:t xml:space="preserve"> </w:t>
      </w:r>
      <w:r w:rsidRPr="000A15E0">
        <w:rPr>
          <w:rFonts w:ascii="Times New Roman" w:hAnsi="Times New Roman"/>
          <w:b/>
          <w:sz w:val="28"/>
        </w:rPr>
        <w:t>начальник структурного подразделения):</w:t>
      </w:r>
    </w:p>
    <w:p w14:paraId="44498861" w14:textId="77777777" w:rsidR="00141761" w:rsidRDefault="00141761" w:rsidP="00141761">
      <w:pPr>
        <w:pStyle w:val="ac"/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– обеспечивает в контрольном (надзорном) органе рассмотрение</w:t>
      </w:r>
      <w:r>
        <w:rPr>
          <w:rFonts w:ascii="Times New Roman" w:hAnsi="Times New Roman"/>
          <w:sz w:val="28"/>
        </w:rPr>
        <w:br/>
        <w:t>и подписание решений по жалобе;</w:t>
      </w:r>
    </w:p>
    <w:p w14:paraId="5401CF59" w14:textId="77777777" w:rsidR="00141761" w:rsidRDefault="00141761" w:rsidP="00141761">
      <w:pPr>
        <w:pStyle w:val="ac"/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– обеспечивает в контрольном (надзорном) органе назначение</w:t>
      </w:r>
      <w:r>
        <w:rPr>
          <w:rFonts w:ascii="Times New Roman" w:hAnsi="Times New Roman"/>
          <w:sz w:val="28"/>
        </w:rPr>
        <w:br/>
        <w:t>и переназначение исполнителя по жалобе;</w:t>
      </w:r>
    </w:p>
    <w:p w14:paraId="647C6890" w14:textId="77777777" w:rsidR="00141761" w:rsidRDefault="00141761" w:rsidP="00141761">
      <w:pPr>
        <w:pStyle w:val="ac"/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– обеспечивает контроль заходом и сроками рассмотрения жалоб;</w:t>
      </w:r>
    </w:p>
    <w:p w14:paraId="13C45759" w14:textId="77777777" w:rsidR="00141761" w:rsidRPr="000A15E0" w:rsidRDefault="00141761" w:rsidP="00141761">
      <w:pPr>
        <w:spacing w:after="0" w:line="240" w:lineRule="auto"/>
        <w:ind w:left="709"/>
        <w:jc w:val="both"/>
        <w:rPr>
          <w:rFonts w:ascii="Times New Roman" w:hAnsi="Times New Roman"/>
          <w:b/>
          <w:sz w:val="28"/>
        </w:rPr>
      </w:pPr>
      <w:r w:rsidRPr="000A15E0">
        <w:rPr>
          <w:rFonts w:ascii="Times New Roman" w:hAnsi="Times New Roman"/>
          <w:b/>
          <w:sz w:val="28"/>
        </w:rPr>
        <w:t>Помощник руководителя (секретарь):</w:t>
      </w:r>
    </w:p>
    <w:p w14:paraId="6E57AE8C" w14:textId="77777777" w:rsidR="00141761" w:rsidRDefault="00141761" w:rsidP="00141761">
      <w:pPr>
        <w:pStyle w:val="ac"/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– обеспечивает в контрольном (надзорном) органе определение должностного лица, уполномоченного на рассмотрение жалобы;</w:t>
      </w:r>
    </w:p>
    <w:p w14:paraId="34D01A0F" w14:textId="77777777" w:rsidR="00141761" w:rsidRDefault="00141761" w:rsidP="00141761">
      <w:pPr>
        <w:pStyle w:val="ac"/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– обеспечивает в контрольном (надзорном) органе контроль за ходом</w:t>
      </w:r>
      <w:r>
        <w:rPr>
          <w:rFonts w:ascii="Times New Roman" w:hAnsi="Times New Roman"/>
          <w:sz w:val="28"/>
        </w:rPr>
        <w:br/>
        <w:t>и сроками рассмотрения жалоб;</w:t>
      </w:r>
    </w:p>
    <w:p w14:paraId="2E848C30" w14:textId="77777777" w:rsidR="00141761" w:rsidRPr="000A15E0" w:rsidRDefault="00141761" w:rsidP="00141761">
      <w:pPr>
        <w:spacing w:after="0" w:line="240" w:lineRule="auto"/>
        <w:ind w:left="710"/>
        <w:jc w:val="both"/>
        <w:rPr>
          <w:rFonts w:ascii="Times New Roman" w:hAnsi="Times New Roman"/>
          <w:b/>
          <w:sz w:val="28"/>
        </w:rPr>
      </w:pPr>
      <w:r w:rsidRPr="000A15E0">
        <w:rPr>
          <w:rFonts w:ascii="Times New Roman" w:hAnsi="Times New Roman"/>
          <w:b/>
          <w:sz w:val="28"/>
        </w:rPr>
        <w:t>Инспектор (должностное лицо):</w:t>
      </w:r>
    </w:p>
    <w:p w14:paraId="2E02E601" w14:textId="77777777" w:rsidR="00141761" w:rsidRDefault="00141761" w:rsidP="00141761">
      <w:pPr>
        <w:pStyle w:val="ac"/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– обеспечивает в контрольном (надзорном) органе рассмотрение материалов жалобы, принятие решений по ходатайствам, продление сроков рассмотрения жалоб и подготовку проектов решений по жалобам;</w:t>
      </w:r>
    </w:p>
    <w:p w14:paraId="403E82AA" w14:textId="77777777" w:rsidR="00141761" w:rsidRPr="000A15E0" w:rsidRDefault="00141761" w:rsidP="00141761">
      <w:pPr>
        <w:spacing w:after="0" w:line="240" w:lineRule="auto"/>
        <w:ind w:left="710"/>
        <w:jc w:val="both"/>
        <w:rPr>
          <w:rFonts w:ascii="Times New Roman" w:hAnsi="Times New Roman"/>
          <w:sz w:val="28"/>
        </w:rPr>
      </w:pPr>
      <w:r w:rsidRPr="000A15E0">
        <w:rPr>
          <w:rFonts w:ascii="Times New Roman" w:hAnsi="Times New Roman"/>
          <w:b/>
          <w:sz w:val="28"/>
        </w:rPr>
        <w:t>Администратор</w:t>
      </w:r>
      <w:r w:rsidRPr="000A15E0">
        <w:rPr>
          <w:rFonts w:ascii="Times New Roman" w:hAnsi="Times New Roman"/>
          <w:sz w:val="28"/>
        </w:rPr>
        <w:t>:</w:t>
      </w:r>
    </w:p>
    <w:p w14:paraId="3927867B" w14:textId="77777777" w:rsidR="00141761" w:rsidRDefault="00141761" w:rsidP="00141761">
      <w:pPr>
        <w:pStyle w:val="ac"/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– обеспечивает в контрольном (надзорном) органе настройку</w:t>
      </w:r>
      <w:r>
        <w:rPr>
          <w:rFonts w:ascii="Times New Roman" w:hAnsi="Times New Roman"/>
          <w:sz w:val="28"/>
        </w:rPr>
        <w:br/>
        <w:t>и предоставление доступа к личным кабинетам подсистемы досудебного обжалования;</w:t>
      </w:r>
    </w:p>
    <w:p w14:paraId="3C5EE48A" w14:textId="77777777" w:rsidR="00141761" w:rsidRDefault="00141761" w:rsidP="00141761">
      <w:pPr>
        <w:pStyle w:val="ac"/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– обеспечивает в контрольном (надзорном) органе формирование сообщений о программно-технических ошибках функционирования подсистемы досудебного обжалования;</w:t>
      </w:r>
    </w:p>
    <w:p w14:paraId="1F726364" w14:textId="77777777" w:rsidR="00141761" w:rsidRDefault="00141761" w:rsidP="00141761">
      <w:pPr>
        <w:pStyle w:val="ac"/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– обеспечивает в контрольном (надзорном) органе информационную</w:t>
      </w:r>
      <w:r>
        <w:rPr>
          <w:rFonts w:ascii="Times New Roman" w:hAnsi="Times New Roman"/>
          <w:sz w:val="28"/>
        </w:rPr>
        <w:br/>
        <w:t>и программно-техническую поддержку пользователей подсистемы досудебного обжалования.</w:t>
      </w:r>
    </w:p>
    <w:p w14:paraId="025BC454" w14:textId="77777777" w:rsidR="00141761" w:rsidRDefault="00141761" w:rsidP="0014176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</w:p>
    <w:p w14:paraId="15878B8E" w14:textId="77777777" w:rsidR="00141761" w:rsidRDefault="00141761" w:rsidP="00141761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Работа в подсистеме досудебного обжалования</w:t>
      </w:r>
    </w:p>
    <w:p w14:paraId="0C01938B" w14:textId="77777777" w:rsidR="00141761" w:rsidRDefault="00141761" w:rsidP="0014176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Авторизация в подсистеме ДО ГИС ТОР КНД осуществляется посредством ЕСИА. Для входа в подсистему ДО, сотрудники органа контроля должны быть подключены к профилю организации в ЕСИА.</w:t>
      </w:r>
    </w:p>
    <w:p w14:paraId="3385F485" w14:textId="77777777" w:rsidR="00141761" w:rsidRDefault="00141761" w:rsidP="0014176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Жалобы, поступающие с портала Госуслуг в контрольный (надзорный) орган, должны быть распределены по исполнителям. Назначение исполнителя по жалобе доступно пользователям с ролью «Руководитель» и «Помощник руководителя».</w:t>
      </w:r>
    </w:p>
    <w:p w14:paraId="35024E8F" w14:textId="77777777" w:rsidR="00141761" w:rsidRDefault="00141761" w:rsidP="0014176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Инспектор вправе отказать в рассмотрении жалобы в течение пяти рабочих дней со дня регистрации жалобы. Основания для отказа в рассмотрении жалобы регламентированы частью 1 статьи 42 Федерального закона </w:t>
      </w:r>
      <w:r w:rsidRPr="00664C28">
        <w:rPr>
          <w:rFonts w:ascii="Times New Roman" w:hAnsi="Times New Roman"/>
          <w:sz w:val="28"/>
        </w:rPr>
        <w:t>от 31.07.2020 № 248-ФЗ</w:t>
      </w:r>
      <w:r>
        <w:rPr>
          <w:rFonts w:ascii="Times New Roman" w:hAnsi="Times New Roman"/>
          <w:sz w:val="28"/>
        </w:rPr>
        <w:t xml:space="preserve"> </w:t>
      </w:r>
      <w:r w:rsidRPr="00664C28">
        <w:rPr>
          <w:rFonts w:ascii="Times New Roman" w:hAnsi="Times New Roman"/>
          <w:sz w:val="28"/>
        </w:rPr>
        <w:t>«О государственном контроле (надзоре) и муниципальном контроле в Российской Федерации»</w:t>
      </w:r>
      <w:r>
        <w:rPr>
          <w:rFonts w:ascii="Times New Roman" w:hAnsi="Times New Roman"/>
          <w:sz w:val="28"/>
        </w:rPr>
        <w:t>.</w:t>
      </w:r>
    </w:p>
    <w:p w14:paraId="348C9F4A" w14:textId="77777777" w:rsidR="00141761" w:rsidRDefault="00141761" w:rsidP="0014176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 необходимости заявитель может самостоятельно отозвать жалобу</w:t>
      </w:r>
      <w:r>
        <w:rPr>
          <w:rFonts w:ascii="Times New Roman" w:hAnsi="Times New Roman"/>
          <w:sz w:val="28"/>
        </w:rPr>
        <w:br/>
        <w:t>с рассмотрения. В таком случае необходимо принять решение об отказе</w:t>
      </w:r>
      <w:r>
        <w:rPr>
          <w:rFonts w:ascii="Times New Roman" w:hAnsi="Times New Roman"/>
          <w:sz w:val="28"/>
        </w:rPr>
        <w:br/>
        <w:t>в рассмотрении жалобы в связи с отзывом жалобы.</w:t>
      </w:r>
    </w:p>
    <w:p w14:paraId="11C79D79" w14:textId="77777777" w:rsidR="00141761" w:rsidRDefault="00141761" w:rsidP="0014176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Перенаправление жалобы в другое структурное подразделение доступно «Руководителю» (в случае назначения исполнителем по жалобе) или «Инспектору». Перенаправление жалобы возможно только в рамках подсистемы досудебного обжалования и только в рамках одного контрольного (надзорного) органа (между Центральным аппаратом и территориальными органами). Возможность перенаправить жалобу будет недоступна после того, как ее возьмут</w:t>
      </w:r>
      <w:r>
        <w:rPr>
          <w:rFonts w:ascii="Times New Roman" w:hAnsi="Times New Roman"/>
          <w:sz w:val="28"/>
        </w:rPr>
        <w:br/>
        <w:t>в работу.</w:t>
      </w:r>
    </w:p>
    <w:p w14:paraId="31F0D84A" w14:textId="77777777" w:rsidR="00141761" w:rsidRDefault="00141761" w:rsidP="0014176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Если инспектору в ходе анализа жалобы для подготовки решения</w:t>
      </w:r>
      <w:r>
        <w:rPr>
          <w:rFonts w:ascii="Times New Roman" w:hAnsi="Times New Roman"/>
          <w:sz w:val="28"/>
        </w:rPr>
        <w:br/>
        <w:t>не хватает данных, то в ГИС ТОР КНД реализована возможность запросить дополнительную информацию по жалобе у заявителя.</w:t>
      </w:r>
    </w:p>
    <w:p w14:paraId="7FA66499" w14:textId="77777777" w:rsidR="00141761" w:rsidRDefault="00141761" w:rsidP="0014176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Согласовывать проекты решений по жалобе могут пользователи с ролью «Инспектор» или «Руководитель».</w:t>
      </w:r>
    </w:p>
    <w:p w14:paraId="2D6E39FE" w14:textId="77777777" w:rsidR="00141761" w:rsidRDefault="00141761" w:rsidP="0014176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Жалоба на нарушение условий моратория должна быть рассмотрена</w:t>
      </w:r>
      <w:r>
        <w:rPr>
          <w:rFonts w:ascii="Times New Roman" w:hAnsi="Times New Roman"/>
          <w:sz w:val="28"/>
        </w:rPr>
        <w:br/>
        <w:t>в течение одного рабочего дня с момента ее регистрации. Жалоба</w:t>
      </w:r>
      <w:r>
        <w:rPr>
          <w:rFonts w:ascii="Times New Roman" w:hAnsi="Times New Roman"/>
          <w:sz w:val="28"/>
        </w:rPr>
        <w:br/>
        <w:t>на нарушение условий моратория, как и обычная жалоба на решения контрольных (надзорных) органов, действия (бездействие) их должностных лиц не может быть рассмотрена должностным лицом, принявшим (осуществившим) обжалуемое решение, действие (бездействие).</w:t>
      </w:r>
    </w:p>
    <w:p w14:paraId="78B39B37" w14:textId="77777777" w:rsidR="00141761" w:rsidRDefault="00141761" w:rsidP="0014176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Процесс рассмотрения жалоб на нарушение условий моратория частично упрощен по сравнению с процессом рассмотрения обычных жалоб. При этом имеет следующие особенности:</w:t>
      </w:r>
    </w:p>
    <w:p w14:paraId="1D5673EF" w14:textId="77777777" w:rsidR="00141761" w:rsidRDefault="00141761" w:rsidP="0014176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</w:t>
      </w:r>
      <w:r>
        <w:rPr>
          <w:rFonts w:ascii="Times New Roman" w:hAnsi="Times New Roman"/>
          <w:sz w:val="28"/>
        </w:rPr>
        <w:tab/>
        <w:t>жалобы на нарушение условий моратория нельзя перенаправлять</w:t>
      </w:r>
      <w:r>
        <w:rPr>
          <w:rFonts w:ascii="Times New Roman" w:hAnsi="Times New Roman"/>
          <w:sz w:val="28"/>
        </w:rPr>
        <w:br/>
        <w:t>в другие структурные подразделения;</w:t>
      </w:r>
    </w:p>
    <w:p w14:paraId="18AA617B" w14:textId="77777777" w:rsidR="00141761" w:rsidRDefault="00141761" w:rsidP="0014176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</w:t>
      </w:r>
      <w:r>
        <w:rPr>
          <w:rFonts w:ascii="Times New Roman" w:hAnsi="Times New Roman"/>
          <w:sz w:val="28"/>
        </w:rPr>
        <w:tab/>
        <w:t>инспектор не вправе отказать в рассмотрении жалобы;</w:t>
      </w:r>
    </w:p>
    <w:p w14:paraId="5B6A745D" w14:textId="77777777" w:rsidR="00141761" w:rsidRDefault="00141761" w:rsidP="0014176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</w:t>
      </w:r>
      <w:r>
        <w:rPr>
          <w:rFonts w:ascii="Times New Roman" w:hAnsi="Times New Roman"/>
          <w:sz w:val="28"/>
        </w:rPr>
        <w:tab/>
        <w:t>такие жалобы не содержат приложенных ходатайств;</w:t>
      </w:r>
    </w:p>
    <w:p w14:paraId="1DFEF4F8" w14:textId="77777777" w:rsidR="00141761" w:rsidRDefault="00141761" w:rsidP="0014176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</w:t>
      </w:r>
      <w:r>
        <w:rPr>
          <w:rFonts w:ascii="Times New Roman" w:hAnsi="Times New Roman"/>
          <w:sz w:val="28"/>
        </w:rPr>
        <w:tab/>
        <w:t>по итогам рассмотрения жалобы на нарушение условий моратория предусмотрен иной перечень итоговых решений.</w:t>
      </w:r>
    </w:p>
    <w:p w14:paraId="5908981F" w14:textId="77777777" w:rsidR="00141761" w:rsidRDefault="00141761" w:rsidP="0014176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</w:p>
    <w:p w14:paraId="39C0C8C9" w14:textId="77777777" w:rsidR="00141761" w:rsidRDefault="00141761" w:rsidP="0014176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 w:rsidRPr="00664C28">
        <w:rPr>
          <w:rFonts w:ascii="Times New Roman" w:hAnsi="Times New Roman"/>
          <w:bCs/>
          <w:sz w:val="28"/>
        </w:rPr>
        <w:t>Жалобу могут подать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sz w:val="28"/>
        </w:rPr>
        <w:t>руководитель или представитель юридического лица, индивидуальный предприниматель, гражданин. На ЕПГУ реализована возможность делегирования полномочий руководителя организации другим сотрудникам такой организации.</w:t>
      </w:r>
    </w:p>
    <w:p w14:paraId="33E39399" w14:textId="77777777" w:rsidR="00141761" w:rsidRDefault="00141761" w:rsidP="0014176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Для делегирования полномочий другому сотруднику необходимо перейти в профиль организации в ЕСИА (https://esia.gosuslugi.ru/).</w:t>
      </w:r>
    </w:p>
    <w:p w14:paraId="3CA2207C" w14:textId="77777777" w:rsidR="00141761" w:rsidRDefault="00141761" w:rsidP="0014176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Далее нужно перейти в пункт «Доступы и доверенности». Нажать кнопку «Создать доверенность».</w:t>
      </w:r>
    </w:p>
    <w:p w14:paraId="32C50EF6" w14:textId="77777777" w:rsidR="00141761" w:rsidRDefault="00141761" w:rsidP="0014176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Далее необходимо выбрать сотрудника организации или руководителя другой организации.</w:t>
      </w:r>
    </w:p>
    <w:p w14:paraId="4CDBCC02" w14:textId="77777777" w:rsidR="00141761" w:rsidRDefault="00141761" w:rsidP="0014176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Выбрать тип полномочия — наименование услуги, для которой будет действовать доверенность, т.е. возможность отправить заявление от имени руководителя организации.</w:t>
      </w:r>
    </w:p>
    <w:p w14:paraId="272E3DFF" w14:textId="77777777" w:rsidR="00141761" w:rsidRPr="00664C28" w:rsidRDefault="00141761" w:rsidP="0014176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sz w:val="28"/>
        </w:rPr>
      </w:pPr>
      <w:r w:rsidRPr="00664C28">
        <w:rPr>
          <w:rFonts w:ascii="Times New Roman" w:hAnsi="Times New Roman"/>
          <w:bCs/>
          <w:sz w:val="28"/>
        </w:rPr>
        <w:t xml:space="preserve">Жалоба может быть подана на </w:t>
      </w:r>
    </w:p>
    <w:p w14:paraId="340D2E3D" w14:textId="77777777" w:rsidR="00141761" w:rsidRDefault="00141761" w:rsidP="0014176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решение о проведении контрольного (надзорного) мероприятия;</w:t>
      </w:r>
    </w:p>
    <w:p w14:paraId="78B3A263" w14:textId="77777777" w:rsidR="00141761" w:rsidRDefault="00141761" w:rsidP="0014176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акт контрольного (надзорного) мероприятия;</w:t>
      </w:r>
    </w:p>
    <w:p w14:paraId="1E69B411" w14:textId="77777777" w:rsidR="00141761" w:rsidRDefault="00141761" w:rsidP="0014176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предписание об устранении выявленных нарушений;</w:t>
      </w:r>
    </w:p>
    <w:p w14:paraId="582DACA4" w14:textId="77777777" w:rsidR="00141761" w:rsidRDefault="00141761" w:rsidP="0014176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действия (бездействие) должностного лица контрольного (надзорного) органа в рамках контрольного (надзорного) мероприятия;</w:t>
      </w:r>
    </w:p>
    <w:p w14:paraId="6B44FFD2" w14:textId="77777777" w:rsidR="00141761" w:rsidRDefault="00141761" w:rsidP="0014176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процедуру проведения контрольного (надзорного) мероприятия;</w:t>
      </w:r>
    </w:p>
    <w:p w14:paraId="5116F8E0" w14:textId="77777777" w:rsidR="00141761" w:rsidRDefault="00141761" w:rsidP="0014176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принятое решение по ранее поданной жалобе;</w:t>
      </w:r>
    </w:p>
    <w:p w14:paraId="79567E44" w14:textId="77777777" w:rsidR="00141761" w:rsidRDefault="00141761" w:rsidP="0014176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нарушение условий моратория на контрольные (надзорные) мероприятия.</w:t>
      </w:r>
    </w:p>
    <w:p w14:paraId="0636EF31" w14:textId="77777777" w:rsidR="00141761" w:rsidRDefault="00141761" w:rsidP="0014176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Также при наличии обстоятельств, препятствующих своевременному исполнению предписания, контролируемые лица могут отдельно направить ходатайство о продлении срока его исполнения.</w:t>
      </w:r>
    </w:p>
    <w:p w14:paraId="0482E147" w14:textId="77777777" w:rsidR="00141761" w:rsidRDefault="00141761" w:rsidP="0014176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</w:p>
    <w:p w14:paraId="2C09164B" w14:textId="77777777" w:rsidR="00141761" w:rsidRDefault="00141761" w:rsidP="00141761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Порядок действий при поступлении жалобы в неустановленном порядке</w:t>
      </w:r>
    </w:p>
    <w:p w14:paraId="73A9093E" w14:textId="77777777" w:rsidR="00141761" w:rsidRDefault="00141761" w:rsidP="0014176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Жалобы на решения контрольных (надзорных) органов, действия (бездействие) их должностных лиц, поступающие с нарушением досудебного порядка подачи жалоб, установленного Федеральным законом от 31.07.2020 № 248-ФЗ «О государственном контроле (надзоре) и муниципальном контроле в Российской Федерации», в том числе на бумажном носителе, подлежат рассмотрению в соответствии с порядком, предусмотренном Федеральным законом от 02.05.2006 № 59-ФЗ «О порядке рассмотрения обращений граждан Российской Федерации», с разъяснением заявителю установленного порядка обжалования решений контрольного (надзорного) органа, действий (бездействия) его должностных лиц.</w:t>
      </w:r>
    </w:p>
    <w:p w14:paraId="36D49319" w14:textId="77777777" w:rsidR="00141761" w:rsidRDefault="00141761" w:rsidP="0014176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</w:p>
    <w:p w14:paraId="141BFE6D" w14:textId="77777777" w:rsidR="00141761" w:rsidRDefault="00141761" w:rsidP="0014176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ТИПОВОЙ ОТВЕТ ПРИ ПОДАЧЕ ЖАЛОБЫ В БУМАЖНОМ ВИДЕ:</w:t>
      </w:r>
    </w:p>
    <w:p w14:paraId="10FC54FF" w14:textId="77777777" w:rsidR="00141761" w:rsidRDefault="00141761" w:rsidP="0014176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Ваше обращение от _________№ _______рассмотрено в соответствии</w:t>
      </w:r>
      <w:r>
        <w:rPr>
          <w:rFonts w:ascii="Times New Roman" w:hAnsi="Times New Roman"/>
          <w:sz w:val="28"/>
        </w:rPr>
        <w:br/>
        <w:t>с требованиями Федерального закона от 02.05.2006 № 59-ФЗ «О порядке рассмотрения обращений граждан Российской Федерации».</w:t>
      </w:r>
    </w:p>
    <w:p w14:paraId="3B55735C" w14:textId="77777777" w:rsidR="00141761" w:rsidRDefault="00141761" w:rsidP="0014176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Порядок обжалования решений контрольных (надзорных) органов, действий (бездействия) их должностных лиц регулируются </w:t>
      </w:r>
      <w:bookmarkStart w:id="2" w:name="_Hlk149232781"/>
      <w:r>
        <w:rPr>
          <w:rFonts w:ascii="Times New Roman" w:hAnsi="Times New Roman"/>
          <w:sz w:val="28"/>
        </w:rPr>
        <w:t>Федеральным законом</w:t>
      </w:r>
      <w:r>
        <w:rPr>
          <w:rFonts w:ascii="Times New Roman" w:hAnsi="Times New Roman"/>
          <w:sz w:val="28"/>
        </w:rPr>
        <w:br/>
        <w:t>от 31.07.2020 № 248-ФЗ «О государственном контроле (надзоре) и муниципальном контроле в Российской Федерации»</w:t>
      </w:r>
      <w:bookmarkEnd w:id="2"/>
      <w:r>
        <w:rPr>
          <w:rFonts w:ascii="Times New Roman" w:hAnsi="Times New Roman"/>
          <w:sz w:val="28"/>
        </w:rPr>
        <w:t xml:space="preserve">. </w:t>
      </w:r>
    </w:p>
    <w:p w14:paraId="58375727" w14:textId="77777777" w:rsidR="00141761" w:rsidRDefault="00141761" w:rsidP="0014176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соответствии со статьей 40 </w:t>
      </w:r>
      <w:r w:rsidRPr="00DC395C">
        <w:rPr>
          <w:rFonts w:ascii="Times New Roman" w:hAnsi="Times New Roman"/>
          <w:sz w:val="28"/>
        </w:rPr>
        <w:t>Федеральн</w:t>
      </w:r>
      <w:r>
        <w:rPr>
          <w:rFonts w:ascii="Times New Roman" w:hAnsi="Times New Roman"/>
          <w:sz w:val="28"/>
        </w:rPr>
        <w:t>ого</w:t>
      </w:r>
      <w:r w:rsidRPr="00DC395C">
        <w:rPr>
          <w:rFonts w:ascii="Times New Roman" w:hAnsi="Times New Roman"/>
          <w:sz w:val="28"/>
        </w:rPr>
        <w:t xml:space="preserve"> закон</w:t>
      </w:r>
      <w:r>
        <w:rPr>
          <w:rFonts w:ascii="Times New Roman" w:hAnsi="Times New Roman"/>
          <w:sz w:val="28"/>
        </w:rPr>
        <w:t xml:space="preserve">а </w:t>
      </w:r>
      <w:r w:rsidRPr="00DC395C">
        <w:rPr>
          <w:rFonts w:ascii="Times New Roman" w:hAnsi="Times New Roman"/>
          <w:sz w:val="28"/>
        </w:rPr>
        <w:t>от 31.07.2020 № 248-ФЗ «О государственном контроле (надзоре) и муниципальном контроле в Российской Федерации»</w:t>
      </w:r>
      <w:r>
        <w:rPr>
          <w:rFonts w:ascii="Times New Roman" w:hAnsi="Times New Roman"/>
          <w:sz w:val="28"/>
        </w:rPr>
        <w:t xml:space="preserve"> жалоба подается контролируемым лицом в уполномоченный на рассмотрение жалобы орган в электронном виде с использованием единого портала государственных</w:t>
      </w:r>
      <w:r>
        <w:rPr>
          <w:rFonts w:ascii="Times New Roman" w:hAnsi="Times New Roman"/>
          <w:sz w:val="28"/>
        </w:rPr>
        <w:br/>
        <w:t>и муниципальных услуг и (или) региональных порталов государственных</w:t>
      </w:r>
      <w:r>
        <w:rPr>
          <w:rFonts w:ascii="Times New Roman" w:hAnsi="Times New Roman"/>
          <w:sz w:val="28"/>
        </w:rPr>
        <w:br/>
        <w:t>и муниципальных услуг.</w:t>
      </w:r>
    </w:p>
    <w:p w14:paraId="5E175EFD" w14:textId="77777777" w:rsidR="00141761" w:rsidRDefault="00141761" w:rsidP="0014176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Для успешной подачи жалобы рекомендуется воспользоваться ссылкой https://knd.gosuslugi.ru.</w:t>
      </w:r>
    </w:p>
    <w:p w14:paraId="41A3F85C" w14:textId="77777777" w:rsidR="00141761" w:rsidRDefault="00141761" w:rsidP="0014176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</w:p>
    <w:p w14:paraId="4A7BC334" w14:textId="77777777" w:rsidR="00141761" w:rsidRDefault="00141761" w:rsidP="00141761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Назначение исполнителя</w:t>
      </w:r>
    </w:p>
    <w:p w14:paraId="08FC7D4F" w14:textId="77777777" w:rsidR="00141761" w:rsidRDefault="00141761" w:rsidP="0014176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Жалобы, поступающие с портала Госуслуг в контрольный (надзорный) орган, должны быть распределены по исполнителям. Назначение исполнителя по жалобе доступно пользователям с ролью «Руководитель» и «Помощник руководителя».</w:t>
      </w:r>
    </w:p>
    <w:p w14:paraId="595FE3E3" w14:textId="77777777" w:rsidR="00141761" w:rsidRDefault="00141761" w:rsidP="0014176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Для назначения исполнителя по жалобе нужно открыть карточку с жалобой и нажать на кнопку «Назначить исполнителя».</w:t>
      </w:r>
    </w:p>
    <w:p w14:paraId="4EB67167" w14:textId="77777777" w:rsidR="00141761" w:rsidRDefault="00141761" w:rsidP="0014176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открывшемся окне выберите исполнителя по жалобе из списка или найдите его по ФИО с помощью поля поиска. Далее нажмите на кнопку «Назначить».</w:t>
      </w:r>
    </w:p>
    <w:p w14:paraId="48295283" w14:textId="77777777" w:rsidR="00141761" w:rsidRDefault="00141761" w:rsidP="0014176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После назначения исполнителя система возвращает вас в карточку жалобы, где теперь содержится информация о назначенном исполнителе, а статус изменился на «Ожидает подтверждения». Данный статус означает, что жалоба назначена на исполнителя, но пока не принята им в работу. Если вы приняли решение о смене исполнителя по жалобе, то это можно сделать с помощью кнопки «Изменить исполнителя».</w:t>
      </w:r>
    </w:p>
    <w:p w14:paraId="744F3A1D" w14:textId="77777777" w:rsidR="00141761" w:rsidRDefault="00141761" w:rsidP="0014176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8"/>
        </w:rPr>
      </w:pPr>
    </w:p>
    <w:p w14:paraId="1E75522A" w14:textId="77777777" w:rsidR="00141761" w:rsidRDefault="00141761" w:rsidP="00141761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Отказ от рассмотрения жалобы</w:t>
      </w:r>
    </w:p>
    <w:p w14:paraId="15DDD0D4" w14:textId="77777777" w:rsidR="00141761" w:rsidRDefault="00141761" w:rsidP="0014176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Инспектор вправе отказать в рассмотрении жалобы в течение пяти рабочих дней со дня регистрации жалобы. Основания для отказа в рассмотрении жалобы регламентированы частью 1 статьи 42 </w:t>
      </w:r>
      <w:r w:rsidRPr="00DC395C">
        <w:rPr>
          <w:rFonts w:ascii="Times New Roman" w:hAnsi="Times New Roman"/>
          <w:sz w:val="28"/>
        </w:rPr>
        <w:t>Федерального закона от 31.07.2020 № 248-ФЗ «О государственном контроле (надзоре) и муниципальном контроле в Российской Федерации»</w:t>
      </w:r>
      <w:r>
        <w:rPr>
          <w:rFonts w:ascii="Times New Roman" w:hAnsi="Times New Roman"/>
          <w:sz w:val="28"/>
        </w:rPr>
        <w:t>. При необходимости заявитель может самостоятельно отозвать жалобу с рассмотрения. В таком случае необходимо принять решение об отказе в рассмотрении жалобы в связи с отзывом жалобы.</w:t>
      </w:r>
    </w:p>
    <w:p w14:paraId="79A11800" w14:textId="77777777" w:rsidR="00141761" w:rsidRDefault="00141761" w:rsidP="0014176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</w:p>
    <w:p w14:paraId="3422A0AD" w14:textId="77777777" w:rsidR="00141761" w:rsidRDefault="00141761" w:rsidP="0014176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>Механизм досудебного обжалования позволяет установить эффективное диалоговое взаимодействие между контрольными (надзорными) органами</w:t>
      </w:r>
      <w:r>
        <w:rPr>
          <w:rFonts w:ascii="Times New Roman" w:hAnsi="Times New Roman"/>
          <w:i/>
          <w:sz w:val="28"/>
        </w:rPr>
        <w:br/>
      </w:r>
      <w:r>
        <w:rPr>
          <w:rFonts w:ascii="Times New Roman" w:hAnsi="Times New Roman"/>
          <w:i/>
          <w:sz w:val="28"/>
        </w:rPr>
        <w:lastRenderedPageBreak/>
        <w:t>и контролируемыми лицами и обеспечить наиболее полную реализацию их прав</w:t>
      </w:r>
      <w:r>
        <w:rPr>
          <w:rFonts w:ascii="Times New Roman" w:hAnsi="Times New Roman"/>
          <w:i/>
          <w:sz w:val="28"/>
        </w:rPr>
        <w:br/>
        <w:t>и законных интересов. В сложившейся парадигме рекомендуется по возможности рассматривать все жалобы по существу и снизить случаи отказа от рассмотрения, особенно в отношении субъектов малого и среднего предпринимательства.</w:t>
      </w:r>
    </w:p>
    <w:p w14:paraId="2F7ADD3F" w14:textId="77777777" w:rsidR="00141761" w:rsidRDefault="00141761" w:rsidP="0014176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</w:p>
    <w:p w14:paraId="17868FE8" w14:textId="77777777" w:rsidR="00141761" w:rsidRDefault="00141761" w:rsidP="0014176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Для отказа в рассмотрении жалобы, ранее взятой в работу, нажмите</w:t>
      </w:r>
      <w:r>
        <w:rPr>
          <w:rFonts w:ascii="Times New Roman" w:hAnsi="Times New Roman"/>
          <w:sz w:val="28"/>
        </w:rPr>
        <w:br/>
        <w:t>на кнопку «Отказать в рассмотрении».</w:t>
      </w:r>
    </w:p>
    <w:p w14:paraId="204B7ED7" w14:textId="77777777" w:rsidR="00141761" w:rsidRDefault="00141761" w:rsidP="0014176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Далее в открывшемся окне выберите причину отказа в рассмотрении жалобы из предложенного списка и заполните поле «Обоснование принятого решения».</w:t>
      </w:r>
    </w:p>
    <w:p w14:paraId="0B4DC37E" w14:textId="77777777" w:rsidR="00141761" w:rsidRDefault="00141761" w:rsidP="0014176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Для выбора сотрудников контрольного (надзорного) органа, согласующих</w:t>
      </w:r>
      <w:r>
        <w:rPr>
          <w:rFonts w:ascii="Times New Roman" w:hAnsi="Times New Roman"/>
          <w:sz w:val="28"/>
        </w:rPr>
        <w:br/>
        <w:t>и подписывающих документ по принятому решению, нажмите на кнопку «Выбрать»: откроется форма со списком сотрудников. Для быстрого поиска можно воспользоваться поисковой строкой в верхней части формы.</w:t>
      </w:r>
    </w:p>
    <w:p w14:paraId="415173E4" w14:textId="77777777" w:rsidR="00141761" w:rsidRDefault="00141761" w:rsidP="0014176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После выбора сотрудников, участвующих в согласовании и подписании, появится блок работы с документом.</w:t>
      </w:r>
    </w:p>
    <w:p w14:paraId="6CD7D7BA" w14:textId="77777777" w:rsidR="00141761" w:rsidRDefault="00141761" w:rsidP="0014176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Перед формированием документа его можно просмотреть. Для этого нажмите на кнопку «Предпросмотр». Откроется окно печати документа, в котором можно посмотреть, как будет выглядеть печатная версия документа.</w:t>
      </w:r>
    </w:p>
    <w:p w14:paraId="2F7BFBF9" w14:textId="77777777" w:rsidR="00141761" w:rsidRDefault="00141761" w:rsidP="0014176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Для того, чтобы сформировать решение по отказу в рассмотрении жалобы, нажмите на кнопку «Сформировать документ». При нажатии на кнопку «Сформировать документ» происходит формирование и автоматическое скачивание документа в формате PDF на компьютер.</w:t>
      </w:r>
    </w:p>
    <w:p w14:paraId="427E4D9B" w14:textId="77777777" w:rsidR="00141761" w:rsidRDefault="00141761" w:rsidP="0014176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Кнопка «Прикрепить файл» используется в том случае, если у вас не настроен шаблон решений администратором. В таком случае для направления решения</w:t>
      </w:r>
      <w:r>
        <w:rPr>
          <w:rFonts w:ascii="Times New Roman" w:hAnsi="Times New Roman"/>
          <w:sz w:val="28"/>
        </w:rPr>
        <w:br/>
        <w:t>на согласование и подписание следует прикрепить заранее подготовленный документ.</w:t>
      </w:r>
    </w:p>
    <w:p w14:paraId="02741E76" w14:textId="77777777" w:rsidR="00141761" w:rsidRDefault="00141761" w:rsidP="0014176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После заполнения всех данных по решению нажмите на кнопку «Отправить».</w:t>
      </w:r>
    </w:p>
    <w:p w14:paraId="3BC13E9A" w14:textId="77777777" w:rsidR="00141761" w:rsidRDefault="00141761" w:rsidP="0014176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карточке записи о жалобе появится информация об отказе в рассмотрении жалобы. Отозвать решение можно до согласования документа, а если согласование не требуется, то до его подписания. Для этого в карточке записи о жалобе нажмите на кнопку «Отозвать».</w:t>
      </w:r>
    </w:p>
    <w:p w14:paraId="7F8B7A74" w14:textId="77777777" w:rsidR="00141761" w:rsidRDefault="00141761" w:rsidP="0014176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</w:p>
    <w:p w14:paraId="24E5A330" w14:textId="77777777" w:rsidR="00141761" w:rsidRDefault="00141761" w:rsidP="00141761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Перенаправление жалобы в другое структурное подразделение</w:t>
      </w:r>
    </w:p>
    <w:p w14:paraId="18B22369" w14:textId="77777777" w:rsidR="00141761" w:rsidRDefault="00141761" w:rsidP="0014176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Перенаправление жалобы в другое структурное подразделение доступно «Руководителю» (в случае назначения исполнителем по жалобе) или «Инспектору».</w:t>
      </w:r>
    </w:p>
    <w:p w14:paraId="050524C0" w14:textId="77777777" w:rsidR="00141761" w:rsidRDefault="00141761" w:rsidP="0014176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Перенаправление жалобы возможно только в рамках подсистемы досудебного обжалования и только в рамках одного контрольного </w:t>
      </w:r>
      <w:r>
        <w:rPr>
          <w:rFonts w:ascii="Times New Roman" w:hAnsi="Times New Roman"/>
          <w:sz w:val="28"/>
        </w:rPr>
        <w:lastRenderedPageBreak/>
        <w:t>(надзорного) органа (между Центральным аппаратом и территориальными органами).</w:t>
      </w:r>
    </w:p>
    <w:p w14:paraId="315F96AB" w14:textId="77777777" w:rsidR="00141761" w:rsidRDefault="00141761" w:rsidP="0014176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</w:p>
    <w:p w14:paraId="3B23EB73" w14:textId="77777777" w:rsidR="00141761" w:rsidRDefault="00141761" w:rsidP="0014176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>Возможность перенаправить жалобу будет недоступна после того, как ее возьмут в работу</w:t>
      </w:r>
    </w:p>
    <w:p w14:paraId="6C0C5FA2" w14:textId="77777777" w:rsidR="00141761" w:rsidRDefault="00141761" w:rsidP="0014176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</w:p>
    <w:p w14:paraId="31BDC748" w14:textId="77777777" w:rsidR="00141761" w:rsidRDefault="00141761" w:rsidP="0014176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Для перенаправления требуется перейти в карточку новой жалобы, назначенной на исполнителя, нажать кнопку «Перенаправить жалобу».</w:t>
      </w:r>
    </w:p>
    <w:p w14:paraId="5892F1B1" w14:textId="77777777" w:rsidR="00141761" w:rsidRDefault="00141761" w:rsidP="0014176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открывшемся окне заполнить поле «Подразделение» (поле является обязательным для заполнения). Далее заполнить поле «Обоснование принятого решения». Нажать кнопку «Отправить».</w:t>
      </w:r>
    </w:p>
    <w:p w14:paraId="184EF9A8" w14:textId="77777777" w:rsidR="00141761" w:rsidRDefault="00141761" w:rsidP="0014176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</w:p>
    <w:p w14:paraId="28CC5A27" w14:textId="77777777" w:rsidR="00141761" w:rsidRDefault="00141761" w:rsidP="00141761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Рассмотрение жалобы</w:t>
      </w:r>
    </w:p>
    <w:p w14:paraId="42AB65E1" w14:textId="77777777" w:rsidR="00141761" w:rsidRDefault="00141761" w:rsidP="0014176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Если в жалобе отсутствуют ходатайства или они были рассмотрены ранее,</w:t>
      </w:r>
      <w:r>
        <w:rPr>
          <w:rFonts w:ascii="Times New Roman" w:hAnsi="Times New Roman"/>
          <w:sz w:val="28"/>
        </w:rPr>
        <w:br/>
        <w:t>а также отсутствуют основания для отказа в рассмотрении жалобы, то можно перейти на следующий этап работы – рассмотрение жалобы. Для перехода нажмите на кнопку «Перейти к рассмотрению». Обращаем внимание, что перейти</w:t>
      </w:r>
      <w:r>
        <w:rPr>
          <w:rFonts w:ascii="Times New Roman" w:hAnsi="Times New Roman"/>
          <w:sz w:val="28"/>
        </w:rPr>
        <w:br/>
        <w:t>к рассмотрению жалобы необходимо в срок, не превышающий 5 рабочих дней</w:t>
      </w:r>
      <w:r>
        <w:rPr>
          <w:rFonts w:ascii="Times New Roman" w:hAnsi="Times New Roman"/>
          <w:sz w:val="28"/>
        </w:rPr>
        <w:br/>
        <w:t>с момента регистрации жалобы.</w:t>
      </w:r>
    </w:p>
    <w:p w14:paraId="44704F2A" w14:textId="77777777" w:rsidR="00141761" w:rsidRDefault="00141761" w:rsidP="0014176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Статус по жалобе изменится с «Проверка» на «На рассмотрении». При рассмотрении жалобы доступны следующие действия:</w:t>
      </w:r>
    </w:p>
    <w:p w14:paraId="2399E3B6" w14:textId="77777777" w:rsidR="00141761" w:rsidRDefault="00141761" w:rsidP="0014176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</w:t>
      </w:r>
      <w:r>
        <w:rPr>
          <w:rFonts w:ascii="Times New Roman" w:hAnsi="Times New Roman"/>
          <w:sz w:val="28"/>
        </w:rPr>
        <w:tab/>
        <w:t>«Приостановить исполнение обжалуемого решения»;</w:t>
      </w:r>
    </w:p>
    <w:p w14:paraId="61C194B5" w14:textId="77777777" w:rsidR="00141761" w:rsidRDefault="00141761" w:rsidP="0014176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</w:t>
      </w:r>
      <w:r>
        <w:rPr>
          <w:rFonts w:ascii="Times New Roman" w:hAnsi="Times New Roman"/>
          <w:sz w:val="28"/>
        </w:rPr>
        <w:tab/>
        <w:t>«Принять итоговое решение»;</w:t>
      </w:r>
    </w:p>
    <w:p w14:paraId="5A72CA8E" w14:textId="77777777" w:rsidR="00141761" w:rsidRDefault="00141761" w:rsidP="0014176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</w:t>
      </w:r>
      <w:r>
        <w:rPr>
          <w:rFonts w:ascii="Times New Roman" w:hAnsi="Times New Roman"/>
          <w:sz w:val="28"/>
        </w:rPr>
        <w:tab/>
        <w:t>«Запросить дополнительную информацию».</w:t>
      </w:r>
    </w:p>
    <w:p w14:paraId="00D18B85" w14:textId="77777777" w:rsidR="00141761" w:rsidRDefault="00141761" w:rsidP="0014176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</w:p>
    <w:p w14:paraId="01E2304E" w14:textId="77777777" w:rsidR="00141761" w:rsidRDefault="00141761" w:rsidP="0014176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>Ходатайство о приостановлении исполнения обжалуемого решения можно рассмотреть, как на этапе проверки, так и на этапе рассмотрения жалобы, но при этом нужно учитывать регламентный срок, отведенный на рассмотрение ходатайства.</w:t>
      </w:r>
    </w:p>
    <w:p w14:paraId="5D63E2A6" w14:textId="77777777" w:rsidR="00141761" w:rsidRDefault="00141761" w:rsidP="0014176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</w:p>
    <w:p w14:paraId="5BFAD620" w14:textId="77777777" w:rsidR="00141761" w:rsidRDefault="00141761" w:rsidP="00141761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Запрос дополнительной информации по жалобе</w:t>
      </w:r>
    </w:p>
    <w:p w14:paraId="40F576B9" w14:textId="77777777" w:rsidR="00141761" w:rsidRDefault="00141761" w:rsidP="0014176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Если инспектору в ходе анализа жалобы для подготовки решения не хватает данных, то в ГИС ТОР КНД реализована возможность запросить дополнительную информацию по жалобе у заявителя.</w:t>
      </w:r>
    </w:p>
    <w:p w14:paraId="23D85CAB" w14:textId="77777777" w:rsidR="00141761" w:rsidRDefault="00141761" w:rsidP="0014176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Для запроса дополнительной информации в карточке записи о жалобе нажмите на кнопку «Запросить дополнительную информацию».</w:t>
      </w:r>
    </w:p>
    <w:p w14:paraId="3E67CE35" w14:textId="77777777" w:rsidR="00141761" w:rsidRDefault="00141761" w:rsidP="0014176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открывшемся окне в поле «Список запрашиваемых документов» укажите перечень запрашиваемых документов и заполните поле «Обоснование принятого решения». Выбор сотрудников, согласующих и подписывающих проект решения, а также процесс формирования документа аналогичны процессу при подготовке проектов решений по ходатайствам, рассмотренным ранее.</w:t>
      </w:r>
    </w:p>
    <w:p w14:paraId="2F5EA909" w14:textId="77777777" w:rsidR="00141761" w:rsidRDefault="00141761" w:rsidP="0014176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Отсчет регламентного срока рассмотрения жалобы будет приостановлен до поступления документов от заявителя, но не более чем на 5 дней. После того, как контролируемое лицо загрузит запрашиваемые документы, они автоматически попадут в карточку жалобы, и система уведомит о поступлении документов. Отсчет дней, отведенных для принятия решения по жалобе, возобновится после получения документов или по истечению срока отправки, если заявитель не отправит документы.</w:t>
      </w:r>
    </w:p>
    <w:p w14:paraId="5D8799AE" w14:textId="77777777" w:rsidR="00141761" w:rsidRDefault="00141761" w:rsidP="0014176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8"/>
        </w:rPr>
      </w:pPr>
    </w:p>
    <w:p w14:paraId="361F9921" w14:textId="77777777" w:rsidR="00141761" w:rsidRDefault="00141761" w:rsidP="00141761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Действия исполнителя при поступлении дополнительных документов</w:t>
      </w:r>
      <w:r>
        <w:rPr>
          <w:rFonts w:ascii="Times New Roman" w:hAnsi="Times New Roman"/>
          <w:b/>
          <w:sz w:val="28"/>
        </w:rPr>
        <w:br/>
        <w:t>по инициативе заявителя</w:t>
      </w:r>
    </w:p>
    <w:p w14:paraId="7542568F" w14:textId="77777777" w:rsidR="00141761" w:rsidRDefault="00141761" w:rsidP="0014176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 необходимости, заявитель может дослать дополнительную информацию и документы, относящиеся к предмету жалобы.</w:t>
      </w:r>
    </w:p>
    <w:p w14:paraId="0CFFA869" w14:textId="77777777" w:rsidR="00141761" w:rsidRDefault="00141761" w:rsidP="0014176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Если к жалобе приложены документы, то они отображаются в виде пиктограммы.</w:t>
      </w:r>
    </w:p>
    <w:p w14:paraId="46EC6C62" w14:textId="77777777" w:rsidR="00141761" w:rsidRDefault="00141761" w:rsidP="0014176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</w:p>
    <w:p w14:paraId="7706B3D4" w14:textId="77777777" w:rsidR="00141761" w:rsidRDefault="00141761" w:rsidP="00141761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Принятие итогового решения по жалобе</w:t>
      </w:r>
    </w:p>
    <w:p w14:paraId="572DD01D" w14:textId="77777777" w:rsidR="00141761" w:rsidRDefault="00141761" w:rsidP="0014176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После того, как проведен анализ, инспектор может подготовить итоговое решение по жалобе. Для этого необходимо нажать на кнопку «Принять итоговое решение».</w:t>
      </w:r>
    </w:p>
    <w:p w14:paraId="1395CB5E" w14:textId="77777777" w:rsidR="00141761" w:rsidRDefault="00141761" w:rsidP="0014176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Далее в открывшемся окне инспектору необходимо выбрать решение</w:t>
      </w:r>
      <w:r>
        <w:rPr>
          <w:rFonts w:ascii="Times New Roman" w:hAnsi="Times New Roman"/>
          <w:sz w:val="28"/>
        </w:rPr>
        <w:br/>
        <w:t>из списка и заполнить поле «Обоснование принятого решения».</w:t>
      </w:r>
    </w:p>
    <w:p w14:paraId="74A79F06" w14:textId="77777777" w:rsidR="00141761" w:rsidRDefault="00141761" w:rsidP="0014176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Выбор сотрудников, согласующих и подписывающих проект решения,</w:t>
      </w:r>
      <w:r>
        <w:rPr>
          <w:rFonts w:ascii="Times New Roman" w:hAnsi="Times New Roman"/>
          <w:sz w:val="28"/>
        </w:rPr>
        <w:br/>
        <w:t>а также процесс формирования документа аналогичны процессу при подготовке проектов решений по ходатайствам, рассмотренным ранее.</w:t>
      </w:r>
    </w:p>
    <w:p w14:paraId="5D8CAD20" w14:textId="77777777" w:rsidR="00141761" w:rsidRDefault="00141761" w:rsidP="0014176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</w:p>
    <w:p w14:paraId="78DA9FE1" w14:textId="77777777" w:rsidR="00141761" w:rsidRDefault="00141761" w:rsidP="00141761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Согласование и подписание решений по жалобе</w:t>
      </w:r>
    </w:p>
    <w:p w14:paraId="76347338" w14:textId="77777777" w:rsidR="00141761" w:rsidRDefault="00141761" w:rsidP="0014176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Согласовывать проекты решений по жалобе могут пользователи с ролью «Инспектор» или «Руководитель».</w:t>
      </w:r>
    </w:p>
    <w:p w14:paraId="55352E8B" w14:textId="77777777" w:rsidR="00141761" w:rsidRDefault="00141761" w:rsidP="0014176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карточке жалобы, поступившей на согласование, в блоке «Требуется согласование документа» доступны следующие функции:</w:t>
      </w:r>
    </w:p>
    <w:p w14:paraId="7447666E" w14:textId="77777777" w:rsidR="00141761" w:rsidRDefault="00141761" w:rsidP="0014176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</w:t>
      </w:r>
      <w:r>
        <w:rPr>
          <w:rFonts w:ascii="Times New Roman" w:hAnsi="Times New Roman"/>
          <w:sz w:val="28"/>
        </w:rPr>
        <w:tab/>
        <w:t>«Предпросмотр»;</w:t>
      </w:r>
    </w:p>
    <w:p w14:paraId="7231854A" w14:textId="77777777" w:rsidR="00141761" w:rsidRDefault="00141761" w:rsidP="0014176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</w:t>
      </w:r>
      <w:r>
        <w:rPr>
          <w:rFonts w:ascii="Times New Roman" w:hAnsi="Times New Roman"/>
          <w:sz w:val="28"/>
        </w:rPr>
        <w:tab/>
        <w:t>«Согласовать»;</w:t>
      </w:r>
    </w:p>
    <w:p w14:paraId="70D3677C" w14:textId="77777777" w:rsidR="00141761" w:rsidRDefault="00141761" w:rsidP="0014176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</w:t>
      </w:r>
      <w:r>
        <w:rPr>
          <w:rFonts w:ascii="Times New Roman" w:hAnsi="Times New Roman"/>
          <w:sz w:val="28"/>
        </w:rPr>
        <w:tab/>
        <w:t>«На доработку».</w:t>
      </w:r>
    </w:p>
    <w:p w14:paraId="7935E6C5" w14:textId="77777777" w:rsidR="00141761" w:rsidRDefault="00141761" w:rsidP="0014176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Функция «Предпросмотр» позволяет ознакомиться с документом по жалобе, перед тем как его согласовать. Также в карточке жалобы вы можете сохранить проект документа на компьютер, нажав на гиперссылку с его названием, и изучить всю информацию по жалобе.</w:t>
      </w:r>
    </w:p>
    <w:p w14:paraId="23E314F8" w14:textId="77777777" w:rsidR="00141761" w:rsidRDefault="00141761" w:rsidP="0014176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Функция «На доработку» применяется, если при анализе проекта решения по жалобе согласующее лицо считает необходимым его доработку. Для этого</w:t>
      </w:r>
      <w:r>
        <w:rPr>
          <w:rFonts w:ascii="Times New Roman" w:hAnsi="Times New Roman"/>
          <w:sz w:val="28"/>
        </w:rPr>
        <w:br/>
        <w:t>в карточке жалобы укажите причину для доработки и нажмите на кнопку «Отправить на доработку».</w:t>
      </w:r>
    </w:p>
    <w:p w14:paraId="59A83C3E" w14:textId="77777777" w:rsidR="00141761" w:rsidRDefault="00141761" w:rsidP="0014176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Функция «Согласовать» позволяет согласовать решение по жалобе. Для этого в карточке жалобы нажмите на кнопку «Согласовать». После этого в карточке жалобы появится информация о дате согласования.</w:t>
      </w:r>
    </w:p>
    <w:p w14:paraId="261C01AC" w14:textId="77777777" w:rsidR="00141761" w:rsidRDefault="00141761" w:rsidP="0014176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После согласования проекта решения всеми лицами, которые были указаны исполнителем при подготовке проекта решения, у руководителя отобразится блок «Требуется подписание документа». При подписании документа руководитель может также, как и при согласовании, просмотреть его и отправить на доработку, если есть замечания. Если замечаний к проекту решения нет, проект решения можно подписать.</w:t>
      </w:r>
    </w:p>
    <w:p w14:paraId="1B78F396" w14:textId="77777777" w:rsidR="00141761" w:rsidRDefault="00141761" w:rsidP="0014176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</w:p>
    <w:p w14:paraId="0A257BA4" w14:textId="77777777" w:rsidR="00141761" w:rsidRDefault="00141761" w:rsidP="0014176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>Для подписания документа требуется установленный сертификат электронной подписи. С инструкцией по его установке можно ознакомиться на Портале КНД в разделе «Документы», подраздел «Подсистема Досудебного обжалования» (https://knd.gov.ru/document/pre-trial-appeal) Блок «Инструкции», документ «Действия пользователя КНО при работе в личном кабинете ГИС ТОР КНД».</w:t>
      </w:r>
    </w:p>
    <w:p w14:paraId="5B04F441" w14:textId="77777777" w:rsidR="00141761" w:rsidRDefault="00141761" w:rsidP="0014176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</w:p>
    <w:p w14:paraId="681B4BDC" w14:textId="77777777" w:rsidR="00141761" w:rsidRDefault="00141761" w:rsidP="0014176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>В случае, если до принятия решения по жалобе от контролируемого лица,</w:t>
      </w:r>
      <w:r>
        <w:rPr>
          <w:rFonts w:ascii="Times New Roman" w:hAnsi="Times New Roman"/>
          <w:i/>
          <w:sz w:val="28"/>
        </w:rPr>
        <w:br/>
        <w:t>ее подавшего, поступило заявление об отзыве жалобы, по такому обращению</w:t>
      </w:r>
      <w:r>
        <w:rPr>
          <w:rFonts w:ascii="Times New Roman" w:hAnsi="Times New Roman"/>
          <w:i/>
          <w:sz w:val="28"/>
        </w:rPr>
        <w:br/>
        <w:t xml:space="preserve">необходимо принять и подписать в подсистеме ДО соответствующее решение (решение об отказе в рассмотрении жадобы). </w:t>
      </w:r>
    </w:p>
    <w:p w14:paraId="7A3A267D" w14:textId="77777777" w:rsidR="00141761" w:rsidRDefault="00141761" w:rsidP="0014176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</w:p>
    <w:p w14:paraId="23E37502" w14:textId="77777777" w:rsidR="00141761" w:rsidRDefault="00141761" w:rsidP="00141761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Работа с информационной панелью (</w:t>
      </w:r>
      <w:proofErr w:type="spellStart"/>
      <w:r>
        <w:rPr>
          <w:rFonts w:ascii="Times New Roman" w:hAnsi="Times New Roman"/>
          <w:b/>
          <w:sz w:val="28"/>
        </w:rPr>
        <w:t>дашбордом</w:t>
      </w:r>
      <w:proofErr w:type="spellEnd"/>
      <w:r>
        <w:rPr>
          <w:rFonts w:ascii="Times New Roman" w:hAnsi="Times New Roman"/>
          <w:b/>
          <w:sz w:val="28"/>
        </w:rPr>
        <w:t>)</w:t>
      </w:r>
    </w:p>
    <w:p w14:paraId="5643FD39" w14:textId="3A4C9FA7" w:rsidR="00FD2661" w:rsidRPr="005561B1" w:rsidRDefault="00141761" w:rsidP="005561B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Дашборд</w:t>
      </w:r>
      <w:proofErr w:type="spellEnd"/>
      <w:r>
        <w:rPr>
          <w:rFonts w:ascii="Times New Roman" w:hAnsi="Times New Roman"/>
          <w:sz w:val="28"/>
        </w:rPr>
        <w:t xml:space="preserve"> руководителя контрольного (надзорного) органа – информационная панель, предназначенная для мониторинга и контроля событий по жалобам и для планирования и анализа результатов. На </w:t>
      </w:r>
      <w:proofErr w:type="spellStart"/>
      <w:r>
        <w:rPr>
          <w:rFonts w:ascii="Times New Roman" w:hAnsi="Times New Roman"/>
          <w:sz w:val="28"/>
        </w:rPr>
        <w:t>дашборде</w:t>
      </w:r>
      <w:proofErr w:type="spellEnd"/>
      <w:r>
        <w:rPr>
          <w:rFonts w:ascii="Times New Roman" w:hAnsi="Times New Roman"/>
          <w:sz w:val="28"/>
        </w:rPr>
        <w:t xml:space="preserve"> демонстрируется оперативная информация о результатах рассмотрения жалоб, количестве поступающих жалоб, сроках принятия решений по жалобам и так далее.</w:t>
      </w:r>
    </w:p>
    <w:sectPr w:rsidR="00FD2661" w:rsidRPr="005561B1" w:rsidSect="00942148">
      <w:headerReference w:type="default" r:id="rId10"/>
      <w:pgSz w:w="11906" w:h="16838"/>
      <w:pgMar w:top="851" w:right="850" w:bottom="1134" w:left="1701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13B666" w14:textId="77777777" w:rsidR="002B0811" w:rsidRDefault="002B0811" w:rsidP="002C3073">
      <w:pPr>
        <w:spacing w:after="0" w:line="240" w:lineRule="auto"/>
      </w:pPr>
      <w:r>
        <w:separator/>
      </w:r>
    </w:p>
  </w:endnote>
  <w:endnote w:type="continuationSeparator" w:id="0">
    <w:p w14:paraId="4948DA03" w14:textId="77777777" w:rsidR="002B0811" w:rsidRDefault="002B0811" w:rsidP="002C30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A06555" w14:textId="77777777" w:rsidR="002B0811" w:rsidRDefault="002B0811" w:rsidP="002C3073">
      <w:pPr>
        <w:spacing w:after="0" w:line="240" w:lineRule="auto"/>
      </w:pPr>
      <w:r>
        <w:separator/>
      </w:r>
    </w:p>
  </w:footnote>
  <w:footnote w:type="continuationSeparator" w:id="0">
    <w:p w14:paraId="7A3EF450" w14:textId="77777777" w:rsidR="002B0811" w:rsidRDefault="002B0811" w:rsidP="002C30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26075512"/>
      <w:docPartObj>
        <w:docPartGallery w:val="Page Numbers (Top of Page)"/>
        <w:docPartUnique/>
      </w:docPartObj>
    </w:sdtPr>
    <w:sdtEndPr/>
    <w:sdtContent>
      <w:p w14:paraId="0A8E6BE9" w14:textId="6B5EEEE8" w:rsidR="00141761" w:rsidRDefault="00141761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42148">
          <w:rPr>
            <w:noProof/>
          </w:rPr>
          <w:t>4</w:t>
        </w:r>
        <w:r>
          <w:fldChar w:fldCharType="end"/>
        </w:r>
      </w:p>
    </w:sdtContent>
  </w:sdt>
  <w:p w14:paraId="14CE7867" w14:textId="77777777" w:rsidR="00141761" w:rsidRDefault="00141761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219E19" w14:textId="4739FDB5" w:rsidR="00141761" w:rsidRDefault="00141761" w:rsidP="001230A7">
    <w:pPr>
      <w:pStyle w:val="a5"/>
      <w:tabs>
        <w:tab w:val="center" w:pos="4960"/>
        <w:tab w:val="left" w:pos="8361"/>
      </w:tabs>
      <w:ind w:firstLine="7371"/>
      <w:jc w:val="right"/>
    </w:pPr>
    <w:r>
      <w:tab/>
    </w:r>
    <w:r>
      <w:tab/>
    </w:r>
  </w:p>
  <w:p w14:paraId="54BB286E" w14:textId="77777777" w:rsidR="00141761" w:rsidRPr="008D1B1A" w:rsidRDefault="00141761" w:rsidP="008D1B1A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227172"/>
      <w:docPartObj>
        <w:docPartGallery w:val="Page Numbers (Top of Page)"/>
        <w:docPartUnique/>
      </w:docPartObj>
    </w:sdtPr>
    <w:sdtEndPr/>
    <w:sdtContent>
      <w:p w14:paraId="1BA8A929" w14:textId="6F917481" w:rsidR="002C3073" w:rsidRDefault="00B26ECC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42148"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14:paraId="306E48C3" w14:textId="77777777" w:rsidR="002C3073" w:rsidRDefault="002C3073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29720A"/>
    <w:multiLevelType w:val="hybridMultilevel"/>
    <w:tmpl w:val="4C7E15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520416"/>
    <w:multiLevelType w:val="hybridMultilevel"/>
    <w:tmpl w:val="F7EA55A0"/>
    <w:lvl w:ilvl="0" w:tplc="78F006CA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306F5E96"/>
    <w:multiLevelType w:val="hybridMultilevel"/>
    <w:tmpl w:val="A65A53D0"/>
    <w:lvl w:ilvl="0" w:tplc="A2DEA8AE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428627617">
    <w:abstractNumId w:val="2"/>
  </w:num>
  <w:num w:numId="2" w16cid:durableId="1269898426">
    <w:abstractNumId w:val="1"/>
  </w:num>
  <w:num w:numId="3" w16cid:durableId="3183843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ocumentProtection w:edit="trackedChanges" w:enforcement="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06CB"/>
    <w:rsid w:val="00036F75"/>
    <w:rsid w:val="00037B44"/>
    <w:rsid w:val="0006526F"/>
    <w:rsid w:val="000A78B7"/>
    <w:rsid w:val="000C6028"/>
    <w:rsid w:val="000D16F2"/>
    <w:rsid w:val="000E31ED"/>
    <w:rsid w:val="0010019A"/>
    <w:rsid w:val="00112667"/>
    <w:rsid w:val="001230A7"/>
    <w:rsid w:val="00141761"/>
    <w:rsid w:val="00160255"/>
    <w:rsid w:val="00160B69"/>
    <w:rsid w:val="001A00DD"/>
    <w:rsid w:val="0023553A"/>
    <w:rsid w:val="002B0811"/>
    <w:rsid w:val="002C3073"/>
    <w:rsid w:val="002E0005"/>
    <w:rsid w:val="003135B1"/>
    <w:rsid w:val="003206CB"/>
    <w:rsid w:val="00445BC2"/>
    <w:rsid w:val="00486ECE"/>
    <w:rsid w:val="00510824"/>
    <w:rsid w:val="005561B1"/>
    <w:rsid w:val="005E3EDD"/>
    <w:rsid w:val="00663070"/>
    <w:rsid w:val="0069159A"/>
    <w:rsid w:val="006D71DA"/>
    <w:rsid w:val="00751B39"/>
    <w:rsid w:val="00786C48"/>
    <w:rsid w:val="007B6036"/>
    <w:rsid w:val="008363D1"/>
    <w:rsid w:val="0085015E"/>
    <w:rsid w:val="0085026F"/>
    <w:rsid w:val="0087480C"/>
    <w:rsid w:val="008865CD"/>
    <w:rsid w:val="008B03BB"/>
    <w:rsid w:val="008B2268"/>
    <w:rsid w:val="008C5818"/>
    <w:rsid w:val="008D72BC"/>
    <w:rsid w:val="0094209A"/>
    <w:rsid w:val="00942148"/>
    <w:rsid w:val="00942556"/>
    <w:rsid w:val="00942B34"/>
    <w:rsid w:val="009728A3"/>
    <w:rsid w:val="0099366F"/>
    <w:rsid w:val="0099784B"/>
    <w:rsid w:val="009C4DEC"/>
    <w:rsid w:val="009F7C22"/>
    <w:rsid w:val="00A0782C"/>
    <w:rsid w:val="00A10963"/>
    <w:rsid w:val="00A126C9"/>
    <w:rsid w:val="00A52AAE"/>
    <w:rsid w:val="00A6111B"/>
    <w:rsid w:val="00AB783C"/>
    <w:rsid w:val="00B06993"/>
    <w:rsid w:val="00B06C2A"/>
    <w:rsid w:val="00B26ECC"/>
    <w:rsid w:val="00B27C49"/>
    <w:rsid w:val="00B36A17"/>
    <w:rsid w:val="00BF63FC"/>
    <w:rsid w:val="00C25DDD"/>
    <w:rsid w:val="00C34787"/>
    <w:rsid w:val="00C556D1"/>
    <w:rsid w:val="00C7262A"/>
    <w:rsid w:val="00C863D6"/>
    <w:rsid w:val="00CC226C"/>
    <w:rsid w:val="00CE2E28"/>
    <w:rsid w:val="00D03523"/>
    <w:rsid w:val="00D45E8C"/>
    <w:rsid w:val="00D5308D"/>
    <w:rsid w:val="00D57ABA"/>
    <w:rsid w:val="00D856F7"/>
    <w:rsid w:val="00DA5511"/>
    <w:rsid w:val="00DA7B12"/>
    <w:rsid w:val="00E36854"/>
    <w:rsid w:val="00E74245"/>
    <w:rsid w:val="00E8243C"/>
    <w:rsid w:val="00E96645"/>
    <w:rsid w:val="00EA2690"/>
    <w:rsid w:val="00EA6443"/>
    <w:rsid w:val="00EB2551"/>
    <w:rsid w:val="00F02301"/>
    <w:rsid w:val="00F16D0D"/>
    <w:rsid w:val="00F21B97"/>
    <w:rsid w:val="00F668B5"/>
    <w:rsid w:val="00F70723"/>
    <w:rsid w:val="00F730FE"/>
    <w:rsid w:val="00F83866"/>
    <w:rsid w:val="00FD2661"/>
    <w:rsid w:val="00FE7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58258"/>
  <w15:docId w15:val="{C3C4346B-C59C-41EB-A86D-09B75B44C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26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68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68B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C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C3073"/>
  </w:style>
  <w:style w:type="paragraph" w:styleId="a7">
    <w:name w:val="footer"/>
    <w:basedOn w:val="a"/>
    <w:link w:val="a8"/>
    <w:uiPriority w:val="99"/>
    <w:unhideWhenUsed/>
    <w:rsid w:val="002C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C3073"/>
  </w:style>
  <w:style w:type="character" w:styleId="a9">
    <w:name w:val="Hyperlink"/>
    <w:uiPriority w:val="99"/>
    <w:unhideWhenUsed/>
    <w:rsid w:val="00B27C49"/>
    <w:rPr>
      <w:color w:val="0000FF"/>
      <w:u w:val="single"/>
    </w:rPr>
  </w:style>
  <w:style w:type="paragraph" w:styleId="aa">
    <w:name w:val="No Spacing"/>
    <w:uiPriority w:val="1"/>
    <w:qFormat/>
    <w:rsid w:val="001A00DD"/>
    <w:pPr>
      <w:spacing w:after="0" w:line="240" w:lineRule="auto"/>
    </w:pPr>
  </w:style>
  <w:style w:type="character" w:styleId="ab">
    <w:name w:val="Emphasis"/>
    <w:basedOn w:val="a0"/>
    <w:uiPriority w:val="20"/>
    <w:qFormat/>
    <w:rsid w:val="001A00DD"/>
    <w:rPr>
      <w:i/>
      <w:iCs/>
    </w:rPr>
  </w:style>
  <w:style w:type="paragraph" w:styleId="ac">
    <w:name w:val="List Paragraph"/>
    <w:basedOn w:val="a"/>
    <w:link w:val="ad"/>
    <w:rsid w:val="00141761"/>
    <w:pPr>
      <w:spacing w:after="160" w:line="264" w:lineRule="auto"/>
      <w:ind w:left="720"/>
      <w:contextualSpacing/>
    </w:pPr>
    <w:rPr>
      <w:rFonts w:eastAsia="Times New Roman" w:cs="Times New Roman"/>
      <w:color w:val="000000"/>
      <w:szCs w:val="20"/>
    </w:rPr>
  </w:style>
  <w:style w:type="character" w:customStyle="1" w:styleId="ad">
    <w:name w:val="Абзац списка Знак"/>
    <w:basedOn w:val="a0"/>
    <w:link w:val="ac"/>
    <w:rsid w:val="00141761"/>
    <w:rPr>
      <w:rFonts w:eastAsia="Times New Roman" w:cs="Times New Roman"/>
      <w:color w:val="000000"/>
      <w:szCs w:val="20"/>
    </w:rPr>
  </w:style>
  <w:style w:type="table" w:styleId="ae">
    <w:name w:val="Table Grid"/>
    <w:basedOn w:val="a1"/>
    <w:rsid w:val="00141761"/>
    <w:pPr>
      <w:spacing w:after="0" w:line="240" w:lineRule="auto"/>
    </w:pPr>
    <w:rPr>
      <w:rFonts w:eastAsia="Times New Roman" w:cs="Times New Roman"/>
      <w:color w:val="00000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73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4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ykki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ecretary\Application%20Data\Microsoft\&#1064;&#1072;&#1073;&#1083;&#1086;&#1085;&#1099;\&#1055;&#1086;&#1089;&#1090;&#1072;&#1085;&#1086;&#1074;&#1083;&#1077;&#1085;&#1080;&#1077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</Template>
  <TotalTime>74</TotalTime>
  <Pages>13</Pages>
  <Words>3685</Words>
  <Characters>21009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vsev</Company>
  <LinksUpToDate>false</LinksUpToDate>
  <CharactersWithSpaces>24645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secretary</dc:creator>
  <cp:keywords/>
  <dc:description/>
  <cp:lastModifiedBy>Настя Горшкова</cp:lastModifiedBy>
  <cp:revision>10</cp:revision>
  <cp:lastPrinted>2023-11-01T11:58:00Z</cp:lastPrinted>
  <dcterms:created xsi:type="dcterms:W3CDTF">2023-10-27T11:39:00Z</dcterms:created>
  <dcterms:modified xsi:type="dcterms:W3CDTF">2023-11-01T12:09:00Z</dcterms:modified>
</cp:coreProperties>
</file>