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EAAB" w14:textId="77777777" w:rsidR="004725C4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32B8502C" w14:textId="0751A642" w:rsidR="00FB0913" w:rsidRDefault="00057FCC" w:rsidP="00FB0913">
      <w:pPr>
        <w:spacing w:after="0" w:line="20" w:lineRule="atLeast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идентификатор</w:t>
      </w:r>
    </w:p>
    <w:p w14:paraId="64377EBB" w14:textId="4A3D74D8" w:rsidR="004725C4" w:rsidRDefault="00FB0913" w:rsidP="00B75ECE">
      <w:pPr>
        <w:spacing w:after="0" w:line="20" w:lineRule="atLeast"/>
        <w:ind w:left="-709" w:right="-567"/>
        <w:jc w:val="center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ГЕРБ</w:t>
      </w:r>
    </w:p>
    <w:p w14:paraId="77BEA5A3" w14:textId="77777777" w:rsidR="00FB0913" w:rsidRDefault="00FB0913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4005B941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36A0CCFA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51E46EE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437F9D3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1BE0B4A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2C3C8FC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C0240BD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D7A80A8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4FA67962" w14:textId="0ABCE7E3"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1408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E1408B" w:rsidRPr="00E1408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26.01.2023</w:t>
      </w:r>
      <w:r w:rsidRPr="00E1408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0902F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E1408B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E1408B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E1408B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E1408B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E1408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E1408B" w:rsidRPr="00E1408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20</w:t>
      </w:r>
      <w:r w:rsidR="004725C4" w:rsidRPr="00E1408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408B81F6" w14:textId="77777777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49F0B175" w14:textId="77777777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305A0A5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 сельское поселение» 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31D4B557" w14:textId="77777777" w:rsidR="00292672" w:rsidRDefault="00292672" w:rsidP="00292672">
      <w:pPr>
        <w:jc w:val="both"/>
        <w:rPr>
          <w:sz w:val="28"/>
        </w:rPr>
      </w:pPr>
    </w:p>
    <w:p w14:paraId="483D8A4B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EF4838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5B2788B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4AC72B10" w14:textId="77777777" w:rsidR="0095589B" w:rsidRDefault="004527C1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55CBD1FD" w14:textId="77777777" w:rsidR="00537111" w:rsidRPr="00363BAC" w:rsidRDefault="00537111" w:rsidP="00F44810">
      <w:pPr>
        <w:pStyle w:val="ab"/>
        <w:numPr>
          <w:ilvl w:val="1"/>
          <w:numId w:val="4"/>
        </w:numPr>
        <w:ind w:left="360" w:firstLine="360"/>
        <w:jc w:val="both"/>
        <w:rPr>
          <w:sz w:val="28"/>
          <w:szCs w:val="28"/>
        </w:rPr>
      </w:pPr>
      <w:r w:rsidRPr="00363BAC">
        <w:rPr>
          <w:sz w:val="28"/>
          <w:szCs w:val="28"/>
        </w:rPr>
        <w:t>В</w:t>
      </w:r>
      <w:r w:rsidR="000C57E5" w:rsidRPr="00363BAC">
        <w:rPr>
          <w:sz w:val="28"/>
          <w:szCs w:val="28"/>
        </w:rPr>
        <w:t xml:space="preserve"> </w:t>
      </w:r>
      <w:r w:rsidR="009D17D0" w:rsidRPr="00363BAC">
        <w:rPr>
          <w:sz w:val="28"/>
          <w:szCs w:val="28"/>
        </w:rPr>
        <w:t>П</w:t>
      </w:r>
      <w:r w:rsidR="009D6808" w:rsidRPr="00363BAC">
        <w:rPr>
          <w:sz w:val="28"/>
          <w:szCs w:val="28"/>
        </w:rPr>
        <w:t>риложени</w:t>
      </w:r>
      <w:r w:rsidRPr="00363BAC">
        <w:rPr>
          <w:sz w:val="28"/>
          <w:szCs w:val="28"/>
        </w:rPr>
        <w:t>и</w:t>
      </w:r>
      <w:r w:rsidR="00855B25" w:rsidRPr="00363BAC">
        <w:rPr>
          <w:sz w:val="28"/>
          <w:szCs w:val="28"/>
        </w:rPr>
        <w:t xml:space="preserve">  </w:t>
      </w:r>
      <w:r w:rsidR="00532401" w:rsidRPr="00363BAC">
        <w:rPr>
          <w:sz w:val="28"/>
          <w:szCs w:val="28"/>
        </w:rPr>
        <w:t>№ </w:t>
      </w:r>
      <w:r w:rsidR="00855B25" w:rsidRPr="00363BAC">
        <w:rPr>
          <w:sz w:val="28"/>
          <w:szCs w:val="28"/>
        </w:rPr>
        <w:t xml:space="preserve">2 </w:t>
      </w:r>
      <w:r w:rsidR="003C5681" w:rsidRPr="00363BAC">
        <w:rPr>
          <w:sz w:val="28"/>
          <w:szCs w:val="28"/>
        </w:rPr>
        <w:t xml:space="preserve">к Постановлению </w:t>
      </w:r>
      <w:r w:rsidRPr="00363BAC">
        <w:rPr>
          <w:sz w:val="28"/>
          <w:szCs w:val="28"/>
        </w:rPr>
        <w:t>после строки:</w:t>
      </w:r>
    </w:p>
    <w:tbl>
      <w:tblPr>
        <w:tblW w:w="101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1858"/>
        <w:gridCol w:w="7574"/>
        <w:gridCol w:w="360"/>
      </w:tblGrid>
      <w:tr w:rsidR="003801F2" w:rsidRPr="00363BAC" w14:paraId="739B8E92" w14:textId="77777777" w:rsidTr="006107A4">
        <w:trPr>
          <w:trHeight w:val="11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3B433" w14:textId="77777777" w:rsidR="003801F2" w:rsidRPr="00363BAC" w:rsidRDefault="003801F2" w:rsidP="00F9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sz w:val="28"/>
                <w:szCs w:val="28"/>
              </w:rPr>
              <w:t>«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B64C179" w14:textId="77777777" w:rsidR="003801F2" w:rsidRPr="00D82D32" w:rsidRDefault="003801F2" w:rsidP="004F58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08.1.F2.55550</w:t>
            </w:r>
          </w:p>
        </w:tc>
        <w:tc>
          <w:tcPr>
            <w:tcW w:w="7574" w:type="dxa"/>
            <w:shd w:val="clear" w:color="auto" w:fill="auto"/>
            <w:vAlign w:val="center"/>
          </w:tcPr>
          <w:p w14:paraId="735F1A97" w14:textId="77777777" w:rsidR="003801F2" w:rsidRPr="00D82D32" w:rsidRDefault="003801F2" w:rsidP="004F580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2D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Благоустройство общественных территорий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8C18AE" w14:textId="77777777" w:rsidR="003801F2" w:rsidRPr="00363BAC" w:rsidRDefault="003801F2" w:rsidP="00F964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sz w:val="28"/>
                <w:szCs w:val="28"/>
              </w:rPr>
              <w:t>»</w:t>
            </w:r>
          </w:p>
        </w:tc>
      </w:tr>
    </w:tbl>
    <w:p w14:paraId="31B95C32" w14:textId="77777777" w:rsidR="0095589B" w:rsidRPr="00363BAC" w:rsidRDefault="00F26A97" w:rsidP="00F26A97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37111" w:rsidRPr="00363BAC">
        <w:rPr>
          <w:rFonts w:ascii="Times New Roman" w:hAnsi="Times New Roman" w:cs="Times New Roman"/>
          <w:sz w:val="28"/>
          <w:szCs w:val="28"/>
        </w:rPr>
        <w:t>о</w:t>
      </w:r>
      <w:r w:rsidR="00FE16E8" w:rsidRPr="00363BAC">
        <w:rPr>
          <w:rFonts w:ascii="Times New Roman" w:hAnsi="Times New Roman" w:cs="Times New Roman"/>
          <w:sz w:val="28"/>
          <w:szCs w:val="28"/>
        </w:rPr>
        <w:t>полнить</w:t>
      </w:r>
      <w:r w:rsidR="00537111" w:rsidRPr="00363BAC">
        <w:rPr>
          <w:rFonts w:ascii="Times New Roman" w:hAnsi="Times New Roman" w:cs="Times New Roman"/>
          <w:sz w:val="28"/>
          <w:szCs w:val="28"/>
        </w:rPr>
        <w:t xml:space="preserve"> </w:t>
      </w:r>
      <w:r w:rsidR="004527C1" w:rsidRPr="00363BAC">
        <w:rPr>
          <w:rFonts w:ascii="Times New Roman" w:hAnsi="Times New Roman" w:cs="Times New Roman"/>
          <w:sz w:val="28"/>
          <w:szCs w:val="28"/>
        </w:rPr>
        <w:t>строк</w:t>
      </w:r>
      <w:r w:rsidR="003801F2">
        <w:rPr>
          <w:rFonts w:ascii="Times New Roman" w:hAnsi="Times New Roman" w:cs="Times New Roman"/>
          <w:sz w:val="28"/>
          <w:szCs w:val="28"/>
        </w:rPr>
        <w:t>ами</w:t>
      </w:r>
      <w:r w:rsidR="009D17D0" w:rsidRPr="00363BAC">
        <w:rPr>
          <w:rFonts w:ascii="Times New Roman" w:hAnsi="Times New Roman" w:cs="Times New Roman"/>
          <w:sz w:val="28"/>
          <w:szCs w:val="28"/>
        </w:rPr>
        <w:t xml:space="preserve"> </w:t>
      </w:r>
      <w:r w:rsidR="000C57E5" w:rsidRPr="00363BAC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527C1" w:rsidRPr="00363BA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3801F2" w:rsidRPr="00363BAC" w14:paraId="58D516C9" w14:textId="77777777" w:rsidTr="0045672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2A608" w14:textId="77777777" w:rsidR="003801F2" w:rsidRPr="00363BAC" w:rsidRDefault="003801F2" w:rsidP="00F9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</w:tcPr>
          <w:p w14:paraId="79785FC3" w14:textId="77777777" w:rsidR="003801F2" w:rsidRPr="00363BAC" w:rsidRDefault="003801F2" w:rsidP="004F58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1F2">
              <w:rPr>
                <w:rFonts w:ascii="Times New Roman" w:hAnsi="Times New Roman" w:cs="Times New Roman"/>
                <w:bCs/>
                <w:sz w:val="28"/>
                <w:szCs w:val="28"/>
              </w:rPr>
              <w:t>08.2.00.00000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9FEBA65" w14:textId="77777777" w:rsidR="003801F2" w:rsidRPr="00363BAC" w:rsidRDefault="003801F2" w:rsidP="004F5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1F2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418696" w14:textId="77777777" w:rsidR="003801F2" w:rsidRPr="00363BAC" w:rsidRDefault="003801F2" w:rsidP="00F9643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801F2" w:rsidRPr="00363BAC" w14:paraId="6B8B5B73" w14:textId="77777777" w:rsidTr="0045672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80540" w14:textId="77777777" w:rsidR="003801F2" w:rsidRPr="00363BAC" w:rsidRDefault="003801F2" w:rsidP="00F9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auto"/>
          </w:tcPr>
          <w:p w14:paraId="574E0EC3" w14:textId="77777777" w:rsidR="003801F2" w:rsidRPr="00363BAC" w:rsidRDefault="003801F2" w:rsidP="00F964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1F2">
              <w:rPr>
                <w:rFonts w:ascii="Times New Roman" w:hAnsi="Times New Roman" w:cs="Times New Roman"/>
                <w:bCs/>
                <w:sz w:val="28"/>
                <w:szCs w:val="28"/>
              </w:rPr>
              <w:t>08.2.01.00182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899369E" w14:textId="77777777" w:rsidR="003801F2" w:rsidRPr="00363BAC" w:rsidRDefault="003801F2" w:rsidP="00343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1F2">
              <w:rPr>
                <w:rFonts w:ascii="Times New Roman" w:hAnsi="Times New Roman" w:cs="Times New Roman"/>
                <w:sz w:val="28"/>
                <w:szCs w:val="28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D12BD4" w14:textId="77777777" w:rsidR="003801F2" w:rsidRPr="00363BAC" w:rsidRDefault="003801F2" w:rsidP="00F964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1F2" w:rsidRPr="00363BAC" w14:paraId="0DA09900" w14:textId="77777777" w:rsidTr="0045672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03925" w14:textId="77777777" w:rsidR="003801F2" w:rsidRPr="00363BAC" w:rsidRDefault="003801F2" w:rsidP="00F9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auto"/>
          </w:tcPr>
          <w:p w14:paraId="26DD2FB6" w14:textId="77777777" w:rsidR="003801F2" w:rsidRPr="00363BAC" w:rsidRDefault="003801F2" w:rsidP="00F964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01F2">
              <w:rPr>
                <w:rFonts w:ascii="Times New Roman" w:hAnsi="Times New Roman" w:cs="Times New Roman"/>
                <w:bCs/>
                <w:sz w:val="28"/>
                <w:szCs w:val="28"/>
              </w:rPr>
              <w:t>08.2.01.S4800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E7C28D8" w14:textId="77777777" w:rsidR="003801F2" w:rsidRPr="00363BAC" w:rsidRDefault="003801F2" w:rsidP="00343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1F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городской среды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37A422" w14:textId="77777777" w:rsidR="003801F2" w:rsidRPr="00363BAC" w:rsidRDefault="003801F2" w:rsidP="00F964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1A5703" w14:textId="77777777" w:rsidR="004930E2" w:rsidRPr="00363BAC" w:rsidRDefault="004930E2" w:rsidP="004930E2">
      <w:pPr>
        <w:pStyle w:val="ab"/>
        <w:numPr>
          <w:ilvl w:val="1"/>
          <w:numId w:val="4"/>
        </w:numPr>
        <w:ind w:left="360" w:firstLine="360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3801F2">
        <w:rPr>
          <w:sz w:val="28"/>
          <w:szCs w:val="28"/>
        </w:rPr>
        <w:t>после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3801F2" w:rsidRPr="00363BAC" w14:paraId="0B62DA21" w14:textId="77777777" w:rsidTr="005B194A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8E8E7" w14:textId="77777777" w:rsidR="003801F2" w:rsidRPr="00363BAC" w:rsidRDefault="003801F2" w:rsidP="007E7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255BC574" w14:textId="77777777" w:rsidR="003801F2" w:rsidRPr="00BE6F8F" w:rsidRDefault="003801F2" w:rsidP="004F58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7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12.4.01.04020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CB2BD52" w14:textId="77777777" w:rsidR="003801F2" w:rsidRDefault="003801F2" w:rsidP="004F580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7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автомобильных дорог местного значения в границах населенных пунктов поселения</w:t>
            </w:r>
          </w:p>
          <w:p w14:paraId="0015C5E4" w14:textId="77777777" w:rsidR="003801F2" w:rsidRPr="00BE6F8F" w:rsidRDefault="003801F2" w:rsidP="004F580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5559CC" w14:textId="77777777" w:rsidR="003801F2" w:rsidRPr="003801F2" w:rsidRDefault="003801F2" w:rsidP="007E7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6A56DE21" w14:textId="77777777" w:rsidR="003801F2" w:rsidRPr="00363BAC" w:rsidRDefault="003801F2" w:rsidP="003801F2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3801F2" w:rsidRPr="00363BAC" w14:paraId="6B6C14D8" w14:textId="77777777" w:rsidTr="004F580C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49665" w14:textId="77777777" w:rsidR="003801F2" w:rsidRPr="00363BAC" w:rsidRDefault="003801F2" w:rsidP="004F5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</w:tcPr>
          <w:p w14:paraId="5C5A6493" w14:textId="77777777" w:rsidR="003801F2" w:rsidRPr="003801F2" w:rsidRDefault="003801F2" w:rsidP="004F58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12.4.01.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2D14AF9" w14:textId="77777777" w:rsidR="003801F2" w:rsidRPr="00363BAC" w:rsidRDefault="003801F2" w:rsidP="004F5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801F2">
              <w:rPr>
                <w:rFonts w:ascii="Times New Roman" w:hAnsi="Times New Roman" w:cs="Times New Roman"/>
                <w:sz w:val="28"/>
                <w:szCs w:val="28"/>
              </w:rPr>
              <w:t>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35F7B2" w14:textId="77777777" w:rsidR="003801F2" w:rsidRPr="00363BAC" w:rsidRDefault="003801F2" w:rsidP="004F580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2C68909E" w14:textId="77777777" w:rsidR="003801F2" w:rsidRDefault="003801F2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4280C867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6194EA70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r w:rsidR="009F5058" w:rsidRPr="000B1B06">
          <w:rPr>
            <w:rStyle w:val="a9"/>
            <w:sz w:val="28"/>
            <w:szCs w:val="28"/>
          </w:rPr>
          <w:t>.</w:t>
        </w:r>
        <w:r w:rsidR="009F5058" w:rsidRPr="000B1B06">
          <w:rPr>
            <w:rStyle w:val="a9"/>
            <w:sz w:val="28"/>
            <w:szCs w:val="28"/>
            <w:lang w:val="en-US"/>
          </w:rPr>
          <w:t>ru</w:t>
        </w:r>
      </w:hyperlink>
      <w:r w:rsidR="00CE0F84" w:rsidRPr="00CE0F84">
        <w:rPr>
          <w:sz w:val="28"/>
          <w:szCs w:val="28"/>
        </w:rPr>
        <w:t>.</w:t>
      </w:r>
    </w:p>
    <w:p w14:paraId="28F2AE6B" w14:textId="77777777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011A0FA6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D6FF70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24501" w14:textId="77777777" w:rsidR="00C35B68" w:rsidRDefault="003801F2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Е.С.Привалова</w:t>
      </w: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DA7B9" w14:textId="77777777" w:rsidR="00A85339" w:rsidRDefault="00A85339" w:rsidP="002C3073">
      <w:pPr>
        <w:spacing w:after="0" w:line="240" w:lineRule="auto"/>
      </w:pPr>
      <w:r>
        <w:separator/>
      </w:r>
    </w:p>
  </w:endnote>
  <w:endnote w:type="continuationSeparator" w:id="0">
    <w:p w14:paraId="42289960" w14:textId="77777777" w:rsidR="00A85339" w:rsidRDefault="00A8533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2717" w14:textId="77777777" w:rsidR="00A85339" w:rsidRDefault="00A85339" w:rsidP="002C3073">
      <w:pPr>
        <w:spacing w:after="0" w:line="240" w:lineRule="auto"/>
      </w:pPr>
      <w:r>
        <w:separator/>
      </w:r>
    </w:p>
  </w:footnote>
  <w:footnote w:type="continuationSeparator" w:id="0">
    <w:p w14:paraId="7B6C5A18" w14:textId="77777777" w:rsidR="00A85339" w:rsidRDefault="00A8533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0F9C58BC" w14:textId="77777777" w:rsidR="002C3073" w:rsidRDefault="005D7351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4B24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04E209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17247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51621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6219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6992906">
    <w:abstractNumId w:val="2"/>
  </w:num>
  <w:num w:numId="5" w16cid:durableId="516236552">
    <w:abstractNumId w:val="3"/>
  </w:num>
  <w:num w:numId="6" w16cid:durableId="764686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37B44"/>
    <w:rsid w:val="00057FCC"/>
    <w:rsid w:val="0006526F"/>
    <w:rsid w:val="0008452A"/>
    <w:rsid w:val="000902FD"/>
    <w:rsid w:val="000C57E5"/>
    <w:rsid w:val="000C6028"/>
    <w:rsid w:val="000D16F2"/>
    <w:rsid w:val="000D39B5"/>
    <w:rsid w:val="001C4A09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801F2"/>
    <w:rsid w:val="003860AF"/>
    <w:rsid w:val="003C5681"/>
    <w:rsid w:val="003E4E2D"/>
    <w:rsid w:val="00431627"/>
    <w:rsid w:val="004527C1"/>
    <w:rsid w:val="004725C4"/>
    <w:rsid w:val="004930E2"/>
    <w:rsid w:val="004B240B"/>
    <w:rsid w:val="004D0264"/>
    <w:rsid w:val="00501B2F"/>
    <w:rsid w:val="00505324"/>
    <w:rsid w:val="00532401"/>
    <w:rsid w:val="00535A4E"/>
    <w:rsid w:val="00537111"/>
    <w:rsid w:val="00543198"/>
    <w:rsid w:val="005B5CF5"/>
    <w:rsid w:val="005D7351"/>
    <w:rsid w:val="00614603"/>
    <w:rsid w:val="006409E6"/>
    <w:rsid w:val="0064755D"/>
    <w:rsid w:val="0069159A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D3EB1"/>
    <w:rsid w:val="008E152D"/>
    <w:rsid w:val="0091415C"/>
    <w:rsid w:val="009229E3"/>
    <w:rsid w:val="0094268C"/>
    <w:rsid w:val="00942E73"/>
    <w:rsid w:val="00950FEC"/>
    <w:rsid w:val="0095589B"/>
    <w:rsid w:val="0099784B"/>
    <w:rsid w:val="009B5392"/>
    <w:rsid w:val="009D17D0"/>
    <w:rsid w:val="009D549D"/>
    <w:rsid w:val="009D6808"/>
    <w:rsid w:val="009F11D4"/>
    <w:rsid w:val="009F5058"/>
    <w:rsid w:val="00A0782C"/>
    <w:rsid w:val="00A126C9"/>
    <w:rsid w:val="00A147A6"/>
    <w:rsid w:val="00A36559"/>
    <w:rsid w:val="00A41694"/>
    <w:rsid w:val="00A4290A"/>
    <w:rsid w:val="00A73CC8"/>
    <w:rsid w:val="00A85339"/>
    <w:rsid w:val="00AF5F73"/>
    <w:rsid w:val="00B06993"/>
    <w:rsid w:val="00B75ECE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B577E"/>
    <w:rsid w:val="00E1408B"/>
    <w:rsid w:val="00E22B4F"/>
    <w:rsid w:val="00E27591"/>
    <w:rsid w:val="00E70764"/>
    <w:rsid w:val="00E74245"/>
    <w:rsid w:val="00EA6F3F"/>
    <w:rsid w:val="00EC7567"/>
    <w:rsid w:val="00EE19F7"/>
    <w:rsid w:val="00F15EFE"/>
    <w:rsid w:val="00F17D73"/>
    <w:rsid w:val="00F26A97"/>
    <w:rsid w:val="00F4216B"/>
    <w:rsid w:val="00F668B5"/>
    <w:rsid w:val="00F96432"/>
    <w:rsid w:val="00FB0913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CCCA"/>
  <w15:docId w15:val="{9FDFA795-6DF3-479A-9310-085BFB83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5</cp:revision>
  <cp:lastPrinted>2022-08-01T12:13:00Z</cp:lastPrinted>
  <dcterms:created xsi:type="dcterms:W3CDTF">2023-01-30T07:59:00Z</dcterms:created>
  <dcterms:modified xsi:type="dcterms:W3CDTF">2023-01-30T08:01:00Z</dcterms:modified>
</cp:coreProperties>
</file>