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C72D6" w14:textId="4AA02D7D" w:rsidR="00AF1F95" w:rsidRDefault="00AF1F95" w:rsidP="00AF1F95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6D48F100" w14:textId="2AF1AFA7" w:rsidR="00F668B5" w:rsidRPr="00F668B5" w:rsidRDefault="00AF1F95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 xml:space="preserve">ГЕРБ </w:t>
      </w:r>
    </w:p>
    <w:p w14:paraId="22526EC9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4F70CA25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3507BEF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0535D530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D40428A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5459980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7A1E9698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02842FEC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42F1706" w14:textId="2AE4B65C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AF1F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</w:t>
      </w:r>
      <w:r w:rsidR="00AF1F95" w:rsidRPr="00AF1F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04.05.2023</w:t>
      </w:r>
      <w:r w:rsidRPr="00AF1F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  <w:t>№</w:t>
      </w:r>
      <w:r w:rsidR="00AF1F9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AF1F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</w:t>
      </w:r>
      <w:r w:rsidR="00AF1F95" w:rsidRPr="00AF1F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138</w:t>
      </w:r>
      <w:r w:rsidRPr="00AF1F95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</w:p>
    <w:p w14:paraId="3D93140E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7EE07543" w14:textId="030846C4" w:rsidR="00B27C49" w:rsidRDefault="00B27C49" w:rsidP="0065624D">
      <w:pPr>
        <w:ind w:left="4536"/>
        <w:jc w:val="both"/>
      </w:pPr>
    </w:p>
    <w:p w14:paraId="46617EC4" w14:textId="77777777" w:rsidR="00EB3D97" w:rsidRPr="0065624D" w:rsidRDefault="00EB3D97" w:rsidP="00EB3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О формировании рабочей группы по отбору </w:t>
      </w:r>
    </w:p>
    <w:p w14:paraId="2549118D" w14:textId="77777777" w:rsidR="00EB3D97" w:rsidRDefault="00EB3D97" w:rsidP="00EB3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инициативных предложений жителей </w:t>
      </w:r>
    </w:p>
    <w:p w14:paraId="7F331AB9" w14:textId="77777777" w:rsidR="00EB3D97" w:rsidRDefault="00EB3D97" w:rsidP="00EB3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для включения в муниципальные программы </w:t>
      </w:r>
    </w:p>
    <w:p w14:paraId="66951681" w14:textId="77777777" w:rsidR="00EB3D97" w:rsidRDefault="00EB3D97" w:rsidP="00EB3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МО </w:t>
      </w:r>
      <w:r w:rsidRPr="0065624D">
        <w:rPr>
          <w:rFonts w:ascii="Times New Roman" w:hAnsi="Times New Roman" w:cs="Times New Roman"/>
          <w:noProof/>
          <w:sz w:val="28"/>
          <w:szCs w:val="28"/>
        </w:rPr>
        <w:t>«Юкковское</w:t>
      </w:r>
      <w:r w:rsidRPr="0065624D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</w:p>
    <w:p w14:paraId="008D30E7" w14:textId="77777777" w:rsidR="00EB3D97" w:rsidRPr="0065624D" w:rsidRDefault="00EB3D97" w:rsidP="00EB3D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8F8CAA" w14:textId="77777777" w:rsidR="0065624D" w:rsidRPr="00B27C49" w:rsidRDefault="0065624D" w:rsidP="0065624D">
      <w:pPr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3555113" w14:textId="69704E40" w:rsidR="0065624D" w:rsidRDefault="0065624D" w:rsidP="00EB3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2A2F7B28" wp14:editId="7A94760F">
            <wp:simplePos x="0" y="0"/>
            <wp:positionH relativeFrom="page">
              <wp:posOffset>7035257</wp:posOffset>
            </wp:positionH>
            <wp:positionV relativeFrom="page">
              <wp:posOffset>8242575</wp:posOffset>
            </wp:positionV>
            <wp:extent cx="15242" cy="12193"/>
            <wp:effectExtent l="0" t="0" r="0" b="0"/>
            <wp:wrapSquare wrapText="bothSides"/>
            <wp:docPr id="1069" name="Picture 10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" name="Picture 106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624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</w:t>
      </w:r>
      <w:r w:rsidR="00EB3D97">
        <w:rPr>
          <w:rFonts w:ascii="Times New Roman" w:hAnsi="Times New Roman" w:cs="Times New Roman"/>
          <w:sz w:val="28"/>
          <w:szCs w:val="28"/>
        </w:rPr>
        <w:br/>
      </w:r>
      <w:r w:rsidRPr="0065624D">
        <w:rPr>
          <w:rFonts w:ascii="Times New Roman" w:hAnsi="Times New Roman" w:cs="Times New Roman"/>
          <w:sz w:val="28"/>
          <w:szCs w:val="28"/>
        </w:rPr>
        <w:t xml:space="preserve">в Российской Федерации», областным законом Ленинградской области от </w:t>
      </w:r>
      <w:r w:rsidR="00EB3D97">
        <w:rPr>
          <w:rFonts w:ascii="Times New Roman" w:hAnsi="Times New Roman" w:cs="Times New Roman"/>
          <w:sz w:val="28"/>
          <w:szCs w:val="28"/>
        </w:rPr>
        <w:br/>
      </w:r>
      <w:r w:rsidRPr="0065624D">
        <w:rPr>
          <w:rFonts w:ascii="Times New Roman" w:hAnsi="Times New Roman" w:cs="Times New Roman"/>
          <w:sz w:val="28"/>
          <w:szCs w:val="28"/>
        </w:rPr>
        <w:t xml:space="preserve">15 января 2018 года № 3-оз «О содействии участию населения </w:t>
      </w:r>
      <w:r w:rsidR="00EB3D97">
        <w:rPr>
          <w:rFonts w:ascii="Times New Roman" w:hAnsi="Times New Roman" w:cs="Times New Roman"/>
          <w:sz w:val="28"/>
          <w:szCs w:val="28"/>
        </w:rPr>
        <w:br/>
      </w:r>
      <w:r w:rsidRPr="0065624D">
        <w:rPr>
          <w:rFonts w:ascii="Times New Roman" w:hAnsi="Times New Roman" w:cs="Times New Roman"/>
          <w:sz w:val="28"/>
          <w:szCs w:val="28"/>
        </w:rPr>
        <w:t xml:space="preserve">в осуществлении местного самоуправления в иных формах на территориях административных центров муниципальных образований Ленинградской области», на основании постановления администрации МО </w:t>
      </w:r>
      <w:r w:rsidRPr="0065624D">
        <w:rPr>
          <w:rFonts w:ascii="Times New Roman" w:hAnsi="Times New Roman" w:cs="Times New Roman"/>
          <w:noProof/>
          <w:sz w:val="28"/>
          <w:szCs w:val="28"/>
        </w:rPr>
        <w:t xml:space="preserve">«Юкковское </w:t>
      </w:r>
      <w:r w:rsidRPr="0065624D">
        <w:rPr>
          <w:rFonts w:ascii="Times New Roman" w:hAnsi="Times New Roman" w:cs="Times New Roman"/>
          <w:sz w:val="28"/>
          <w:szCs w:val="28"/>
        </w:rPr>
        <w:t xml:space="preserve">сельское поселение» от 15 марта 2018 года № 109 «Об утверждении Порядка предоставления, рассмотрения и оценки инициативных предложений жителей территории административного центра для включения </w:t>
      </w:r>
      <w:r w:rsidR="00EB3D97">
        <w:rPr>
          <w:rFonts w:ascii="Times New Roman" w:hAnsi="Times New Roman" w:cs="Times New Roman"/>
          <w:sz w:val="28"/>
          <w:szCs w:val="28"/>
        </w:rPr>
        <w:br/>
      </w:r>
      <w:r w:rsidRPr="0065624D">
        <w:rPr>
          <w:rFonts w:ascii="Times New Roman" w:hAnsi="Times New Roman" w:cs="Times New Roman"/>
          <w:sz w:val="28"/>
          <w:szCs w:val="28"/>
        </w:rPr>
        <w:t xml:space="preserve">в муниципальные программы МО </w:t>
      </w:r>
      <w:r w:rsidRPr="0065624D">
        <w:rPr>
          <w:rFonts w:ascii="Times New Roman" w:hAnsi="Times New Roman" w:cs="Times New Roman"/>
          <w:noProof/>
          <w:sz w:val="28"/>
          <w:szCs w:val="28"/>
        </w:rPr>
        <w:t xml:space="preserve">«Юкковское </w:t>
      </w:r>
      <w:r w:rsidRPr="0065624D">
        <w:rPr>
          <w:rFonts w:ascii="Times New Roman" w:hAnsi="Times New Roman" w:cs="Times New Roman"/>
          <w:sz w:val="28"/>
          <w:szCs w:val="28"/>
        </w:rPr>
        <w:t>сельское поселение»</w:t>
      </w:r>
    </w:p>
    <w:p w14:paraId="1476E404" w14:textId="375350DF" w:rsidR="00102904" w:rsidRPr="00102904" w:rsidRDefault="00102904" w:rsidP="001029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02904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5B6782BA" w14:textId="77777777" w:rsidR="00102904" w:rsidRPr="0065624D" w:rsidRDefault="00102904" w:rsidP="001029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1427AE" w14:textId="125245B8" w:rsidR="0065624D" w:rsidRPr="0065624D" w:rsidRDefault="0065624D" w:rsidP="0065624D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Утвердить состав рабочей группы по отбору инициативных предложений жителей для включения в муниципальные программы </w:t>
      </w:r>
      <w:r w:rsidR="00102904">
        <w:rPr>
          <w:rFonts w:ascii="Times New Roman" w:hAnsi="Times New Roman" w:cs="Times New Roman"/>
          <w:sz w:val="28"/>
          <w:szCs w:val="28"/>
        </w:rPr>
        <w:br/>
      </w:r>
      <w:r w:rsidRPr="0065624D">
        <w:rPr>
          <w:rFonts w:ascii="Times New Roman" w:hAnsi="Times New Roman" w:cs="Times New Roman"/>
          <w:sz w:val="28"/>
          <w:szCs w:val="28"/>
        </w:rPr>
        <w:t>МО «Юкковское сельское поселение» (далее — Рабочая группа) согласно Приложению 1.</w:t>
      </w:r>
    </w:p>
    <w:p w14:paraId="7F433FFC" w14:textId="3343C88A" w:rsidR="0065624D" w:rsidRPr="0065624D" w:rsidRDefault="0065624D" w:rsidP="0065624D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Назначить дату проведения отбора инициативных предложений жителей деревни Юкки для включения в муниципальные программы </w:t>
      </w:r>
      <w:r w:rsidR="00102904">
        <w:rPr>
          <w:rFonts w:ascii="Times New Roman" w:hAnsi="Times New Roman" w:cs="Times New Roman"/>
          <w:sz w:val="28"/>
          <w:szCs w:val="28"/>
        </w:rPr>
        <w:br/>
      </w:r>
      <w:r w:rsidRPr="0065624D">
        <w:rPr>
          <w:rFonts w:ascii="Times New Roman" w:hAnsi="Times New Roman" w:cs="Times New Roman"/>
          <w:sz w:val="28"/>
          <w:szCs w:val="28"/>
        </w:rPr>
        <w:t>МО «Юкковское сельское поселение» на 1</w:t>
      </w:r>
      <w:r w:rsidR="00102904">
        <w:rPr>
          <w:rFonts w:ascii="Times New Roman" w:hAnsi="Times New Roman" w:cs="Times New Roman"/>
          <w:sz w:val="28"/>
          <w:szCs w:val="28"/>
        </w:rPr>
        <w:t>7</w:t>
      </w:r>
      <w:r w:rsidRPr="0065624D">
        <w:rPr>
          <w:rFonts w:ascii="Times New Roman" w:hAnsi="Times New Roman" w:cs="Times New Roman"/>
          <w:sz w:val="28"/>
          <w:szCs w:val="28"/>
        </w:rPr>
        <w:t>:</w:t>
      </w:r>
      <w:r w:rsidR="004D525B">
        <w:rPr>
          <w:rFonts w:ascii="Times New Roman" w:hAnsi="Times New Roman" w:cs="Times New Roman"/>
          <w:sz w:val="28"/>
          <w:szCs w:val="28"/>
        </w:rPr>
        <w:t>0</w:t>
      </w:r>
      <w:r w:rsidRPr="0065624D">
        <w:rPr>
          <w:rFonts w:ascii="Times New Roman" w:hAnsi="Times New Roman" w:cs="Times New Roman"/>
          <w:sz w:val="28"/>
          <w:szCs w:val="28"/>
        </w:rPr>
        <w:t xml:space="preserve">0 часов </w:t>
      </w:r>
      <w:r w:rsidR="004D525B">
        <w:rPr>
          <w:rFonts w:ascii="Times New Roman" w:hAnsi="Times New Roman" w:cs="Times New Roman"/>
          <w:sz w:val="28"/>
          <w:szCs w:val="28"/>
        </w:rPr>
        <w:t>06</w:t>
      </w:r>
      <w:r w:rsidRPr="0065624D">
        <w:rPr>
          <w:rFonts w:ascii="Times New Roman" w:hAnsi="Times New Roman" w:cs="Times New Roman"/>
          <w:sz w:val="28"/>
          <w:szCs w:val="28"/>
        </w:rPr>
        <w:t xml:space="preserve"> </w:t>
      </w:r>
      <w:r w:rsidR="004D525B">
        <w:rPr>
          <w:rFonts w:ascii="Times New Roman" w:hAnsi="Times New Roman" w:cs="Times New Roman"/>
          <w:sz w:val="28"/>
          <w:szCs w:val="28"/>
        </w:rPr>
        <w:t>июня</w:t>
      </w:r>
      <w:r w:rsidRPr="0065624D">
        <w:rPr>
          <w:rFonts w:ascii="Times New Roman" w:hAnsi="Times New Roman" w:cs="Times New Roman"/>
          <w:sz w:val="28"/>
          <w:szCs w:val="28"/>
        </w:rPr>
        <w:t xml:space="preserve"> 202</w:t>
      </w:r>
      <w:r w:rsidR="004D525B">
        <w:rPr>
          <w:rFonts w:ascii="Times New Roman" w:hAnsi="Times New Roman" w:cs="Times New Roman"/>
          <w:sz w:val="28"/>
          <w:szCs w:val="28"/>
        </w:rPr>
        <w:t>3</w:t>
      </w:r>
      <w:r w:rsidRPr="0065624D">
        <w:rPr>
          <w:rFonts w:ascii="Times New Roman" w:hAnsi="Times New Roman" w:cs="Times New Roman"/>
          <w:sz w:val="28"/>
          <w:szCs w:val="28"/>
        </w:rPr>
        <w:t xml:space="preserve"> года по адресу: Ленинградская область, Всеволожский район, д. Юкки, Ленинградское шоссе, д. 26, </w:t>
      </w:r>
      <w:proofErr w:type="spellStart"/>
      <w:r w:rsidRPr="006562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5624D">
        <w:rPr>
          <w:rFonts w:ascii="Times New Roman" w:hAnsi="Times New Roman" w:cs="Times New Roman"/>
          <w:sz w:val="28"/>
          <w:szCs w:val="28"/>
        </w:rPr>
        <w:t>. 1.</w:t>
      </w:r>
    </w:p>
    <w:p w14:paraId="51FA9777" w14:textId="77777777" w:rsidR="0065624D" w:rsidRPr="0065624D" w:rsidRDefault="0065624D" w:rsidP="0065624D">
      <w:pPr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lastRenderedPageBreak/>
        <w:t>Утвердить текст извещения о проведении отбора инициативных предложений жителей деревни Юкки для включения в муниципальные программы МО «Юкковское сельское поселение» согласно Приложению 2.</w:t>
      </w:r>
    </w:p>
    <w:p w14:paraId="595C9F22" w14:textId="1A093D43" w:rsidR="00EE5034" w:rsidRDefault="0065624D" w:rsidP="00EE5034">
      <w:pPr>
        <w:numPr>
          <w:ilvl w:val="0"/>
          <w:numId w:val="2"/>
        </w:numPr>
        <w:spacing w:after="0" w:line="240" w:lineRule="auto"/>
        <w:ind w:left="0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EE5034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EE5034" w:rsidRPr="00EE5034">
        <w:rPr>
          <w:rFonts w:ascii="Times New Roman" w:hAnsi="Times New Roman" w:cs="Times New Roman"/>
          <w:sz w:val="28"/>
          <w:szCs w:val="28"/>
        </w:rPr>
        <w:t xml:space="preserve"> </w:t>
      </w:r>
      <w:r w:rsidRPr="00EE503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МО «Юкковское сельское поселение» Всеволожского муниципального района Ленинградской области от </w:t>
      </w:r>
      <w:r w:rsidR="004D525B" w:rsidRPr="00EE5034">
        <w:rPr>
          <w:rFonts w:ascii="Times New Roman" w:hAnsi="Times New Roman" w:cs="Times New Roman"/>
          <w:sz w:val="28"/>
          <w:szCs w:val="28"/>
        </w:rPr>
        <w:t>09</w:t>
      </w:r>
      <w:r w:rsidRPr="00EE5034">
        <w:rPr>
          <w:rFonts w:ascii="Times New Roman" w:hAnsi="Times New Roman" w:cs="Times New Roman"/>
          <w:sz w:val="28"/>
          <w:szCs w:val="28"/>
        </w:rPr>
        <w:t>.03.20</w:t>
      </w:r>
      <w:r w:rsidR="004D525B" w:rsidRPr="00EE5034">
        <w:rPr>
          <w:rFonts w:ascii="Times New Roman" w:hAnsi="Times New Roman" w:cs="Times New Roman"/>
          <w:sz w:val="28"/>
          <w:szCs w:val="28"/>
        </w:rPr>
        <w:t>23</w:t>
      </w:r>
      <w:r w:rsidRPr="00EE5034">
        <w:rPr>
          <w:rFonts w:ascii="Times New Roman" w:hAnsi="Times New Roman" w:cs="Times New Roman"/>
          <w:sz w:val="28"/>
          <w:szCs w:val="28"/>
        </w:rPr>
        <w:t xml:space="preserve"> № </w:t>
      </w:r>
      <w:r w:rsidR="004D525B" w:rsidRPr="00EE5034">
        <w:rPr>
          <w:rFonts w:ascii="Times New Roman" w:hAnsi="Times New Roman" w:cs="Times New Roman"/>
          <w:sz w:val="28"/>
          <w:szCs w:val="28"/>
        </w:rPr>
        <w:t>84</w:t>
      </w:r>
      <w:r w:rsidRPr="00EE5034">
        <w:rPr>
          <w:rFonts w:ascii="Times New Roman" w:hAnsi="Times New Roman" w:cs="Times New Roman"/>
          <w:sz w:val="28"/>
          <w:szCs w:val="28"/>
        </w:rPr>
        <w:t xml:space="preserve"> «О формировании рабочей группы по отбору инициативных предложений жителей для включения в муниципальные программы МО «Юкковское сельское поселение»</w:t>
      </w:r>
      <w:r w:rsidR="00EE5034">
        <w:rPr>
          <w:rFonts w:ascii="Times New Roman" w:hAnsi="Times New Roman" w:cs="Times New Roman"/>
          <w:sz w:val="28"/>
          <w:szCs w:val="28"/>
        </w:rPr>
        <w:t>».</w:t>
      </w:r>
    </w:p>
    <w:p w14:paraId="4080DB36" w14:textId="0C402858" w:rsidR="0065624D" w:rsidRPr="00EE5034" w:rsidRDefault="0065624D" w:rsidP="00EE5034">
      <w:pPr>
        <w:numPr>
          <w:ilvl w:val="0"/>
          <w:numId w:val="2"/>
        </w:numPr>
        <w:spacing w:after="0" w:line="240" w:lineRule="auto"/>
        <w:ind w:left="0" w:firstLine="722"/>
        <w:jc w:val="both"/>
        <w:rPr>
          <w:rFonts w:ascii="Times New Roman" w:hAnsi="Times New Roman" w:cs="Times New Roman"/>
          <w:sz w:val="28"/>
          <w:szCs w:val="28"/>
        </w:rPr>
      </w:pPr>
      <w:r w:rsidRPr="00EE5034">
        <w:rPr>
          <w:rFonts w:ascii="Times New Roman" w:hAnsi="Times New Roman" w:cs="Times New Roman"/>
          <w:sz w:val="28"/>
          <w:szCs w:val="28"/>
        </w:rPr>
        <w:t xml:space="preserve">Опубликовать данное постановление на официальном сайте МО </w:t>
      </w:r>
      <w:r w:rsidRPr="00EE5034">
        <w:rPr>
          <w:rFonts w:ascii="Times New Roman" w:hAnsi="Times New Roman" w:cs="Times New Roman"/>
          <w:noProof/>
          <w:sz w:val="28"/>
          <w:szCs w:val="28"/>
        </w:rPr>
        <w:t xml:space="preserve">«Юкковское </w:t>
      </w:r>
      <w:r w:rsidRPr="00EE5034">
        <w:rPr>
          <w:rFonts w:ascii="Times New Roman" w:hAnsi="Times New Roman" w:cs="Times New Roman"/>
          <w:sz w:val="28"/>
          <w:szCs w:val="28"/>
        </w:rPr>
        <w:t xml:space="preserve">сельское поселение» в сети Интернет </w:t>
      </w:r>
      <w:hyperlink r:id="rId8" w:history="1">
        <w:r w:rsidRPr="00EE5034">
          <w:rPr>
            <w:rStyle w:val="a9"/>
            <w:rFonts w:ascii="Times New Roman" w:hAnsi="Times New Roman" w:cs="Times New Roman"/>
            <w:sz w:val="28"/>
            <w:szCs w:val="28"/>
          </w:rPr>
          <w:t>www.ykki.ru</w:t>
        </w:r>
      </w:hyperlink>
      <w:r w:rsidRPr="00EE5034">
        <w:rPr>
          <w:rFonts w:ascii="Times New Roman" w:hAnsi="Times New Roman" w:cs="Times New Roman"/>
          <w:sz w:val="28"/>
          <w:szCs w:val="28"/>
        </w:rPr>
        <w:t>.</w:t>
      </w:r>
    </w:p>
    <w:p w14:paraId="2A668208" w14:textId="73083A01" w:rsidR="0065624D" w:rsidRDefault="0065624D" w:rsidP="00656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A6399E" w14:textId="77777777" w:rsidR="00102904" w:rsidRPr="0065624D" w:rsidRDefault="00102904" w:rsidP="00656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973776" w14:textId="4F5AA2C7" w:rsidR="0065624D" w:rsidRPr="0065624D" w:rsidRDefault="0065624D" w:rsidP="0065624D">
      <w:pPr>
        <w:tabs>
          <w:tab w:val="center" w:pos="5032"/>
          <w:tab w:val="right" w:pos="951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65624D">
        <w:rPr>
          <w:rFonts w:ascii="Times New Roman" w:hAnsi="Times New Roman" w:cs="Times New Roman"/>
          <w:sz w:val="28"/>
          <w:szCs w:val="28"/>
        </w:rPr>
        <w:tab/>
      </w:r>
      <w:r w:rsidR="00EE50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65624D">
        <w:rPr>
          <w:rFonts w:ascii="Times New Roman" w:hAnsi="Times New Roman" w:cs="Times New Roman"/>
          <w:sz w:val="28"/>
          <w:szCs w:val="28"/>
        </w:rPr>
        <w:t>А.</w:t>
      </w:r>
      <w:r w:rsidR="00EE5034">
        <w:rPr>
          <w:rFonts w:ascii="Times New Roman" w:hAnsi="Times New Roman" w:cs="Times New Roman"/>
          <w:sz w:val="28"/>
          <w:szCs w:val="28"/>
        </w:rPr>
        <w:t>С</w:t>
      </w:r>
      <w:r w:rsidRPr="0065624D">
        <w:rPr>
          <w:rFonts w:ascii="Times New Roman" w:hAnsi="Times New Roman" w:cs="Times New Roman"/>
          <w:sz w:val="28"/>
          <w:szCs w:val="28"/>
        </w:rPr>
        <w:t xml:space="preserve">. </w:t>
      </w:r>
      <w:r w:rsidR="00EE5034">
        <w:rPr>
          <w:rFonts w:ascii="Times New Roman" w:hAnsi="Times New Roman" w:cs="Times New Roman"/>
          <w:sz w:val="28"/>
          <w:szCs w:val="28"/>
        </w:rPr>
        <w:t>Леонов</w:t>
      </w:r>
      <w:r w:rsidRPr="0065624D">
        <w:rPr>
          <w:rFonts w:ascii="Times New Roman" w:hAnsi="Times New Roman" w:cs="Times New Roman"/>
          <w:sz w:val="28"/>
          <w:szCs w:val="28"/>
        </w:rPr>
        <w:br w:type="page"/>
      </w:r>
    </w:p>
    <w:p w14:paraId="603ABA24" w14:textId="77777777" w:rsidR="0065624D" w:rsidRPr="0065624D" w:rsidRDefault="0065624D" w:rsidP="00102904">
      <w:pPr>
        <w:spacing w:after="0" w:line="240" w:lineRule="auto"/>
        <w:ind w:firstLine="2847"/>
        <w:jc w:val="right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14:paraId="4803EC0B" w14:textId="77777777" w:rsidR="0065624D" w:rsidRPr="0065624D" w:rsidRDefault="0065624D" w:rsidP="00102904">
      <w:pPr>
        <w:spacing w:after="0" w:line="240" w:lineRule="auto"/>
        <w:ind w:firstLine="2847"/>
        <w:jc w:val="right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59832A3A" w14:textId="77777777" w:rsidR="0065624D" w:rsidRPr="0065624D" w:rsidRDefault="0065624D" w:rsidP="00102904">
      <w:pPr>
        <w:spacing w:after="0" w:line="240" w:lineRule="auto"/>
        <w:ind w:firstLine="2847"/>
        <w:jc w:val="right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</w:t>
      </w:r>
    </w:p>
    <w:p w14:paraId="17F7D0CF" w14:textId="5AC0FD8E" w:rsidR="0065624D" w:rsidRPr="00AF1F95" w:rsidRDefault="0065624D" w:rsidP="00102904">
      <w:pPr>
        <w:spacing w:after="0" w:line="240" w:lineRule="auto"/>
        <w:ind w:firstLine="284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Hlk136873221"/>
      <w:r w:rsidRPr="0065624D">
        <w:rPr>
          <w:rFonts w:ascii="Times New Roman" w:hAnsi="Times New Roman" w:cs="Times New Roman"/>
          <w:sz w:val="28"/>
          <w:szCs w:val="28"/>
        </w:rPr>
        <w:t xml:space="preserve">от </w:t>
      </w:r>
      <w:r w:rsidR="00AF1F95">
        <w:rPr>
          <w:rFonts w:ascii="Times New Roman" w:hAnsi="Times New Roman" w:cs="Times New Roman"/>
          <w:sz w:val="28"/>
          <w:szCs w:val="28"/>
          <w:u w:val="single"/>
        </w:rPr>
        <w:t xml:space="preserve">04.05.2023 </w:t>
      </w:r>
      <w:r w:rsidRPr="0065624D">
        <w:rPr>
          <w:rFonts w:ascii="Times New Roman" w:hAnsi="Times New Roman" w:cs="Times New Roman"/>
          <w:sz w:val="28"/>
          <w:szCs w:val="28"/>
        </w:rPr>
        <w:t xml:space="preserve">№ </w:t>
      </w:r>
      <w:r w:rsidR="00AF1F95">
        <w:rPr>
          <w:rFonts w:ascii="Times New Roman" w:hAnsi="Times New Roman" w:cs="Times New Roman"/>
          <w:sz w:val="28"/>
          <w:szCs w:val="28"/>
          <w:u w:val="single"/>
        </w:rPr>
        <w:t>138</w:t>
      </w:r>
    </w:p>
    <w:bookmarkEnd w:id="0"/>
    <w:p w14:paraId="19125198" w14:textId="77777777" w:rsidR="0065624D" w:rsidRPr="0065624D" w:rsidRDefault="0065624D" w:rsidP="0065624D">
      <w:pPr>
        <w:spacing w:after="0" w:line="240" w:lineRule="auto"/>
        <w:ind w:firstLine="3135"/>
        <w:jc w:val="both"/>
        <w:rPr>
          <w:rFonts w:ascii="Times New Roman" w:hAnsi="Times New Roman" w:cs="Times New Roman"/>
          <w:sz w:val="28"/>
          <w:szCs w:val="28"/>
        </w:rPr>
      </w:pPr>
    </w:p>
    <w:p w14:paraId="6ED0F721" w14:textId="77777777" w:rsidR="0065624D" w:rsidRPr="0065624D" w:rsidRDefault="0065624D" w:rsidP="006562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A58EB1" w14:textId="77777777" w:rsidR="0065624D" w:rsidRPr="0065624D" w:rsidRDefault="0065624D" w:rsidP="001029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24D">
        <w:rPr>
          <w:rFonts w:ascii="Times New Roman" w:hAnsi="Times New Roman" w:cs="Times New Roman"/>
          <w:b/>
          <w:bCs/>
          <w:sz w:val="28"/>
          <w:szCs w:val="28"/>
        </w:rPr>
        <w:t>СОСТАВ</w:t>
      </w:r>
    </w:p>
    <w:p w14:paraId="2760171C" w14:textId="6625AE0F" w:rsidR="0065624D" w:rsidRPr="0065624D" w:rsidRDefault="0065624D" w:rsidP="00102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>рабочей группы по отбору инициативных</w:t>
      </w:r>
    </w:p>
    <w:p w14:paraId="2C635BD9" w14:textId="77777777" w:rsidR="0065624D" w:rsidRPr="0065624D" w:rsidRDefault="0065624D" w:rsidP="001029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>предложений жителей для включения в муниципальные программы</w:t>
      </w:r>
    </w:p>
    <w:p w14:paraId="7AC76307" w14:textId="4E936B29" w:rsidR="0065624D" w:rsidRDefault="0065624D" w:rsidP="00102904">
      <w:pPr>
        <w:spacing w:after="0" w:line="240" w:lineRule="auto"/>
        <w:ind w:hanging="1"/>
        <w:jc w:val="center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14:paraId="0882EB73" w14:textId="218F4F4E" w:rsidR="00102904" w:rsidRDefault="00102904" w:rsidP="00102904">
      <w:pPr>
        <w:spacing w:after="0" w:line="240" w:lineRule="auto"/>
        <w:ind w:hanging="1"/>
        <w:jc w:val="center"/>
        <w:rPr>
          <w:rFonts w:ascii="Times New Roman" w:hAnsi="Times New Roman" w:cs="Times New Roman"/>
          <w:sz w:val="28"/>
          <w:szCs w:val="28"/>
        </w:rPr>
      </w:pPr>
    </w:p>
    <w:p w14:paraId="11E2237A" w14:textId="77777777" w:rsidR="00102904" w:rsidRPr="0065624D" w:rsidRDefault="00102904" w:rsidP="00102904">
      <w:pPr>
        <w:spacing w:after="0" w:line="240" w:lineRule="auto"/>
        <w:ind w:hanging="1"/>
        <w:jc w:val="center"/>
        <w:rPr>
          <w:rFonts w:ascii="Times New Roman" w:hAnsi="Times New Roman" w:cs="Times New Roman"/>
          <w:sz w:val="28"/>
          <w:szCs w:val="28"/>
        </w:rPr>
      </w:pPr>
    </w:p>
    <w:p w14:paraId="4E2F0385" w14:textId="542A4DB9" w:rsidR="0065624D" w:rsidRPr="0065624D" w:rsidRDefault="0065624D" w:rsidP="00102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1.1. Председатель рабочей группы – </w:t>
      </w:r>
      <w:r w:rsidR="00EE5034" w:rsidRPr="00EE5034">
        <w:rPr>
          <w:rFonts w:ascii="Times New Roman" w:hAnsi="Times New Roman" w:cs="Times New Roman"/>
          <w:sz w:val="28"/>
          <w:szCs w:val="28"/>
        </w:rPr>
        <w:t>Ветренко Олег Геннадьевич</w:t>
      </w:r>
      <w:r w:rsidRPr="0065624D">
        <w:rPr>
          <w:rFonts w:ascii="Times New Roman" w:hAnsi="Times New Roman" w:cs="Times New Roman"/>
          <w:sz w:val="28"/>
          <w:szCs w:val="28"/>
        </w:rPr>
        <w:t xml:space="preserve">, </w:t>
      </w:r>
      <w:r w:rsidR="00EE5034" w:rsidRPr="00EE5034">
        <w:rPr>
          <w:rFonts w:ascii="Times New Roman" w:hAnsi="Times New Roman" w:cs="Times New Roman"/>
          <w:sz w:val="28"/>
          <w:szCs w:val="28"/>
        </w:rPr>
        <w:t>начальник отдела землеустройства администрации МО «Юкковское сельское поселение»</w:t>
      </w:r>
      <w:r w:rsidR="00102904">
        <w:rPr>
          <w:rFonts w:ascii="Times New Roman" w:hAnsi="Times New Roman" w:cs="Times New Roman"/>
          <w:sz w:val="28"/>
          <w:szCs w:val="28"/>
        </w:rPr>
        <w:t>;</w:t>
      </w:r>
      <w:r w:rsidRPr="0065624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A6E871" w14:textId="5ADFB564" w:rsidR="0065624D" w:rsidRPr="0065624D" w:rsidRDefault="0065624D" w:rsidP="00102904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>1.2. Секретарь рабочей группы</w:t>
      </w:r>
      <w:r w:rsidR="00102904">
        <w:rPr>
          <w:rFonts w:ascii="Times New Roman" w:hAnsi="Times New Roman" w:cs="Times New Roman"/>
          <w:sz w:val="28"/>
          <w:szCs w:val="28"/>
        </w:rPr>
        <w:t xml:space="preserve"> – </w:t>
      </w:r>
      <w:r w:rsidR="00EE5034" w:rsidRPr="00EE5034">
        <w:rPr>
          <w:rFonts w:ascii="Times New Roman" w:hAnsi="Times New Roman" w:cs="Times New Roman"/>
          <w:sz w:val="28"/>
          <w:szCs w:val="28"/>
        </w:rPr>
        <w:t>Горшкова Анастасия Александровна, специалист 1 категории администрации МО «Юкковское сельское поселение»</w:t>
      </w:r>
      <w:r w:rsidRPr="0065624D">
        <w:rPr>
          <w:rFonts w:ascii="Times New Roman" w:hAnsi="Times New Roman" w:cs="Times New Roman"/>
          <w:sz w:val="28"/>
          <w:szCs w:val="28"/>
        </w:rPr>
        <w:t>;</w:t>
      </w:r>
    </w:p>
    <w:p w14:paraId="2A30432B" w14:textId="77777777" w:rsidR="0065624D" w:rsidRPr="0065624D" w:rsidRDefault="0065624D" w:rsidP="001029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noProof/>
          <w:sz w:val="28"/>
          <w:szCs w:val="28"/>
        </w:rPr>
        <w:t xml:space="preserve">1.3. </w:t>
      </w:r>
      <w:r w:rsidRPr="0065624D">
        <w:rPr>
          <w:rFonts w:ascii="Times New Roman" w:hAnsi="Times New Roman" w:cs="Times New Roman"/>
          <w:sz w:val="28"/>
          <w:szCs w:val="28"/>
        </w:rPr>
        <w:t>Член рабочей группы Смирнова Елена Николаевна, председатель инициативной комиссии деревни Юкки;</w:t>
      </w:r>
    </w:p>
    <w:p w14:paraId="188D95E0" w14:textId="0B669F3D" w:rsidR="0065624D" w:rsidRPr="0065624D" w:rsidRDefault="0065624D" w:rsidP="0065624D">
      <w:pPr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>Член рабочей группы</w:t>
      </w:r>
      <w:r w:rsidR="0080206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E5034" w:rsidRPr="0065624D">
        <w:rPr>
          <w:rFonts w:ascii="Times New Roman" w:hAnsi="Times New Roman" w:cs="Times New Roman"/>
          <w:sz w:val="28"/>
          <w:szCs w:val="28"/>
        </w:rPr>
        <w:t>Астаева</w:t>
      </w:r>
      <w:proofErr w:type="spellEnd"/>
      <w:r w:rsidR="00EE5034">
        <w:rPr>
          <w:rFonts w:ascii="Times New Roman" w:hAnsi="Times New Roman" w:cs="Times New Roman"/>
          <w:sz w:val="28"/>
          <w:szCs w:val="28"/>
        </w:rPr>
        <w:t xml:space="preserve"> </w:t>
      </w:r>
      <w:r w:rsidR="00EE5034" w:rsidRPr="0065624D">
        <w:rPr>
          <w:rFonts w:ascii="Times New Roman" w:hAnsi="Times New Roman" w:cs="Times New Roman"/>
          <w:sz w:val="28"/>
          <w:szCs w:val="28"/>
        </w:rPr>
        <w:t xml:space="preserve">Ольга Николаевна </w:t>
      </w:r>
      <w:r w:rsidRPr="0065624D">
        <w:rPr>
          <w:rFonts w:ascii="Times New Roman" w:hAnsi="Times New Roman" w:cs="Times New Roman"/>
          <w:sz w:val="28"/>
          <w:szCs w:val="28"/>
        </w:rPr>
        <w:t xml:space="preserve">– </w:t>
      </w:r>
      <w:r w:rsidRPr="0065624D">
        <w:rPr>
          <w:rFonts w:ascii="Times New Roman" w:hAnsi="Times New Roman" w:cs="Times New Roman"/>
          <w:noProof/>
          <w:sz w:val="28"/>
          <w:szCs w:val="28"/>
        </w:rPr>
        <w:t xml:space="preserve">исполняющий  обязанности </w:t>
      </w:r>
      <w:r w:rsidRPr="0065624D">
        <w:rPr>
          <w:rFonts w:ascii="Times New Roman" w:hAnsi="Times New Roman" w:cs="Times New Roman"/>
          <w:sz w:val="28"/>
          <w:szCs w:val="28"/>
        </w:rPr>
        <w:t>директора муниципального казенного учреждения «Многофункциональный центр «Юкки» (по согласованию);</w:t>
      </w:r>
    </w:p>
    <w:p w14:paraId="0ABB7045" w14:textId="6B73191C" w:rsidR="0065624D" w:rsidRPr="0065624D" w:rsidRDefault="0065624D" w:rsidP="0065624D">
      <w:pPr>
        <w:numPr>
          <w:ilvl w:val="1"/>
          <w:numId w:val="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>Член рабочей группы</w:t>
      </w:r>
      <w:r w:rsidR="0080206A">
        <w:rPr>
          <w:rFonts w:ascii="Times New Roman" w:hAnsi="Times New Roman" w:cs="Times New Roman"/>
          <w:sz w:val="28"/>
          <w:szCs w:val="28"/>
        </w:rPr>
        <w:t xml:space="preserve"> – </w:t>
      </w:r>
      <w:r w:rsidR="00EE5034">
        <w:rPr>
          <w:rFonts w:ascii="Times New Roman" w:hAnsi="Times New Roman" w:cs="Times New Roman"/>
          <w:sz w:val="28"/>
          <w:szCs w:val="28"/>
        </w:rPr>
        <w:t>Белов Максим Юрьевич</w:t>
      </w:r>
      <w:r w:rsidRPr="0065624D">
        <w:rPr>
          <w:rFonts w:ascii="Times New Roman" w:hAnsi="Times New Roman" w:cs="Times New Roman"/>
          <w:sz w:val="28"/>
          <w:szCs w:val="28"/>
        </w:rPr>
        <w:t>, заместитель директора</w:t>
      </w:r>
      <w:r w:rsidR="00EE5034">
        <w:rPr>
          <w:rFonts w:ascii="Times New Roman" w:hAnsi="Times New Roman" w:cs="Times New Roman"/>
          <w:sz w:val="28"/>
          <w:szCs w:val="28"/>
        </w:rPr>
        <w:t xml:space="preserve"> по благоустройству</w:t>
      </w:r>
      <w:r w:rsidRPr="0065624D">
        <w:rPr>
          <w:rFonts w:ascii="Times New Roman" w:hAnsi="Times New Roman" w:cs="Times New Roman"/>
          <w:sz w:val="28"/>
          <w:szCs w:val="28"/>
        </w:rPr>
        <w:t xml:space="preserve"> муниципального казенного учреждения «Многофункциональный центр «Юкки» (по согласованию).</w:t>
      </w:r>
    </w:p>
    <w:p w14:paraId="53CEBBE4" w14:textId="3C475FE0" w:rsidR="0065624D" w:rsidRPr="0065624D" w:rsidRDefault="0065624D" w:rsidP="008020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0AF5D7" w14:textId="77777777" w:rsidR="0065624D" w:rsidRPr="0065624D" w:rsidRDefault="0065624D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6886150A" w14:textId="77777777" w:rsidR="0065624D" w:rsidRPr="0065624D" w:rsidRDefault="0065624D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7AE21BF6" w14:textId="77777777" w:rsidR="0065624D" w:rsidRPr="0065624D" w:rsidRDefault="0065624D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4F57ABD2" w14:textId="77777777" w:rsidR="0065624D" w:rsidRPr="0065624D" w:rsidRDefault="0065624D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71677014" w14:textId="77777777" w:rsidR="0065624D" w:rsidRPr="0065624D" w:rsidRDefault="0065624D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28439279" w14:textId="77777777" w:rsidR="0065624D" w:rsidRPr="0065624D" w:rsidRDefault="0065624D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4356F251" w14:textId="77777777" w:rsidR="0065624D" w:rsidRPr="0065624D" w:rsidRDefault="0065624D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799AD667" w14:textId="77777777" w:rsidR="0065624D" w:rsidRPr="0065624D" w:rsidRDefault="0065624D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44202A79" w14:textId="45FD7A46" w:rsidR="0065624D" w:rsidRDefault="0065624D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28489770" w14:textId="03E66C86" w:rsidR="0080206A" w:rsidRDefault="0080206A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39DDF313" w14:textId="12C2E1B1" w:rsidR="0080206A" w:rsidRDefault="0080206A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59590935" w14:textId="47C32227" w:rsidR="0080206A" w:rsidRDefault="0080206A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2401FB3A" w14:textId="7B0F975D" w:rsidR="0080206A" w:rsidRDefault="0080206A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202ECCF0" w14:textId="3E78DA4B" w:rsidR="0080206A" w:rsidRDefault="0080206A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3D5B578C" w14:textId="743A69B4" w:rsidR="0080206A" w:rsidRDefault="0080206A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7FF6020B" w14:textId="1BB95051" w:rsidR="0080206A" w:rsidRDefault="0080206A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2F4AF1B1" w14:textId="6926EAF7" w:rsidR="0080206A" w:rsidRDefault="0080206A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1510F381" w14:textId="465A534F" w:rsidR="0080206A" w:rsidRDefault="0080206A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123AE76D" w14:textId="77777777" w:rsidR="0080206A" w:rsidRPr="0065624D" w:rsidRDefault="0080206A" w:rsidP="0065624D">
      <w:pPr>
        <w:spacing w:after="0" w:line="240" w:lineRule="auto"/>
        <w:ind w:hanging="10"/>
        <w:jc w:val="both"/>
        <w:rPr>
          <w:rFonts w:ascii="Times New Roman" w:hAnsi="Times New Roman" w:cs="Times New Roman"/>
          <w:sz w:val="28"/>
          <w:szCs w:val="28"/>
        </w:rPr>
      </w:pPr>
    </w:p>
    <w:p w14:paraId="210A43F1" w14:textId="77777777" w:rsidR="0065624D" w:rsidRPr="0065624D" w:rsidRDefault="0065624D" w:rsidP="0080206A">
      <w:pPr>
        <w:spacing w:after="0" w:line="240" w:lineRule="auto"/>
        <w:ind w:firstLine="2852"/>
        <w:jc w:val="right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14:paraId="21DD422E" w14:textId="77777777" w:rsidR="0065624D" w:rsidRPr="0065624D" w:rsidRDefault="0065624D" w:rsidP="0080206A">
      <w:pPr>
        <w:spacing w:after="0" w:line="240" w:lineRule="auto"/>
        <w:ind w:firstLine="2852"/>
        <w:jc w:val="right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40409915" w14:textId="77777777" w:rsidR="0065624D" w:rsidRPr="0065624D" w:rsidRDefault="0065624D" w:rsidP="0080206A">
      <w:pPr>
        <w:spacing w:after="0" w:line="240" w:lineRule="auto"/>
        <w:ind w:firstLine="2852"/>
        <w:jc w:val="right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МО </w:t>
      </w:r>
      <w:r w:rsidRPr="0065624D">
        <w:rPr>
          <w:rFonts w:ascii="Times New Roman" w:hAnsi="Times New Roman" w:cs="Times New Roman"/>
          <w:noProof/>
          <w:sz w:val="28"/>
          <w:szCs w:val="28"/>
        </w:rPr>
        <w:t xml:space="preserve">«Юкковское </w:t>
      </w:r>
      <w:r w:rsidRPr="0065624D">
        <w:rPr>
          <w:rFonts w:ascii="Times New Roman" w:hAnsi="Times New Roman" w:cs="Times New Roman"/>
          <w:sz w:val="28"/>
          <w:szCs w:val="28"/>
        </w:rPr>
        <w:t xml:space="preserve">сельское поселение» </w:t>
      </w:r>
    </w:p>
    <w:p w14:paraId="43EFAA46" w14:textId="77777777" w:rsidR="00AF1F95" w:rsidRPr="00AF1F95" w:rsidRDefault="00AF1F95" w:rsidP="00AF1F95">
      <w:pPr>
        <w:spacing w:after="0" w:line="240" w:lineRule="auto"/>
        <w:ind w:firstLine="2847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04.05.2023 </w:t>
      </w:r>
      <w:r w:rsidRPr="0065624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  <w:u w:val="single"/>
        </w:rPr>
        <w:t>138</w:t>
      </w:r>
    </w:p>
    <w:p w14:paraId="1792D281" w14:textId="77777777" w:rsidR="0065624D" w:rsidRPr="0065624D" w:rsidRDefault="0065624D" w:rsidP="0065624D">
      <w:pPr>
        <w:spacing w:after="0" w:line="240" w:lineRule="auto"/>
        <w:ind w:hanging="1"/>
        <w:jc w:val="both"/>
        <w:rPr>
          <w:rFonts w:ascii="Times New Roman" w:hAnsi="Times New Roman" w:cs="Times New Roman"/>
          <w:sz w:val="28"/>
          <w:szCs w:val="28"/>
        </w:rPr>
      </w:pPr>
    </w:p>
    <w:p w14:paraId="76A26930" w14:textId="77777777" w:rsidR="0065624D" w:rsidRPr="0065624D" w:rsidRDefault="0065624D" w:rsidP="0065624D">
      <w:pPr>
        <w:spacing w:after="0" w:line="240" w:lineRule="auto"/>
        <w:ind w:hanging="1"/>
        <w:jc w:val="both"/>
        <w:rPr>
          <w:rFonts w:ascii="Times New Roman" w:hAnsi="Times New Roman" w:cs="Times New Roman"/>
          <w:sz w:val="28"/>
          <w:szCs w:val="28"/>
        </w:rPr>
      </w:pPr>
    </w:p>
    <w:p w14:paraId="4FAA5DD5" w14:textId="78CCFF62" w:rsidR="0065624D" w:rsidRPr="0065624D" w:rsidRDefault="0065624D" w:rsidP="0080206A">
      <w:pPr>
        <w:spacing w:after="0" w:line="240" w:lineRule="auto"/>
        <w:ind w:hanging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5624D">
        <w:rPr>
          <w:rFonts w:ascii="Times New Roman" w:hAnsi="Times New Roman" w:cs="Times New Roman"/>
          <w:b/>
          <w:bCs/>
          <w:sz w:val="28"/>
          <w:szCs w:val="28"/>
        </w:rPr>
        <w:t>ИЗВЕЩЕНИЕ</w:t>
      </w:r>
    </w:p>
    <w:p w14:paraId="55DE96E9" w14:textId="77777777" w:rsidR="0065624D" w:rsidRPr="0065624D" w:rsidRDefault="0065624D" w:rsidP="0080206A">
      <w:pPr>
        <w:spacing w:after="0" w:line="240" w:lineRule="auto"/>
        <w:ind w:hanging="1"/>
        <w:jc w:val="center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>о проведении отбора инициативных предложений жителей деревни Юкки для включения в муниципальные программы</w:t>
      </w:r>
    </w:p>
    <w:p w14:paraId="57503D03" w14:textId="6B6E5B0B" w:rsidR="0065624D" w:rsidRDefault="0065624D" w:rsidP="0080206A">
      <w:pPr>
        <w:spacing w:after="0" w:line="240" w:lineRule="auto"/>
        <w:ind w:hanging="1"/>
        <w:jc w:val="center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</w:p>
    <w:p w14:paraId="03A7AC5C" w14:textId="528C0689" w:rsidR="0080206A" w:rsidRDefault="0080206A" w:rsidP="0080206A">
      <w:pPr>
        <w:spacing w:after="0" w:line="240" w:lineRule="auto"/>
        <w:ind w:hanging="1"/>
        <w:jc w:val="center"/>
        <w:rPr>
          <w:rFonts w:ascii="Times New Roman" w:hAnsi="Times New Roman" w:cs="Times New Roman"/>
          <w:sz w:val="28"/>
          <w:szCs w:val="28"/>
        </w:rPr>
      </w:pPr>
    </w:p>
    <w:p w14:paraId="60E389B0" w14:textId="77777777" w:rsidR="0080206A" w:rsidRPr="0065624D" w:rsidRDefault="0080206A" w:rsidP="0080206A">
      <w:pPr>
        <w:spacing w:after="0" w:line="240" w:lineRule="auto"/>
        <w:ind w:hanging="1"/>
        <w:jc w:val="center"/>
        <w:rPr>
          <w:rFonts w:ascii="Times New Roman" w:hAnsi="Times New Roman" w:cs="Times New Roman"/>
          <w:sz w:val="28"/>
          <w:szCs w:val="28"/>
        </w:rPr>
      </w:pPr>
    </w:p>
    <w:p w14:paraId="3C418A29" w14:textId="508D589B" w:rsidR="0065624D" w:rsidRPr="0065624D" w:rsidRDefault="0065624D" w:rsidP="00802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«Юкковское сельское поселение» Всеволожского муниципального района Ленинградской области извещает о проведении отбора инициативных предложений жителей деревни Юкки для включения в муниципальные программы МО </w:t>
      </w:r>
      <w:r w:rsidRPr="0065624D">
        <w:rPr>
          <w:rFonts w:ascii="Times New Roman" w:hAnsi="Times New Roman" w:cs="Times New Roman"/>
          <w:noProof/>
          <w:sz w:val="28"/>
          <w:szCs w:val="28"/>
        </w:rPr>
        <w:t xml:space="preserve">«Юкковское </w:t>
      </w:r>
      <w:r w:rsidRPr="0065624D">
        <w:rPr>
          <w:rFonts w:ascii="Times New Roman" w:hAnsi="Times New Roman" w:cs="Times New Roman"/>
          <w:sz w:val="28"/>
          <w:szCs w:val="28"/>
        </w:rPr>
        <w:t>сельское поселение» в 1</w:t>
      </w:r>
      <w:r w:rsidR="0080206A">
        <w:rPr>
          <w:rFonts w:ascii="Times New Roman" w:hAnsi="Times New Roman" w:cs="Times New Roman"/>
          <w:sz w:val="28"/>
          <w:szCs w:val="28"/>
        </w:rPr>
        <w:t>7</w:t>
      </w:r>
      <w:r w:rsidRPr="0065624D">
        <w:rPr>
          <w:rFonts w:ascii="Times New Roman" w:hAnsi="Times New Roman" w:cs="Times New Roman"/>
          <w:sz w:val="28"/>
          <w:szCs w:val="28"/>
        </w:rPr>
        <w:t>:</w:t>
      </w:r>
      <w:r w:rsidR="00EE5034">
        <w:rPr>
          <w:rFonts w:ascii="Times New Roman" w:hAnsi="Times New Roman" w:cs="Times New Roman"/>
          <w:sz w:val="28"/>
          <w:szCs w:val="28"/>
        </w:rPr>
        <w:t>0</w:t>
      </w:r>
      <w:r w:rsidRPr="0065624D">
        <w:rPr>
          <w:rFonts w:ascii="Times New Roman" w:hAnsi="Times New Roman" w:cs="Times New Roman"/>
          <w:sz w:val="28"/>
          <w:szCs w:val="28"/>
        </w:rPr>
        <w:t xml:space="preserve">0 часов </w:t>
      </w:r>
      <w:r w:rsidR="00EE5034">
        <w:rPr>
          <w:rFonts w:ascii="Times New Roman" w:hAnsi="Times New Roman" w:cs="Times New Roman"/>
          <w:sz w:val="28"/>
          <w:szCs w:val="28"/>
        </w:rPr>
        <w:t>06</w:t>
      </w:r>
      <w:r w:rsidRPr="0065624D">
        <w:rPr>
          <w:rFonts w:ascii="Times New Roman" w:hAnsi="Times New Roman" w:cs="Times New Roman"/>
          <w:sz w:val="28"/>
          <w:szCs w:val="28"/>
        </w:rPr>
        <w:t xml:space="preserve"> </w:t>
      </w:r>
      <w:r w:rsidR="00EE5034">
        <w:rPr>
          <w:rFonts w:ascii="Times New Roman" w:hAnsi="Times New Roman" w:cs="Times New Roman"/>
          <w:sz w:val="28"/>
          <w:szCs w:val="28"/>
        </w:rPr>
        <w:t>июня</w:t>
      </w:r>
      <w:r w:rsidRPr="0065624D">
        <w:rPr>
          <w:rFonts w:ascii="Times New Roman" w:hAnsi="Times New Roman" w:cs="Times New Roman"/>
          <w:sz w:val="28"/>
          <w:szCs w:val="28"/>
        </w:rPr>
        <w:t xml:space="preserve"> 202</w:t>
      </w:r>
      <w:r w:rsidR="00EE5034">
        <w:rPr>
          <w:rFonts w:ascii="Times New Roman" w:hAnsi="Times New Roman" w:cs="Times New Roman"/>
          <w:sz w:val="28"/>
          <w:szCs w:val="28"/>
        </w:rPr>
        <w:t>3</w:t>
      </w:r>
      <w:r w:rsidRPr="0065624D">
        <w:rPr>
          <w:rFonts w:ascii="Times New Roman" w:hAnsi="Times New Roman" w:cs="Times New Roman"/>
          <w:sz w:val="28"/>
          <w:szCs w:val="28"/>
        </w:rPr>
        <w:t xml:space="preserve"> года по адресу: Ленинградская область, Всеволожский район, д, Юкки, Ленинградское шоссе, д. 26, </w:t>
      </w:r>
      <w:proofErr w:type="spellStart"/>
      <w:r w:rsidRPr="006562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5624D">
        <w:rPr>
          <w:rFonts w:ascii="Times New Roman" w:hAnsi="Times New Roman" w:cs="Times New Roman"/>
          <w:sz w:val="28"/>
          <w:szCs w:val="28"/>
        </w:rPr>
        <w:t>. 1.</w:t>
      </w:r>
    </w:p>
    <w:p w14:paraId="395E1A37" w14:textId="77777777" w:rsidR="0065624D" w:rsidRPr="0065624D" w:rsidRDefault="0065624D" w:rsidP="00802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Отбор проводится в соответствии с постановлением администрации МО «Юкковское сельское поселение» от 15 марта 2018 года № 109 </w:t>
      </w:r>
      <w:r w:rsidRPr="0065624D">
        <w:rPr>
          <w:rFonts w:ascii="Times New Roman" w:hAnsi="Times New Roman" w:cs="Times New Roman"/>
          <w:noProof/>
          <w:sz w:val="28"/>
          <w:szCs w:val="28"/>
        </w:rPr>
        <w:t xml:space="preserve">«Об </w:t>
      </w:r>
      <w:r w:rsidRPr="0065624D">
        <w:rPr>
          <w:rFonts w:ascii="Times New Roman" w:hAnsi="Times New Roman" w:cs="Times New Roman"/>
          <w:sz w:val="28"/>
          <w:szCs w:val="28"/>
        </w:rPr>
        <w:t xml:space="preserve">утверждении Порядка предоставления, рассмотрения и оценки инициативных предложений жителей территории административного центра для включения в муниципальные программы МО </w:t>
      </w:r>
      <w:r w:rsidRPr="0065624D">
        <w:rPr>
          <w:rFonts w:ascii="Times New Roman" w:hAnsi="Times New Roman" w:cs="Times New Roman"/>
          <w:noProof/>
          <w:sz w:val="28"/>
          <w:szCs w:val="28"/>
        </w:rPr>
        <w:t>«Юкковское</w:t>
      </w:r>
      <w:r w:rsidRPr="0065624D">
        <w:rPr>
          <w:rFonts w:ascii="Times New Roman" w:hAnsi="Times New Roman" w:cs="Times New Roman"/>
          <w:sz w:val="28"/>
          <w:szCs w:val="28"/>
        </w:rPr>
        <w:t xml:space="preserve"> сельское поселение».</w:t>
      </w:r>
    </w:p>
    <w:p w14:paraId="6A208938" w14:textId="55835AED" w:rsidR="0065624D" w:rsidRPr="0065624D" w:rsidRDefault="0065624D" w:rsidP="00802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Прием заявок на участие в отборе осуществляется в срок до 17:00 </w:t>
      </w:r>
      <w:r w:rsidR="0080206A">
        <w:rPr>
          <w:rFonts w:ascii="Times New Roman" w:hAnsi="Times New Roman" w:cs="Times New Roman"/>
          <w:sz w:val="28"/>
          <w:szCs w:val="28"/>
        </w:rPr>
        <w:br/>
      </w:r>
      <w:r w:rsidR="00EE5034">
        <w:rPr>
          <w:rFonts w:ascii="Times New Roman" w:hAnsi="Times New Roman" w:cs="Times New Roman"/>
          <w:sz w:val="28"/>
          <w:szCs w:val="28"/>
        </w:rPr>
        <w:t>06</w:t>
      </w:r>
      <w:r w:rsidRPr="0065624D">
        <w:rPr>
          <w:rFonts w:ascii="Times New Roman" w:hAnsi="Times New Roman" w:cs="Times New Roman"/>
          <w:sz w:val="28"/>
          <w:szCs w:val="28"/>
        </w:rPr>
        <w:t xml:space="preserve"> </w:t>
      </w:r>
      <w:r w:rsidR="00EE5034">
        <w:rPr>
          <w:rFonts w:ascii="Times New Roman" w:hAnsi="Times New Roman" w:cs="Times New Roman"/>
          <w:sz w:val="28"/>
          <w:szCs w:val="28"/>
        </w:rPr>
        <w:t>июня</w:t>
      </w:r>
      <w:r w:rsidRPr="0065624D">
        <w:rPr>
          <w:rFonts w:ascii="Times New Roman" w:hAnsi="Times New Roman" w:cs="Times New Roman"/>
          <w:sz w:val="28"/>
          <w:szCs w:val="28"/>
        </w:rPr>
        <w:t xml:space="preserve"> 202</w:t>
      </w:r>
      <w:r w:rsidR="00EE5034">
        <w:rPr>
          <w:rFonts w:ascii="Times New Roman" w:hAnsi="Times New Roman" w:cs="Times New Roman"/>
          <w:sz w:val="28"/>
          <w:szCs w:val="28"/>
        </w:rPr>
        <w:t>3</w:t>
      </w:r>
      <w:r w:rsidRPr="0065624D">
        <w:rPr>
          <w:rFonts w:ascii="Times New Roman" w:hAnsi="Times New Roman" w:cs="Times New Roman"/>
          <w:sz w:val="28"/>
          <w:szCs w:val="28"/>
        </w:rPr>
        <w:t xml:space="preserve"> года по адресу: Ленинградская область, Всеволожский район, </w:t>
      </w:r>
      <w:r w:rsidRPr="0065624D">
        <w:rPr>
          <w:rFonts w:ascii="Times New Roman" w:hAnsi="Times New Roman" w:cs="Times New Roman"/>
          <w:sz w:val="28"/>
          <w:szCs w:val="28"/>
        </w:rPr>
        <w:br/>
        <w:t xml:space="preserve">д. Юкки, Ленинградское шоссе, д. 26, </w:t>
      </w:r>
      <w:proofErr w:type="spellStart"/>
      <w:r w:rsidRPr="0065624D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5624D">
        <w:rPr>
          <w:rFonts w:ascii="Times New Roman" w:hAnsi="Times New Roman" w:cs="Times New Roman"/>
          <w:sz w:val="28"/>
          <w:szCs w:val="28"/>
        </w:rPr>
        <w:t>. 1.</w:t>
      </w:r>
    </w:p>
    <w:p w14:paraId="7D3D0FFE" w14:textId="62EA9354" w:rsidR="0065624D" w:rsidRPr="0065624D" w:rsidRDefault="0065624D" w:rsidP="008020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24D">
        <w:rPr>
          <w:rFonts w:ascii="Times New Roman" w:hAnsi="Times New Roman" w:cs="Times New Roman"/>
          <w:sz w:val="28"/>
          <w:szCs w:val="28"/>
        </w:rPr>
        <w:t xml:space="preserve">Ответственное лицо для приема заявок на участие в отборе — </w:t>
      </w:r>
      <w:proofErr w:type="spellStart"/>
      <w:r w:rsidRPr="0065624D">
        <w:rPr>
          <w:rFonts w:ascii="Times New Roman" w:hAnsi="Times New Roman" w:cs="Times New Roman"/>
          <w:sz w:val="28"/>
          <w:szCs w:val="28"/>
        </w:rPr>
        <w:t>Астаева</w:t>
      </w:r>
      <w:proofErr w:type="spellEnd"/>
      <w:r w:rsidRPr="0065624D">
        <w:rPr>
          <w:rFonts w:ascii="Times New Roman" w:hAnsi="Times New Roman" w:cs="Times New Roman"/>
          <w:sz w:val="28"/>
          <w:szCs w:val="28"/>
        </w:rPr>
        <w:t xml:space="preserve"> Ольга Николаевна, </w:t>
      </w:r>
      <w:r w:rsidR="00EE5034">
        <w:rPr>
          <w:rFonts w:ascii="Times New Roman" w:hAnsi="Times New Roman" w:cs="Times New Roman"/>
          <w:sz w:val="28"/>
          <w:szCs w:val="28"/>
        </w:rPr>
        <w:t xml:space="preserve">исполняющий обязанности </w:t>
      </w:r>
      <w:r w:rsidRPr="0065624D">
        <w:rPr>
          <w:rFonts w:ascii="Times New Roman" w:hAnsi="Times New Roman" w:cs="Times New Roman"/>
          <w:sz w:val="28"/>
          <w:szCs w:val="28"/>
        </w:rPr>
        <w:t>директора муниципального казенного учреждения «Многофункциональный центр</w:t>
      </w:r>
      <w:r w:rsidRPr="0065624D">
        <w:rPr>
          <w:rFonts w:ascii="Times New Roman" w:hAnsi="Times New Roman" w:cs="Times New Roman"/>
          <w:noProof/>
          <w:sz w:val="28"/>
          <w:szCs w:val="28"/>
        </w:rPr>
        <w:t xml:space="preserve"> «Юкки»</w:t>
      </w:r>
    </w:p>
    <w:p w14:paraId="1245502F" w14:textId="77777777" w:rsidR="00B27C49" w:rsidRPr="0065624D" w:rsidRDefault="00B27C49" w:rsidP="00656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1D05A" w14:textId="77777777" w:rsidR="000A78B7" w:rsidRPr="0065624D" w:rsidRDefault="000A78B7" w:rsidP="00656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42C5CB" w14:textId="77777777" w:rsidR="000A78B7" w:rsidRPr="0065624D" w:rsidRDefault="000A78B7" w:rsidP="00656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AABFF5" w14:textId="77777777" w:rsidR="00A10963" w:rsidRPr="0065624D" w:rsidRDefault="00A10963" w:rsidP="00656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92F139" w14:textId="77777777" w:rsidR="00A10963" w:rsidRPr="0065624D" w:rsidRDefault="00A10963" w:rsidP="00656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3CDBAB" w14:textId="77777777" w:rsidR="00A10963" w:rsidRPr="0065624D" w:rsidRDefault="00A10963" w:rsidP="006562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E52479" w14:textId="48D57CB7" w:rsidR="000D16F2" w:rsidRPr="00FE768F" w:rsidRDefault="000D16F2" w:rsidP="00FE768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D16F2" w:rsidRPr="00FE768F" w:rsidSect="002C3073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28568" w14:textId="77777777" w:rsidR="00552A80" w:rsidRDefault="00552A80" w:rsidP="002C3073">
      <w:pPr>
        <w:spacing w:after="0" w:line="240" w:lineRule="auto"/>
      </w:pPr>
      <w:r>
        <w:separator/>
      </w:r>
    </w:p>
  </w:endnote>
  <w:endnote w:type="continuationSeparator" w:id="0">
    <w:p w14:paraId="600450AF" w14:textId="77777777" w:rsidR="00552A80" w:rsidRDefault="00552A80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FB663" w14:textId="77777777" w:rsidR="00552A80" w:rsidRDefault="00552A80" w:rsidP="002C3073">
      <w:pPr>
        <w:spacing w:after="0" w:line="240" w:lineRule="auto"/>
      </w:pPr>
      <w:r>
        <w:separator/>
      </w:r>
    </w:p>
  </w:footnote>
  <w:footnote w:type="continuationSeparator" w:id="0">
    <w:p w14:paraId="6684B873" w14:textId="77777777" w:rsidR="00552A80" w:rsidRDefault="00552A80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5B6FBD6B" w14:textId="77777777" w:rsidR="002C3073" w:rsidRDefault="00B26E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3E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C28F61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8B7226"/>
    <w:multiLevelType w:val="hybridMultilevel"/>
    <w:tmpl w:val="9E9EA054"/>
    <w:lvl w:ilvl="0" w:tplc="1F3ED7B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EB67FC8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01476A6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B7A733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2685136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001C8F04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EBA0AE4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81A9F8C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A0CD0E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123A76"/>
    <w:multiLevelType w:val="multilevel"/>
    <w:tmpl w:val="F768E60A"/>
    <w:lvl w:ilvl="0">
      <w:start w:val="1"/>
      <w:numFmt w:val="decimal"/>
      <w:lvlText w:val="%1.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8285900">
    <w:abstractNumId w:val="0"/>
  </w:num>
  <w:num w:numId="2" w16cid:durableId="1725257474">
    <w:abstractNumId w:val="1"/>
  </w:num>
  <w:num w:numId="3" w16cid:durableId="942155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37B44"/>
    <w:rsid w:val="0006526F"/>
    <w:rsid w:val="000A78B7"/>
    <w:rsid w:val="000C6028"/>
    <w:rsid w:val="000D16F2"/>
    <w:rsid w:val="000E31ED"/>
    <w:rsid w:val="00102904"/>
    <w:rsid w:val="00292210"/>
    <w:rsid w:val="002C3073"/>
    <w:rsid w:val="002E0005"/>
    <w:rsid w:val="003206CB"/>
    <w:rsid w:val="004D525B"/>
    <w:rsid w:val="00552A80"/>
    <w:rsid w:val="005E3EDD"/>
    <w:rsid w:val="0065624D"/>
    <w:rsid w:val="0069159A"/>
    <w:rsid w:val="006D71DA"/>
    <w:rsid w:val="00751B39"/>
    <w:rsid w:val="007B6036"/>
    <w:rsid w:val="0080206A"/>
    <w:rsid w:val="008363D1"/>
    <w:rsid w:val="008B03BB"/>
    <w:rsid w:val="0099784B"/>
    <w:rsid w:val="00A0782C"/>
    <w:rsid w:val="00A10963"/>
    <w:rsid w:val="00A126C9"/>
    <w:rsid w:val="00AB783C"/>
    <w:rsid w:val="00AF1F95"/>
    <w:rsid w:val="00B06993"/>
    <w:rsid w:val="00B26ECC"/>
    <w:rsid w:val="00B27C49"/>
    <w:rsid w:val="00B36A17"/>
    <w:rsid w:val="00C34787"/>
    <w:rsid w:val="00C7262A"/>
    <w:rsid w:val="00CC226C"/>
    <w:rsid w:val="00CE2E28"/>
    <w:rsid w:val="00D5308D"/>
    <w:rsid w:val="00D57ABA"/>
    <w:rsid w:val="00D718B9"/>
    <w:rsid w:val="00D856F7"/>
    <w:rsid w:val="00E74245"/>
    <w:rsid w:val="00EB3D97"/>
    <w:rsid w:val="00EE5034"/>
    <w:rsid w:val="00F13839"/>
    <w:rsid w:val="00F668B5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D15E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4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3</cp:revision>
  <cp:lastPrinted>2023-06-05T08:17:00Z</cp:lastPrinted>
  <dcterms:created xsi:type="dcterms:W3CDTF">2023-06-05T12:58:00Z</dcterms:created>
  <dcterms:modified xsi:type="dcterms:W3CDTF">2023-06-05T13:00:00Z</dcterms:modified>
</cp:coreProperties>
</file>