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8F" w:rsidRDefault="00A9238F" w:rsidP="00A9238F">
      <w:pPr>
        <w:spacing w:after="0" w:line="20" w:lineRule="atLeast"/>
        <w:ind w:left="-709" w:right="-145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:rsidR="004725C4" w:rsidRDefault="00A9238F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:rsidR="004725C4" w:rsidRDefault="004725C4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584DF6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584DF6" w:rsidRPr="00584DF6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15.04.2022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0902FD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</w:t>
      </w:r>
      <w:r w:rsidR="00584DF6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584DF6" w:rsidRPr="00584DF6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_125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овское сельское поселение» 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  <w:bookmarkStart w:id="0" w:name="_GoBack"/>
        <w:bookmarkEnd w:id="0"/>
      </w:tr>
    </w:tbl>
    <w:p w:rsidR="00292672" w:rsidRDefault="00292672" w:rsidP="00292672">
      <w:pPr>
        <w:jc w:val="both"/>
        <w:rPr>
          <w:sz w:val="28"/>
        </w:rPr>
      </w:pPr>
    </w:p>
    <w:p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от 05.11.2019 № 15; от 23.11.2020 </w:t>
      </w:r>
      <w:r w:rsidR="007E4E18" w:rsidRPr="007E4E18">
        <w:rPr>
          <w:rFonts w:ascii="Times New Roman" w:hAnsi="Times New Roman" w:cs="Times New Roman"/>
          <w:sz w:val="28"/>
          <w:szCs w:val="28"/>
        </w:rPr>
        <w:br/>
        <w:t>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C0B3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C0B3D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:rsidR="0095589B" w:rsidRDefault="004527C1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 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0902FD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:rsidR="0095589B" w:rsidRPr="00537111" w:rsidRDefault="00950FEC" w:rsidP="00537111">
      <w:pPr>
        <w:pStyle w:val="aa"/>
        <w:numPr>
          <w:ilvl w:val="1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111">
        <w:rPr>
          <w:rFonts w:ascii="Times New Roman" w:hAnsi="Times New Roman" w:cs="Times New Roman"/>
          <w:sz w:val="28"/>
          <w:szCs w:val="28"/>
        </w:rPr>
        <w:t>Пункт 5 П</w:t>
      </w:r>
      <w:r w:rsidR="004D0264" w:rsidRPr="00537111">
        <w:rPr>
          <w:rFonts w:ascii="Times New Roman" w:hAnsi="Times New Roman" w:cs="Times New Roman"/>
          <w:sz w:val="28"/>
          <w:szCs w:val="28"/>
        </w:rPr>
        <w:t>риложени</w:t>
      </w:r>
      <w:r w:rsidR="009D17D0" w:rsidRPr="00537111">
        <w:rPr>
          <w:rFonts w:ascii="Times New Roman" w:hAnsi="Times New Roman" w:cs="Times New Roman"/>
          <w:sz w:val="28"/>
          <w:szCs w:val="28"/>
        </w:rPr>
        <w:t>я</w:t>
      </w:r>
      <w:r w:rsidR="00537111" w:rsidRPr="00537111">
        <w:rPr>
          <w:rFonts w:ascii="Times New Roman" w:hAnsi="Times New Roman" w:cs="Times New Roman"/>
          <w:sz w:val="28"/>
          <w:szCs w:val="28"/>
        </w:rPr>
        <w:t xml:space="preserve"> </w:t>
      </w:r>
      <w:r w:rsidR="00532401">
        <w:rPr>
          <w:rFonts w:ascii="Times New Roman" w:hAnsi="Times New Roman" w:cs="Times New Roman"/>
          <w:sz w:val="28"/>
          <w:szCs w:val="28"/>
        </w:rPr>
        <w:t>№ </w:t>
      </w:r>
      <w:r w:rsidR="004D0264" w:rsidRPr="00537111">
        <w:rPr>
          <w:rFonts w:ascii="Times New Roman" w:hAnsi="Times New Roman" w:cs="Times New Roman"/>
          <w:sz w:val="28"/>
          <w:szCs w:val="28"/>
        </w:rPr>
        <w:t xml:space="preserve">1 </w:t>
      </w:r>
      <w:r w:rsidR="003C5681" w:rsidRPr="0053711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37111" w:rsidRPr="00537111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32401">
        <w:rPr>
          <w:rFonts w:ascii="Times New Roman" w:hAnsi="Times New Roman" w:cs="Times New Roman"/>
          <w:sz w:val="28"/>
          <w:szCs w:val="28"/>
        </w:rPr>
        <w:t>слов</w:t>
      </w:r>
      <w:r w:rsidR="00537111" w:rsidRPr="00537111">
        <w:rPr>
          <w:rFonts w:ascii="Times New Roman" w:hAnsi="Times New Roman" w:cs="Times New Roman"/>
          <w:sz w:val="28"/>
          <w:szCs w:val="28"/>
        </w:rPr>
        <w:t>:</w:t>
      </w:r>
    </w:p>
    <w:p w:rsidR="00537111" w:rsidRDefault="000C57E5" w:rsidP="0053711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37111">
        <w:rPr>
          <w:rFonts w:ascii="Times New Roman" w:hAnsi="Times New Roman" w:cs="Times New Roman"/>
          <w:color w:val="000000"/>
          <w:sz w:val="28"/>
          <w:szCs w:val="28"/>
        </w:rPr>
        <w:t xml:space="preserve">22290 </w:t>
      </w:r>
      <w:r w:rsidR="00537111" w:rsidRPr="009231C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371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111" w:rsidRPr="009231CA">
        <w:rPr>
          <w:rFonts w:ascii="Times New Roman" w:hAnsi="Times New Roman" w:cs="Times New Roman"/>
          <w:color w:val="000000"/>
          <w:sz w:val="28"/>
          <w:szCs w:val="28"/>
        </w:rPr>
        <w:t>для отражения расходов бюджета муниципального образования</w:t>
      </w:r>
      <w:r w:rsidR="00537111" w:rsidRPr="00753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111" w:rsidRPr="00AB037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537111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537111" w:rsidRPr="00214947">
        <w:rPr>
          <w:rFonts w:ascii="Times New Roman" w:hAnsi="Times New Roman" w:cs="Times New Roman"/>
          <w:color w:val="000000"/>
          <w:sz w:val="28"/>
          <w:szCs w:val="28"/>
        </w:rPr>
        <w:t>оощрение ценным подарком к юбилею свадьбы</w:t>
      </w:r>
      <w:r w:rsidR="00537111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муниципальных программ (подпрограмм).»</w:t>
      </w:r>
    </w:p>
    <w:p w:rsidR="00537111" w:rsidRDefault="00537111" w:rsidP="00537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7D0">
        <w:rPr>
          <w:rFonts w:ascii="Times New Roman" w:hAnsi="Times New Roman" w:cs="Times New Roman"/>
          <w:sz w:val="28"/>
          <w:szCs w:val="28"/>
        </w:rPr>
        <w:lastRenderedPageBreak/>
        <w:t xml:space="preserve">дополнить </w:t>
      </w:r>
      <w:r w:rsidR="00532401">
        <w:rPr>
          <w:rFonts w:ascii="Times New Roman" w:hAnsi="Times New Roman" w:cs="Times New Roman"/>
          <w:sz w:val="28"/>
          <w:szCs w:val="28"/>
        </w:rPr>
        <w:t>словами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9D17D0">
        <w:rPr>
          <w:rFonts w:ascii="Times New Roman" w:hAnsi="Times New Roman" w:cs="Times New Roman"/>
          <w:sz w:val="28"/>
          <w:szCs w:val="28"/>
        </w:rPr>
        <w:t>:</w:t>
      </w:r>
    </w:p>
    <w:p w:rsidR="00344AFF" w:rsidRPr="0094268C" w:rsidRDefault="00537111" w:rsidP="00537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68C">
        <w:rPr>
          <w:rFonts w:ascii="Times New Roman" w:hAnsi="Times New Roman" w:cs="Times New Roman"/>
          <w:sz w:val="28"/>
          <w:szCs w:val="28"/>
        </w:rPr>
        <w:t xml:space="preserve">«22400 – для отражения расходов бюджета муниципального образования на </w:t>
      </w:r>
      <w:r w:rsidRPr="0094268C">
        <w:rPr>
          <w:rFonts w:ascii="Times New Roman" w:hAnsi="Times New Roman" w:cs="Times New Roman"/>
          <w:bCs/>
          <w:sz w:val="28"/>
          <w:szCs w:val="28"/>
        </w:rPr>
        <w:t>вручение памятных подарков лицам, постоянно зарегистрированным на территории МО «Юкковское сельское поселение» и отметившим юбилейную дату рождения 80, 85 и более лет</w:t>
      </w:r>
      <w:r w:rsidRPr="0094268C">
        <w:rPr>
          <w:rFonts w:ascii="Times New Roman" w:hAnsi="Times New Roman" w:cs="Times New Roman"/>
          <w:sz w:val="28"/>
          <w:szCs w:val="28"/>
        </w:rPr>
        <w:t xml:space="preserve"> в рамках муниципальных программ (подпрограмм).</w:t>
      </w:r>
      <w:r w:rsidR="000C57E5" w:rsidRPr="0094268C">
        <w:rPr>
          <w:rFonts w:ascii="Times New Roman" w:hAnsi="Times New Roman" w:cs="Times New Roman"/>
          <w:sz w:val="28"/>
          <w:szCs w:val="28"/>
        </w:rPr>
        <w:t>»</w:t>
      </w:r>
    </w:p>
    <w:p w:rsidR="00537111" w:rsidRDefault="00537111" w:rsidP="008C6A9C">
      <w:pPr>
        <w:pStyle w:val="ab"/>
        <w:numPr>
          <w:ilvl w:val="1"/>
          <w:numId w:val="4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C57E5" w:rsidRPr="00537111">
        <w:rPr>
          <w:sz w:val="28"/>
          <w:szCs w:val="28"/>
        </w:rPr>
        <w:t xml:space="preserve"> </w:t>
      </w:r>
      <w:r w:rsidR="009D17D0" w:rsidRPr="00537111">
        <w:rPr>
          <w:sz w:val="28"/>
          <w:szCs w:val="28"/>
        </w:rPr>
        <w:t>П</w:t>
      </w:r>
      <w:r w:rsidR="009D6808" w:rsidRPr="00537111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="00855B25" w:rsidRPr="00537111">
        <w:rPr>
          <w:sz w:val="28"/>
          <w:szCs w:val="28"/>
        </w:rPr>
        <w:t xml:space="preserve">  </w:t>
      </w:r>
      <w:r w:rsidR="00532401">
        <w:rPr>
          <w:sz w:val="28"/>
          <w:szCs w:val="28"/>
        </w:rPr>
        <w:t>№ </w:t>
      </w:r>
      <w:r w:rsidR="00855B25" w:rsidRPr="00537111">
        <w:rPr>
          <w:sz w:val="28"/>
          <w:szCs w:val="28"/>
        </w:rPr>
        <w:t xml:space="preserve">2 </w:t>
      </w:r>
      <w:r w:rsidR="003C5681" w:rsidRPr="00537111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п</w:t>
      </w:r>
      <w:r w:rsidRPr="00537111">
        <w:rPr>
          <w:sz w:val="28"/>
          <w:szCs w:val="28"/>
        </w:rPr>
        <w:t>осле строки:</w:t>
      </w:r>
    </w:p>
    <w:tbl>
      <w:tblPr>
        <w:tblW w:w="101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1858"/>
        <w:gridCol w:w="7574"/>
        <w:gridCol w:w="360"/>
      </w:tblGrid>
      <w:tr w:rsidR="00537111" w:rsidRPr="00D90CBD" w:rsidTr="00537111">
        <w:trPr>
          <w:trHeight w:val="114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111" w:rsidRPr="00A73EE5" w:rsidRDefault="00537111" w:rsidP="00D123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7111" w:rsidRPr="000264D2" w:rsidRDefault="00537111" w:rsidP="00D123C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E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18.4.02.22290</w:t>
            </w:r>
          </w:p>
        </w:tc>
        <w:tc>
          <w:tcPr>
            <w:tcW w:w="75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7111" w:rsidRPr="000264D2" w:rsidRDefault="00537111" w:rsidP="00D123C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E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Поощрение ценным подарком к юбилею свадьбы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7111" w:rsidRPr="00537111" w:rsidRDefault="00537111" w:rsidP="005371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  <w:p w:rsidR="00537111" w:rsidRPr="00A73EE5" w:rsidRDefault="00537111" w:rsidP="00D123C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5589B" w:rsidRPr="00F26A97" w:rsidRDefault="00F26A97" w:rsidP="00F26A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7111" w:rsidRPr="00F26A97">
        <w:rPr>
          <w:rFonts w:ascii="Times New Roman" w:hAnsi="Times New Roman" w:cs="Times New Roman"/>
          <w:sz w:val="28"/>
          <w:szCs w:val="28"/>
        </w:rPr>
        <w:t xml:space="preserve">обавить </w:t>
      </w:r>
      <w:r w:rsidR="004527C1" w:rsidRPr="00F26A97">
        <w:rPr>
          <w:rFonts w:ascii="Times New Roman" w:hAnsi="Times New Roman" w:cs="Times New Roman"/>
          <w:sz w:val="28"/>
          <w:szCs w:val="28"/>
        </w:rPr>
        <w:t>строками</w:t>
      </w:r>
      <w:r w:rsidR="009D17D0" w:rsidRPr="00F26A97">
        <w:rPr>
          <w:rFonts w:ascii="Times New Roman" w:hAnsi="Times New Roman" w:cs="Times New Roman"/>
          <w:sz w:val="28"/>
          <w:szCs w:val="28"/>
        </w:rPr>
        <w:t xml:space="preserve"> </w:t>
      </w:r>
      <w:r w:rsidR="000C57E5" w:rsidRPr="00F26A97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4527C1" w:rsidRPr="00F26A9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83"/>
        <w:gridCol w:w="356"/>
      </w:tblGrid>
      <w:tr w:rsidR="00F26A97" w:rsidRPr="00A147A6" w:rsidTr="00F26A97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6A97" w:rsidRDefault="00F26A97" w:rsidP="00F26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A97" w:rsidRPr="0094268C" w:rsidRDefault="00F26A97" w:rsidP="00F26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8C">
              <w:rPr>
                <w:rFonts w:ascii="Times New Roman" w:hAnsi="Times New Roman" w:cs="Times New Roman"/>
                <w:sz w:val="28"/>
                <w:szCs w:val="28"/>
              </w:rPr>
              <w:t>18.4.03.00000</w:t>
            </w:r>
          </w:p>
        </w:tc>
        <w:tc>
          <w:tcPr>
            <w:tcW w:w="75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A97" w:rsidRPr="0094268C" w:rsidRDefault="00F26A97" w:rsidP="00F26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6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Комплекс процессных мероприятий «Чествование юбиляров долгожителей» 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6A97" w:rsidRPr="000902FD" w:rsidRDefault="00F26A97" w:rsidP="00F26A9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26A97" w:rsidRPr="00A147A6" w:rsidTr="00F26A97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6A97" w:rsidRDefault="00F26A97" w:rsidP="00F26A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6A97" w:rsidRPr="0094268C" w:rsidRDefault="00F26A97" w:rsidP="00F26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8C">
              <w:rPr>
                <w:rFonts w:ascii="Times New Roman" w:hAnsi="Times New Roman" w:cs="Times New Roman"/>
                <w:sz w:val="28"/>
                <w:szCs w:val="28"/>
              </w:rPr>
              <w:t>18.4.03.22400</w:t>
            </w:r>
          </w:p>
        </w:tc>
        <w:tc>
          <w:tcPr>
            <w:tcW w:w="75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A97" w:rsidRPr="0094268C" w:rsidRDefault="00F26A97" w:rsidP="00F26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68C">
              <w:rPr>
                <w:rFonts w:ascii="Times New Roman" w:hAnsi="Times New Roman" w:cs="Times New Roman"/>
                <w:bCs/>
                <w:sz w:val="28"/>
                <w:szCs w:val="28"/>
              </w:rPr>
              <w:t>Вручение памятных подарков лицам, постоянно зарегистрированным на территории МО «Юкковское сельское поселение» и отметившим юбилейную дату рождения 80, 85 и более лет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6A97" w:rsidRPr="000902FD" w:rsidRDefault="00F26A97" w:rsidP="00F26A9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9F7AAB">
        <w:rPr>
          <w:color w:val="333333"/>
          <w:sz w:val="28"/>
          <w:szCs w:val="28"/>
        </w:rPr>
        <w:t xml:space="preserve">Настоящее постановление 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z w:val="28"/>
          <w:szCs w:val="28"/>
        </w:rPr>
        <w:t>Юкковские</w:t>
      </w:r>
      <w:proofErr w:type="spellEnd"/>
      <w:r>
        <w:rPr>
          <w:sz w:val="28"/>
          <w:szCs w:val="28"/>
        </w:rPr>
        <w:t xml:space="preserve"> ведомости» и разместить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35B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0F84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CE0F84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9F7" w:rsidRDefault="00EE19F7" w:rsidP="002C3073">
      <w:pPr>
        <w:spacing w:after="0" w:line="240" w:lineRule="auto"/>
      </w:pPr>
      <w:r>
        <w:separator/>
      </w:r>
    </w:p>
  </w:endnote>
  <w:endnote w:type="continuationSeparator" w:id="0">
    <w:p w:rsidR="00EE19F7" w:rsidRDefault="00EE19F7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9F7" w:rsidRDefault="00EE19F7" w:rsidP="002C3073">
      <w:pPr>
        <w:spacing w:after="0" w:line="240" w:lineRule="auto"/>
      </w:pPr>
      <w:r>
        <w:separator/>
      </w:r>
    </w:p>
  </w:footnote>
  <w:footnote w:type="continuationSeparator" w:id="0">
    <w:p w:rsidR="00EE19F7" w:rsidRDefault="00EE19F7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7E5BF5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584D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36C5"/>
    <w:rsid w:val="00037B44"/>
    <w:rsid w:val="0006526F"/>
    <w:rsid w:val="0008452A"/>
    <w:rsid w:val="000902FD"/>
    <w:rsid w:val="000C57E5"/>
    <w:rsid w:val="000C6028"/>
    <w:rsid w:val="000D16F2"/>
    <w:rsid w:val="000D39B5"/>
    <w:rsid w:val="001C4A09"/>
    <w:rsid w:val="00292672"/>
    <w:rsid w:val="002B3A0A"/>
    <w:rsid w:val="002C3073"/>
    <w:rsid w:val="002D7D37"/>
    <w:rsid w:val="002E0005"/>
    <w:rsid w:val="003052FD"/>
    <w:rsid w:val="003206CB"/>
    <w:rsid w:val="00344AFF"/>
    <w:rsid w:val="003560B9"/>
    <w:rsid w:val="003860AF"/>
    <w:rsid w:val="003C5681"/>
    <w:rsid w:val="003E4E2D"/>
    <w:rsid w:val="00431627"/>
    <w:rsid w:val="004527C1"/>
    <w:rsid w:val="004725C4"/>
    <w:rsid w:val="004D0264"/>
    <w:rsid w:val="00501B2F"/>
    <w:rsid w:val="00532401"/>
    <w:rsid w:val="00535A4E"/>
    <w:rsid w:val="00537111"/>
    <w:rsid w:val="00543198"/>
    <w:rsid w:val="00584DF6"/>
    <w:rsid w:val="005B5CF5"/>
    <w:rsid w:val="00614603"/>
    <w:rsid w:val="006409E6"/>
    <w:rsid w:val="0064755D"/>
    <w:rsid w:val="0069159A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363D1"/>
    <w:rsid w:val="00855B25"/>
    <w:rsid w:val="008B03BB"/>
    <w:rsid w:val="008E152D"/>
    <w:rsid w:val="009229E3"/>
    <w:rsid w:val="0094268C"/>
    <w:rsid w:val="00942E73"/>
    <w:rsid w:val="00950FEC"/>
    <w:rsid w:val="0095589B"/>
    <w:rsid w:val="0099784B"/>
    <w:rsid w:val="009B5392"/>
    <w:rsid w:val="009D17D0"/>
    <w:rsid w:val="009D549D"/>
    <w:rsid w:val="009D6808"/>
    <w:rsid w:val="009F5058"/>
    <w:rsid w:val="00A0782C"/>
    <w:rsid w:val="00A126C9"/>
    <w:rsid w:val="00A147A6"/>
    <w:rsid w:val="00A36559"/>
    <w:rsid w:val="00A41694"/>
    <w:rsid w:val="00A73CC8"/>
    <w:rsid w:val="00A9238F"/>
    <w:rsid w:val="00AF5F73"/>
    <w:rsid w:val="00B06993"/>
    <w:rsid w:val="00B75ECE"/>
    <w:rsid w:val="00BF42CE"/>
    <w:rsid w:val="00BF4906"/>
    <w:rsid w:val="00C35B68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85E4D"/>
    <w:rsid w:val="00DB577E"/>
    <w:rsid w:val="00E22B4F"/>
    <w:rsid w:val="00E4201C"/>
    <w:rsid w:val="00E74245"/>
    <w:rsid w:val="00EA6F3F"/>
    <w:rsid w:val="00EC7567"/>
    <w:rsid w:val="00EE19F7"/>
    <w:rsid w:val="00F15EFE"/>
    <w:rsid w:val="00F26A97"/>
    <w:rsid w:val="00F4216B"/>
    <w:rsid w:val="00F668B5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0054"/>
  <w15:docId w15:val="{535E4629-4646-4CAA-8D05-33D70642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4</cp:revision>
  <cp:lastPrinted>2022-04-14T06:52:00Z</cp:lastPrinted>
  <dcterms:created xsi:type="dcterms:W3CDTF">2022-04-19T12:19:00Z</dcterms:created>
  <dcterms:modified xsi:type="dcterms:W3CDTF">2022-04-19T12:23:00Z</dcterms:modified>
</cp:coreProperties>
</file>