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5C4" w:rsidRDefault="00663B89" w:rsidP="00663B89">
      <w:pPr>
        <w:spacing w:after="0" w:line="240" w:lineRule="auto"/>
        <w:ind w:left="-709" w:right="-567"/>
        <w:jc w:val="right"/>
        <w:rPr>
          <w:rFonts w:ascii="Times New Roman" w:eastAsiaTheme="minorHAnsi" w:hAnsi="Times New Roman" w:cs="Times New Roman"/>
          <w:noProof/>
          <w:sz w:val="24"/>
          <w:szCs w:val="18"/>
        </w:rPr>
      </w:pPr>
      <w:r>
        <w:rPr>
          <w:rFonts w:ascii="Times New Roman" w:eastAsiaTheme="minorHAnsi" w:hAnsi="Times New Roman" w:cs="Times New Roman"/>
          <w:noProof/>
          <w:sz w:val="24"/>
          <w:szCs w:val="18"/>
        </w:rPr>
        <w:t>идентификатор</w:t>
      </w:r>
    </w:p>
    <w:p w:rsidR="00663B89" w:rsidRDefault="00663B89" w:rsidP="00663B89">
      <w:pPr>
        <w:spacing w:after="0" w:line="240" w:lineRule="auto"/>
        <w:ind w:left="-709" w:right="-567"/>
        <w:jc w:val="center"/>
        <w:rPr>
          <w:rFonts w:ascii="Times New Roman" w:eastAsiaTheme="minorHAnsi" w:hAnsi="Times New Roman" w:cs="Times New Roman"/>
          <w:noProof/>
          <w:sz w:val="24"/>
          <w:szCs w:val="18"/>
        </w:rPr>
      </w:pPr>
    </w:p>
    <w:p w:rsidR="00663B89" w:rsidRDefault="00663B89" w:rsidP="00663B89">
      <w:pPr>
        <w:spacing w:after="0" w:line="240" w:lineRule="auto"/>
        <w:ind w:left="-709" w:right="-567"/>
        <w:jc w:val="center"/>
        <w:rPr>
          <w:rFonts w:ascii="Times New Roman" w:eastAsiaTheme="minorHAnsi" w:hAnsi="Times New Roman" w:cs="Times New Roman"/>
          <w:noProof/>
          <w:sz w:val="24"/>
          <w:szCs w:val="18"/>
        </w:rPr>
      </w:pPr>
      <w:r>
        <w:rPr>
          <w:rFonts w:ascii="Times New Roman" w:eastAsiaTheme="minorHAnsi" w:hAnsi="Times New Roman" w:cs="Times New Roman"/>
          <w:noProof/>
          <w:sz w:val="24"/>
          <w:szCs w:val="18"/>
        </w:rPr>
        <w:t>ГЕРБ</w:t>
      </w:r>
    </w:p>
    <w:p w:rsidR="00663B89" w:rsidRDefault="00663B89" w:rsidP="00663B89">
      <w:pPr>
        <w:spacing w:after="0" w:line="240" w:lineRule="auto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</w:p>
    <w:p w:rsidR="00267664" w:rsidRPr="00F668B5" w:rsidRDefault="00267664" w:rsidP="00267664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Муниципальное образование</w:t>
      </w:r>
    </w:p>
    <w:p w:rsidR="00267664" w:rsidRPr="00F668B5" w:rsidRDefault="00267664" w:rsidP="00267664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267664" w:rsidRPr="00F668B5" w:rsidRDefault="00267664" w:rsidP="00267664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:rsidR="00267664" w:rsidRPr="00F668B5" w:rsidRDefault="00267664" w:rsidP="0026766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267664" w:rsidRPr="00F668B5" w:rsidRDefault="00267664" w:rsidP="0026766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267664" w:rsidRPr="00F668B5" w:rsidRDefault="00267664" w:rsidP="0026766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267664" w:rsidRPr="00F668B5" w:rsidRDefault="00267664" w:rsidP="0026766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267664" w:rsidRDefault="00267664" w:rsidP="00267664">
      <w:pPr>
        <w:spacing w:after="0"/>
        <w:ind w:left="-709" w:right="-567"/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</w:t>
      </w:r>
    </w:p>
    <w:p w:rsidR="00267664" w:rsidRPr="00F668B5" w:rsidRDefault="00267664" w:rsidP="00267664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___</w:t>
      </w:r>
      <w:r w:rsidR="00663B89" w:rsidRPr="00663B89">
        <w:rPr>
          <w:rFonts w:ascii="Arial" w:eastAsiaTheme="minorHAnsi" w:hAnsi="Arial" w:cs="Arial"/>
          <w:sz w:val="24"/>
          <w:szCs w:val="24"/>
          <w:u w:val="single"/>
          <w:lang w:eastAsia="en-US"/>
        </w:rPr>
        <w:t>12.10.2021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>__</w:t>
      </w:r>
      <w:r w:rsidR="008445C4">
        <w:rPr>
          <w:rFonts w:ascii="Arial" w:eastAsiaTheme="minorHAnsi" w:hAnsi="Arial" w:cs="Arial"/>
          <w:sz w:val="28"/>
          <w:szCs w:val="18"/>
          <w:lang w:eastAsia="en-US"/>
        </w:rPr>
        <w:t>______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875210">
        <w:rPr>
          <w:rFonts w:ascii="Arial" w:eastAsiaTheme="minorHAnsi" w:hAnsi="Arial" w:cs="Arial"/>
          <w:sz w:val="28"/>
          <w:szCs w:val="18"/>
          <w:lang w:eastAsia="en-US"/>
        </w:rPr>
        <w:tab/>
      </w:r>
      <w:bookmarkStart w:id="0" w:name="_GoBack"/>
      <w:bookmarkEnd w:id="0"/>
      <w:r w:rsidR="008445C4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>№___</w:t>
      </w:r>
      <w:r w:rsidR="00663B89" w:rsidRPr="00663B89">
        <w:rPr>
          <w:rFonts w:ascii="Arial" w:eastAsiaTheme="minorHAnsi" w:hAnsi="Arial" w:cs="Arial"/>
          <w:sz w:val="24"/>
          <w:szCs w:val="24"/>
          <w:u w:val="single"/>
          <w:lang w:eastAsia="en-US"/>
        </w:rPr>
        <w:t>376</w:t>
      </w:r>
      <w:r w:rsidRPr="00663B89">
        <w:rPr>
          <w:rFonts w:ascii="Arial" w:eastAsiaTheme="minorHAnsi" w:hAnsi="Arial" w:cs="Arial"/>
          <w:sz w:val="24"/>
          <w:szCs w:val="24"/>
          <w:u w:val="single"/>
          <w:lang w:eastAsia="en-US"/>
        </w:rPr>
        <w:t>_</w:t>
      </w:r>
      <w:r w:rsidR="008445C4">
        <w:rPr>
          <w:rFonts w:ascii="Arial" w:eastAsiaTheme="minorHAnsi" w:hAnsi="Arial" w:cs="Arial"/>
          <w:sz w:val="28"/>
          <w:szCs w:val="18"/>
          <w:lang w:eastAsia="en-US"/>
        </w:rPr>
        <w:t>____</w:t>
      </w:r>
    </w:p>
    <w:p w:rsidR="00267664" w:rsidRPr="00F668B5" w:rsidRDefault="00267664" w:rsidP="00267664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 w:rsidRPr="00F668B5">
        <w:rPr>
          <w:rFonts w:ascii="Arial" w:eastAsiaTheme="minorHAnsi" w:hAnsi="Arial" w:cs="Arial"/>
          <w:sz w:val="24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Cs w:val="18"/>
          <w:lang w:eastAsia="en-US"/>
        </w:rPr>
        <w:t xml:space="preserve">     д. Юкки</w:t>
      </w:r>
    </w:p>
    <w:p w:rsidR="000D16F2" w:rsidRDefault="000D16F2" w:rsidP="006D71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928"/>
      </w:tblGrid>
      <w:tr w:rsidR="0091694A" w:rsidTr="0091694A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91694A" w:rsidRDefault="0091694A" w:rsidP="001716ED">
            <w:pPr>
              <w:tabs>
                <w:tab w:val="left" w:pos="482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 w:rsidR="00FA03C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>тверждении отчета 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 xml:space="preserve">исполнении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 xml:space="preserve"> бюджета </w:t>
            </w:r>
            <w:r w:rsidR="00FA03C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униципального образования  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>«Юкковское сельское поселение»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>Всеволожского 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области за </w:t>
            </w:r>
            <w:r w:rsidR="001716ED"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месяцев 2021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91694A" w:rsidRPr="002C3073" w:rsidRDefault="0091694A" w:rsidP="006D71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F91" w:rsidRPr="007577F6" w:rsidRDefault="00AD4F91" w:rsidP="00AD4F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F91" w:rsidRPr="007577F6" w:rsidRDefault="00AD4F91" w:rsidP="00AD4F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="00B22467">
        <w:rPr>
          <w:rFonts w:ascii="Times New Roman" w:hAnsi="Times New Roman" w:cs="Times New Roman"/>
          <w:sz w:val="28"/>
          <w:szCs w:val="28"/>
        </w:rPr>
        <w:t>я</w:t>
      </w:r>
      <w:r w:rsidRPr="007577F6">
        <w:rPr>
          <w:rFonts w:ascii="Times New Roman" w:hAnsi="Times New Roman" w:cs="Times New Roman"/>
          <w:sz w:val="28"/>
          <w:szCs w:val="28"/>
        </w:rPr>
        <w:t>ми 264.1 и 264.2 Бюджетного кодекса Российской Федерации</w:t>
      </w:r>
      <w:r w:rsidR="0091694A">
        <w:rPr>
          <w:rFonts w:ascii="Times New Roman" w:hAnsi="Times New Roman" w:cs="Times New Roman"/>
          <w:sz w:val="28"/>
          <w:szCs w:val="28"/>
        </w:rPr>
        <w:t xml:space="preserve">, </w:t>
      </w:r>
      <w:r w:rsidR="0091694A" w:rsidRPr="005949B8">
        <w:rPr>
          <w:rFonts w:ascii="Times New Roman" w:hAnsi="Times New Roman"/>
          <w:sz w:val="28"/>
          <w:szCs w:val="28"/>
        </w:rPr>
        <w:t>Федеральным законом от 06.10.2003 № 131-ФЗ «Об общих принципах организации местного самоуправления</w:t>
      </w:r>
      <w:r w:rsidR="0091694A" w:rsidRPr="00951DF1">
        <w:rPr>
          <w:rFonts w:ascii="Times New Roman" w:hAnsi="Times New Roman"/>
          <w:sz w:val="28"/>
          <w:szCs w:val="28"/>
        </w:rPr>
        <w:t xml:space="preserve"> </w:t>
      </w:r>
      <w:r w:rsidR="0091694A">
        <w:rPr>
          <w:rFonts w:ascii="Times New Roman" w:hAnsi="Times New Roman"/>
          <w:sz w:val="28"/>
          <w:szCs w:val="28"/>
        </w:rPr>
        <w:t>в Российской Федерации</w:t>
      </w:r>
      <w:r w:rsidR="0091694A" w:rsidRPr="005949B8">
        <w:rPr>
          <w:rFonts w:ascii="Times New Roman" w:hAnsi="Times New Roman"/>
          <w:sz w:val="28"/>
          <w:szCs w:val="28"/>
        </w:rPr>
        <w:t>»</w:t>
      </w:r>
      <w:r w:rsidR="0091694A">
        <w:rPr>
          <w:rFonts w:ascii="Times New Roman" w:hAnsi="Times New Roman"/>
          <w:sz w:val="28"/>
          <w:szCs w:val="28"/>
        </w:rPr>
        <w:t xml:space="preserve">, </w:t>
      </w:r>
      <w:r w:rsidR="00112186">
        <w:rPr>
          <w:rFonts w:ascii="Times New Roman" w:hAnsi="Times New Roman"/>
          <w:sz w:val="28"/>
          <w:szCs w:val="28"/>
        </w:rPr>
        <w:t xml:space="preserve">на основании решения совета депутатов </w:t>
      </w:r>
      <w:r w:rsidR="00112186" w:rsidRPr="007577F6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«Юкковское сельское поселение» Всеволожского муниципального района Ленинградской области </w:t>
      </w:r>
      <w:r w:rsidR="00112186">
        <w:rPr>
          <w:rFonts w:ascii="Times New Roman" w:hAnsi="Times New Roman" w:cs="Times New Roman"/>
          <w:sz w:val="28"/>
          <w:szCs w:val="28"/>
        </w:rPr>
        <w:t>от 24.11.2014 № 17 «</w:t>
      </w:r>
      <w:r w:rsidR="00112186" w:rsidRPr="00112186">
        <w:rPr>
          <w:rFonts w:ascii="Times New Roman" w:hAnsi="Times New Roman" w:cs="Times New Roman"/>
          <w:sz w:val="28"/>
          <w:szCs w:val="28"/>
        </w:rPr>
        <w:t>Об утверждении Положения о бюджетном процессе в муниципальном образовании «Юкковское сельское поселение» Всеволожского муниципального района Ленинградской области</w:t>
      </w:r>
      <w:r w:rsidR="00112186">
        <w:rPr>
          <w:rFonts w:ascii="Times New Roman" w:hAnsi="Times New Roman" w:cs="Times New Roman"/>
          <w:sz w:val="28"/>
          <w:szCs w:val="28"/>
        </w:rPr>
        <w:t xml:space="preserve">», руководствуясь Уставом </w:t>
      </w:r>
      <w:r w:rsidR="00112186" w:rsidRPr="007577F6">
        <w:rPr>
          <w:rFonts w:ascii="Times New Roman" w:hAnsi="Times New Roman" w:cs="Times New Roman"/>
          <w:sz w:val="28"/>
          <w:szCs w:val="28"/>
        </w:rPr>
        <w:t>муниципального образования «Юкковское сельское поселение» Всеволожского муниципального района Ленинградской области</w:t>
      </w:r>
      <w:r w:rsidR="00112186">
        <w:rPr>
          <w:rFonts w:ascii="Times New Roman" w:hAnsi="Times New Roman" w:cs="Times New Roman"/>
          <w:sz w:val="28"/>
          <w:szCs w:val="28"/>
        </w:rPr>
        <w:t>,</w:t>
      </w:r>
      <w:r w:rsidR="00112186" w:rsidRPr="007577F6">
        <w:rPr>
          <w:rFonts w:ascii="Times New Roman" w:hAnsi="Times New Roman" w:cs="Times New Roman"/>
          <w:sz w:val="28"/>
          <w:szCs w:val="28"/>
        </w:rPr>
        <w:t xml:space="preserve"> </w:t>
      </w:r>
      <w:r w:rsidRPr="007577F6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«Юкковское сельское поселение» Всеволожского муниципального района Ленинградской области</w:t>
      </w:r>
      <w:r w:rsidR="00112186">
        <w:rPr>
          <w:rFonts w:ascii="Times New Roman" w:hAnsi="Times New Roman" w:cs="Times New Roman"/>
          <w:sz w:val="28"/>
          <w:szCs w:val="28"/>
        </w:rPr>
        <w:t xml:space="preserve"> (далее – администрация)</w:t>
      </w:r>
      <w:r w:rsidRPr="007577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F91" w:rsidRPr="007577F6" w:rsidRDefault="00AD4F91" w:rsidP="00AD4F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F6">
        <w:rPr>
          <w:rFonts w:ascii="Times New Roman" w:hAnsi="Times New Roman" w:cs="Times New Roman"/>
          <w:b/>
          <w:sz w:val="28"/>
          <w:szCs w:val="28"/>
        </w:rPr>
        <w:t>п о с т а н о в л я е т:</w:t>
      </w:r>
    </w:p>
    <w:p w:rsidR="00AD4F91" w:rsidRPr="007577F6" w:rsidRDefault="00AD4F91" w:rsidP="00AD4F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2467" w:rsidRDefault="00AD4F91" w:rsidP="00112186">
      <w:pPr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 xml:space="preserve">Утвердить отчет об исполнении бюджета </w:t>
      </w:r>
      <w:r w:rsidR="0011218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7577F6">
        <w:rPr>
          <w:rFonts w:ascii="Times New Roman" w:hAnsi="Times New Roman" w:cs="Times New Roman"/>
          <w:sz w:val="28"/>
          <w:szCs w:val="28"/>
        </w:rPr>
        <w:t xml:space="preserve"> «Юкковское сельское поселение» Всеволожского муниципального района Ленинградской области </w:t>
      </w:r>
      <w:r w:rsidR="001716ED">
        <w:rPr>
          <w:rFonts w:ascii="Times New Roman" w:hAnsi="Times New Roman" w:cs="Times New Roman"/>
          <w:sz w:val="28"/>
          <w:szCs w:val="28"/>
        </w:rPr>
        <w:t>за 9</w:t>
      </w:r>
      <w:r w:rsidR="006514CE">
        <w:rPr>
          <w:rFonts w:ascii="Times New Roman" w:hAnsi="Times New Roman" w:cs="Times New Roman"/>
          <w:sz w:val="28"/>
          <w:szCs w:val="28"/>
        </w:rPr>
        <w:t xml:space="preserve"> </w:t>
      </w:r>
      <w:r w:rsidR="00E62756">
        <w:rPr>
          <w:rFonts w:ascii="Times New Roman" w:hAnsi="Times New Roman" w:cs="Times New Roman"/>
          <w:sz w:val="28"/>
          <w:szCs w:val="28"/>
        </w:rPr>
        <w:t>месяцев</w:t>
      </w:r>
      <w:r w:rsidR="006514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2A4208">
        <w:rPr>
          <w:rFonts w:ascii="Times New Roman" w:hAnsi="Times New Roman" w:cs="Times New Roman"/>
          <w:sz w:val="28"/>
          <w:szCs w:val="28"/>
        </w:rPr>
        <w:t>1</w:t>
      </w:r>
      <w:r w:rsidR="006514CE">
        <w:rPr>
          <w:rFonts w:ascii="Times New Roman" w:hAnsi="Times New Roman" w:cs="Times New Roman"/>
          <w:sz w:val="28"/>
          <w:szCs w:val="28"/>
        </w:rPr>
        <w:t xml:space="preserve"> </w:t>
      </w:r>
      <w:r w:rsidRPr="007577F6">
        <w:rPr>
          <w:rFonts w:ascii="Times New Roman" w:hAnsi="Times New Roman" w:cs="Times New Roman"/>
          <w:sz w:val="28"/>
          <w:szCs w:val="28"/>
        </w:rPr>
        <w:t>года</w:t>
      </w:r>
      <w:r w:rsidR="00B22467">
        <w:rPr>
          <w:rFonts w:ascii="Times New Roman" w:hAnsi="Times New Roman" w:cs="Times New Roman"/>
          <w:sz w:val="28"/>
          <w:szCs w:val="28"/>
        </w:rPr>
        <w:t>:</w:t>
      </w:r>
    </w:p>
    <w:p w:rsidR="00AD4F91" w:rsidRPr="00B22467" w:rsidRDefault="00112186" w:rsidP="00112186">
      <w:pPr>
        <w:pStyle w:val="ac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22467">
        <w:rPr>
          <w:rFonts w:ascii="Times New Roman" w:hAnsi="Times New Roman" w:cs="Times New Roman"/>
          <w:sz w:val="28"/>
          <w:szCs w:val="28"/>
        </w:rPr>
        <w:t>о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доход</w:t>
      </w:r>
      <w:r w:rsidR="00B22467">
        <w:rPr>
          <w:rFonts w:ascii="Times New Roman" w:hAnsi="Times New Roman" w:cs="Times New Roman"/>
          <w:sz w:val="28"/>
          <w:szCs w:val="28"/>
        </w:rPr>
        <w:t>ам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</w:t>
      </w:r>
      <w:r w:rsidR="00267664" w:rsidRPr="00B22467"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AD4F91" w:rsidRPr="00B22467">
        <w:rPr>
          <w:rFonts w:ascii="Times New Roman" w:hAnsi="Times New Roman" w:cs="Times New Roman"/>
          <w:sz w:val="28"/>
          <w:szCs w:val="28"/>
        </w:rPr>
        <w:t>риложению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1</w:t>
      </w:r>
      <w:r w:rsidR="00B22467">
        <w:rPr>
          <w:rFonts w:ascii="Times New Roman" w:hAnsi="Times New Roman" w:cs="Times New Roman"/>
          <w:sz w:val="28"/>
          <w:szCs w:val="28"/>
        </w:rPr>
        <w:t xml:space="preserve"> к настоящему постановлению;</w:t>
      </w:r>
    </w:p>
    <w:p w:rsidR="00B22467" w:rsidRPr="00B22467" w:rsidRDefault="00112186" w:rsidP="00112186">
      <w:pPr>
        <w:pStyle w:val="ac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B22467">
        <w:rPr>
          <w:rFonts w:ascii="Times New Roman" w:hAnsi="Times New Roman" w:cs="Times New Roman"/>
          <w:sz w:val="28"/>
          <w:szCs w:val="28"/>
        </w:rPr>
        <w:t>о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расход</w:t>
      </w:r>
      <w:r w:rsidR="00B22467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согласно п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риложению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AD4F91" w:rsidRPr="00B22467">
        <w:rPr>
          <w:rFonts w:ascii="Times New Roman" w:hAnsi="Times New Roman" w:cs="Times New Roman"/>
          <w:sz w:val="28"/>
          <w:szCs w:val="28"/>
        </w:rPr>
        <w:t>2</w:t>
      </w:r>
      <w:r w:rsidR="00B22467" w:rsidRPr="00B22467">
        <w:rPr>
          <w:rFonts w:ascii="Times New Roman" w:hAnsi="Times New Roman" w:cs="Times New Roman"/>
          <w:sz w:val="28"/>
          <w:szCs w:val="28"/>
        </w:rPr>
        <w:t xml:space="preserve"> </w:t>
      </w:r>
      <w:r w:rsidR="00B22467">
        <w:rPr>
          <w:rFonts w:ascii="Times New Roman" w:hAnsi="Times New Roman" w:cs="Times New Roman"/>
          <w:sz w:val="28"/>
          <w:szCs w:val="28"/>
        </w:rPr>
        <w:t>к настоящему постановлению;</w:t>
      </w:r>
    </w:p>
    <w:p w:rsidR="00B22467" w:rsidRPr="00B22467" w:rsidRDefault="00112186" w:rsidP="00112186">
      <w:pPr>
        <w:pStyle w:val="ac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22467">
        <w:rPr>
          <w:rFonts w:ascii="Times New Roman" w:hAnsi="Times New Roman" w:cs="Times New Roman"/>
          <w:sz w:val="28"/>
          <w:szCs w:val="28"/>
        </w:rPr>
        <w:t xml:space="preserve">о </w:t>
      </w:r>
      <w:r w:rsidR="00AD4F91" w:rsidRPr="00B22467">
        <w:rPr>
          <w:rFonts w:ascii="Times New Roman" w:hAnsi="Times New Roman" w:cs="Times New Roman"/>
          <w:sz w:val="28"/>
          <w:szCs w:val="28"/>
        </w:rPr>
        <w:t>источник</w:t>
      </w:r>
      <w:r w:rsidR="00B22467">
        <w:rPr>
          <w:rFonts w:ascii="Times New Roman" w:hAnsi="Times New Roman" w:cs="Times New Roman"/>
          <w:sz w:val="28"/>
          <w:szCs w:val="28"/>
        </w:rPr>
        <w:t>ам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финансирования дефицита бюджета согласно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риложению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AD4F91" w:rsidRPr="00B22467">
        <w:rPr>
          <w:rFonts w:ascii="Times New Roman" w:hAnsi="Times New Roman" w:cs="Times New Roman"/>
          <w:sz w:val="28"/>
          <w:szCs w:val="28"/>
        </w:rPr>
        <w:t>3</w:t>
      </w:r>
      <w:r w:rsidR="00B22467" w:rsidRPr="00B22467">
        <w:rPr>
          <w:rFonts w:ascii="Times New Roman" w:hAnsi="Times New Roman" w:cs="Times New Roman"/>
          <w:sz w:val="28"/>
          <w:szCs w:val="28"/>
        </w:rPr>
        <w:t xml:space="preserve"> </w:t>
      </w:r>
      <w:r w:rsidR="00B22467"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:rsidR="00112186" w:rsidRDefault="00AD4F91" w:rsidP="00112186">
      <w:pPr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112186">
        <w:rPr>
          <w:rFonts w:ascii="Times New Roman" w:hAnsi="Times New Roman" w:cs="Times New Roman"/>
          <w:sz w:val="28"/>
          <w:szCs w:val="28"/>
        </w:rPr>
        <w:t>настоящее</w:t>
      </w:r>
      <w:r w:rsidR="00D85A00">
        <w:rPr>
          <w:rFonts w:ascii="Times New Roman" w:hAnsi="Times New Roman" w:cs="Times New Roman"/>
          <w:sz w:val="28"/>
          <w:szCs w:val="28"/>
        </w:rPr>
        <w:t xml:space="preserve"> </w:t>
      </w:r>
      <w:r w:rsidR="00FA03CE">
        <w:rPr>
          <w:rFonts w:ascii="Times New Roman" w:hAnsi="Times New Roman" w:cs="Times New Roman"/>
          <w:sz w:val="28"/>
          <w:szCs w:val="28"/>
        </w:rPr>
        <w:t>постановление</w:t>
      </w:r>
      <w:r w:rsidR="00D85A00">
        <w:rPr>
          <w:rFonts w:ascii="Times New Roman" w:hAnsi="Times New Roman" w:cs="Times New Roman"/>
          <w:sz w:val="28"/>
          <w:szCs w:val="28"/>
        </w:rPr>
        <w:t xml:space="preserve"> в с</w:t>
      </w:r>
      <w:r w:rsidRPr="007577F6">
        <w:rPr>
          <w:rFonts w:ascii="Times New Roman" w:hAnsi="Times New Roman" w:cs="Times New Roman"/>
          <w:sz w:val="28"/>
          <w:szCs w:val="28"/>
        </w:rPr>
        <w:t xml:space="preserve">овет депутатов </w:t>
      </w:r>
      <w:r w:rsidR="00FA03CE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FA03CE" w:rsidRPr="007577F6">
        <w:rPr>
          <w:rFonts w:ascii="Times New Roman" w:hAnsi="Times New Roman" w:cs="Times New Roman"/>
          <w:sz w:val="28"/>
          <w:szCs w:val="28"/>
        </w:rPr>
        <w:t xml:space="preserve"> «Юкковское сельское поселение» Всеволожского муниципального района Ленинградской области</w:t>
      </w:r>
      <w:r w:rsidRPr="007577F6">
        <w:rPr>
          <w:rFonts w:ascii="Times New Roman" w:hAnsi="Times New Roman" w:cs="Times New Roman"/>
          <w:sz w:val="28"/>
          <w:szCs w:val="28"/>
        </w:rPr>
        <w:t>.</w:t>
      </w:r>
    </w:p>
    <w:p w:rsidR="00112186" w:rsidRPr="00112186" w:rsidRDefault="00AD4F91" w:rsidP="00112186">
      <w:pPr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186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r w:rsidR="00112186" w:rsidRPr="00112186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Pr="00112186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112186" w:rsidRPr="00112186">
        <w:rPr>
          <w:rFonts w:ascii="Times New Roman" w:hAnsi="Times New Roman" w:cs="Times New Roman"/>
          <w:bCs/>
          <w:sz w:val="28"/>
          <w:szCs w:val="28"/>
        </w:rPr>
        <w:t xml:space="preserve">в газете «Юкковские ведомости» и разместить на официальном сайте </w:t>
      </w:r>
      <w:r w:rsidR="00112186" w:rsidRPr="00112186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«Юкковское сельское поселение» Всеволожского муниципального района Ленинградской области в сети Интернет по адресу: </w:t>
      </w:r>
      <w:hyperlink r:id="rId8" w:history="1">
        <w:r w:rsidR="00112186" w:rsidRPr="0011218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112186" w:rsidRPr="0011218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112186" w:rsidRPr="0011218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ykki</w:t>
        </w:r>
        <w:r w:rsidR="00112186" w:rsidRPr="0011218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112186" w:rsidRPr="0011218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112186" w:rsidRPr="00112186">
        <w:rPr>
          <w:rFonts w:ascii="Times New Roman" w:hAnsi="Times New Roman" w:cs="Times New Roman"/>
          <w:sz w:val="28"/>
          <w:szCs w:val="28"/>
        </w:rPr>
        <w:t>.</w:t>
      </w:r>
    </w:p>
    <w:p w:rsidR="00EE7F23" w:rsidRPr="00EE7F23" w:rsidRDefault="00112186" w:rsidP="00112186">
      <w:pPr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347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</w:t>
      </w:r>
      <w:r w:rsidR="00035348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4C4CC8" w:rsidRPr="00DA531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D4F91" w:rsidRPr="00EE7F23" w:rsidRDefault="00AD4F91" w:rsidP="00112186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7F23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112186">
        <w:rPr>
          <w:rFonts w:ascii="Times New Roman" w:hAnsi="Times New Roman" w:cs="Times New Roman"/>
          <w:sz w:val="28"/>
          <w:szCs w:val="28"/>
        </w:rPr>
        <w:t>п</w:t>
      </w:r>
      <w:r w:rsidRPr="00EE7F23">
        <w:rPr>
          <w:rFonts w:ascii="Times New Roman" w:hAnsi="Times New Roman" w:cs="Times New Roman"/>
          <w:sz w:val="28"/>
          <w:szCs w:val="28"/>
        </w:rPr>
        <w:t>остановления оставляю за собой.</w:t>
      </w:r>
    </w:p>
    <w:p w:rsidR="00AD4F91" w:rsidRPr="007577F6" w:rsidRDefault="00AD4F91" w:rsidP="00B22467">
      <w:pPr>
        <w:pStyle w:val="ConsNonformat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D4F91" w:rsidRPr="007577F6" w:rsidRDefault="00AD4F91" w:rsidP="00B22467">
      <w:pPr>
        <w:pStyle w:val="ConsNonformat"/>
        <w:ind w:righ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D4F91" w:rsidRPr="007577F6" w:rsidRDefault="00E62756" w:rsidP="00AD4F91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D4F91" w:rsidRPr="007577F6" w:rsidSect="006514CE">
          <w:headerReference w:type="even" r:id="rId9"/>
          <w:headerReference w:type="default" r:id="rId10"/>
          <w:headerReference w:type="first" r:id="rId11"/>
          <w:pgSz w:w="11907" w:h="16839" w:code="9"/>
          <w:pgMar w:top="1134" w:right="902" w:bottom="1276" w:left="1701" w:header="720" w:footer="720" w:gutter="0"/>
          <w:cols w:space="720"/>
          <w:noEndnote/>
          <w:titlePg/>
          <w:docGrid w:linePitch="299"/>
        </w:sectPr>
      </w:pPr>
      <w:r>
        <w:rPr>
          <w:rFonts w:ascii="Times New Roman" w:hAnsi="Times New Roman" w:cs="Times New Roman"/>
          <w:sz w:val="28"/>
          <w:szCs w:val="28"/>
        </w:rPr>
        <w:t>И.о. главы</w:t>
      </w:r>
      <w:r w:rsidR="00AD4F91" w:rsidRPr="007577F6">
        <w:rPr>
          <w:rFonts w:ascii="Times New Roman" w:hAnsi="Times New Roman" w:cs="Times New Roman"/>
          <w:sz w:val="28"/>
          <w:szCs w:val="28"/>
        </w:rPr>
        <w:t xml:space="preserve"> администрации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E7723">
        <w:rPr>
          <w:rFonts w:ascii="Times New Roman" w:hAnsi="Times New Roman" w:cs="Times New Roman"/>
          <w:sz w:val="28"/>
          <w:szCs w:val="28"/>
        </w:rPr>
        <w:t xml:space="preserve">      </w:t>
      </w:r>
      <w:r w:rsidR="00F139CF">
        <w:rPr>
          <w:rFonts w:ascii="Times New Roman" w:hAnsi="Times New Roman" w:cs="Times New Roman"/>
          <w:sz w:val="28"/>
          <w:szCs w:val="28"/>
        </w:rPr>
        <w:t xml:space="preserve"> </w:t>
      </w:r>
      <w:r w:rsidR="00733F87">
        <w:rPr>
          <w:rFonts w:ascii="Times New Roman" w:hAnsi="Times New Roman" w:cs="Times New Roman"/>
          <w:sz w:val="28"/>
          <w:szCs w:val="28"/>
        </w:rPr>
        <w:t xml:space="preserve">  </w:t>
      </w:r>
      <w:r w:rsidR="00F139CF">
        <w:rPr>
          <w:rFonts w:ascii="Times New Roman" w:hAnsi="Times New Roman" w:cs="Times New Roman"/>
          <w:sz w:val="28"/>
          <w:szCs w:val="28"/>
        </w:rPr>
        <w:t xml:space="preserve">     </w:t>
      </w:r>
      <w:r w:rsidR="001716ED">
        <w:rPr>
          <w:rFonts w:ascii="Times New Roman" w:hAnsi="Times New Roman" w:cs="Times New Roman"/>
          <w:sz w:val="28"/>
          <w:szCs w:val="28"/>
        </w:rPr>
        <w:t>Г.А. Татарчук</w:t>
      </w:r>
      <w:r w:rsidR="00F139CF">
        <w:rPr>
          <w:rFonts w:ascii="Times New Roman" w:hAnsi="Times New Roman" w:cs="Times New Roman"/>
          <w:sz w:val="28"/>
          <w:szCs w:val="28"/>
        </w:rPr>
        <w:t xml:space="preserve">        </w:t>
      </w:r>
      <w:r w:rsidR="00A55679">
        <w:rPr>
          <w:rFonts w:ascii="Times New Roman" w:hAnsi="Times New Roman" w:cs="Times New Roman"/>
          <w:sz w:val="28"/>
          <w:szCs w:val="28"/>
        </w:rPr>
        <w:t xml:space="preserve">       </w:t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84"/>
      </w:tblGrid>
      <w:tr w:rsidR="00112186" w:rsidRPr="007577F6" w:rsidTr="001716ED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Pr="003E7788" w:rsidRDefault="00112186" w:rsidP="001716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 xml:space="preserve">Приложение № 1 </w:t>
            </w:r>
          </w:p>
        </w:tc>
      </w:tr>
      <w:tr w:rsidR="00112186" w:rsidRPr="007577F6" w:rsidTr="001716ED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Pr="003E7788" w:rsidRDefault="00112186" w:rsidP="001716ED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112186" w:rsidRPr="007577F6" w:rsidTr="001716ED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Pr="003E7788" w:rsidRDefault="00112186" w:rsidP="001716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</w:t>
            </w:r>
          </w:p>
        </w:tc>
      </w:tr>
      <w:tr w:rsidR="00112186" w:rsidRPr="007577F6" w:rsidTr="001716ED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Pr="003E7788" w:rsidRDefault="00112186" w:rsidP="001716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2186" w:rsidRPr="001565D2" w:rsidTr="001716ED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Pr="001565D2" w:rsidRDefault="001565D2" w:rsidP="00112186">
            <w:pPr>
              <w:jc w:val="right"/>
              <w:rPr>
                <w:sz w:val="24"/>
                <w:szCs w:val="24"/>
              </w:rPr>
            </w:pPr>
            <w:r w:rsidRPr="001565D2">
              <w:rPr>
                <w:rFonts w:ascii="Times New Roman" w:hAnsi="Times New Roman"/>
                <w:sz w:val="24"/>
                <w:szCs w:val="24"/>
              </w:rPr>
              <w:t>о</w:t>
            </w:r>
            <w:r w:rsidR="00FF5061" w:rsidRPr="001565D2">
              <w:rPr>
                <w:rFonts w:ascii="Times New Roman" w:hAnsi="Times New Roman"/>
                <w:sz w:val="24"/>
                <w:szCs w:val="24"/>
              </w:rPr>
              <w:t>т</w:t>
            </w:r>
            <w:r w:rsidRPr="001565D2">
              <w:rPr>
                <w:rFonts w:ascii="Times New Roman" w:hAnsi="Times New Roman"/>
                <w:sz w:val="24"/>
                <w:szCs w:val="24"/>
              </w:rPr>
              <w:t xml:space="preserve">12.10.2021 </w:t>
            </w:r>
            <w:r w:rsidR="00FF5061" w:rsidRPr="001565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5061" w:rsidRPr="001565D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1565D2">
              <w:rPr>
                <w:rFonts w:ascii="Times New Roman" w:hAnsi="Times New Roman"/>
                <w:sz w:val="24"/>
                <w:szCs w:val="24"/>
              </w:rPr>
              <w:t>№  376</w:t>
            </w:r>
          </w:p>
        </w:tc>
      </w:tr>
    </w:tbl>
    <w:p w:rsidR="00AD4F91" w:rsidRDefault="00AD4F91" w:rsidP="00AD4F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4F91" w:rsidRDefault="00AD4F91" w:rsidP="00AD4F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77F6">
        <w:rPr>
          <w:rFonts w:ascii="Times New Roman" w:hAnsi="Times New Roman" w:cs="Times New Roman"/>
          <w:sz w:val="24"/>
          <w:szCs w:val="24"/>
        </w:rPr>
        <w:t>Доходы бюджета МО «Юкковское сельское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 за </w:t>
      </w:r>
      <w:r>
        <w:rPr>
          <w:rFonts w:ascii="Times New Roman" w:hAnsi="Times New Roman" w:cs="Times New Roman"/>
          <w:sz w:val="24"/>
          <w:szCs w:val="24"/>
        </w:rPr>
        <w:br/>
      </w:r>
      <w:r w:rsidR="001716ED">
        <w:rPr>
          <w:rFonts w:ascii="Times New Roman" w:hAnsi="Times New Roman" w:cs="Times New Roman"/>
          <w:sz w:val="24"/>
          <w:szCs w:val="24"/>
        </w:rPr>
        <w:t>9</w:t>
      </w:r>
      <w:r w:rsidR="00E62756">
        <w:rPr>
          <w:rFonts w:ascii="Times New Roman" w:hAnsi="Times New Roman" w:cs="Times New Roman"/>
          <w:sz w:val="24"/>
          <w:szCs w:val="24"/>
        </w:rPr>
        <w:t xml:space="preserve"> месяцев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267664">
        <w:rPr>
          <w:rFonts w:ascii="Times New Roman" w:hAnsi="Times New Roman" w:cs="Times New Roman"/>
          <w:sz w:val="24"/>
          <w:szCs w:val="24"/>
        </w:rPr>
        <w:t>2</w:t>
      </w:r>
      <w:r w:rsidR="002A420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7F6">
        <w:rPr>
          <w:rFonts w:ascii="Times New Roman" w:hAnsi="Times New Roman" w:cs="Times New Roman"/>
          <w:sz w:val="24"/>
          <w:szCs w:val="24"/>
        </w:rPr>
        <w:t xml:space="preserve">года </w:t>
      </w:r>
    </w:p>
    <w:p w:rsidR="00523018" w:rsidRDefault="00D90EAF" w:rsidP="00D90E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:rsidR="00D90EAF" w:rsidRDefault="00D90EAF" w:rsidP="0052301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70195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16C2">
        <w:rPr>
          <w:rFonts w:ascii="Times New Roman" w:hAnsi="Times New Roman" w:cs="Times New Roman"/>
          <w:sz w:val="24"/>
          <w:szCs w:val="24"/>
        </w:rPr>
        <w:t>(рублей</w:t>
      </w:r>
      <w:r w:rsidR="001716ED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15314" w:type="dxa"/>
        <w:tblInd w:w="103" w:type="dxa"/>
        <w:tblLook w:val="04A0" w:firstRow="1" w:lastRow="0" w:firstColumn="1" w:lastColumn="0" w:noHBand="0" w:noVBand="1"/>
      </w:tblPr>
      <w:tblGrid>
        <w:gridCol w:w="25"/>
        <w:gridCol w:w="8060"/>
        <w:gridCol w:w="904"/>
        <w:gridCol w:w="11"/>
        <w:gridCol w:w="2788"/>
        <w:gridCol w:w="1750"/>
        <w:gridCol w:w="1776"/>
      </w:tblGrid>
      <w:tr w:rsidR="003B16C2" w:rsidRPr="00523018" w:rsidTr="008B465A">
        <w:trPr>
          <w:trHeight w:val="276"/>
        </w:trPr>
        <w:tc>
          <w:tcPr>
            <w:tcW w:w="808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0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6C2" w:rsidRPr="00523018" w:rsidRDefault="003B16C2" w:rsidP="0070195D">
            <w:pPr>
              <w:spacing w:after="0" w:line="240" w:lineRule="auto"/>
              <w:ind w:left="-156" w:hanging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279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17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Утвержденные бюджетные назначения на 2021 год</w:t>
            </w:r>
          </w:p>
        </w:tc>
        <w:tc>
          <w:tcPr>
            <w:tcW w:w="17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6C2" w:rsidRPr="00523018" w:rsidRDefault="001716ED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 за 9</w:t>
            </w:r>
            <w:r w:rsidR="003B16C2"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месяцев 2021 года</w:t>
            </w:r>
          </w:p>
        </w:tc>
      </w:tr>
      <w:tr w:rsidR="003B16C2" w:rsidRPr="00523018" w:rsidTr="008B465A">
        <w:trPr>
          <w:trHeight w:val="276"/>
        </w:trPr>
        <w:tc>
          <w:tcPr>
            <w:tcW w:w="80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16C2" w:rsidRPr="00523018" w:rsidTr="008B465A">
        <w:trPr>
          <w:trHeight w:val="276"/>
        </w:trPr>
        <w:tc>
          <w:tcPr>
            <w:tcW w:w="80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16C2" w:rsidRPr="00523018" w:rsidTr="008B465A">
        <w:trPr>
          <w:trHeight w:val="276"/>
        </w:trPr>
        <w:tc>
          <w:tcPr>
            <w:tcW w:w="80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16C2" w:rsidRPr="00523018" w:rsidTr="008B465A">
        <w:trPr>
          <w:trHeight w:val="276"/>
        </w:trPr>
        <w:tc>
          <w:tcPr>
            <w:tcW w:w="80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16C2" w:rsidRPr="00523018" w:rsidTr="008B465A">
        <w:trPr>
          <w:trHeight w:val="276"/>
        </w:trPr>
        <w:tc>
          <w:tcPr>
            <w:tcW w:w="80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16C2" w:rsidRPr="00523018" w:rsidTr="008B465A">
        <w:trPr>
          <w:trHeight w:val="276"/>
        </w:trPr>
        <w:tc>
          <w:tcPr>
            <w:tcW w:w="808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16C2" w:rsidRPr="00523018" w:rsidTr="008B465A">
        <w:trPr>
          <w:trHeight w:val="252"/>
        </w:trPr>
        <w:tc>
          <w:tcPr>
            <w:tcW w:w="808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9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RANGE!A19"/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бюджета - всего</w:t>
            </w:r>
            <w:bookmarkEnd w:id="1"/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94 539 127,07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19 337 796,00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000 10000000000000000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43 858 593,07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29 627 886,55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182 10100000000000000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6 392 900,00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6 314 356,72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RANGE!A23:D25"/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</w:t>
            </w:r>
            <w:bookmarkEnd w:id="2"/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182 10102000010000110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6 392 900,00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6 314 356,72</w:t>
            </w:r>
          </w:p>
        </w:tc>
      </w:tr>
      <w:tr w:rsidR="0070195D" w:rsidRPr="0070195D" w:rsidTr="008B465A">
        <w:trPr>
          <w:gridBefore w:val="1"/>
          <w:wBefore w:w="25" w:type="dxa"/>
          <w:trHeight w:val="135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RANGE!A24"/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  <w:bookmarkEnd w:id="3"/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RANGE!D24"/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  <w:bookmarkEnd w:id="4"/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6 068 232,61</w:t>
            </w:r>
          </w:p>
        </w:tc>
      </w:tr>
      <w:tr w:rsidR="0070195D" w:rsidRPr="0070195D" w:rsidTr="00D2263B">
        <w:trPr>
          <w:gridBefore w:val="1"/>
          <w:wBefore w:w="25" w:type="dxa"/>
          <w:trHeight w:val="1800"/>
        </w:trPr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182 10102010011000110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6 062 272,61</w:t>
            </w:r>
          </w:p>
        </w:tc>
      </w:tr>
      <w:tr w:rsidR="0070195D" w:rsidRPr="0070195D" w:rsidTr="008B465A">
        <w:trPr>
          <w:gridBefore w:val="1"/>
          <w:wBefore w:w="25" w:type="dxa"/>
          <w:trHeight w:val="135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182 10102010012100110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3 546,22</w:t>
            </w:r>
          </w:p>
        </w:tc>
      </w:tr>
      <w:tr w:rsidR="0070195D" w:rsidRPr="0070195D" w:rsidTr="008B465A">
        <w:trPr>
          <w:gridBefore w:val="1"/>
          <w:wBefore w:w="25" w:type="dxa"/>
          <w:trHeight w:val="1619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182 10102010013000110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2 452,21</w:t>
            </w:r>
          </w:p>
        </w:tc>
      </w:tr>
      <w:tr w:rsidR="0070195D" w:rsidRPr="0070195D" w:rsidTr="008B465A">
        <w:trPr>
          <w:gridBefore w:val="1"/>
          <w:wBefore w:w="25" w:type="dxa"/>
          <w:trHeight w:val="1373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182 10102010015000110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-38,43</w:t>
            </w:r>
          </w:p>
        </w:tc>
      </w:tr>
      <w:tr w:rsidR="0070195D" w:rsidRPr="0070195D" w:rsidTr="008B465A">
        <w:trPr>
          <w:gridBefore w:val="1"/>
          <w:wBefore w:w="25" w:type="dxa"/>
          <w:trHeight w:val="202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182 10102020010000110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58 352,02</w:t>
            </w:r>
          </w:p>
        </w:tc>
      </w:tr>
      <w:tr w:rsidR="0070195D" w:rsidRPr="0070195D" w:rsidTr="00D2263B">
        <w:trPr>
          <w:gridBefore w:val="1"/>
          <w:wBefore w:w="25" w:type="dxa"/>
          <w:trHeight w:val="2475"/>
        </w:trPr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182 10102020011000110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58 168,60</w:t>
            </w:r>
          </w:p>
        </w:tc>
      </w:tr>
      <w:tr w:rsidR="0070195D" w:rsidRPr="0070195D" w:rsidTr="008B465A">
        <w:trPr>
          <w:gridBefore w:val="1"/>
          <w:wBefore w:w="25" w:type="dxa"/>
          <w:trHeight w:val="1907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182 10102020012100110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183,42</w:t>
            </w:r>
          </w:p>
        </w:tc>
      </w:tr>
      <w:tr w:rsidR="0070195D" w:rsidRPr="0070195D" w:rsidTr="008B465A">
        <w:trPr>
          <w:gridBefore w:val="1"/>
          <w:wBefore w:w="25" w:type="dxa"/>
          <w:trHeight w:val="67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182 10102030010000110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392 900,00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124 317,49</w:t>
            </w:r>
          </w:p>
        </w:tc>
      </w:tr>
      <w:tr w:rsidR="0070195D" w:rsidRPr="0070195D" w:rsidTr="008B465A">
        <w:trPr>
          <w:gridBefore w:val="1"/>
          <w:wBefore w:w="25" w:type="dxa"/>
          <w:trHeight w:val="982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182 10102030011000110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392 900,00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130 435,91</w:t>
            </w:r>
          </w:p>
        </w:tc>
      </w:tr>
      <w:tr w:rsidR="0070195D" w:rsidRPr="0070195D" w:rsidTr="008B465A">
        <w:trPr>
          <w:gridBefore w:val="1"/>
          <w:wBefore w:w="25" w:type="dxa"/>
          <w:trHeight w:val="70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182 10102030012100110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-3 037,16</w:t>
            </w:r>
          </w:p>
        </w:tc>
      </w:tr>
      <w:tr w:rsidR="0070195D" w:rsidRPr="0070195D" w:rsidTr="008B465A">
        <w:trPr>
          <w:gridBefore w:val="1"/>
          <w:wBefore w:w="25" w:type="dxa"/>
          <w:trHeight w:val="90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(прочие поступления)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182 10102030014000110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-3 081,26</w:t>
            </w:r>
          </w:p>
        </w:tc>
      </w:tr>
      <w:tr w:rsidR="0070195D" w:rsidRPr="0070195D" w:rsidTr="00D2263B">
        <w:trPr>
          <w:gridBefore w:val="1"/>
          <w:wBefore w:w="25" w:type="dxa"/>
          <w:trHeight w:val="2025"/>
        </w:trPr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182 10102080011000110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63 454,60</w:t>
            </w:r>
          </w:p>
        </w:tc>
      </w:tr>
      <w:tr w:rsidR="0070195D" w:rsidRPr="0070195D" w:rsidTr="008B465A">
        <w:trPr>
          <w:gridBefore w:val="1"/>
          <w:wBefore w:w="25" w:type="dxa"/>
          <w:trHeight w:val="511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100 10300000000000000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2 387 500,00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1 700 363,96</w:t>
            </w:r>
          </w:p>
        </w:tc>
      </w:tr>
      <w:tr w:rsidR="0070195D" w:rsidRPr="0070195D" w:rsidTr="008B465A">
        <w:trPr>
          <w:gridBefore w:val="1"/>
          <w:wBefore w:w="25" w:type="dxa"/>
          <w:trHeight w:val="45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100 10302000010000110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2 387 500,00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1 700 363,96</w:t>
            </w:r>
          </w:p>
        </w:tc>
      </w:tr>
      <w:tr w:rsidR="0070195D" w:rsidRPr="0070195D" w:rsidTr="008B465A">
        <w:trPr>
          <w:gridBefore w:val="1"/>
          <w:wBefore w:w="25" w:type="dxa"/>
          <w:trHeight w:val="968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100 10302230010000110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887 500,00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771 237,13</w:t>
            </w:r>
          </w:p>
        </w:tc>
      </w:tr>
      <w:tr w:rsidR="0070195D" w:rsidRPr="0070195D" w:rsidTr="008B465A">
        <w:trPr>
          <w:gridBefore w:val="1"/>
          <w:wBefore w:w="25" w:type="dxa"/>
          <w:trHeight w:val="1423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100 10302231010000110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887 500,00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771 237,13</w:t>
            </w:r>
          </w:p>
        </w:tc>
      </w:tr>
      <w:tr w:rsidR="0070195D" w:rsidRPr="0070195D" w:rsidTr="008B465A">
        <w:trPr>
          <w:gridBefore w:val="1"/>
          <w:wBefore w:w="25" w:type="dxa"/>
          <w:trHeight w:val="157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100 10302240010000110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5 512,54</w:t>
            </w:r>
          </w:p>
        </w:tc>
      </w:tr>
      <w:tr w:rsidR="0070195D" w:rsidRPr="0070195D" w:rsidTr="00D2263B">
        <w:trPr>
          <w:gridBefore w:val="1"/>
          <w:wBefore w:w="25" w:type="dxa"/>
          <w:trHeight w:val="2250"/>
        </w:trPr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100 10302241010000110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5 512,54</w:t>
            </w:r>
          </w:p>
        </w:tc>
      </w:tr>
      <w:tr w:rsidR="0070195D" w:rsidRPr="0070195D" w:rsidTr="008B465A">
        <w:trPr>
          <w:gridBefore w:val="1"/>
          <w:wBefore w:w="25" w:type="dxa"/>
          <w:trHeight w:val="996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100 10302250010000110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1 500 000,00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1 059 764,86</w:t>
            </w:r>
          </w:p>
        </w:tc>
      </w:tr>
      <w:tr w:rsidR="0070195D" w:rsidRPr="0070195D" w:rsidTr="008B465A">
        <w:trPr>
          <w:gridBefore w:val="1"/>
          <w:wBefore w:w="25" w:type="dxa"/>
          <w:trHeight w:val="1593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100 10302251010000110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1 500 000,00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1 059 764,86</w:t>
            </w:r>
          </w:p>
        </w:tc>
      </w:tr>
      <w:tr w:rsidR="0070195D" w:rsidRPr="0070195D" w:rsidTr="008B465A">
        <w:trPr>
          <w:gridBefore w:val="1"/>
          <w:wBefore w:w="25" w:type="dxa"/>
          <w:trHeight w:val="922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100 10302260010000110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-136 150,57</w:t>
            </w:r>
          </w:p>
        </w:tc>
      </w:tr>
      <w:tr w:rsidR="0070195D" w:rsidRPr="0070195D" w:rsidTr="008B465A">
        <w:trPr>
          <w:gridBefore w:val="1"/>
          <w:wBefore w:w="25" w:type="dxa"/>
          <w:trHeight w:val="1491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100 10302261010000110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-136 150,57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182 10600000000000000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34 712 500,00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21 262 304,86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182 10601000000000110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810 676,45</w:t>
            </w:r>
          </w:p>
        </w:tc>
      </w:tr>
      <w:tr w:rsidR="0070195D" w:rsidRPr="0070195D" w:rsidTr="008B465A">
        <w:trPr>
          <w:gridBefore w:val="1"/>
          <w:wBefore w:w="25" w:type="dxa"/>
          <w:trHeight w:val="67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182 10601030100000110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810 676,45</w:t>
            </w:r>
          </w:p>
        </w:tc>
      </w:tr>
      <w:tr w:rsidR="0070195D" w:rsidRPr="0070195D" w:rsidTr="00D2263B">
        <w:trPr>
          <w:gridBefore w:val="1"/>
          <w:wBefore w:w="25" w:type="dxa"/>
          <w:trHeight w:val="1350"/>
        </w:trPr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182 10601030101000110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727 354,02</w:t>
            </w:r>
          </w:p>
        </w:tc>
      </w:tr>
      <w:tr w:rsidR="0070195D" w:rsidRPr="0070195D" w:rsidTr="008B465A">
        <w:trPr>
          <w:gridBefore w:val="1"/>
          <w:wBefore w:w="25" w:type="dxa"/>
          <w:trHeight w:val="743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182 10601030102100110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83 327,41</w:t>
            </w:r>
          </w:p>
        </w:tc>
      </w:tr>
      <w:tr w:rsidR="0070195D" w:rsidRPr="0070195D" w:rsidTr="008B465A">
        <w:trPr>
          <w:gridBefore w:val="1"/>
          <w:wBefore w:w="25" w:type="dxa"/>
          <w:trHeight w:val="135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182 10601030105000110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-4,98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182 10606000000000110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28 712 500,00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20 451 628,41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182 10606030000000110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15 000 000,00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17 617 970,16</w:t>
            </w:r>
          </w:p>
        </w:tc>
      </w:tr>
      <w:tr w:rsidR="0070195D" w:rsidRPr="0070195D" w:rsidTr="008B465A">
        <w:trPr>
          <w:gridBefore w:val="1"/>
          <w:wBefore w:w="25" w:type="dxa"/>
          <w:trHeight w:val="48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182 10606033100000110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15 000 000,00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17 617 970,16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182 10606040000000110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13 712 500,00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2 833 658,25</w:t>
            </w:r>
          </w:p>
        </w:tc>
      </w:tr>
      <w:tr w:rsidR="0070195D" w:rsidRPr="0070195D" w:rsidTr="00D2263B">
        <w:trPr>
          <w:gridBefore w:val="1"/>
          <w:wBefore w:w="25" w:type="dxa"/>
          <w:trHeight w:val="539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182 10606043100000110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13 712 500,00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2 833 658,25</w:t>
            </w:r>
          </w:p>
        </w:tc>
      </w:tr>
      <w:tr w:rsidR="0070195D" w:rsidRPr="0070195D" w:rsidTr="008B465A">
        <w:trPr>
          <w:gridBefore w:val="1"/>
          <w:wBefore w:w="25" w:type="dxa"/>
          <w:trHeight w:val="67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001 11100000000000000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170 527,69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166 968,41</w:t>
            </w:r>
          </w:p>
        </w:tc>
      </w:tr>
      <w:tr w:rsidR="0070195D" w:rsidRPr="0070195D" w:rsidTr="008B465A">
        <w:trPr>
          <w:gridBefore w:val="1"/>
          <w:wBefore w:w="25" w:type="dxa"/>
          <w:trHeight w:val="248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001 11107000000000120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1 500,00</w:t>
            </w:r>
          </w:p>
        </w:tc>
      </w:tr>
      <w:tr w:rsidR="0070195D" w:rsidRPr="0070195D" w:rsidTr="008B465A">
        <w:trPr>
          <w:gridBefore w:val="1"/>
          <w:wBefore w:w="25" w:type="dxa"/>
          <w:trHeight w:val="676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001 11107010000000120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1 500,00</w:t>
            </w:r>
          </w:p>
        </w:tc>
      </w:tr>
      <w:tr w:rsidR="0070195D" w:rsidRPr="0070195D" w:rsidTr="008B465A">
        <w:trPr>
          <w:gridBefore w:val="1"/>
          <w:wBefore w:w="25" w:type="dxa"/>
          <w:trHeight w:val="90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001 11107015100000120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1 500,00</w:t>
            </w:r>
          </w:p>
        </w:tc>
      </w:tr>
      <w:tr w:rsidR="0070195D" w:rsidRPr="0070195D" w:rsidTr="008B465A">
        <w:trPr>
          <w:gridBefore w:val="1"/>
          <w:wBefore w:w="25" w:type="dxa"/>
          <w:trHeight w:val="135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001 11109000000000120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170 527,69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165 468,41</w:t>
            </w:r>
          </w:p>
        </w:tc>
      </w:tr>
      <w:tr w:rsidR="0070195D" w:rsidRPr="0070195D" w:rsidTr="00D2263B">
        <w:trPr>
          <w:gridBefore w:val="1"/>
          <w:wBefore w:w="25" w:type="dxa"/>
          <w:trHeight w:val="1350"/>
        </w:trPr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001 11109040000000120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170 527,69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165 468,41</w:t>
            </w:r>
          </w:p>
        </w:tc>
      </w:tr>
      <w:tr w:rsidR="0070195D" w:rsidRPr="0070195D" w:rsidTr="008B465A">
        <w:trPr>
          <w:gridBefore w:val="1"/>
          <w:wBefore w:w="25" w:type="dxa"/>
          <w:trHeight w:val="135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001 11109045100000120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170 527,69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165 468,41</w:t>
            </w:r>
          </w:p>
        </w:tc>
      </w:tr>
      <w:tr w:rsidR="0070195D" w:rsidRPr="0070195D" w:rsidTr="008B465A">
        <w:trPr>
          <w:gridBefore w:val="1"/>
          <w:wBefore w:w="25" w:type="dxa"/>
          <w:trHeight w:val="45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001 11300000000000000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11 900,00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11 946,52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001 11302000000000130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11 900,00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11 946,52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доходы от компенсации затрат государства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001 11302990000000130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11 900,00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11 946,52</w:t>
            </w:r>
          </w:p>
        </w:tc>
      </w:tr>
      <w:tr w:rsidR="0070195D" w:rsidRPr="0070195D" w:rsidTr="008B465A">
        <w:trPr>
          <w:gridBefore w:val="1"/>
          <w:wBefore w:w="25" w:type="dxa"/>
          <w:trHeight w:val="218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001 11302995100000130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11 900,00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11 946,52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001 11600000000000000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225,09</w:t>
            </w:r>
          </w:p>
        </w:tc>
      </w:tr>
      <w:tr w:rsidR="0070195D" w:rsidRPr="0070195D" w:rsidTr="008B465A">
        <w:trPr>
          <w:gridBefore w:val="1"/>
          <w:wBefore w:w="25" w:type="dxa"/>
          <w:trHeight w:val="469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001 11601000010000140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-6 311,00</w:t>
            </w:r>
          </w:p>
        </w:tc>
      </w:tr>
      <w:tr w:rsidR="0070195D" w:rsidRPr="0070195D" w:rsidTr="008B465A">
        <w:trPr>
          <w:gridBefore w:val="1"/>
          <w:wBefore w:w="25" w:type="dxa"/>
          <w:trHeight w:val="801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001 11601070010000140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-6 311,00</w:t>
            </w:r>
          </w:p>
        </w:tc>
      </w:tr>
      <w:tr w:rsidR="0070195D" w:rsidRPr="0070195D" w:rsidTr="008B465A">
        <w:trPr>
          <w:gridBefore w:val="1"/>
          <w:wBefore w:w="25" w:type="dxa"/>
          <w:trHeight w:val="135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001 11601074010000140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-6 311,00</w:t>
            </w:r>
          </w:p>
        </w:tc>
      </w:tr>
      <w:tr w:rsidR="0070195D" w:rsidRPr="0070195D" w:rsidTr="008B465A">
        <w:trPr>
          <w:gridBefore w:val="1"/>
          <w:wBefore w:w="25" w:type="dxa"/>
          <w:trHeight w:val="180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001 11607000010000140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6 536,09</w:t>
            </w:r>
          </w:p>
        </w:tc>
      </w:tr>
      <w:tr w:rsidR="0070195D" w:rsidRPr="0070195D" w:rsidTr="00D2263B">
        <w:trPr>
          <w:gridBefore w:val="1"/>
          <w:wBefore w:w="25" w:type="dxa"/>
          <w:trHeight w:val="606"/>
        </w:trPr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001 11607010000000140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6 536,09</w:t>
            </w:r>
          </w:p>
        </w:tc>
      </w:tr>
      <w:tr w:rsidR="0070195D" w:rsidRPr="0070195D" w:rsidTr="008B465A">
        <w:trPr>
          <w:gridBefore w:val="1"/>
          <w:wBefore w:w="25" w:type="dxa"/>
          <w:trHeight w:val="96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001 11607010100000140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6 536,09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001 11700000000000000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183 265,38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171 720,99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001 11705000000000180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183 265,38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171 720,99</w:t>
            </w:r>
          </w:p>
        </w:tc>
      </w:tr>
      <w:tr w:rsidR="0070195D" w:rsidRPr="0070195D" w:rsidTr="008B465A">
        <w:trPr>
          <w:gridBefore w:val="1"/>
          <w:wBefore w:w="25" w:type="dxa"/>
          <w:trHeight w:val="27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001 11705050100000180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183 265,38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171 720,99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001 20000000000000000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50 680 534,00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-10 290 090,55</w:t>
            </w:r>
          </w:p>
        </w:tc>
      </w:tr>
      <w:tr w:rsidR="0070195D" w:rsidRPr="0070195D" w:rsidTr="008B465A">
        <w:trPr>
          <w:gridBefore w:val="1"/>
          <w:wBefore w:w="25" w:type="dxa"/>
          <w:trHeight w:val="411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001 20200000000000000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50 680 534,00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19 981 409,45</w:t>
            </w:r>
          </w:p>
        </w:tc>
      </w:tr>
      <w:tr w:rsidR="0070195D" w:rsidRPr="0070195D" w:rsidTr="008B465A">
        <w:trPr>
          <w:gridBefore w:val="1"/>
          <w:wBefore w:w="25" w:type="dxa"/>
          <w:trHeight w:val="45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001 20220000000000150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7 694 400,00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5 752 839,45</w:t>
            </w:r>
          </w:p>
        </w:tc>
      </w:tr>
      <w:tr w:rsidR="0070195D" w:rsidRPr="0070195D" w:rsidTr="008B465A">
        <w:trPr>
          <w:gridBefore w:val="1"/>
          <w:wBefore w:w="25" w:type="dxa"/>
          <w:trHeight w:val="135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001 20220216000000150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1 408 100,00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1 408 100,00</w:t>
            </w:r>
          </w:p>
        </w:tc>
      </w:tr>
      <w:tr w:rsidR="0070195D" w:rsidRPr="0070195D" w:rsidTr="008B465A">
        <w:trPr>
          <w:gridBefore w:val="1"/>
          <w:wBefore w:w="25" w:type="dxa"/>
          <w:trHeight w:val="1297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001 20220216100000150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1 408 100,00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1 408 100,00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001 20229999000000150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6 286 300,00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4 344 739,45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001 20229999100000150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6 286 300,00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4 344 739,45</w:t>
            </w:r>
          </w:p>
        </w:tc>
      </w:tr>
      <w:tr w:rsidR="0070195D" w:rsidRPr="0070195D" w:rsidTr="008B465A">
        <w:trPr>
          <w:gridBefore w:val="1"/>
          <w:wBefore w:w="25" w:type="dxa"/>
          <w:trHeight w:val="45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001 20230000000000150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300 920,00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226 570,00</w:t>
            </w:r>
          </w:p>
        </w:tc>
      </w:tr>
      <w:tr w:rsidR="0070195D" w:rsidRPr="0070195D" w:rsidTr="008B465A">
        <w:trPr>
          <w:gridBefore w:val="1"/>
          <w:wBefore w:w="25" w:type="dxa"/>
          <w:trHeight w:val="532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001 20230024000000150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</w:tr>
      <w:tr w:rsidR="0070195D" w:rsidRPr="0070195D" w:rsidTr="008B465A">
        <w:trPr>
          <w:gridBefore w:val="1"/>
          <w:wBefore w:w="25" w:type="dxa"/>
          <w:trHeight w:val="54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001 20230024100000150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</w:tr>
      <w:tr w:rsidR="0070195D" w:rsidRPr="0070195D" w:rsidTr="008B465A">
        <w:trPr>
          <w:gridBefore w:val="1"/>
          <w:wBefore w:w="25" w:type="dxa"/>
          <w:trHeight w:val="547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001 20235118000000150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297 400,00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223 050,00</w:t>
            </w:r>
          </w:p>
        </w:tc>
      </w:tr>
      <w:tr w:rsidR="0070195D" w:rsidRPr="0070195D" w:rsidTr="00D2263B">
        <w:trPr>
          <w:gridBefore w:val="1"/>
          <w:wBefore w:w="25" w:type="dxa"/>
          <w:trHeight w:val="413"/>
        </w:trPr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001 20235118100000150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297 400,00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223 050,00</w:t>
            </w:r>
          </w:p>
        </w:tc>
      </w:tr>
      <w:tr w:rsidR="0070195D" w:rsidRPr="0070195D" w:rsidTr="008B465A">
        <w:trPr>
          <w:gridBefore w:val="1"/>
          <w:wBefore w:w="25" w:type="dxa"/>
          <w:trHeight w:val="25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001 20240000000000150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42 685 214,00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14 002 000,00</w:t>
            </w:r>
          </w:p>
        </w:tc>
      </w:tr>
      <w:tr w:rsidR="0070195D" w:rsidRPr="0070195D" w:rsidTr="008B465A">
        <w:trPr>
          <w:gridBefore w:val="1"/>
          <w:wBefore w:w="25" w:type="dxa"/>
          <w:trHeight w:val="553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001 20240014000000150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2 000,00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2 000,00</w:t>
            </w:r>
          </w:p>
        </w:tc>
      </w:tr>
      <w:tr w:rsidR="0070195D" w:rsidRPr="0070195D" w:rsidTr="008B465A">
        <w:trPr>
          <w:gridBefore w:val="1"/>
          <w:wBefore w:w="25" w:type="dxa"/>
          <w:trHeight w:val="112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001 20240014100000150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2 000,00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2 000,00</w:t>
            </w:r>
          </w:p>
        </w:tc>
      </w:tr>
      <w:tr w:rsidR="0070195D" w:rsidRPr="0070195D" w:rsidTr="008B465A">
        <w:trPr>
          <w:gridBefore w:val="1"/>
          <w:wBefore w:w="25" w:type="dxa"/>
          <w:trHeight w:val="567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трансферты, передаваемые бюджетам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001 20245160000000150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14 000 000,00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14 000 000,00</w:t>
            </w:r>
          </w:p>
        </w:tc>
      </w:tr>
      <w:tr w:rsidR="0070195D" w:rsidRPr="0070195D" w:rsidTr="008B465A">
        <w:trPr>
          <w:gridBefore w:val="1"/>
          <w:wBefore w:w="25" w:type="dxa"/>
          <w:trHeight w:val="578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001 20245160100000150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14 000 000,00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14 000 000,00</w:t>
            </w:r>
          </w:p>
        </w:tc>
      </w:tr>
      <w:tr w:rsidR="0070195D" w:rsidRPr="0070195D" w:rsidTr="008B465A">
        <w:trPr>
          <w:gridBefore w:val="1"/>
          <w:wBefore w:w="25" w:type="dxa"/>
          <w:trHeight w:val="16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001 20249999000000150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28 683 214,00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0195D" w:rsidRPr="0070195D" w:rsidTr="008B465A">
        <w:trPr>
          <w:gridBefore w:val="1"/>
          <w:wBefore w:w="25" w:type="dxa"/>
          <w:trHeight w:val="45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001 20249999100000150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28 683 214,00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0195D" w:rsidRPr="0070195D" w:rsidTr="008B465A">
        <w:trPr>
          <w:gridBefore w:val="1"/>
          <w:wBefore w:w="25" w:type="dxa"/>
          <w:trHeight w:val="675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001 21900000000000000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-30 271 500,00</w:t>
            </w:r>
          </w:p>
        </w:tc>
      </w:tr>
      <w:tr w:rsidR="0070195D" w:rsidRPr="0070195D" w:rsidTr="008B465A">
        <w:trPr>
          <w:gridBefore w:val="1"/>
          <w:wBefore w:w="25" w:type="dxa"/>
          <w:trHeight w:val="90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001 21900000100000150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-30 271 500,00</w:t>
            </w:r>
          </w:p>
        </w:tc>
      </w:tr>
      <w:tr w:rsidR="0070195D" w:rsidRPr="0070195D" w:rsidTr="008B465A">
        <w:trPr>
          <w:gridBefore w:val="1"/>
          <w:wBefore w:w="25" w:type="dxa"/>
          <w:trHeight w:val="900"/>
        </w:trPr>
        <w:tc>
          <w:tcPr>
            <w:tcW w:w="80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5" w:name="RANGE!A100"/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  <w:bookmarkEnd w:id="5"/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001 21960010100000150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195D" w:rsidRPr="0070195D" w:rsidRDefault="0070195D" w:rsidP="007019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195D">
              <w:rPr>
                <w:rFonts w:ascii="Times New Roman" w:eastAsia="Times New Roman" w:hAnsi="Times New Roman" w:cs="Times New Roman"/>
                <w:sz w:val="24"/>
                <w:szCs w:val="24"/>
              </w:rPr>
              <w:t>-30 271 500,00</w:t>
            </w:r>
          </w:p>
        </w:tc>
      </w:tr>
    </w:tbl>
    <w:p w:rsidR="00D90EAF" w:rsidRDefault="00D90EAF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84"/>
      </w:tblGrid>
      <w:tr w:rsidR="00D90EAF" w:rsidRPr="007577F6" w:rsidTr="004A55E6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Default="00D90EAF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65A" w:rsidRPr="007577F6" w:rsidRDefault="008B465A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061" w:rsidRPr="007577F6" w:rsidTr="004A55E6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5061" w:rsidRDefault="00FF5061" w:rsidP="00FF50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186" w:rsidRPr="007577F6" w:rsidTr="001716ED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Pr="003E7788" w:rsidRDefault="00112186" w:rsidP="001121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3E778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12186" w:rsidRPr="007577F6" w:rsidTr="001716ED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Pr="003E7788" w:rsidRDefault="00112186" w:rsidP="001716ED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112186" w:rsidRPr="007577F6" w:rsidTr="001716ED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Default="00112186" w:rsidP="001716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</w:t>
            </w:r>
          </w:p>
          <w:p w:rsidR="00112186" w:rsidRDefault="00112186" w:rsidP="001716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112186" w:rsidRPr="003E7788" w:rsidRDefault="001565D2" w:rsidP="001716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565D2">
              <w:rPr>
                <w:rFonts w:ascii="Times New Roman" w:hAnsi="Times New Roman"/>
                <w:sz w:val="24"/>
                <w:szCs w:val="24"/>
              </w:rPr>
              <w:t xml:space="preserve">от12.10.2021  </w:t>
            </w:r>
            <w:r w:rsidRPr="001565D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1565D2">
              <w:rPr>
                <w:rFonts w:ascii="Times New Roman" w:hAnsi="Times New Roman"/>
                <w:sz w:val="24"/>
                <w:szCs w:val="24"/>
              </w:rPr>
              <w:t>№  376</w:t>
            </w:r>
          </w:p>
        </w:tc>
      </w:tr>
    </w:tbl>
    <w:p w:rsidR="00D90EAF" w:rsidRDefault="00D90EAF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0EAF" w:rsidRDefault="00D90EAF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0D93" w:rsidRDefault="00CE0D93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77CB">
        <w:rPr>
          <w:rFonts w:ascii="Times New Roman" w:hAnsi="Times New Roman" w:cs="Times New Roman"/>
          <w:sz w:val="24"/>
          <w:szCs w:val="24"/>
        </w:rPr>
        <w:t xml:space="preserve">Расходы бюджета МО «Юкковское сельское поселение» Всеволожского муниципального района Ленинградской </w:t>
      </w:r>
      <w:r w:rsidR="00926D93" w:rsidRPr="00E277CB">
        <w:rPr>
          <w:rFonts w:ascii="Times New Roman" w:hAnsi="Times New Roman" w:cs="Times New Roman"/>
          <w:sz w:val="24"/>
          <w:szCs w:val="24"/>
        </w:rPr>
        <w:t>области</w:t>
      </w:r>
      <w:r w:rsidR="00926D93">
        <w:rPr>
          <w:rFonts w:ascii="Times New Roman" w:hAnsi="Times New Roman" w:cs="Times New Roman"/>
          <w:sz w:val="24"/>
          <w:szCs w:val="24"/>
        </w:rPr>
        <w:t xml:space="preserve">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465A">
        <w:rPr>
          <w:rFonts w:ascii="Times New Roman" w:hAnsi="Times New Roman" w:cs="Times New Roman"/>
          <w:sz w:val="24"/>
          <w:szCs w:val="24"/>
        </w:rPr>
        <w:t>9</w:t>
      </w:r>
      <w:r w:rsidR="00523018">
        <w:rPr>
          <w:rFonts w:ascii="Times New Roman" w:hAnsi="Times New Roman" w:cs="Times New Roman"/>
          <w:sz w:val="24"/>
          <w:szCs w:val="24"/>
        </w:rPr>
        <w:t xml:space="preserve"> месяцев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926D93">
        <w:rPr>
          <w:rFonts w:ascii="Times New Roman" w:hAnsi="Times New Roman" w:cs="Times New Roman"/>
          <w:sz w:val="24"/>
          <w:szCs w:val="24"/>
        </w:rPr>
        <w:t>2</w:t>
      </w:r>
      <w:r w:rsidR="00D90EAF">
        <w:rPr>
          <w:rFonts w:ascii="Times New Roman" w:hAnsi="Times New Roman" w:cs="Times New Roman"/>
          <w:sz w:val="24"/>
          <w:szCs w:val="24"/>
        </w:rPr>
        <w:t>1</w:t>
      </w:r>
      <w:r w:rsidR="00C20688">
        <w:rPr>
          <w:rFonts w:ascii="Times New Roman" w:hAnsi="Times New Roman" w:cs="Times New Roman"/>
          <w:sz w:val="24"/>
          <w:szCs w:val="24"/>
        </w:rPr>
        <w:t xml:space="preserve"> </w:t>
      </w:r>
      <w:r w:rsidRPr="00E277CB">
        <w:rPr>
          <w:rFonts w:ascii="Times New Roman" w:hAnsi="Times New Roman" w:cs="Times New Roman"/>
          <w:sz w:val="24"/>
          <w:szCs w:val="24"/>
        </w:rPr>
        <w:t>года</w:t>
      </w:r>
    </w:p>
    <w:p w:rsidR="004A55E6" w:rsidRDefault="004A55E6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55E6" w:rsidRDefault="005D351D" w:rsidP="004A55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A55E6">
        <w:rPr>
          <w:rFonts w:ascii="Times New Roman" w:hAnsi="Times New Roman" w:cs="Times New Roman"/>
          <w:sz w:val="24"/>
          <w:szCs w:val="24"/>
        </w:rPr>
        <w:t>руб</w:t>
      </w:r>
      <w:r w:rsidR="003B16C2">
        <w:rPr>
          <w:rFonts w:ascii="Times New Roman" w:hAnsi="Times New Roman" w:cs="Times New Roman"/>
          <w:sz w:val="24"/>
          <w:szCs w:val="24"/>
        </w:rPr>
        <w:t>лей</w:t>
      </w:r>
      <w:r w:rsidR="004A55E6">
        <w:rPr>
          <w:rFonts w:ascii="Times New Roman" w:hAnsi="Times New Roman" w:cs="Times New Roman"/>
          <w:sz w:val="24"/>
          <w:szCs w:val="24"/>
        </w:rPr>
        <w:t>)</w:t>
      </w:r>
    </w:p>
    <w:p w:rsidR="00523018" w:rsidRDefault="00523018" w:rsidP="004A55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1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508"/>
        <w:gridCol w:w="993"/>
        <w:gridCol w:w="2976"/>
        <w:gridCol w:w="1985"/>
        <w:gridCol w:w="1701"/>
      </w:tblGrid>
      <w:tr w:rsidR="00B46DBE" w:rsidRPr="00B46DBE" w:rsidTr="006B2CAC">
        <w:trPr>
          <w:trHeight w:val="276"/>
          <w:tblHeader/>
        </w:trPr>
        <w:tc>
          <w:tcPr>
            <w:tcW w:w="750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2976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Код расхода по бюджетной классификации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Утвержденные бюджетные назначения на 2021 год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DBE" w:rsidRPr="00B46DBE" w:rsidRDefault="008B465A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Исполнено за 9 </w:t>
            </w:r>
            <w:r w:rsidR="00B46DBE"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месяцев 2021 года</w:t>
            </w:r>
          </w:p>
        </w:tc>
      </w:tr>
      <w:tr w:rsidR="00B46DBE" w:rsidRPr="00B46DBE" w:rsidTr="006B2CAC">
        <w:trPr>
          <w:trHeight w:val="276"/>
          <w:tblHeader/>
        </w:trPr>
        <w:tc>
          <w:tcPr>
            <w:tcW w:w="750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DBE" w:rsidRPr="00B46DBE" w:rsidTr="006B2CAC">
        <w:trPr>
          <w:trHeight w:val="276"/>
          <w:tblHeader/>
        </w:trPr>
        <w:tc>
          <w:tcPr>
            <w:tcW w:w="750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DBE" w:rsidRPr="00B46DBE" w:rsidTr="006B2CAC">
        <w:trPr>
          <w:trHeight w:val="276"/>
          <w:tblHeader/>
        </w:trPr>
        <w:tc>
          <w:tcPr>
            <w:tcW w:w="750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DBE" w:rsidRPr="00B46DBE" w:rsidTr="006B2CAC">
        <w:trPr>
          <w:trHeight w:val="276"/>
          <w:tblHeader/>
        </w:trPr>
        <w:tc>
          <w:tcPr>
            <w:tcW w:w="750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DBE" w:rsidRPr="00B46DBE" w:rsidTr="00CE257B">
        <w:trPr>
          <w:trHeight w:val="276"/>
          <w:tblHeader/>
        </w:trPr>
        <w:tc>
          <w:tcPr>
            <w:tcW w:w="750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DBE" w:rsidRPr="00B46DBE" w:rsidTr="006B2CAC">
        <w:trPr>
          <w:trHeight w:val="270"/>
          <w:tblHeader/>
        </w:trPr>
        <w:tc>
          <w:tcPr>
            <w:tcW w:w="75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6" w:name="RANGE!A13"/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Расходы бюджета - всего</w:t>
            </w:r>
            <w:bookmarkEnd w:id="6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116 699 127,07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56 756 998,34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УКАЗАНО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000 0000 0000000000 000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116 699 127,07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56 756 998,34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000 0103 0000000000 000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2 545 802,00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905 114,32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000 0103 1910100140 000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850 000,00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177 936,40</w:t>
            </w:r>
          </w:p>
        </w:tc>
      </w:tr>
      <w:tr w:rsidR="008B465A" w:rsidRPr="008B465A" w:rsidTr="006B2CAC">
        <w:trPr>
          <w:trHeight w:val="199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000 0103 1910100140 121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655 900,00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136 663,90</w:t>
            </w:r>
          </w:p>
        </w:tc>
      </w:tr>
      <w:tr w:rsidR="008B465A" w:rsidRPr="008B465A" w:rsidTr="006B2CAC">
        <w:trPr>
          <w:trHeight w:val="67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000 0103 1910100140 129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194 100,00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41 272,50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7" w:name="RANGE!A20:D22"/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  <w:bookmarkEnd w:id="7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000 0103 1910100150 000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432 000,00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63 000,00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8" w:name="RANGE!A21"/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  <w:bookmarkEnd w:id="8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000 0103 1910100150 123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9" w:name="RANGE!D21"/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432 000,00</w:t>
            </w:r>
            <w:bookmarkEnd w:id="9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63 000,00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000 0103 1930100140 000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1 109 600,00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592 483,92</w:t>
            </w:r>
          </w:p>
        </w:tc>
      </w:tr>
      <w:tr w:rsidR="008B465A" w:rsidRPr="008B465A" w:rsidTr="00CE257B">
        <w:trPr>
          <w:trHeight w:val="282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000 0103 1930100140 121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853 600,00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457 309,08</w:t>
            </w:r>
          </w:p>
        </w:tc>
      </w:tr>
      <w:tr w:rsidR="008B465A" w:rsidRPr="008B465A" w:rsidTr="006B2CAC">
        <w:trPr>
          <w:trHeight w:val="67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000 0103 1930100140 129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256 000,00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135 174,84</w:t>
            </w:r>
          </w:p>
        </w:tc>
      </w:tr>
      <w:tr w:rsidR="008B465A" w:rsidRPr="008B465A" w:rsidTr="00CE257B">
        <w:trPr>
          <w:trHeight w:val="709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000 0103 1930100150 000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75 508,00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000 0103 1930100150 244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70 508,00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000 0103 1930100150 852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Поощрение муниципальных управленческих команд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000 0103 1930155490 000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000 0103 1930155490 121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157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000 0103 2090100200 000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71 694,00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71 694,00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000 0103 2090100200 540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71 694,00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71 694,00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000 0104 0000000000 000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16 011 800,00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10 479 555,95</w:t>
            </w:r>
          </w:p>
        </w:tc>
      </w:tr>
      <w:tr w:rsidR="008B465A" w:rsidRPr="008B465A" w:rsidTr="006B2CAC">
        <w:trPr>
          <w:trHeight w:val="112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000 0104 1920100140 000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1 987 400,00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1 317 113,82</w:t>
            </w:r>
          </w:p>
        </w:tc>
      </w:tr>
      <w:tr w:rsidR="008B465A" w:rsidRPr="008B465A" w:rsidTr="00CE257B">
        <w:trPr>
          <w:trHeight w:val="299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000 0104 1920100140 121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1 529 900,00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1 011 912,58</w:t>
            </w:r>
          </w:p>
        </w:tc>
      </w:tr>
      <w:tr w:rsidR="008B465A" w:rsidRPr="008B465A" w:rsidTr="006B2CAC">
        <w:trPr>
          <w:trHeight w:val="67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000 0104 1920100140 129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457 500,00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305 201,24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000 0104 1930100140 000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11 625 400,00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7 980 721,62</w:t>
            </w:r>
          </w:p>
        </w:tc>
      </w:tr>
      <w:tr w:rsidR="008B465A" w:rsidRPr="008B465A" w:rsidTr="00CE257B">
        <w:trPr>
          <w:trHeight w:val="218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000 0104 1930100140 121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8 940 450,00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6 144 026,29</w:t>
            </w:r>
          </w:p>
        </w:tc>
      </w:tr>
      <w:tr w:rsidR="008B465A" w:rsidRPr="008B465A" w:rsidTr="006B2CAC">
        <w:trPr>
          <w:trHeight w:val="67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000 0104 1930100140 129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2 684 950,00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1 836 695,33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2 275 008,00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1 150 976,51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1 727 008,00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729 171,27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000 0104 1930100150 247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228 924,44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000 0104 1930100150 321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193 000,00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192 880,80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000 0104 1930100150 852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Поощрение муниципальных управленческих команд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000 0104 1930155490 000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83 000,00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CE257B">
        <w:trPr>
          <w:trHeight w:val="252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000 0104 1930155490 121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83 000,00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157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000 0104 2090100200 000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40 992,00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30 744,00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000 0104 2090100200 540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40 992,00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30 744,00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000 0111 0000000000 000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8B465A" w:rsidRPr="008B465A" w:rsidTr="00CE257B">
        <w:trPr>
          <w:trHeight w:val="814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000 0111 2090100100 000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000 0111 2090100100 870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000 0113 0000000000 000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11 121 480,00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7 508 065,34</w:t>
            </w:r>
          </w:p>
        </w:tc>
      </w:tr>
      <w:tr w:rsidR="008B465A" w:rsidRPr="008B465A" w:rsidTr="006B2CAC">
        <w:trPr>
          <w:trHeight w:val="13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000 0113 2090100110 000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33 600,00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4 800,00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000 0113 2090100110 244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33 600,00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4 800,00</w:t>
            </w:r>
          </w:p>
        </w:tc>
      </w:tr>
      <w:tr w:rsidR="008B465A" w:rsidRPr="008B465A" w:rsidTr="00CE257B">
        <w:trPr>
          <w:trHeight w:val="777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8 400,00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000 0113 2090100120 853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8 400,00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000 0113 2090100125 000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000 0113 2090100125 244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по оценке, управлению и распоряжению муниципального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000 0113 2090100126 000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50 000,00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000 0113 2090100126 244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50 000,00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10 969 480,00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7 453 265,34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000 0113 2090100160 111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6 585 000,00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4 676 303,56</w:t>
            </w:r>
          </w:p>
        </w:tc>
      </w:tr>
      <w:tr w:rsidR="008B465A" w:rsidRPr="008B465A" w:rsidTr="00CE257B">
        <w:trPr>
          <w:trHeight w:val="44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000 0113 2090100160 119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1 980 510,00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1 237 218,72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2 341 970,00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1 483 052,06</w:t>
            </w:r>
          </w:p>
        </w:tc>
      </w:tr>
      <w:tr w:rsidR="008B465A" w:rsidRPr="008B465A" w:rsidTr="00CE257B">
        <w:trPr>
          <w:trHeight w:val="18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000 0113 2090100160 851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56 691,00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000 0113 2090100160 852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000 0203 0000000000 000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297 400,00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187 639,65</w:t>
            </w:r>
          </w:p>
        </w:tc>
      </w:tr>
      <w:tr w:rsidR="008B465A" w:rsidRPr="008B465A" w:rsidTr="006B2CAC">
        <w:trPr>
          <w:trHeight w:val="112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000 0203 2090151180 000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297 400,00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187 639,65</w:t>
            </w:r>
          </w:p>
        </w:tc>
      </w:tr>
      <w:tr w:rsidR="008B465A" w:rsidRPr="008B465A" w:rsidTr="00CE257B">
        <w:trPr>
          <w:trHeight w:val="319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000 0203 2090151180 121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224 580,00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144 116,46</w:t>
            </w:r>
          </w:p>
        </w:tc>
      </w:tr>
      <w:tr w:rsidR="008B465A" w:rsidRPr="008B465A" w:rsidTr="006B2CAC">
        <w:trPr>
          <w:trHeight w:val="67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000 0203 2090151180 129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67 820,00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43 523,19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000 0203 2090151180 244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Гражданская оборона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000 0309 0000000000 000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112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агитационных материалов (и иной продукции) по информированности населения в области выполнения правил пожарной безопасности и правил при возникновении чрезвычайных ситуаций, знаков безопасности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000 0309 1100103010 000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000 0309 1100103010 244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67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000 0310 0000000000 000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64 000,00</w:t>
            </w:r>
          </w:p>
        </w:tc>
      </w:tr>
      <w:tr w:rsidR="008B465A" w:rsidRPr="008B465A" w:rsidTr="00CE257B">
        <w:trPr>
          <w:trHeight w:val="177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и ремонт наружных противопожарных источников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000 0310 1100203020 000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90 000,00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000 0310 1100203020 244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90 000,00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CE257B">
        <w:trPr>
          <w:trHeight w:val="441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обеспечение мероприятий по предупреждению и ликвидации последствий ЧС и стихийных бедствий"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000 0310 1100303030 000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64 000,00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000 0310 1100303030 244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110 000,00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64 000,00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000 0314 0000000000 000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3 520,00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3 520,00</w:t>
            </w:r>
          </w:p>
        </w:tc>
      </w:tr>
      <w:tr w:rsidR="008B465A" w:rsidRPr="008B465A" w:rsidTr="00CE257B">
        <w:trPr>
          <w:trHeight w:val="1036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000 0314 2090171340 000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000 0314 2090171340 244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000 0409 0000000000 000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28 616 792,00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23 299 616,01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000 0409 1200104010 000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3 300 000,00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2 091 328,00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000 0409 1200104010 244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3 300 000,00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2 091 328,00</w:t>
            </w:r>
          </w:p>
        </w:tc>
      </w:tr>
      <w:tr w:rsidR="008B465A" w:rsidRPr="008B465A" w:rsidTr="00CE257B">
        <w:trPr>
          <w:trHeight w:val="948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включая расчетно сметную документацию, обеспечения контроля качества выполненных дорожных работ и приобретение иного имущества для безопасного функционирования автомобильных дорог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000 0409 1200204020 000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21 854 131,08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17 810 782,26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000 0409 1200204020 244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21 854 131,08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17 810 782,26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Кадастровые работы объектов недвижимого имущества (автомобильные дороги)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000 0409 1200204021 000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159 944,64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95 000,00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000 0409 1200204021 244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159 944,64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95 000,00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 включая расчетно сметную документацию, обеспечение контроля качества выполненных дорожных работ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12002S0140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1 618 505,75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1 618 505,75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12002S0140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1 618 505,75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1 618 505,75</w:t>
            </w:r>
          </w:p>
        </w:tc>
      </w:tr>
      <w:tr w:rsidR="008B465A" w:rsidRPr="008B465A" w:rsidTr="00CE257B">
        <w:trPr>
          <w:trHeight w:val="451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дворовых территорий многоквартирных домов, подъездов к дворовым территориям многоквартирных домов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12005S4840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1 684 210,53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1 684 000,00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12005S4840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1 684 210,53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1 684 000,00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000 0412 0000000000 000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67 000,00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000 0412 2090100281 000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67 000,00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000 0412 2090100281 244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67 000,00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000 0501 0000000000 000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29 890 945,99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631 182,66</w:t>
            </w:r>
          </w:p>
        </w:tc>
      </w:tr>
      <w:tr w:rsidR="008B465A" w:rsidRPr="008B465A" w:rsidTr="00CE257B">
        <w:trPr>
          <w:trHeight w:val="46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субсидий на капитальный ремонт многоквартирных домов в МО "Юкковское сельское поселение"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000 0501 1410100200 811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на капитальный ремонт некоммерческой организации "Фонд капитального ремонта многоквартирных домов Ленинградской области"</w:t>
            </w:r>
            <w:r w:rsidR="006B2C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за муниципальные помещения в многоквартирных домах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000 0501 1410100201 000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120 056,41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000 0501 1410100201 244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120 056,41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Обследование многоквартирных домов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000 0501 1410100202 000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496 676,25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000 0501 1410100202 244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496 676,25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за счет средств резервного фонда Правительства Ленинградской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000 0501 1410172120 000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28 593 214,00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000 0501 1410172120 811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28 593 214,00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157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000 0501 2090100200 000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47 731,99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000 0501 2090100200 540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47 731,99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CE257B">
        <w:trPr>
          <w:trHeight w:val="213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содержание и ремонт муниципального жилого фонда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000 0501 2090100280 000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14 450,00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000 0501 2090100280 244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14 450,00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000 0502 0000000000 000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5 150 000,00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1 699 482,00</w:t>
            </w:r>
          </w:p>
        </w:tc>
      </w:tr>
      <w:tr w:rsidR="008B465A" w:rsidRPr="008B465A" w:rsidTr="00CE257B">
        <w:trPr>
          <w:trHeight w:val="4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выполнение работ по проектированию, ремонту и строительству тепловых сетей, сетей ГВС и сооружений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000 0502 1420100460 000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1 699 482,00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000 0502 1420100460 243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000 0502 1420100460 244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1 800 000,00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1 699 482,00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Проектирование, строительство и реконструкция объектов газоснабжения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000 0502 1420240660 000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000 0502 1420240660 244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CE257B">
        <w:trPr>
          <w:trHeight w:val="347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выполнение работ по проектированию, ремонту и строительству сетей и сооружений водоснабжения и водоотведения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000 0502 1420300670 000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2 100 000,00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000 0502 1420300670 243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1 800 000,00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000 0502 1420300670 244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CE257B">
        <w:trPr>
          <w:trHeight w:val="479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выполнение работ по проектированию, ремонту и строительству сетей и сооружений канализации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000 0502 1420400680 000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000 0502 1420400680 244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000 0503 0000000000 000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18 397 787,08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9 470 149,78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общественных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000 0503 0800100182 000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332 016,50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282 000,00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000 0503 0800100182 244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332 016,50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282 000,00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000 0503 1500106660 000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6 225 000,00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2 876 574,70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000 0503 1500106660 244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6 225 000,00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2 876 574,70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выполнение работ по содержанию в чистоте и безопасности территории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000 0503 1500206670 000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2 200 000,00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1 467 846,03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000 0503 1500206670 244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2 197 000,00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1 466 996,03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000 0503 1500206670 852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850,00</w:t>
            </w:r>
          </w:p>
        </w:tc>
      </w:tr>
      <w:tr w:rsidR="008B465A" w:rsidRPr="008B465A" w:rsidTr="006B2CAC">
        <w:trPr>
          <w:trHeight w:val="457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Субсидия и софинансирование мероприятия по созданию мест (площадок) накопления твердых коммунальных отходов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15002S4790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2 503 000,00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2 479 269,80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15002S4790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2 503 000,00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2 479 269,80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 по проектированию и строительству, текущему содержанию и ремонту сетей уличного освещения включая оплату за потребление электроэнергии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000 0503 1500306680 000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4 350 000,00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1 744 528,05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000 0503 1500306680 244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1 450 000,00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606 441,60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000 0503 1500306680 247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2 900 000,00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1 138 086,45</w:t>
            </w:r>
          </w:p>
        </w:tc>
      </w:tr>
      <w:tr w:rsidR="008B465A" w:rsidRPr="008B465A" w:rsidTr="006B2CAC">
        <w:trPr>
          <w:trHeight w:val="112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15004S4660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1 217 587,00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15004S4660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1 217 587,00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13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областного закона от28 декабря 2018 года № 147-оз "О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15005S4770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516 552,00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15005S4770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516 552,00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67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Субсидия из областного бюджета и софинансирование на мероприятия направленные на </w:t>
            </w:r>
            <w:r w:rsidR="006B2CAC"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улично-дорожной сети МО "Юкковское сельское поселение"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15006S4840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1 052 631,58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618 931,20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15006S4840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1 052 631,58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618 931,20</w:t>
            </w:r>
          </w:p>
        </w:tc>
      </w:tr>
      <w:tr w:rsidR="008B465A" w:rsidRPr="008B465A" w:rsidTr="006B2CAC">
        <w:trPr>
          <w:trHeight w:val="157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000 0503 2090100200 000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1 000,00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000 0503 2090100200 540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1 000,00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Молодежная политика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000 0707 0000000000 000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380 600,00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290 459,00</w:t>
            </w:r>
          </w:p>
        </w:tc>
      </w:tr>
      <w:tr w:rsidR="008B465A" w:rsidRPr="008B465A" w:rsidTr="006B2CAC">
        <w:trPr>
          <w:trHeight w:val="67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мероприятий, направленных на формирование гражданской позиции, патриотического отношения к России.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000 0707 1600190710 000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14 993,00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000 0707 1600190710 244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14 993,00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муниципальных акций, фестивалей, выставок направленных на пропаганду здорового образа жизни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000 0707 1600290720 000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90 000,00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000 0707 1600290720 244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90 000,00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Поощрение ценными подарками талантливую молодежь и первоклассников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000 0707 1600290721 000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39 962,00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000 0707 1600290721 244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39 962,00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отдыха, оздоровления, занятости детей, подростков и молодежи"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000 0707 1600390770 000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235 600,00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235 504,00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000 0707 1600390770 244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235 600,00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235 504,00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000 0801 0000000000 000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3 405 000,00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1 976 713,63</w:t>
            </w:r>
          </w:p>
        </w:tc>
      </w:tr>
      <w:tr w:rsidR="008B465A" w:rsidRPr="008B465A" w:rsidTr="006B2CAC">
        <w:trPr>
          <w:trHeight w:val="319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культурно-массовых мероприятий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1 455 000,00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977 510,97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1 455 000,00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977 510,97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подарочных и продуктовых наборов к праздничным мероприятиям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000 0801 1710188081 000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850 000,00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395 800,00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000 0801 1710188081 244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850 000,00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395 800,00</w:t>
            </w:r>
          </w:p>
        </w:tc>
      </w:tr>
      <w:tr w:rsidR="008B465A" w:rsidRPr="008B465A" w:rsidTr="006B2CAC">
        <w:trPr>
          <w:trHeight w:val="271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бесплатных поездок в учреждения культуры и искусства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000 0801 1710188082 000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124 290,00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000 0801 1710188082 244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124 290,00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мероприятий, посвященных профессиональным праздникам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000 0801 1710188083 000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25 364,44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000 0801 1710188083 244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25 364,44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 существующих объектов культурно исторического наследия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000 0801 1710288100 000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15 755,00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000 0801 1710288100 244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15 755,00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библиотеки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000 0801 1710388084 000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850 000,00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437 993,22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000 0801 1710388084 244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850 000,00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437 993,22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000 1003 0000000000 000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42 000,00</w:t>
            </w:r>
          </w:p>
        </w:tc>
      </w:tr>
      <w:tr w:rsidR="008B465A" w:rsidRPr="008B465A" w:rsidTr="006B2CAC">
        <w:trPr>
          <w:trHeight w:val="90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единовременной выплаты лицам постоянно зарегистрированным на территории МО "Юкковское сельское поселение" оказавшихся в трудной жизненной ситуации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000 1003 1800122260 000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42 000,00</w:t>
            </w:r>
          </w:p>
        </w:tc>
      </w:tr>
      <w:tr w:rsidR="008B465A" w:rsidRPr="008B465A" w:rsidTr="006B2CAC">
        <w:trPr>
          <w:trHeight w:val="327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000 1003 1800122260 321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42 000,00</w:t>
            </w:r>
          </w:p>
        </w:tc>
      </w:tr>
      <w:tr w:rsidR="008B465A" w:rsidRPr="008B465A" w:rsidTr="006B2CAC">
        <w:trPr>
          <w:trHeight w:val="67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Вручение подарка лицам, постоянно зарегистрированным на территории МО "Юкковское сельское поселение" и состоящим в браке 50, 55, 60, 55…. лет"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000 1003 1800422290 000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000 1003 1800422290 244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94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000 1105 0000000000 000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132 500,00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инвентаря, формы, организация поездок команд поселения на соревнования различного уровня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000 1105 1720211210 000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000 1105 1720211210 244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массовых спортивных мероприятий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000 1105 1720311220 000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102 500,00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000 1105 1720311220 244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150 000,00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102 500,00</w:t>
            </w:r>
          </w:p>
        </w:tc>
      </w:tr>
      <w:tr w:rsidR="008B465A" w:rsidRPr="008B465A" w:rsidTr="006B2CAC">
        <w:trPr>
          <w:trHeight w:val="45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команд поселения в районных и прочих командных спортивных соревнованиях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000 1105 1720411240 000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000 1105 1720411240 244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38 000,00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65A" w:rsidRPr="008B465A" w:rsidTr="006B2CAC">
        <w:trPr>
          <w:trHeight w:val="12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спортивного досуга с населением по месту жительства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000 1105 1720411241 000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30 000,00</w:t>
            </w:r>
          </w:p>
        </w:tc>
      </w:tr>
      <w:tr w:rsidR="008B465A" w:rsidRPr="008B465A" w:rsidTr="006B2CAC">
        <w:trPr>
          <w:trHeight w:val="255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6B2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000 1105 1720411241 244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30 000,00</w:t>
            </w:r>
          </w:p>
        </w:tc>
      </w:tr>
      <w:tr w:rsidR="008B465A" w:rsidRPr="008B465A" w:rsidTr="006B2CAC">
        <w:trPr>
          <w:trHeight w:val="180"/>
        </w:trPr>
        <w:tc>
          <w:tcPr>
            <w:tcW w:w="75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B465A" w:rsidRPr="008B465A" w:rsidTr="006B2CAC">
        <w:trPr>
          <w:trHeight w:val="27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0" w:name="RANGE!A178"/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 исполнения бюджета (дефицит / профицит)</w:t>
            </w:r>
            <w:bookmarkEnd w:id="10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-22 160 000,00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5A" w:rsidRPr="008B465A" w:rsidRDefault="008B465A" w:rsidP="008B46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465A">
              <w:rPr>
                <w:rFonts w:ascii="Times New Roman" w:eastAsia="Times New Roman" w:hAnsi="Times New Roman" w:cs="Times New Roman"/>
                <w:sz w:val="24"/>
                <w:szCs w:val="24"/>
              </w:rPr>
              <w:t>-37 419 202,34</w:t>
            </w:r>
          </w:p>
        </w:tc>
      </w:tr>
    </w:tbl>
    <w:p w:rsidR="00861B88" w:rsidRDefault="00861B88" w:rsidP="009048E9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84"/>
      </w:tblGrid>
      <w:tr w:rsidR="00861B88" w:rsidRPr="003E7788" w:rsidTr="001716ED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1B88" w:rsidRPr="003E7788" w:rsidRDefault="00861B88" w:rsidP="00861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3E778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861B88" w:rsidRPr="003E7788" w:rsidTr="001716ED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1B88" w:rsidRPr="003E7788" w:rsidRDefault="00861B88" w:rsidP="001716ED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61B88" w:rsidRPr="003E7788" w:rsidTr="001716ED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1B88" w:rsidRDefault="00861B88" w:rsidP="001716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</w:t>
            </w:r>
          </w:p>
          <w:p w:rsidR="00861B88" w:rsidRPr="003E7788" w:rsidRDefault="00861B88" w:rsidP="001716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445C4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№  </w:t>
            </w:r>
          </w:p>
        </w:tc>
      </w:tr>
    </w:tbl>
    <w:p w:rsidR="009048E9" w:rsidRDefault="00C52C5C" w:rsidP="009048E9">
      <w:pPr>
        <w:jc w:val="center"/>
        <w:rPr>
          <w:rFonts w:ascii="Times New Roman" w:hAnsi="Times New Roman" w:cs="Times New Roman"/>
          <w:sz w:val="24"/>
          <w:szCs w:val="24"/>
        </w:rPr>
      </w:pPr>
      <w:r w:rsidRPr="00440D95">
        <w:rPr>
          <w:rFonts w:ascii="Times New Roman" w:hAnsi="Times New Roman" w:cs="Times New Roman"/>
          <w:sz w:val="24"/>
          <w:szCs w:val="24"/>
        </w:rPr>
        <w:t>Источники финансирования дефицита бюджета МО «Юкковское сельское поселение» Всеволожского муниципального района Ле</w:t>
      </w:r>
      <w:r w:rsidR="00CE257B">
        <w:rPr>
          <w:rFonts w:ascii="Times New Roman" w:hAnsi="Times New Roman" w:cs="Times New Roman"/>
          <w:sz w:val="24"/>
          <w:szCs w:val="24"/>
        </w:rPr>
        <w:t>нинградской области за 9</w:t>
      </w:r>
      <w:r w:rsidR="00B46DBE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Pr="00440D95">
        <w:rPr>
          <w:rFonts w:ascii="Times New Roman" w:hAnsi="Times New Roman" w:cs="Times New Roman"/>
          <w:sz w:val="24"/>
          <w:szCs w:val="24"/>
        </w:rPr>
        <w:t xml:space="preserve"> 20</w:t>
      </w:r>
      <w:r w:rsidR="00D14D7A" w:rsidRPr="00440D95">
        <w:rPr>
          <w:rFonts w:ascii="Times New Roman" w:hAnsi="Times New Roman" w:cs="Times New Roman"/>
          <w:sz w:val="24"/>
          <w:szCs w:val="24"/>
        </w:rPr>
        <w:t>2</w:t>
      </w:r>
      <w:r w:rsidR="006E13C7">
        <w:rPr>
          <w:rFonts w:ascii="Times New Roman" w:hAnsi="Times New Roman" w:cs="Times New Roman"/>
          <w:sz w:val="24"/>
          <w:szCs w:val="24"/>
        </w:rPr>
        <w:t>1</w:t>
      </w:r>
      <w:r w:rsidRPr="00440D95">
        <w:rPr>
          <w:rFonts w:ascii="Times New Roman" w:hAnsi="Times New Roman" w:cs="Times New Roman"/>
          <w:sz w:val="24"/>
          <w:szCs w:val="24"/>
        </w:rPr>
        <w:t xml:space="preserve"> года</w:t>
      </w:r>
      <w:r w:rsidR="009048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351D" w:rsidRDefault="009048E9" w:rsidP="009048E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5D351D">
        <w:rPr>
          <w:rFonts w:ascii="Times New Roman" w:hAnsi="Times New Roman" w:cs="Times New Roman"/>
          <w:sz w:val="24"/>
          <w:szCs w:val="24"/>
        </w:rPr>
        <w:t>(рублей)</w:t>
      </w:r>
    </w:p>
    <w:tbl>
      <w:tblPr>
        <w:tblW w:w="14984" w:type="dxa"/>
        <w:jc w:val="center"/>
        <w:tblLayout w:type="fixed"/>
        <w:tblLook w:val="04A0" w:firstRow="1" w:lastRow="0" w:firstColumn="1" w:lastColumn="0" w:noHBand="0" w:noVBand="1"/>
      </w:tblPr>
      <w:tblGrid>
        <w:gridCol w:w="7991"/>
        <w:gridCol w:w="851"/>
        <w:gridCol w:w="2693"/>
        <w:gridCol w:w="1747"/>
        <w:gridCol w:w="1702"/>
      </w:tblGrid>
      <w:tr w:rsidR="005D351D" w:rsidRPr="00440D95" w:rsidTr="00DD09FC">
        <w:trPr>
          <w:trHeight w:val="282"/>
          <w:jc w:val="center"/>
        </w:trPr>
        <w:tc>
          <w:tcPr>
            <w:tcW w:w="799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74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Утвержденные бюджетные назначения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2021 год</w:t>
            </w:r>
          </w:p>
        </w:tc>
        <w:tc>
          <w:tcPr>
            <w:tcW w:w="17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440D95" w:rsidRDefault="005D351D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</w:t>
            </w:r>
            <w:r w:rsidR="00CE257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2021 года</w:t>
            </w:r>
          </w:p>
        </w:tc>
      </w:tr>
      <w:tr w:rsidR="005D351D" w:rsidRPr="00440D95" w:rsidTr="00DD09FC">
        <w:trPr>
          <w:trHeight w:val="276"/>
          <w:jc w:val="center"/>
        </w:trPr>
        <w:tc>
          <w:tcPr>
            <w:tcW w:w="799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DD09FC">
        <w:trPr>
          <w:trHeight w:val="276"/>
          <w:jc w:val="center"/>
        </w:trPr>
        <w:tc>
          <w:tcPr>
            <w:tcW w:w="799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DD09FC">
        <w:trPr>
          <w:trHeight w:val="276"/>
          <w:jc w:val="center"/>
        </w:trPr>
        <w:tc>
          <w:tcPr>
            <w:tcW w:w="799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DD09FC">
        <w:trPr>
          <w:trHeight w:val="276"/>
          <w:jc w:val="center"/>
        </w:trPr>
        <w:tc>
          <w:tcPr>
            <w:tcW w:w="799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DD09FC">
        <w:trPr>
          <w:trHeight w:val="276"/>
          <w:jc w:val="center"/>
        </w:trPr>
        <w:tc>
          <w:tcPr>
            <w:tcW w:w="799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DD09FC">
        <w:trPr>
          <w:trHeight w:val="270"/>
          <w:jc w:val="center"/>
        </w:trPr>
        <w:tc>
          <w:tcPr>
            <w:tcW w:w="799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D351D" w:rsidRPr="00440D95" w:rsidTr="00DD09FC">
        <w:trPr>
          <w:trHeight w:val="327"/>
          <w:jc w:val="center"/>
        </w:trPr>
        <w:tc>
          <w:tcPr>
            <w:tcW w:w="7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11" w:name="RANGE!A12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Источники финансирования дефицита бюджета - всего</w:t>
            </w:r>
            <w:bookmarkEnd w:id="11"/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DD09FC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22 160 0</w:t>
            </w:r>
            <w:r w:rsidR="005D351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00,00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DD09FC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37 419 202,34</w:t>
            </w:r>
          </w:p>
        </w:tc>
      </w:tr>
      <w:tr w:rsidR="005D351D" w:rsidRPr="00440D95" w:rsidTr="00DD09FC">
        <w:trPr>
          <w:trHeight w:val="255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DD09FC">
        <w:trPr>
          <w:trHeight w:val="208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12" w:name="RANGE!A14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источники внутреннего финансирования бюджета</w:t>
            </w:r>
            <w:bookmarkEnd w:id="12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D351D" w:rsidRPr="00440D95" w:rsidTr="00DD09FC">
        <w:trPr>
          <w:trHeight w:val="255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13" w:name="RANGE!A15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источники внешнего финансирования бюджета</w:t>
            </w:r>
            <w:bookmarkEnd w:id="13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D351D" w:rsidRPr="00440D95" w:rsidTr="00DD09FC">
        <w:trPr>
          <w:trHeight w:val="367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14" w:name="RANGE!A16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Изменение остатков средств</w:t>
            </w:r>
            <w:bookmarkEnd w:id="14"/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*** 01000000000000000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DD09FC" w:rsidP="00DD0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</w:t>
            </w:r>
            <w:r w:rsidR="005D351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160 0</w:t>
            </w:r>
            <w:r w:rsidR="005D351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00,00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51D" w:rsidRPr="00440D95" w:rsidRDefault="00DD09FC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37 419 202,34</w:t>
            </w:r>
          </w:p>
        </w:tc>
      </w:tr>
      <w:tr w:rsidR="005D351D" w:rsidRPr="00440D95" w:rsidTr="00DD09FC">
        <w:trPr>
          <w:trHeight w:val="262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15" w:name="RANGE!A17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  <w:bookmarkEnd w:id="15"/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*** 01050000000000000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DD09FC" w:rsidP="00DD0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22 160 0</w:t>
            </w:r>
            <w:r w:rsidR="005D351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00,00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5D351D" w:rsidRDefault="00DD09FC" w:rsidP="00DD0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37</w:t>
            </w:r>
            <w:r w:rsidR="00B46DB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419 202,34</w:t>
            </w:r>
          </w:p>
        </w:tc>
      </w:tr>
      <w:tr w:rsidR="005D351D" w:rsidRPr="00440D95" w:rsidTr="00DD09FC">
        <w:trPr>
          <w:trHeight w:val="843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16" w:name="RANGE!A18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</w:r>
            <w:bookmarkEnd w:id="16"/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*** 01060000000000000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8A5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D351D" w:rsidRPr="00440D95" w:rsidTr="00DD09FC">
        <w:trPr>
          <w:trHeight w:val="255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увеличение остатков средств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001 01050000000000500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DD09FC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-94 539 127,07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="00B46DB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33 979 302,80</w:t>
            </w:r>
          </w:p>
        </w:tc>
      </w:tr>
      <w:tr w:rsidR="005D351D" w:rsidRPr="00440D95" w:rsidTr="00DD09FC">
        <w:trPr>
          <w:trHeight w:val="450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001 01050201100000510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DD09FC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-94 539 127,07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B46DBE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-33 979 302,80</w:t>
            </w:r>
          </w:p>
        </w:tc>
      </w:tr>
      <w:tr w:rsidR="005D351D" w:rsidRPr="00440D95" w:rsidTr="00DD09FC">
        <w:trPr>
          <w:trHeight w:val="255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уменьшение остатков средств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001 01050000000000600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DD09FC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116 699 127,07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DD09FC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88 478 418,09</w:t>
            </w:r>
          </w:p>
        </w:tc>
      </w:tr>
      <w:tr w:rsidR="005D351D" w:rsidRPr="00440D95" w:rsidTr="00DD09FC">
        <w:trPr>
          <w:trHeight w:val="465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7" w:name="RANGE!A22"/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  <w:bookmarkEnd w:id="17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001 01050201100000610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DD09FC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116 699 127,07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DD09FC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88 478 418,09</w:t>
            </w:r>
          </w:p>
        </w:tc>
      </w:tr>
    </w:tbl>
    <w:p w:rsidR="00C52C5C" w:rsidRDefault="00C52C5C" w:rsidP="00CE0D93">
      <w:pPr>
        <w:jc w:val="center"/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84"/>
      </w:tblGrid>
      <w:tr w:rsidR="00990580" w:rsidRPr="003E7788" w:rsidTr="001716ED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0580" w:rsidRPr="003E7788" w:rsidRDefault="00990580" w:rsidP="00990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3E778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990580" w:rsidRPr="003E7788" w:rsidTr="001716ED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0580" w:rsidRPr="003E7788" w:rsidRDefault="00990580" w:rsidP="001716ED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990580" w:rsidRPr="003E7788" w:rsidTr="001716ED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0580" w:rsidRDefault="00990580" w:rsidP="001716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</w:t>
            </w:r>
          </w:p>
          <w:p w:rsidR="00990580" w:rsidRPr="003E7788" w:rsidRDefault="00990580" w:rsidP="001716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445C4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E257B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</w:p>
        </w:tc>
      </w:tr>
    </w:tbl>
    <w:p w:rsidR="003A610B" w:rsidRDefault="003A610B" w:rsidP="003A61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0B" w:rsidRDefault="003A610B" w:rsidP="003A61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77F6">
        <w:rPr>
          <w:rFonts w:ascii="Times New Roman" w:hAnsi="Times New Roman" w:cs="Times New Roman"/>
          <w:sz w:val="24"/>
          <w:szCs w:val="24"/>
        </w:rPr>
        <w:t>Отчет о расходовании резервного фонда администрации муниципального образования «Юкк</w:t>
      </w:r>
      <w:r>
        <w:rPr>
          <w:rFonts w:ascii="Times New Roman" w:hAnsi="Times New Roman" w:cs="Times New Roman"/>
          <w:sz w:val="24"/>
          <w:szCs w:val="24"/>
        </w:rPr>
        <w:t>овское сельское</w:t>
      </w:r>
      <w:r w:rsidR="00CE257B">
        <w:rPr>
          <w:rFonts w:ascii="Times New Roman" w:hAnsi="Times New Roman" w:cs="Times New Roman"/>
          <w:sz w:val="24"/>
          <w:szCs w:val="24"/>
        </w:rPr>
        <w:t xml:space="preserve"> поселение» </w:t>
      </w:r>
      <w:r w:rsidR="00CE257B">
        <w:rPr>
          <w:rFonts w:ascii="Times New Roman" w:hAnsi="Times New Roman" w:cs="Times New Roman"/>
          <w:sz w:val="24"/>
          <w:szCs w:val="24"/>
        </w:rPr>
        <w:br/>
        <w:t>за 9</w:t>
      </w:r>
      <w:r>
        <w:rPr>
          <w:rFonts w:ascii="Times New Roman" w:hAnsi="Times New Roman" w:cs="Times New Roman"/>
          <w:sz w:val="24"/>
          <w:szCs w:val="24"/>
        </w:rPr>
        <w:t xml:space="preserve"> месяцев 2021 </w:t>
      </w:r>
      <w:r w:rsidRPr="007577F6">
        <w:rPr>
          <w:rFonts w:ascii="Times New Roman" w:hAnsi="Times New Roman" w:cs="Times New Roman"/>
          <w:sz w:val="24"/>
          <w:szCs w:val="24"/>
        </w:rPr>
        <w:t xml:space="preserve">года </w:t>
      </w:r>
    </w:p>
    <w:p w:rsidR="00990580" w:rsidRDefault="00990580" w:rsidP="00CE0D93">
      <w:pPr>
        <w:jc w:val="center"/>
      </w:pPr>
    </w:p>
    <w:tbl>
      <w:tblPr>
        <w:tblW w:w="15661" w:type="dxa"/>
        <w:jc w:val="center"/>
        <w:tblLayout w:type="fixed"/>
        <w:tblLook w:val="04A0" w:firstRow="1" w:lastRow="0" w:firstColumn="1" w:lastColumn="0" w:noHBand="0" w:noVBand="1"/>
      </w:tblPr>
      <w:tblGrid>
        <w:gridCol w:w="470"/>
        <w:gridCol w:w="1043"/>
        <w:gridCol w:w="1560"/>
        <w:gridCol w:w="1947"/>
        <w:gridCol w:w="1651"/>
        <w:gridCol w:w="3900"/>
        <w:gridCol w:w="5090"/>
      </w:tblGrid>
      <w:tr w:rsidR="003A610B" w:rsidRPr="007577F6" w:rsidTr="00D33E15">
        <w:trPr>
          <w:trHeight w:val="1065"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Распоряжение Главы администрации МО «Юкковское сельское поселение»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Целевое   назначение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Получатель средств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Предусмотрено распоряжением (тыс. руб.)</w:t>
            </w:r>
          </w:p>
        </w:tc>
        <w:tc>
          <w:tcPr>
            <w:tcW w:w="5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(тыс. руб.)</w:t>
            </w:r>
          </w:p>
        </w:tc>
      </w:tr>
      <w:tr w:rsidR="003A610B" w:rsidRPr="007577F6" w:rsidTr="00D33E15">
        <w:trPr>
          <w:trHeight w:val="25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10B" w:rsidRPr="007577F6" w:rsidTr="00D33E15">
        <w:trPr>
          <w:trHeight w:val="255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A610B" w:rsidRPr="007577F6" w:rsidTr="00D33E15">
        <w:trPr>
          <w:trHeight w:val="462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----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---------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 xml:space="preserve">0,00 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 xml:space="preserve"> --- </w:t>
            </w:r>
          </w:p>
        </w:tc>
      </w:tr>
      <w:tr w:rsidR="003A610B" w:rsidRPr="007577F6" w:rsidTr="00D33E15">
        <w:trPr>
          <w:trHeight w:val="462"/>
          <w:jc w:val="center"/>
        </w:trPr>
        <w:tc>
          <w:tcPr>
            <w:tcW w:w="6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171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A610B" w:rsidRPr="007577F6" w:rsidRDefault="003A610B" w:rsidP="003A610B">
      <w:pPr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0B" w:rsidRPr="007577F6" w:rsidRDefault="003A610B" w:rsidP="003A610B">
      <w:pPr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77F6">
        <w:rPr>
          <w:rFonts w:ascii="Times New Roman" w:hAnsi="Times New Roman" w:cs="Times New Roman"/>
          <w:sz w:val="24"/>
          <w:szCs w:val="24"/>
        </w:rPr>
        <w:t>_____________</w:t>
      </w:r>
    </w:p>
    <w:p w:rsidR="003A610B" w:rsidRPr="00CE0D93" w:rsidRDefault="003A610B" w:rsidP="00CE0D93">
      <w:pPr>
        <w:jc w:val="center"/>
      </w:pPr>
    </w:p>
    <w:sectPr w:rsidR="003A610B" w:rsidRPr="00CE0D93" w:rsidSect="009048E9">
      <w:headerReference w:type="default" r:id="rId12"/>
      <w:pgSz w:w="16838" w:h="11906" w:orient="landscape"/>
      <w:pgMar w:top="1276" w:right="678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B08" w:rsidRDefault="00462B08" w:rsidP="002C3073">
      <w:pPr>
        <w:spacing w:after="0" w:line="240" w:lineRule="auto"/>
      </w:pPr>
      <w:r>
        <w:separator/>
      </w:r>
    </w:p>
  </w:endnote>
  <w:endnote w:type="continuationSeparator" w:id="0">
    <w:p w:rsidR="00462B08" w:rsidRDefault="00462B08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B08" w:rsidRDefault="00462B08" w:rsidP="002C3073">
      <w:pPr>
        <w:spacing w:after="0" w:line="240" w:lineRule="auto"/>
      </w:pPr>
      <w:r>
        <w:separator/>
      </w:r>
    </w:p>
  </w:footnote>
  <w:footnote w:type="continuationSeparator" w:id="0">
    <w:p w:rsidR="00462B08" w:rsidRDefault="00462B08" w:rsidP="002C3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65A" w:rsidRDefault="008B465A" w:rsidP="00AD4F91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B465A" w:rsidRDefault="008B465A" w:rsidP="00AD4F91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449259"/>
      <w:docPartObj>
        <w:docPartGallery w:val="Page Numbers (Top of Page)"/>
        <w:docPartUnique/>
      </w:docPartObj>
    </w:sdtPr>
    <w:sdtEndPr/>
    <w:sdtContent>
      <w:p w:rsidR="008B465A" w:rsidRDefault="008B465A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3B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B465A" w:rsidRDefault="008B465A">
    <w:pPr>
      <w:pStyle w:val="a5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65A" w:rsidRDefault="008B465A">
    <w:pPr>
      <w:pStyle w:val="a5"/>
      <w:jc w:val="center"/>
    </w:pPr>
  </w:p>
  <w:p w:rsidR="008B465A" w:rsidRDefault="008B465A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27172"/>
      <w:docPartObj>
        <w:docPartGallery w:val="Page Numbers (Top of Page)"/>
        <w:docPartUnique/>
      </w:docPartObj>
    </w:sdtPr>
    <w:sdtEndPr/>
    <w:sdtContent>
      <w:p w:rsidR="008B465A" w:rsidRDefault="008B465A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3B89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8B465A" w:rsidRDefault="008B465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0F3BF9"/>
    <w:multiLevelType w:val="hybridMultilevel"/>
    <w:tmpl w:val="E9E6C73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5CC51E6"/>
    <w:multiLevelType w:val="multilevel"/>
    <w:tmpl w:val="1FA8C7D0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206CB"/>
    <w:rsid w:val="00034E7E"/>
    <w:rsid w:val="00035348"/>
    <w:rsid w:val="00037B44"/>
    <w:rsid w:val="0006526F"/>
    <w:rsid w:val="00086650"/>
    <w:rsid w:val="000C6028"/>
    <w:rsid w:val="000D16F2"/>
    <w:rsid w:val="000D28B1"/>
    <w:rsid w:val="00112186"/>
    <w:rsid w:val="00142827"/>
    <w:rsid w:val="001565D2"/>
    <w:rsid w:val="001716ED"/>
    <w:rsid w:val="00177695"/>
    <w:rsid w:val="001B2A38"/>
    <w:rsid w:val="001B774B"/>
    <w:rsid w:val="001C7129"/>
    <w:rsid w:val="0020423F"/>
    <w:rsid w:val="00221163"/>
    <w:rsid w:val="00222007"/>
    <w:rsid w:val="00226AFA"/>
    <w:rsid w:val="00247569"/>
    <w:rsid w:val="0025481E"/>
    <w:rsid w:val="00257E28"/>
    <w:rsid w:val="00266470"/>
    <w:rsid w:val="00267664"/>
    <w:rsid w:val="002A4208"/>
    <w:rsid w:val="002C3073"/>
    <w:rsid w:val="002E0005"/>
    <w:rsid w:val="003044C6"/>
    <w:rsid w:val="003206CB"/>
    <w:rsid w:val="00377101"/>
    <w:rsid w:val="003A610B"/>
    <w:rsid w:val="003B16C2"/>
    <w:rsid w:val="003F47D4"/>
    <w:rsid w:val="00440D95"/>
    <w:rsid w:val="0046289C"/>
    <w:rsid w:val="00462B08"/>
    <w:rsid w:val="004A55E6"/>
    <w:rsid w:val="004C4CC8"/>
    <w:rsid w:val="004D6A43"/>
    <w:rsid w:val="005118DC"/>
    <w:rsid w:val="00523018"/>
    <w:rsid w:val="005732F8"/>
    <w:rsid w:val="005C5B95"/>
    <w:rsid w:val="005C6196"/>
    <w:rsid w:val="005D351D"/>
    <w:rsid w:val="00600708"/>
    <w:rsid w:val="00613C5C"/>
    <w:rsid w:val="00633BF3"/>
    <w:rsid w:val="006514CE"/>
    <w:rsid w:val="00663B89"/>
    <w:rsid w:val="006708AC"/>
    <w:rsid w:val="0068712F"/>
    <w:rsid w:val="0069159A"/>
    <w:rsid w:val="00696028"/>
    <w:rsid w:val="006B2CAC"/>
    <w:rsid w:val="006D71DA"/>
    <w:rsid w:val="006E13C7"/>
    <w:rsid w:val="0070195D"/>
    <w:rsid w:val="00733F87"/>
    <w:rsid w:val="00745815"/>
    <w:rsid w:val="00751B39"/>
    <w:rsid w:val="0077354A"/>
    <w:rsid w:val="00777D98"/>
    <w:rsid w:val="0078065F"/>
    <w:rsid w:val="007B6036"/>
    <w:rsid w:val="007E0112"/>
    <w:rsid w:val="007F23AA"/>
    <w:rsid w:val="007F6480"/>
    <w:rsid w:val="008060C3"/>
    <w:rsid w:val="008121C5"/>
    <w:rsid w:val="00826E71"/>
    <w:rsid w:val="008363D1"/>
    <w:rsid w:val="0084172B"/>
    <w:rsid w:val="008445C4"/>
    <w:rsid w:val="00857C9B"/>
    <w:rsid w:val="00861B88"/>
    <w:rsid w:val="00875210"/>
    <w:rsid w:val="00895347"/>
    <w:rsid w:val="008A5F33"/>
    <w:rsid w:val="008B03BB"/>
    <w:rsid w:val="008B307E"/>
    <w:rsid w:val="008B465A"/>
    <w:rsid w:val="008E7723"/>
    <w:rsid w:val="009048E9"/>
    <w:rsid w:val="0091694A"/>
    <w:rsid w:val="00926D93"/>
    <w:rsid w:val="00942722"/>
    <w:rsid w:val="00990580"/>
    <w:rsid w:val="0099784B"/>
    <w:rsid w:val="009A7C41"/>
    <w:rsid w:val="009B2404"/>
    <w:rsid w:val="009B3D05"/>
    <w:rsid w:val="009C20B6"/>
    <w:rsid w:val="00A070FA"/>
    <w:rsid w:val="00A0782C"/>
    <w:rsid w:val="00A126C9"/>
    <w:rsid w:val="00A468EE"/>
    <w:rsid w:val="00A55679"/>
    <w:rsid w:val="00A630FB"/>
    <w:rsid w:val="00AA3090"/>
    <w:rsid w:val="00AD4F91"/>
    <w:rsid w:val="00AE52D8"/>
    <w:rsid w:val="00AF2A54"/>
    <w:rsid w:val="00AF47D4"/>
    <w:rsid w:val="00B00A50"/>
    <w:rsid w:val="00B06993"/>
    <w:rsid w:val="00B22467"/>
    <w:rsid w:val="00B2793B"/>
    <w:rsid w:val="00B46DBE"/>
    <w:rsid w:val="00B50E2C"/>
    <w:rsid w:val="00B537E5"/>
    <w:rsid w:val="00B84B32"/>
    <w:rsid w:val="00BE20DA"/>
    <w:rsid w:val="00BE7350"/>
    <w:rsid w:val="00C041D0"/>
    <w:rsid w:val="00C20688"/>
    <w:rsid w:val="00C52C5C"/>
    <w:rsid w:val="00C57989"/>
    <w:rsid w:val="00C7262A"/>
    <w:rsid w:val="00C857CE"/>
    <w:rsid w:val="00CC226C"/>
    <w:rsid w:val="00CD2654"/>
    <w:rsid w:val="00CE0D93"/>
    <w:rsid w:val="00CE257B"/>
    <w:rsid w:val="00D01C25"/>
    <w:rsid w:val="00D02B98"/>
    <w:rsid w:val="00D077A4"/>
    <w:rsid w:val="00D14D7A"/>
    <w:rsid w:val="00D2263B"/>
    <w:rsid w:val="00D33E15"/>
    <w:rsid w:val="00D5308D"/>
    <w:rsid w:val="00D57ABA"/>
    <w:rsid w:val="00D85A00"/>
    <w:rsid w:val="00D90EAF"/>
    <w:rsid w:val="00D93A35"/>
    <w:rsid w:val="00DD09FC"/>
    <w:rsid w:val="00E264EA"/>
    <w:rsid w:val="00E41592"/>
    <w:rsid w:val="00E577A2"/>
    <w:rsid w:val="00E62756"/>
    <w:rsid w:val="00E74245"/>
    <w:rsid w:val="00ED0E5E"/>
    <w:rsid w:val="00EE7F23"/>
    <w:rsid w:val="00F06C87"/>
    <w:rsid w:val="00F1041F"/>
    <w:rsid w:val="00F139CF"/>
    <w:rsid w:val="00F437A1"/>
    <w:rsid w:val="00F4642C"/>
    <w:rsid w:val="00F621F8"/>
    <w:rsid w:val="00F668B5"/>
    <w:rsid w:val="00F70804"/>
    <w:rsid w:val="00FA03CE"/>
    <w:rsid w:val="00FF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DCB8E"/>
  <w15:docId w15:val="{34674662-9089-41E2-AB18-D372E7E17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8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3073"/>
  </w:style>
  <w:style w:type="paragraph" w:styleId="a7">
    <w:name w:val="footer"/>
    <w:basedOn w:val="a"/>
    <w:link w:val="a8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3073"/>
  </w:style>
  <w:style w:type="character" w:styleId="a9">
    <w:name w:val="page number"/>
    <w:basedOn w:val="a0"/>
    <w:rsid w:val="00AD4F91"/>
  </w:style>
  <w:style w:type="paragraph" w:customStyle="1" w:styleId="ConsNonformat">
    <w:name w:val="ConsNonformat"/>
    <w:rsid w:val="00AD4F91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styleId="aa">
    <w:name w:val="Hyperlink"/>
    <w:basedOn w:val="a0"/>
    <w:uiPriority w:val="99"/>
    <w:unhideWhenUsed/>
    <w:rsid w:val="00EE7F23"/>
    <w:rPr>
      <w:color w:val="CC0000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D14D7A"/>
  </w:style>
  <w:style w:type="character" w:styleId="ab">
    <w:name w:val="FollowedHyperlink"/>
    <w:basedOn w:val="a0"/>
    <w:uiPriority w:val="99"/>
    <w:semiHidden/>
    <w:unhideWhenUsed/>
    <w:rsid w:val="00D14D7A"/>
    <w:rPr>
      <w:color w:val="954F72"/>
      <w:u w:val="single"/>
    </w:rPr>
  </w:style>
  <w:style w:type="paragraph" w:customStyle="1" w:styleId="msonormal0">
    <w:name w:val="msonormal"/>
    <w:basedOn w:val="a"/>
    <w:rsid w:val="00D14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D14D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66">
    <w:name w:val="xl66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67">
    <w:name w:val="xl67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68">
    <w:name w:val="xl68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69">
    <w:name w:val="xl69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0">
    <w:name w:val="xl70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71">
    <w:name w:val="xl71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2">
    <w:name w:val="xl72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3">
    <w:name w:val="xl73"/>
    <w:basedOn w:val="a"/>
    <w:rsid w:val="00D14D7A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4">
    <w:name w:val="xl74"/>
    <w:basedOn w:val="a"/>
    <w:rsid w:val="00D14D7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"/>
    <w:rsid w:val="00D14D7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6">
    <w:name w:val="xl76"/>
    <w:basedOn w:val="a"/>
    <w:rsid w:val="00D14D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7">
    <w:name w:val="xl77"/>
    <w:basedOn w:val="a"/>
    <w:rsid w:val="00D14D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8">
    <w:name w:val="xl78"/>
    <w:basedOn w:val="a"/>
    <w:rsid w:val="00D14D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9">
    <w:name w:val="xl79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0">
    <w:name w:val="xl80"/>
    <w:basedOn w:val="a"/>
    <w:rsid w:val="00D14D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1">
    <w:name w:val="xl81"/>
    <w:basedOn w:val="a"/>
    <w:rsid w:val="00D14D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"/>
    <w:rsid w:val="00D14D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"/>
    <w:rsid w:val="00D14D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"/>
    <w:rsid w:val="00D14D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5">
    <w:name w:val="xl85"/>
    <w:basedOn w:val="a"/>
    <w:rsid w:val="00D14D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6">
    <w:name w:val="xl86"/>
    <w:basedOn w:val="a"/>
    <w:rsid w:val="00D14D7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87">
    <w:name w:val="xl87"/>
    <w:basedOn w:val="a"/>
    <w:rsid w:val="00D14D7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88">
    <w:name w:val="xl88"/>
    <w:basedOn w:val="a"/>
    <w:rsid w:val="00D14D7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9">
    <w:name w:val="xl89"/>
    <w:basedOn w:val="a"/>
    <w:rsid w:val="00D14D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</w:rPr>
  </w:style>
  <w:style w:type="paragraph" w:customStyle="1" w:styleId="xl90">
    <w:name w:val="xl90"/>
    <w:basedOn w:val="a"/>
    <w:rsid w:val="00D14D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1">
    <w:name w:val="xl91"/>
    <w:basedOn w:val="a"/>
    <w:rsid w:val="00D14D7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2">
    <w:name w:val="xl92"/>
    <w:basedOn w:val="a"/>
    <w:rsid w:val="00D14D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93">
    <w:name w:val="xl93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94">
    <w:name w:val="xl94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95">
    <w:name w:val="xl95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96">
    <w:name w:val="xl96"/>
    <w:basedOn w:val="a"/>
    <w:rsid w:val="00D14D7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"/>
    <w:rsid w:val="00D14D7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"/>
    <w:rsid w:val="00D14D7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9">
    <w:name w:val="xl99"/>
    <w:basedOn w:val="a"/>
    <w:rsid w:val="00D14D7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</w:rPr>
  </w:style>
  <w:style w:type="paragraph" w:customStyle="1" w:styleId="xl100">
    <w:name w:val="xl100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01">
    <w:name w:val="xl101"/>
    <w:basedOn w:val="a"/>
    <w:rsid w:val="00D14D7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2">
    <w:name w:val="xl102"/>
    <w:basedOn w:val="a"/>
    <w:rsid w:val="00D14D7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3">
    <w:name w:val="xl103"/>
    <w:basedOn w:val="a"/>
    <w:rsid w:val="00D14D7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104">
    <w:name w:val="xl104"/>
    <w:basedOn w:val="a"/>
    <w:rsid w:val="00D14D7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105">
    <w:name w:val="xl105"/>
    <w:basedOn w:val="a"/>
    <w:rsid w:val="00D14D7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6">
    <w:name w:val="xl106"/>
    <w:basedOn w:val="a"/>
    <w:rsid w:val="00D14D7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7">
    <w:name w:val="xl107"/>
    <w:basedOn w:val="a"/>
    <w:rsid w:val="00D14D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8">
    <w:name w:val="xl108"/>
    <w:basedOn w:val="a"/>
    <w:rsid w:val="00D14D7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9">
    <w:name w:val="xl109"/>
    <w:basedOn w:val="a"/>
    <w:rsid w:val="00D14D7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0">
    <w:name w:val="xl110"/>
    <w:basedOn w:val="a"/>
    <w:rsid w:val="00D14D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1">
    <w:name w:val="xl111"/>
    <w:basedOn w:val="a"/>
    <w:rsid w:val="00D14D7A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2">
    <w:name w:val="xl112"/>
    <w:basedOn w:val="a"/>
    <w:rsid w:val="00D14D7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3">
    <w:name w:val="xl113"/>
    <w:basedOn w:val="a"/>
    <w:rsid w:val="00D14D7A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4">
    <w:name w:val="xl114"/>
    <w:basedOn w:val="a"/>
    <w:rsid w:val="00D14D7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5">
    <w:name w:val="xl115"/>
    <w:basedOn w:val="a"/>
    <w:rsid w:val="00D14D7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6">
    <w:name w:val="xl116"/>
    <w:basedOn w:val="a"/>
    <w:rsid w:val="00D14D7A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7">
    <w:name w:val="xl117"/>
    <w:basedOn w:val="a"/>
    <w:rsid w:val="00D14D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8">
    <w:name w:val="xl118"/>
    <w:basedOn w:val="a"/>
    <w:rsid w:val="00D14D7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9">
    <w:name w:val="xl119"/>
    <w:basedOn w:val="a"/>
    <w:rsid w:val="00D14D7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styleId="ac">
    <w:name w:val="List Paragraph"/>
    <w:basedOn w:val="a"/>
    <w:uiPriority w:val="34"/>
    <w:qFormat/>
    <w:rsid w:val="00B22467"/>
    <w:pPr>
      <w:ind w:left="720"/>
      <w:contextualSpacing/>
    </w:pPr>
  </w:style>
  <w:style w:type="table" w:styleId="ad">
    <w:name w:val="Table Grid"/>
    <w:basedOn w:val="a1"/>
    <w:uiPriority w:val="59"/>
    <w:rsid w:val="00916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Нет списка2"/>
    <w:next w:val="a2"/>
    <w:uiPriority w:val="99"/>
    <w:semiHidden/>
    <w:unhideWhenUsed/>
    <w:rsid w:val="008B4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kki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57825-5BDE-454A-B6FE-CDD6906D6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149</TotalTime>
  <Pages>25</Pages>
  <Words>6722</Words>
  <Characters>38316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44949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Татьяна Е. Корнилова</cp:lastModifiedBy>
  <cp:revision>14</cp:revision>
  <cp:lastPrinted>2021-10-07T09:18:00Z</cp:lastPrinted>
  <dcterms:created xsi:type="dcterms:W3CDTF">2021-07-07T12:02:00Z</dcterms:created>
  <dcterms:modified xsi:type="dcterms:W3CDTF">2021-10-14T09:33:00Z</dcterms:modified>
</cp:coreProperties>
</file>